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008" w:rsidRPr="00E566C7" w:rsidRDefault="000B1008" w:rsidP="00181C98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bookmarkStart w:id="0" w:name="sub_1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E87737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E566C7">
        <w:rPr>
          <w:rFonts w:ascii="Times New Roman" w:hAnsi="Times New Roman" w:cs="Times New Roman"/>
          <w:b/>
          <w:i/>
          <w:sz w:val="36"/>
          <w:szCs w:val="36"/>
          <w:u w:val="single"/>
        </w:rPr>
        <w:t>ПРОЕКТ</w:t>
      </w:r>
    </w:p>
    <w:p w:rsidR="000B1008" w:rsidRPr="00E87737" w:rsidRDefault="000B1008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66C7">
        <w:rPr>
          <w:rFonts w:ascii="Times New Roman" w:hAnsi="Times New Roman" w:cs="Times New Roman"/>
          <w:b/>
          <w:sz w:val="28"/>
          <w:szCs w:val="28"/>
        </w:rPr>
        <w:t>ЛИПКИНСКОГО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B1008" w:rsidRPr="00E87737" w:rsidRDefault="000B1008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7737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0B1008" w:rsidRPr="00E87737" w:rsidRDefault="000B1008" w:rsidP="00181C98">
      <w:pPr>
        <w:pStyle w:val="Heading1"/>
        <w:spacing w:before="0" w:after="0"/>
        <w:rPr>
          <w:rFonts w:ascii="Times New Roman" w:hAnsi="Times New Roman" w:cs="Times New Roman"/>
          <w:szCs w:val="28"/>
        </w:rPr>
      </w:pPr>
      <w:r w:rsidRPr="00E8773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B1008" w:rsidRPr="00E87737" w:rsidRDefault="000B1008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008" w:rsidRPr="00E87737" w:rsidRDefault="000B1008" w:rsidP="00181C9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87737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0B1008" w:rsidRPr="00E87737" w:rsidRDefault="000B1008" w:rsidP="00181C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B1008" w:rsidRPr="00E87737" w:rsidRDefault="000B1008" w:rsidP="00181C98">
      <w:pPr>
        <w:rPr>
          <w:rFonts w:ascii="Times New Roman" w:hAnsi="Times New Roman" w:cs="Times New Roman"/>
          <w:b/>
        </w:rPr>
      </w:pPr>
    </w:p>
    <w:p w:rsidR="000B1008" w:rsidRPr="00E87737" w:rsidRDefault="000B1008" w:rsidP="00181C98">
      <w:pPr>
        <w:jc w:val="center"/>
        <w:rPr>
          <w:rFonts w:ascii="Times New Roman" w:hAnsi="Times New Roman" w:cs="Times New Roman"/>
          <w:sz w:val="24"/>
          <w:szCs w:val="24"/>
        </w:rPr>
      </w:pPr>
      <w:r w:rsidRPr="00E87737">
        <w:rPr>
          <w:rFonts w:ascii="Times New Roman" w:hAnsi="Times New Roman" w:cs="Times New Roman"/>
        </w:rPr>
        <w:t>от</w:t>
      </w:r>
      <w:r w:rsidRPr="00E87737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E87737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E8773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E87737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E87737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</w:p>
    <w:p w:rsidR="000B1008" w:rsidRDefault="000B1008" w:rsidP="00181C9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B1008" w:rsidRPr="00E566C7" w:rsidRDefault="000B1008" w:rsidP="004D1448">
      <w:pPr>
        <w:tabs>
          <w:tab w:val="left" w:pos="4039"/>
          <w:tab w:val="center" w:pos="49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566C7">
        <w:rPr>
          <w:rFonts w:ascii="Times New Roman" w:hAnsi="Times New Roman" w:cs="Times New Roman"/>
          <w:sz w:val="24"/>
          <w:szCs w:val="24"/>
        </w:rPr>
        <w:t>п. Липки</w:t>
      </w:r>
    </w:p>
    <w:p w:rsidR="000B1008" w:rsidRPr="00E87737" w:rsidRDefault="000B1008" w:rsidP="00181C98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B1008" w:rsidRDefault="000B1008" w:rsidP="00181C98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0B1008" w:rsidRPr="000F4383" w:rsidRDefault="000B1008" w:rsidP="000F4383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bCs w:val="0"/>
          <w:color w:val="auto"/>
          <w:sz w:val="28"/>
          <w:szCs w:val="26"/>
        </w:rPr>
      </w:pPr>
      <w:r w:rsidRPr="000F4383">
        <w:rPr>
          <w:rFonts w:ascii="Times New Roman" w:hAnsi="Times New Roman" w:cs="Times New Roman"/>
          <w:color w:val="auto"/>
          <w:sz w:val="28"/>
          <w:szCs w:val="26"/>
        </w:rPr>
        <w:t>О внесении изменений в Соглашение о передаче осуществления части полномочий Ромодановск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>о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 xml:space="preserve">го муниципального района Республики Мордовия </w:t>
      </w:r>
      <w:r w:rsidRPr="00E566C7">
        <w:rPr>
          <w:rFonts w:ascii="Times New Roman" w:hAnsi="Times New Roman" w:cs="Times New Roman"/>
          <w:color w:val="auto"/>
          <w:sz w:val="28"/>
          <w:szCs w:val="26"/>
        </w:rPr>
        <w:t>Липкинскому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 xml:space="preserve"> </w:t>
      </w:r>
      <w:r w:rsidRPr="004D1448">
        <w:rPr>
          <w:rFonts w:ascii="Times New Roman" w:hAnsi="Times New Roman" w:cs="Times New Roman"/>
          <w:color w:val="auto"/>
          <w:sz w:val="28"/>
          <w:szCs w:val="26"/>
        </w:rPr>
        <w:t>сельскому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 xml:space="preserve"> поселению Ромодано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>в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>ского м</w:t>
      </w:r>
      <w:r w:rsidRPr="000F4383">
        <w:rPr>
          <w:rFonts w:ascii="Times New Roman" w:hAnsi="Times New Roman" w:cs="Times New Roman"/>
          <w:bCs w:val="0"/>
          <w:color w:val="auto"/>
          <w:sz w:val="28"/>
          <w:szCs w:val="26"/>
        </w:rPr>
        <w:t>униципального района Республики Мо</w:t>
      </w:r>
      <w:r w:rsidRPr="000F4383">
        <w:rPr>
          <w:rFonts w:ascii="Times New Roman" w:hAnsi="Times New Roman" w:cs="Times New Roman"/>
          <w:bCs w:val="0"/>
          <w:color w:val="auto"/>
          <w:sz w:val="28"/>
          <w:szCs w:val="26"/>
        </w:rPr>
        <w:t>р</w:t>
      </w:r>
      <w:r w:rsidRPr="000F4383">
        <w:rPr>
          <w:rFonts w:ascii="Times New Roman" w:hAnsi="Times New Roman" w:cs="Times New Roman"/>
          <w:bCs w:val="0"/>
          <w:color w:val="auto"/>
          <w:sz w:val="28"/>
          <w:szCs w:val="26"/>
        </w:rPr>
        <w:t>довия в области градостроительной деятельности и з</w:t>
      </w:r>
      <w:r w:rsidRPr="000F4383">
        <w:rPr>
          <w:rFonts w:ascii="Times New Roman" w:hAnsi="Times New Roman" w:cs="Times New Roman"/>
          <w:bCs w:val="0"/>
          <w:color w:val="auto"/>
          <w:sz w:val="28"/>
          <w:szCs w:val="26"/>
        </w:rPr>
        <w:t>е</w:t>
      </w:r>
      <w:r w:rsidRPr="000F4383">
        <w:rPr>
          <w:rFonts w:ascii="Times New Roman" w:hAnsi="Times New Roman" w:cs="Times New Roman"/>
          <w:bCs w:val="0"/>
          <w:color w:val="auto"/>
          <w:sz w:val="28"/>
          <w:szCs w:val="26"/>
        </w:rPr>
        <w:t>мельных отношений</w:t>
      </w:r>
    </w:p>
    <w:p w:rsidR="000B1008" w:rsidRDefault="000B1008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1008" w:rsidRPr="007410F3" w:rsidRDefault="000B1008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1008" w:rsidRDefault="000B1008" w:rsidP="00AF6B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410F3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sz w:val="28"/>
          <w:szCs w:val="28"/>
        </w:rPr>
        <w:t>частью</w:t>
      </w:r>
      <w:r w:rsidRPr="007410F3">
        <w:rPr>
          <w:rFonts w:ascii="Times New Roman" w:hAnsi="Times New Roman" w:cs="Times New Roman"/>
          <w:sz w:val="28"/>
          <w:szCs w:val="28"/>
        </w:rPr>
        <w:t xml:space="preserve"> 4 статьи 15 Федерального закона от 06.10.2003 г. № 131-ФЗ «Об общих </w:t>
      </w:r>
      <w:r w:rsidRPr="00D55964">
        <w:rPr>
          <w:rFonts w:ascii="Times New Roman" w:hAnsi="Times New Roman" w:cs="Times New Roman"/>
          <w:sz w:val="28"/>
          <w:szCs w:val="28"/>
        </w:rPr>
        <w:t>принципах организации местного самоуправления в Ро</w:t>
      </w:r>
      <w:r w:rsidRPr="00D55964">
        <w:rPr>
          <w:rFonts w:ascii="Times New Roman" w:hAnsi="Times New Roman" w:cs="Times New Roman"/>
          <w:sz w:val="28"/>
          <w:szCs w:val="28"/>
        </w:rPr>
        <w:t>с</w:t>
      </w:r>
      <w:r w:rsidRPr="00D55964">
        <w:rPr>
          <w:rFonts w:ascii="Times New Roman" w:hAnsi="Times New Roman" w:cs="Times New Roman"/>
          <w:sz w:val="28"/>
          <w:szCs w:val="28"/>
        </w:rPr>
        <w:t xml:space="preserve">сийской Федерации», Уставом </w:t>
      </w:r>
      <w:r w:rsidRPr="00E566C7">
        <w:rPr>
          <w:rFonts w:ascii="Times New Roman" w:hAnsi="Times New Roman" w:cs="Times New Roman"/>
          <w:sz w:val="28"/>
          <w:szCs w:val="28"/>
        </w:rPr>
        <w:t>Липкинского</w:t>
      </w:r>
      <w:r w:rsidRPr="00D55964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</w:rPr>
        <w:t xml:space="preserve"> Мордовия, Совет депутатов Липкин</w:t>
      </w:r>
      <w:r w:rsidRPr="00D55964">
        <w:rPr>
          <w:rFonts w:ascii="Times New Roman" w:hAnsi="Times New Roman" w:cs="Times New Roman"/>
          <w:sz w:val="28"/>
          <w:szCs w:val="28"/>
        </w:rPr>
        <w:t>ского сел</w:t>
      </w:r>
      <w:r w:rsidRPr="00D55964">
        <w:rPr>
          <w:rFonts w:ascii="Times New Roman" w:hAnsi="Times New Roman" w:cs="Times New Roman"/>
          <w:sz w:val="28"/>
          <w:szCs w:val="28"/>
        </w:rPr>
        <w:t>ь</w:t>
      </w:r>
      <w:r w:rsidRPr="00D55964">
        <w:rPr>
          <w:rFonts w:ascii="Times New Roman" w:hAnsi="Times New Roman" w:cs="Times New Roman"/>
          <w:sz w:val="28"/>
          <w:szCs w:val="28"/>
        </w:rPr>
        <w:t>ского поселения Ромодановского муниципального</w:t>
      </w:r>
      <w:r w:rsidRPr="007C0B5B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B1008" w:rsidRPr="007C0B5B" w:rsidRDefault="000B1008" w:rsidP="00AF6B6D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7C0B5B">
        <w:rPr>
          <w:rFonts w:ascii="Times New Roman" w:hAnsi="Times New Roman" w:cs="Times New Roman"/>
          <w:b/>
          <w:sz w:val="28"/>
          <w:szCs w:val="28"/>
        </w:rPr>
        <w:t>решил: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B1008" w:rsidRPr="00C1163D" w:rsidRDefault="000B1008" w:rsidP="00D55964">
      <w:pPr>
        <w:pStyle w:val="ConsPlusNormal"/>
        <w:ind w:firstLine="709"/>
        <w:jc w:val="both"/>
      </w:pPr>
      <w:r w:rsidRPr="00C1163D">
        <w:rPr>
          <w:b/>
        </w:rPr>
        <w:t>1.</w:t>
      </w:r>
      <w:r w:rsidRPr="00C1163D">
        <w:t xml:space="preserve"> Утвердить прилагаемое дополнительное соглашение к Соглашению о п</w:t>
      </w:r>
      <w:r w:rsidRPr="00C1163D">
        <w:t>е</w:t>
      </w:r>
      <w:r w:rsidRPr="00C1163D">
        <w:t>редаче осуществления части полномочий Ромодановского муниципального ра</w:t>
      </w:r>
      <w:r w:rsidRPr="00C1163D">
        <w:t>й</w:t>
      </w:r>
      <w:r w:rsidRPr="00C1163D">
        <w:t xml:space="preserve">она Республики Мордовия </w:t>
      </w:r>
      <w:r w:rsidRPr="00E566C7">
        <w:t>Липкинскому</w:t>
      </w:r>
      <w:r w:rsidRPr="00C1163D">
        <w:t xml:space="preserve"> сельскому поселению Ромодановского муниципального района Республики Мордовия в области градостроительной де</w:t>
      </w:r>
      <w:r w:rsidRPr="00C1163D">
        <w:t>я</w:t>
      </w:r>
      <w:r w:rsidRPr="00C1163D">
        <w:t>тельности и земельных отношений, утвержденное решением Совета депутатов Ром</w:t>
      </w:r>
      <w:r w:rsidRPr="00C1163D">
        <w:t>о</w:t>
      </w:r>
      <w:r w:rsidRPr="00C1163D">
        <w:t xml:space="preserve">дановского муниципального района Республики Мордовия от </w:t>
      </w:r>
      <w:r>
        <w:t>21</w:t>
      </w:r>
      <w:r w:rsidRPr="00C1163D">
        <w:t xml:space="preserve"> декабря 2017 года № </w:t>
      </w:r>
      <w:r w:rsidRPr="00E566C7">
        <w:t xml:space="preserve">199 </w:t>
      </w:r>
      <w:r w:rsidRPr="00C1163D">
        <w:t xml:space="preserve">и решением Совета депутатов </w:t>
      </w:r>
      <w:r w:rsidRPr="00E566C7">
        <w:t>Липкинского</w:t>
      </w:r>
      <w:r w:rsidRPr="00C1163D">
        <w:t xml:space="preserve"> сельского пос</w:t>
      </w:r>
      <w:r w:rsidRPr="00C1163D">
        <w:t>е</w:t>
      </w:r>
      <w:r w:rsidRPr="00C1163D">
        <w:t xml:space="preserve">ления от </w:t>
      </w:r>
      <w:r w:rsidRPr="00E566C7">
        <w:t>27 декабря 2017 года № 43</w:t>
      </w:r>
      <w:r w:rsidRPr="00C1163D">
        <w:t xml:space="preserve">. </w:t>
      </w:r>
    </w:p>
    <w:p w:rsidR="000B1008" w:rsidRPr="00D55964" w:rsidRDefault="000B1008" w:rsidP="00D5596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163D">
        <w:rPr>
          <w:rFonts w:ascii="Times New Roman" w:hAnsi="Times New Roman" w:cs="Times New Roman"/>
          <w:b/>
          <w:sz w:val="28"/>
          <w:szCs w:val="28"/>
        </w:rPr>
        <w:t>2.</w:t>
      </w:r>
      <w:r w:rsidRPr="00C1163D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C1163D">
        <w:rPr>
          <w:rFonts w:ascii="Times New Roman" w:hAnsi="Times New Roman" w:cs="Times New Roman"/>
          <w:sz w:val="28"/>
          <w:szCs w:val="28"/>
        </w:rPr>
        <w:t xml:space="preserve"> его официального </w:t>
      </w:r>
      <w:r w:rsidRPr="00D55964">
        <w:rPr>
          <w:rFonts w:ascii="Times New Roman" w:hAnsi="Times New Roman" w:cs="Times New Roman"/>
          <w:sz w:val="28"/>
          <w:szCs w:val="28"/>
        </w:rPr>
        <w:t>опублик</w:t>
      </w:r>
      <w:r w:rsidRPr="00D55964">
        <w:rPr>
          <w:rFonts w:ascii="Times New Roman" w:hAnsi="Times New Roman" w:cs="Times New Roman"/>
          <w:sz w:val="28"/>
          <w:szCs w:val="28"/>
        </w:rPr>
        <w:t>о</w:t>
      </w:r>
      <w:r w:rsidRPr="00D55964">
        <w:rPr>
          <w:rFonts w:ascii="Times New Roman" w:hAnsi="Times New Roman" w:cs="Times New Roman"/>
          <w:sz w:val="28"/>
          <w:szCs w:val="28"/>
        </w:rPr>
        <w:t>вания.</w:t>
      </w:r>
    </w:p>
    <w:p w:rsidR="000B1008" w:rsidRDefault="000B1008">
      <w:pPr>
        <w:widowControl/>
        <w:autoSpaceDE/>
        <w:autoSpaceDN/>
        <w:adjustRightInd/>
      </w:pPr>
    </w:p>
    <w:p w:rsidR="000B1008" w:rsidRDefault="000B1008"/>
    <w:tbl>
      <w:tblPr>
        <w:tblW w:w="0" w:type="auto"/>
        <w:tblLook w:val="00A0"/>
      </w:tblPr>
      <w:tblGrid>
        <w:gridCol w:w="5065"/>
        <w:gridCol w:w="5066"/>
      </w:tblGrid>
      <w:tr w:rsidR="000B1008" w:rsidRPr="00D55964">
        <w:tc>
          <w:tcPr>
            <w:tcW w:w="5065" w:type="dxa"/>
          </w:tcPr>
          <w:p w:rsidR="000B1008" w:rsidRPr="00D55964" w:rsidRDefault="000B1008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1008" w:rsidRPr="00D55964" w:rsidRDefault="000B1008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9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Pr="00E566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Липкинского </w:t>
            </w:r>
          </w:p>
          <w:p w:rsidR="000B1008" w:rsidRPr="00D55964" w:rsidRDefault="000B1008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964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</w:t>
            </w:r>
          </w:p>
          <w:p w:rsidR="000B1008" w:rsidRPr="00D55964" w:rsidRDefault="000B1008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66" w:type="dxa"/>
          </w:tcPr>
          <w:p w:rsidR="000B1008" w:rsidRPr="00D55964" w:rsidRDefault="000B1008" w:rsidP="008B4F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1008" w:rsidRPr="00D55964" w:rsidRDefault="000B1008" w:rsidP="008B4F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1008" w:rsidRPr="00D55964" w:rsidRDefault="000B1008" w:rsidP="00D559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9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  <w:r w:rsidRPr="00E566C7">
              <w:rPr>
                <w:rFonts w:ascii="Times New Roman" w:hAnsi="Times New Roman" w:cs="Times New Roman"/>
                <w:b/>
                <w:sz w:val="28"/>
                <w:szCs w:val="28"/>
              </w:rPr>
              <w:t>.П. Новикова</w:t>
            </w:r>
          </w:p>
        </w:tc>
      </w:tr>
      <w:bookmarkEnd w:id="0"/>
    </w:tbl>
    <w:p w:rsidR="000B1008" w:rsidRDefault="000B1008" w:rsidP="000F4383">
      <w:pP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0B1008" w:rsidRDefault="000B1008">
      <w:pPr>
        <w:widowControl/>
        <w:autoSpaceDE/>
        <w:autoSpaceDN/>
        <w:adjustRightInd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br w:type="page"/>
      </w:r>
    </w:p>
    <w:p w:rsidR="000B1008" w:rsidRPr="00FB0AC3" w:rsidRDefault="000B1008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Утверждено</w:t>
      </w:r>
    </w:p>
    <w:p w:rsidR="000B1008" w:rsidRDefault="000B1008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решени</w:t>
      </w:r>
      <w:hyperlink w:anchor="sub_0" w:history="1">
        <w:r>
          <w:rPr>
            <w:rStyle w:val="a0"/>
            <w:rFonts w:ascii="Times New Roman" w:hAnsi="Times New Roman"/>
            <w:b w:val="0"/>
            <w:bCs w:val="0"/>
            <w:color w:val="auto"/>
            <w:sz w:val="24"/>
            <w:szCs w:val="24"/>
          </w:rPr>
          <w:t>ем</w:t>
        </w:r>
      </w:hyperlink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Совета депутатов</w:t>
      </w:r>
    </w:p>
    <w:p w:rsidR="000B1008" w:rsidRDefault="000B1008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Ромодановского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</w:t>
      </w: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муниципального района</w:t>
      </w:r>
    </w:p>
    <w:p w:rsidR="000B1008" w:rsidRPr="00FB0AC3" w:rsidRDefault="000B1008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Республики Мордовия</w:t>
      </w:r>
    </w:p>
    <w:p w:rsidR="000B1008" w:rsidRDefault="000B1008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«____» __________ 20___ г.  № ____</w:t>
      </w:r>
    </w:p>
    <w:p w:rsidR="000B1008" w:rsidRDefault="000B1008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0B1008" w:rsidRDefault="000B1008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0B1008" w:rsidRPr="00FB0AC3" w:rsidRDefault="000B1008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Утверждено</w:t>
      </w:r>
    </w:p>
    <w:p w:rsidR="000B1008" w:rsidRDefault="000B1008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решени</w:t>
      </w:r>
      <w:hyperlink w:anchor="sub_0" w:history="1">
        <w:r>
          <w:rPr>
            <w:rStyle w:val="a0"/>
            <w:rFonts w:ascii="Times New Roman" w:hAnsi="Times New Roman"/>
            <w:b w:val="0"/>
            <w:bCs w:val="0"/>
            <w:color w:val="auto"/>
            <w:sz w:val="24"/>
            <w:szCs w:val="24"/>
          </w:rPr>
          <w:t>ем</w:t>
        </w:r>
      </w:hyperlink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Совета депутатов</w:t>
      </w:r>
    </w:p>
    <w:p w:rsidR="000B1008" w:rsidRDefault="000B1008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E566C7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Липкинского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сельского поселения</w:t>
      </w:r>
    </w:p>
    <w:p w:rsidR="000B1008" w:rsidRDefault="000B1008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Ромодановского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</w:t>
      </w: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муниципального района</w:t>
      </w:r>
    </w:p>
    <w:p w:rsidR="000B1008" w:rsidRPr="00FB0AC3" w:rsidRDefault="000B1008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Республики Мордовия</w:t>
      </w:r>
    </w:p>
    <w:p w:rsidR="000B1008" w:rsidRPr="00FB0AC3" w:rsidRDefault="000B1008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«____» __________ 20___ г.  № ____</w:t>
      </w:r>
    </w:p>
    <w:p w:rsidR="000B1008" w:rsidRDefault="000B1008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1008" w:rsidRDefault="000B1008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008" w:rsidRDefault="000B1008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008" w:rsidRPr="00CC0340" w:rsidRDefault="000B1008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>Дополнительное соглашение</w:t>
      </w:r>
    </w:p>
    <w:p w:rsidR="000B1008" w:rsidRPr="00CC0340" w:rsidRDefault="000B1008" w:rsidP="000239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 xml:space="preserve">к Соглашению о передаче осуществления части полномочий Ромодановского муниципального района Республики Мордовия </w:t>
      </w:r>
      <w:r w:rsidRPr="00E566C7">
        <w:rPr>
          <w:rFonts w:ascii="Times New Roman" w:hAnsi="Times New Roman" w:cs="Times New Roman"/>
          <w:b/>
          <w:sz w:val="28"/>
          <w:szCs w:val="28"/>
        </w:rPr>
        <w:t>Липкинскому</w:t>
      </w:r>
      <w:r w:rsidRPr="00CC0340">
        <w:rPr>
          <w:rFonts w:ascii="Times New Roman" w:hAnsi="Times New Roman" w:cs="Times New Roman"/>
          <w:b/>
          <w:sz w:val="28"/>
          <w:szCs w:val="28"/>
        </w:rPr>
        <w:t xml:space="preserve"> сельскому п</w:t>
      </w:r>
      <w:r w:rsidRPr="00CC0340">
        <w:rPr>
          <w:rFonts w:ascii="Times New Roman" w:hAnsi="Times New Roman" w:cs="Times New Roman"/>
          <w:b/>
          <w:sz w:val="28"/>
          <w:szCs w:val="28"/>
        </w:rPr>
        <w:t>о</w:t>
      </w:r>
      <w:r w:rsidRPr="00CC0340">
        <w:rPr>
          <w:rFonts w:ascii="Times New Roman" w:hAnsi="Times New Roman" w:cs="Times New Roman"/>
          <w:b/>
          <w:sz w:val="28"/>
          <w:szCs w:val="28"/>
        </w:rPr>
        <w:t>селению Ромодановского муниципального района Республики Мордовия в о</w:t>
      </w:r>
      <w:r w:rsidRPr="00CC0340">
        <w:rPr>
          <w:rFonts w:ascii="Times New Roman" w:hAnsi="Times New Roman" w:cs="Times New Roman"/>
          <w:b/>
          <w:sz w:val="28"/>
          <w:szCs w:val="28"/>
        </w:rPr>
        <w:t>б</w:t>
      </w:r>
      <w:r w:rsidRPr="00CC0340">
        <w:rPr>
          <w:rFonts w:ascii="Times New Roman" w:hAnsi="Times New Roman" w:cs="Times New Roman"/>
          <w:b/>
          <w:sz w:val="28"/>
          <w:szCs w:val="28"/>
        </w:rPr>
        <w:t>ласти градостроительной деятельности и земельных отношений</w:t>
      </w:r>
    </w:p>
    <w:p w:rsidR="000B1008" w:rsidRPr="00CC0340" w:rsidRDefault="000B1008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008" w:rsidRPr="00CC0340" w:rsidRDefault="000B1008" w:rsidP="0002395E">
      <w:pPr>
        <w:pStyle w:val="NoSpacing"/>
        <w:ind w:firstLine="709"/>
        <w:jc w:val="both"/>
        <w:rPr>
          <w:sz w:val="28"/>
          <w:szCs w:val="28"/>
        </w:rPr>
      </w:pPr>
      <w:r w:rsidRPr="00CC0340">
        <w:rPr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</w:t>
      </w:r>
      <w:r w:rsidRPr="00CC0340">
        <w:rPr>
          <w:sz w:val="28"/>
          <w:szCs w:val="28"/>
        </w:rPr>
        <w:t>и</w:t>
      </w:r>
      <w:r w:rsidRPr="00CC0340">
        <w:rPr>
          <w:sz w:val="28"/>
          <w:szCs w:val="28"/>
        </w:rPr>
        <w:t xml:space="preserve">пального района Ведяшкина Сергея Валентиновича, с одной стороны, и </w:t>
      </w:r>
      <w:r w:rsidRPr="00E566C7">
        <w:rPr>
          <w:sz w:val="28"/>
          <w:szCs w:val="28"/>
        </w:rPr>
        <w:t>Липки</w:t>
      </w:r>
      <w:r w:rsidRPr="00E566C7">
        <w:rPr>
          <w:sz w:val="28"/>
          <w:szCs w:val="28"/>
        </w:rPr>
        <w:t>н</w:t>
      </w:r>
      <w:r w:rsidRPr="00E566C7">
        <w:rPr>
          <w:sz w:val="28"/>
          <w:szCs w:val="28"/>
        </w:rPr>
        <w:t xml:space="preserve">ское </w:t>
      </w:r>
      <w:r w:rsidRPr="00CC0340">
        <w:rPr>
          <w:sz w:val="28"/>
          <w:szCs w:val="28"/>
        </w:rPr>
        <w:t xml:space="preserve">сельское поселение Ромодановского муниципального района Республики Мордовия, именуемое в дальнейшем «Поселение», в лице </w:t>
      </w:r>
      <w:r w:rsidRPr="00E566C7">
        <w:rPr>
          <w:sz w:val="28"/>
          <w:szCs w:val="28"/>
        </w:rPr>
        <w:t xml:space="preserve">Главы Липкинского сельского поселения </w:t>
      </w:r>
      <w:r w:rsidRPr="00E566C7">
        <w:rPr>
          <w:sz w:val="28"/>
          <w:szCs w:val="28"/>
          <w:shd w:val="clear" w:color="auto" w:fill="FFFFFF"/>
        </w:rPr>
        <w:t>Новиковой Людмилы Петровны</w:t>
      </w:r>
      <w:r w:rsidRPr="00CC0340">
        <w:rPr>
          <w:sz w:val="28"/>
          <w:szCs w:val="28"/>
        </w:rPr>
        <w:t>, с другой стороны, руков</w:t>
      </w:r>
      <w:r w:rsidRPr="00CC0340">
        <w:rPr>
          <w:sz w:val="28"/>
          <w:szCs w:val="28"/>
        </w:rPr>
        <w:t>о</w:t>
      </w:r>
      <w:r w:rsidRPr="00CC0340">
        <w:rPr>
          <w:sz w:val="28"/>
          <w:szCs w:val="28"/>
        </w:rPr>
        <w:t>дствуясь частью 4 статьи 15 Федерального Закона от 6 октября 2003 года № 131-ФЗ «Об общих принципах организации местного самоуправления в Ро</w:t>
      </w:r>
      <w:r w:rsidRPr="00CC0340">
        <w:rPr>
          <w:sz w:val="28"/>
          <w:szCs w:val="28"/>
        </w:rPr>
        <w:t>с</w:t>
      </w:r>
      <w:r w:rsidRPr="00CC0340">
        <w:rPr>
          <w:sz w:val="28"/>
          <w:szCs w:val="28"/>
        </w:rPr>
        <w:t>сийской Федерации», заключили настоящее Дополнительное соглашение о нижеследу</w:t>
      </w:r>
      <w:r w:rsidRPr="00CC0340">
        <w:rPr>
          <w:sz w:val="28"/>
          <w:szCs w:val="28"/>
        </w:rPr>
        <w:t>ю</w:t>
      </w:r>
      <w:r w:rsidRPr="00CC0340">
        <w:rPr>
          <w:sz w:val="28"/>
          <w:szCs w:val="28"/>
        </w:rPr>
        <w:t>щем:</w:t>
      </w:r>
    </w:p>
    <w:p w:rsidR="000B1008" w:rsidRPr="00CC0340" w:rsidRDefault="000B1008" w:rsidP="0002395E">
      <w:pPr>
        <w:pStyle w:val="ConsPlusNormal"/>
        <w:ind w:firstLine="709"/>
        <w:jc w:val="both"/>
      </w:pPr>
      <w:r w:rsidRPr="00CC0340">
        <w:t>Внести в Соглашение о передаче осуществления части полномочий Ром</w:t>
      </w:r>
      <w:r w:rsidRPr="00CC0340">
        <w:t>о</w:t>
      </w:r>
      <w:r w:rsidRPr="00CC0340">
        <w:t xml:space="preserve">дановского муниципального района Республики Мордовия </w:t>
      </w:r>
      <w:r w:rsidRPr="003B6834">
        <w:t>Липкинскому</w:t>
      </w:r>
      <w:r w:rsidRPr="00CC0340">
        <w:t xml:space="preserve"> сел</w:t>
      </w:r>
      <w:r w:rsidRPr="00CC0340">
        <w:t>ь</w:t>
      </w:r>
      <w:r w:rsidRPr="00CC0340">
        <w:t>скому поселению Ромодановского муниципального района Республики Мордовия в области градостроительной деятельности и земельных отношений</w:t>
      </w:r>
      <w:r w:rsidRPr="00CC0340">
        <w:rPr>
          <w:bCs/>
        </w:rPr>
        <w:t>, утвержде</w:t>
      </w:r>
      <w:r w:rsidRPr="00CC0340">
        <w:rPr>
          <w:bCs/>
        </w:rPr>
        <w:t>н</w:t>
      </w:r>
      <w:r w:rsidRPr="00CC0340">
        <w:rPr>
          <w:bCs/>
        </w:rPr>
        <w:t xml:space="preserve">ное </w:t>
      </w:r>
      <w:r w:rsidRPr="00CC0340">
        <w:t>решением Совета депутатов Ромодановского муниципального района Респу</w:t>
      </w:r>
      <w:r w:rsidRPr="00CC0340">
        <w:t>б</w:t>
      </w:r>
      <w:r w:rsidRPr="00CC0340">
        <w:t xml:space="preserve">лики Мордовия от 21 декабря 2017 года № </w:t>
      </w:r>
      <w:r w:rsidRPr="003B6834">
        <w:t>199</w:t>
      </w:r>
      <w:r w:rsidRPr="00CC0340">
        <w:t xml:space="preserve"> и решением Совета депутатов </w:t>
      </w:r>
      <w:r>
        <w:t>Липкинского</w:t>
      </w:r>
      <w:r w:rsidRPr="00CC0340">
        <w:t xml:space="preserve"> сельского поселения от </w:t>
      </w:r>
      <w:r w:rsidRPr="003B6834">
        <w:t>27 декабря 2017 года № 43</w:t>
      </w:r>
      <w:r w:rsidRPr="00CC0340">
        <w:t xml:space="preserve"> изменение, и</w:t>
      </w:r>
      <w:r w:rsidRPr="00CC0340">
        <w:t>с</w:t>
      </w:r>
      <w:r w:rsidRPr="00CC0340">
        <w:t>ключив из Ра</w:t>
      </w:r>
      <w:r w:rsidRPr="00CC0340">
        <w:t>з</w:t>
      </w:r>
      <w:r w:rsidRPr="00CC0340">
        <w:t xml:space="preserve">дела 1 слова: </w:t>
      </w:r>
    </w:p>
    <w:p w:rsidR="000B1008" w:rsidRPr="00CC0340" w:rsidRDefault="000B1008" w:rsidP="0002395E">
      <w:pPr>
        <w:pStyle w:val="ConsPlusNormal"/>
        <w:ind w:firstLine="709"/>
        <w:jc w:val="both"/>
      </w:pPr>
      <w:r w:rsidRPr="00CC0340">
        <w:t>«- осуществление муниципального земельного контроля в границах посел</w:t>
      </w:r>
      <w:r w:rsidRPr="00CC0340">
        <w:t>е</w:t>
      </w:r>
      <w:r w:rsidRPr="00CC0340">
        <w:t>ния».</w:t>
      </w:r>
    </w:p>
    <w:p w:rsidR="000B1008" w:rsidRPr="003B6834" w:rsidRDefault="000B1008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0340">
        <w:rPr>
          <w:rFonts w:ascii="Times New Roman" w:hAnsi="Times New Roman" w:cs="Times New Roman"/>
          <w:sz w:val="28"/>
          <w:szCs w:val="28"/>
        </w:rPr>
        <w:t>Во всем остальном, что не предусмотрено настоящим дополнительным с</w:t>
      </w:r>
      <w:r w:rsidRPr="00CC0340">
        <w:rPr>
          <w:rFonts w:ascii="Times New Roman" w:hAnsi="Times New Roman" w:cs="Times New Roman"/>
          <w:sz w:val="28"/>
          <w:szCs w:val="28"/>
        </w:rPr>
        <w:t>о</w:t>
      </w:r>
      <w:r w:rsidRPr="00CC0340">
        <w:rPr>
          <w:rFonts w:ascii="Times New Roman" w:hAnsi="Times New Roman" w:cs="Times New Roman"/>
          <w:sz w:val="28"/>
          <w:szCs w:val="28"/>
        </w:rPr>
        <w:t>глашением, стороны руководствуются Соглашением о передаче осуществления части полномочий Ромодановского муниципального района Республики Морд</w:t>
      </w:r>
      <w:r w:rsidRPr="00CC0340">
        <w:rPr>
          <w:rFonts w:ascii="Times New Roman" w:hAnsi="Times New Roman" w:cs="Times New Roman"/>
          <w:sz w:val="28"/>
          <w:szCs w:val="28"/>
        </w:rPr>
        <w:t>о</w:t>
      </w:r>
      <w:r w:rsidRPr="00CC0340">
        <w:rPr>
          <w:rFonts w:ascii="Times New Roman" w:hAnsi="Times New Roman" w:cs="Times New Roman"/>
          <w:sz w:val="28"/>
          <w:szCs w:val="28"/>
        </w:rPr>
        <w:t xml:space="preserve">вия </w:t>
      </w:r>
      <w:r w:rsidRPr="003B6834">
        <w:rPr>
          <w:rFonts w:ascii="Times New Roman" w:hAnsi="Times New Roman" w:cs="Times New Roman"/>
          <w:sz w:val="28"/>
          <w:szCs w:val="28"/>
        </w:rPr>
        <w:t>Липкинскому</w:t>
      </w:r>
      <w:r w:rsidRPr="00CC0340">
        <w:rPr>
          <w:rFonts w:ascii="Times New Roman" w:hAnsi="Times New Roman" w:cs="Times New Roman"/>
          <w:sz w:val="28"/>
          <w:szCs w:val="28"/>
        </w:rPr>
        <w:t xml:space="preserve"> сельскому поселению Ромодановского муниципального района Республики Мордовия в области градостроительной деятельности и земельных отношений, утвержденным решением Совета депутатов Ромодановского муниц</w:t>
      </w:r>
      <w:r w:rsidRPr="00CC0340">
        <w:rPr>
          <w:rFonts w:ascii="Times New Roman" w:hAnsi="Times New Roman" w:cs="Times New Roman"/>
          <w:sz w:val="28"/>
          <w:szCs w:val="28"/>
        </w:rPr>
        <w:t>и</w:t>
      </w:r>
      <w:r w:rsidRPr="00CC0340">
        <w:rPr>
          <w:rFonts w:ascii="Times New Roman" w:hAnsi="Times New Roman" w:cs="Times New Roman"/>
          <w:sz w:val="28"/>
          <w:szCs w:val="28"/>
        </w:rPr>
        <w:t xml:space="preserve">пального района Республики Мордовия от 21 декабря 2017 года </w:t>
      </w:r>
      <w:r w:rsidRPr="003B6834">
        <w:rPr>
          <w:rFonts w:ascii="Times New Roman" w:hAnsi="Times New Roman" w:cs="Times New Roman"/>
          <w:sz w:val="28"/>
          <w:szCs w:val="28"/>
        </w:rPr>
        <w:t>№ 199</w:t>
      </w:r>
      <w:r w:rsidRPr="00CC0340">
        <w:rPr>
          <w:rFonts w:ascii="Times New Roman" w:hAnsi="Times New Roman" w:cs="Times New Roman"/>
          <w:sz w:val="28"/>
          <w:szCs w:val="28"/>
        </w:rPr>
        <w:t xml:space="preserve"> и решен</w:t>
      </w:r>
      <w:r w:rsidRPr="00CC0340">
        <w:rPr>
          <w:rFonts w:ascii="Times New Roman" w:hAnsi="Times New Roman" w:cs="Times New Roman"/>
          <w:sz w:val="28"/>
          <w:szCs w:val="28"/>
        </w:rPr>
        <w:t>и</w:t>
      </w:r>
      <w:r w:rsidRPr="00CC0340">
        <w:rPr>
          <w:rFonts w:ascii="Times New Roman" w:hAnsi="Times New Roman" w:cs="Times New Roman"/>
          <w:sz w:val="28"/>
          <w:szCs w:val="28"/>
        </w:rPr>
        <w:t xml:space="preserve">ем Совета депутатов </w:t>
      </w:r>
      <w:r w:rsidRPr="003B6834">
        <w:rPr>
          <w:rFonts w:ascii="Times New Roman" w:hAnsi="Times New Roman" w:cs="Times New Roman"/>
          <w:sz w:val="28"/>
          <w:szCs w:val="28"/>
        </w:rPr>
        <w:t>Липкинского</w:t>
      </w:r>
      <w:r w:rsidRPr="00CC0340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Pr="003B6834">
        <w:rPr>
          <w:rFonts w:ascii="Times New Roman" w:hAnsi="Times New Roman" w:cs="Times New Roman"/>
          <w:sz w:val="28"/>
          <w:szCs w:val="28"/>
        </w:rPr>
        <w:t>27 декабря 2017 г</w:t>
      </w:r>
      <w:r w:rsidRPr="003B6834">
        <w:rPr>
          <w:rFonts w:ascii="Times New Roman" w:hAnsi="Times New Roman" w:cs="Times New Roman"/>
          <w:sz w:val="28"/>
          <w:szCs w:val="28"/>
        </w:rPr>
        <w:t>о</w:t>
      </w:r>
      <w:r w:rsidRPr="003B6834">
        <w:rPr>
          <w:rFonts w:ascii="Times New Roman" w:hAnsi="Times New Roman" w:cs="Times New Roman"/>
          <w:sz w:val="28"/>
          <w:szCs w:val="28"/>
        </w:rPr>
        <w:t>да № 43.</w:t>
      </w:r>
    </w:p>
    <w:p w:rsidR="000B1008" w:rsidRPr="00CC0340" w:rsidRDefault="000B1008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1008" w:rsidRDefault="000B1008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008" w:rsidRPr="00CC0340" w:rsidRDefault="000B1008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>Подписи сторон:</w:t>
      </w:r>
    </w:p>
    <w:p w:rsidR="000B1008" w:rsidRPr="00CC0340" w:rsidRDefault="000B1008" w:rsidP="0002395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15" w:type="dxa"/>
        <w:tblLook w:val="00A0"/>
      </w:tblPr>
      <w:tblGrid>
        <w:gridCol w:w="4928"/>
        <w:gridCol w:w="5387"/>
      </w:tblGrid>
      <w:tr w:rsidR="000B1008" w:rsidRPr="00CC0340" w:rsidTr="006379E7">
        <w:tc>
          <w:tcPr>
            <w:tcW w:w="4928" w:type="dxa"/>
          </w:tcPr>
          <w:p w:rsidR="000B1008" w:rsidRPr="00CC0340" w:rsidRDefault="000B1008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Ромодановского </w:t>
            </w:r>
          </w:p>
          <w:p w:rsidR="000B1008" w:rsidRPr="00CC0340" w:rsidRDefault="000B1008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</w:t>
            </w:r>
          </w:p>
          <w:p w:rsidR="000B1008" w:rsidRPr="00CC0340" w:rsidRDefault="000B1008" w:rsidP="006379E7">
            <w:pPr>
              <w:tabs>
                <w:tab w:val="left" w:pos="10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0B1008" w:rsidRPr="00CC0340" w:rsidRDefault="000B1008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С.В. Ведяшкин</w:t>
            </w:r>
          </w:p>
          <w:p w:rsidR="000B1008" w:rsidRPr="00CC0340" w:rsidRDefault="000B1008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</w:tcPr>
          <w:p w:rsidR="000B1008" w:rsidRPr="00CC0340" w:rsidRDefault="000B1008" w:rsidP="006379E7">
            <w:pPr>
              <w:ind w:left="3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Pr="003B6834">
              <w:rPr>
                <w:rFonts w:ascii="Times New Roman" w:hAnsi="Times New Roman" w:cs="Times New Roman"/>
                <w:b/>
                <w:sz w:val="28"/>
                <w:szCs w:val="28"/>
              </w:rPr>
              <w:t>Липкинского</w:t>
            </w: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</w:p>
          <w:p w:rsidR="000B1008" w:rsidRPr="00CC0340" w:rsidRDefault="000B1008" w:rsidP="006379E7">
            <w:pPr>
              <w:ind w:left="3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Ромодановского района </w:t>
            </w:r>
          </w:p>
          <w:p w:rsidR="000B1008" w:rsidRPr="00CC0340" w:rsidRDefault="000B1008" w:rsidP="006379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1008" w:rsidRPr="00CC0340" w:rsidRDefault="000B1008" w:rsidP="006379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_________________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  <w:r w:rsidRPr="003B6834">
              <w:rPr>
                <w:rFonts w:ascii="Times New Roman" w:hAnsi="Times New Roman" w:cs="Times New Roman"/>
                <w:b/>
                <w:sz w:val="28"/>
                <w:szCs w:val="28"/>
              </w:rPr>
              <w:t>.П. Новикова</w:t>
            </w:r>
          </w:p>
        </w:tc>
      </w:tr>
    </w:tbl>
    <w:p w:rsidR="000B1008" w:rsidRDefault="000B1008" w:rsidP="000F4383">
      <w:pP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sectPr w:rsidR="000B1008" w:rsidSect="00A540B4">
      <w:pgSz w:w="11900" w:h="16800"/>
      <w:pgMar w:top="851" w:right="567" w:bottom="851" w:left="1418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26DF"/>
    <w:rsid w:val="0002395E"/>
    <w:rsid w:val="00042040"/>
    <w:rsid w:val="000826DF"/>
    <w:rsid w:val="000A3DAF"/>
    <w:rsid w:val="000B1008"/>
    <w:rsid w:val="000E0A75"/>
    <w:rsid w:val="000F4383"/>
    <w:rsid w:val="000F612F"/>
    <w:rsid w:val="00112BE2"/>
    <w:rsid w:val="001474D5"/>
    <w:rsid w:val="001560C5"/>
    <w:rsid w:val="00181C98"/>
    <w:rsid w:val="00194A1E"/>
    <w:rsid w:val="001A1AA7"/>
    <w:rsid w:val="001A5D38"/>
    <w:rsid w:val="0026545F"/>
    <w:rsid w:val="00295D75"/>
    <w:rsid w:val="002B25FA"/>
    <w:rsid w:val="002C5B8D"/>
    <w:rsid w:val="002D2F92"/>
    <w:rsid w:val="002F13A2"/>
    <w:rsid w:val="00334144"/>
    <w:rsid w:val="00364249"/>
    <w:rsid w:val="00364805"/>
    <w:rsid w:val="003B6834"/>
    <w:rsid w:val="003E15F1"/>
    <w:rsid w:val="003F2E75"/>
    <w:rsid w:val="004170AB"/>
    <w:rsid w:val="00490C3A"/>
    <w:rsid w:val="004A4B82"/>
    <w:rsid w:val="004B3110"/>
    <w:rsid w:val="004B68E8"/>
    <w:rsid w:val="004C115B"/>
    <w:rsid w:val="004D1448"/>
    <w:rsid w:val="004F08BC"/>
    <w:rsid w:val="00532143"/>
    <w:rsid w:val="00552BAE"/>
    <w:rsid w:val="005B1AFD"/>
    <w:rsid w:val="005E18FD"/>
    <w:rsid w:val="006312E3"/>
    <w:rsid w:val="006379E7"/>
    <w:rsid w:val="00646723"/>
    <w:rsid w:val="006A076C"/>
    <w:rsid w:val="006D32D0"/>
    <w:rsid w:val="007314CA"/>
    <w:rsid w:val="007410F3"/>
    <w:rsid w:val="007938F8"/>
    <w:rsid w:val="007C0B5B"/>
    <w:rsid w:val="00824372"/>
    <w:rsid w:val="008563CE"/>
    <w:rsid w:val="008A52C4"/>
    <w:rsid w:val="008B0FE7"/>
    <w:rsid w:val="008B4F93"/>
    <w:rsid w:val="008C4644"/>
    <w:rsid w:val="0096392C"/>
    <w:rsid w:val="009762CF"/>
    <w:rsid w:val="00976F37"/>
    <w:rsid w:val="009904DC"/>
    <w:rsid w:val="009929D7"/>
    <w:rsid w:val="009F18A3"/>
    <w:rsid w:val="00A10303"/>
    <w:rsid w:val="00A16339"/>
    <w:rsid w:val="00A459AC"/>
    <w:rsid w:val="00A540B4"/>
    <w:rsid w:val="00AF2CB7"/>
    <w:rsid w:val="00AF6B6D"/>
    <w:rsid w:val="00B051F5"/>
    <w:rsid w:val="00B46C13"/>
    <w:rsid w:val="00B502A0"/>
    <w:rsid w:val="00B5700A"/>
    <w:rsid w:val="00B8090C"/>
    <w:rsid w:val="00B85CD2"/>
    <w:rsid w:val="00B8743B"/>
    <w:rsid w:val="00B90768"/>
    <w:rsid w:val="00C1163D"/>
    <w:rsid w:val="00C2535F"/>
    <w:rsid w:val="00C53249"/>
    <w:rsid w:val="00CC0340"/>
    <w:rsid w:val="00D53C6A"/>
    <w:rsid w:val="00D55964"/>
    <w:rsid w:val="00D75923"/>
    <w:rsid w:val="00DE547F"/>
    <w:rsid w:val="00DF24CD"/>
    <w:rsid w:val="00E06952"/>
    <w:rsid w:val="00E270F2"/>
    <w:rsid w:val="00E566C7"/>
    <w:rsid w:val="00E87737"/>
    <w:rsid w:val="00E914AE"/>
    <w:rsid w:val="00E92C69"/>
    <w:rsid w:val="00E96D97"/>
    <w:rsid w:val="00EC6384"/>
    <w:rsid w:val="00F32BA4"/>
    <w:rsid w:val="00F409F9"/>
    <w:rsid w:val="00F52BD3"/>
    <w:rsid w:val="00F535B7"/>
    <w:rsid w:val="00F677FA"/>
    <w:rsid w:val="00F942B2"/>
    <w:rsid w:val="00F954F1"/>
    <w:rsid w:val="00FB0AC3"/>
    <w:rsid w:val="00FC6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0B4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40B4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540B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a">
    <w:name w:val="Цветовое выделение"/>
    <w:uiPriority w:val="99"/>
    <w:rsid w:val="00A540B4"/>
    <w:rPr>
      <w:b/>
      <w:color w:val="26282F"/>
      <w:sz w:val="26"/>
    </w:rPr>
  </w:style>
  <w:style w:type="character" w:customStyle="1" w:styleId="a0">
    <w:name w:val="Гипертекстовая ссылка"/>
    <w:basedOn w:val="a"/>
    <w:uiPriority w:val="99"/>
    <w:rsid w:val="00A540B4"/>
    <w:rPr>
      <w:rFonts w:cs="Times New Roman"/>
      <w:bCs/>
      <w:color w:val="106BBE"/>
      <w:szCs w:val="26"/>
    </w:rPr>
  </w:style>
  <w:style w:type="character" w:customStyle="1" w:styleId="highlighthighlightactive">
    <w:name w:val="highlight highlight_active"/>
    <w:basedOn w:val="DefaultParagraphFont"/>
    <w:uiPriority w:val="99"/>
    <w:rsid w:val="00A540B4"/>
    <w:rPr>
      <w:rFonts w:cs="Times New Roman"/>
    </w:rPr>
  </w:style>
  <w:style w:type="paragraph" w:customStyle="1" w:styleId="a1">
    <w:name w:val="Нормальный (таблица)"/>
    <w:basedOn w:val="Normal"/>
    <w:next w:val="Normal"/>
    <w:uiPriority w:val="99"/>
    <w:rsid w:val="00F677FA"/>
    <w:pPr>
      <w:jc w:val="both"/>
    </w:pPr>
    <w:rPr>
      <w:sz w:val="24"/>
      <w:szCs w:val="24"/>
    </w:rPr>
  </w:style>
  <w:style w:type="paragraph" w:customStyle="1" w:styleId="a2">
    <w:name w:val="Прижатый влево"/>
    <w:basedOn w:val="Normal"/>
    <w:next w:val="Normal"/>
    <w:uiPriority w:val="99"/>
    <w:rsid w:val="00F677FA"/>
    <w:rPr>
      <w:sz w:val="24"/>
      <w:szCs w:val="24"/>
    </w:rPr>
  </w:style>
  <w:style w:type="table" w:styleId="TableGrid">
    <w:name w:val="Table Grid"/>
    <w:basedOn w:val="TableNormal"/>
    <w:uiPriority w:val="99"/>
    <w:rsid w:val="00B8743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181C98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ConsPlusNormal">
    <w:name w:val="ConsPlusNormal"/>
    <w:uiPriority w:val="99"/>
    <w:rsid w:val="00F409F9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9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3</Pages>
  <Words>654</Words>
  <Characters>3733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USER</cp:lastModifiedBy>
  <cp:revision>3</cp:revision>
  <cp:lastPrinted>2016-07-08T08:01:00Z</cp:lastPrinted>
  <dcterms:created xsi:type="dcterms:W3CDTF">2020-03-13T08:05:00Z</dcterms:created>
  <dcterms:modified xsi:type="dcterms:W3CDTF">2020-03-13T07:58:00Z</dcterms:modified>
</cp:coreProperties>
</file>