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5E" w:rsidRPr="00E566C7" w:rsidRDefault="00CA1B5E" w:rsidP="00181C98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bookmarkStart w:id="0" w:name="sub_1"/>
      <w:r w:rsidRPr="00E87737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CA1B5E" w:rsidRPr="00E87737" w:rsidRDefault="00CA1B5E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6C7">
        <w:rPr>
          <w:rFonts w:ascii="Times New Roman" w:hAnsi="Times New Roman" w:cs="Times New Roman"/>
          <w:b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CA1B5E" w:rsidRPr="00E87737" w:rsidRDefault="00CA1B5E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737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A1B5E" w:rsidRPr="00E87737" w:rsidRDefault="00CA1B5E" w:rsidP="00181C98">
      <w:pPr>
        <w:pStyle w:val="Heading1"/>
        <w:spacing w:before="0" w:after="0"/>
        <w:rPr>
          <w:rFonts w:ascii="Times New Roman" w:hAnsi="Times New Roman" w:cs="Times New Roman"/>
          <w:szCs w:val="28"/>
        </w:rPr>
      </w:pPr>
      <w:r w:rsidRPr="00E8773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A1B5E" w:rsidRPr="00E87737" w:rsidRDefault="00CA1B5E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1B5E" w:rsidRPr="00E87737" w:rsidRDefault="00CA1B5E" w:rsidP="00181C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87737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CA1B5E" w:rsidRPr="00E87737" w:rsidRDefault="00CA1B5E" w:rsidP="00181C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A1B5E" w:rsidRPr="00E87737" w:rsidRDefault="00CA1B5E" w:rsidP="00181C98">
      <w:pPr>
        <w:rPr>
          <w:rFonts w:ascii="Times New Roman" w:hAnsi="Times New Roman" w:cs="Times New Roman"/>
          <w:b/>
        </w:rPr>
      </w:pPr>
    </w:p>
    <w:p w:rsidR="00CA1B5E" w:rsidRPr="00E87737" w:rsidRDefault="00CA1B5E" w:rsidP="005E5751">
      <w:pPr>
        <w:tabs>
          <w:tab w:val="left" w:pos="360"/>
          <w:tab w:val="left" w:pos="54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87737">
        <w:rPr>
          <w:rFonts w:ascii="Times New Roman" w:hAnsi="Times New Roman" w:cs="Times New Roman"/>
        </w:rPr>
        <w:t>от</w:t>
      </w:r>
      <w:r w:rsidRPr="00E87737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E8773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E87737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E87737">
          <w:rPr>
            <w:rFonts w:ascii="Times New Roman" w:hAnsi="Times New Roman" w:cs="Times New Roman"/>
            <w:sz w:val="24"/>
            <w:szCs w:val="24"/>
          </w:rPr>
          <w:t>20</w:t>
        </w:r>
        <w:r>
          <w:rPr>
            <w:rFonts w:ascii="Times New Roman" w:hAnsi="Times New Roman" w:cs="Times New Roman"/>
            <w:sz w:val="24"/>
            <w:szCs w:val="24"/>
          </w:rPr>
          <w:t>20</w:t>
        </w:r>
        <w:r w:rsidRPr="00E87737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E8773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87737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CA1B5E" w:rsidRDefault="00CA1B5E" w:rsidP="00181C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1B5E" w:rsidRPr="00E566C7" w:rsidRDefault="00CA1B5E" w:rsidP="005E5751">
      <w:pPr>
        <w:tabs>
          <w:tab w:val="left" w:pos="4039"/>
          <w:tab w:val="center" w:pos="495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566C7">
        <w:rPr>
          <w:rFonts w:ascii="Times New Roman" w:hAnsi="Times New Roman" w:cs="Times New Roman"/>
          <w:sz w:val="24"/>
          <w:szCs w:val="24"/>
        </w:rPr>
        <w:t>п. Липки</w:t>
      </w:r>
    </w:p>
    <w:p w:rsidR="00CA1B5E" w:rsidRPr="00E87737" w:rsidRDefault="00CA1B5E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A1B5E" w:rsidRDefault="00CA1B5E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A1B5E" w:rsidRPr="000F4383" w:rsidRDefault="00CA1B5E" w:rsidP="000F4383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Cs w:val="0"/>
          <w:color w:val="auto"/>
          <w:sz w:val="28"/>
          <w:szCs w:val="26"/>
        </w:rPr>
      </w:pPr>
      <w:r w:rsidRPr="000F4383">
        <w:rPr>
          <w:rFonts w:ascii="Times New Roman" w:hAnsi="Times New Roman" w:cs="Times New Roman"/>
          <w:color w:val="auto"/>
          <w:sz w:val="28"/>
          <w:szCs w:val="26"/>
        </w:rPr>
        <w:t>О внесении изменений в Соглашение о передаче осуществления части полномочий Ромодановск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о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го муниципального района Республики Мордовия </w:t>
      </w:r>
      <w:r w:rsidRPr="00E566C7">
        <w:rPr>
          <w:rFonts w:ascii="Times New Roman" w:hAnsi="Times New Roman" w:cs="Times New Roman"/>
          <w:color w:val="auto"/>
          <w:sz w:val="28"/>
          <w:szCs w:val="26"/>
        </w:rPr>
        <w:t>Липкинскому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</w:t>
      </w:r>
      <w:r w:rsidRPr="004D1448">
        <w:rPr>
          <w:rFonts w:ascii="Times New Roman" w:hAnsi="Times New Roman" w:cs="Times New Roman"/>
          <w:color w:val="auto"/>
          <w:sz w:val="28"/>
          <w:szCs w:val="26"/>
        </w:rPr>
        <w:t>сельскому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поселению Ромодано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в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ского м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униципального района Республики Мо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р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довия в области градостроительной деятельности и земельных отношений</w:t>
      </w:r>
    </w:p>
    <w:p w:rsidR="00CA1B5E" w:rsidRDefault="00CA1B5E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1B5E" w:rsidRPr="007410F3" w:rsidRDefault="00CA1B5E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1B5E" w:rsidRDefault="00CA1B5E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10F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частью</w:t>
      </w:r>
      <w:r w:rsidRPr="007410F3">
        <w:rPr>
          <w:rFonts w:ascii="Times New Roman" w:hAnsi="Times New Roman" w:cs="Times New Roman"/>
          <w:sz w:val="28"/>
          <w:szCs w:val="28"/>
        </w:rPr>
        <w:t xml:space="preserve"> 4 статьи 15 Федерального закона от 06.10.2003 г. № 131-ФЗ «Об общих </w:t>
      </w:r>
      <w:r w:rsidRPr="00D55964">
        <w:rPr>
          <w:rFonts w:ascii="Times New Roman" w:hAnsi="Times New Roman" w:cs="Times New Roman"/>
          <w:sz w:val="28"/>
          <w:szCs w:val="28"/>
        </w:rPr>
        <w:t>принципах организации местного самоуправления в Ро</w:t>
      </w:r>
      <w:r w:rsidRPr="00D55964">
        <w:rPr>
          <w:rFonts w:ascii="Times New Roman" w:hAnsi="Times New Roman" w:cs="Times New Roman"/>
          <w:sz w:val="28"/>
          <w:szCs w:val="28"/>
        </w:rPr>
        <w:t>с</w:t>
      </w:r>
      <w:r w:rsidRPr="00D55964">
        <w:rPr>
          <w:rFonts w:ascii="Times New Roman" w:hAnsi="Times New Roman" w:cs="Times New Roman"/>
          <w:sz w:val="28"/>
          <w:szCs w:val="28"/>
        </w:rPr>
        <w:t xml:space="preserve">сийской Федерации», Уставом </w:t>
      </w:r>
      <w:r w:rsidRPr="00E566C7">
        <w:rPr>
          <w:rFonts w:ascii="Times New Roman" w:hAnsi="Times New Roman" w:cs="Times New Roman"/>
          <w:sz w:val="28"/>
          <w:szCs w:val="28"/>
        </w:rPr>
        <w:t>Липкинского</w:t>
      </w:r>
      <w:r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Мордовия, Совет депутатов Липкин</w:t>
      </w:r>
      <w:r w:rsidRPr="00D55964">
        <w:rPr>
          <w:rFonts w:ascii="Times New Roman" w:hAnsi="Times New Roman" w:cs="Times New Roman"/>
          <w:sz w:val="28"/>
          <w:szCs w:val="28"/>
        </w:rPr>
        <w:t>ского сельского поселения Ромодановского муниципального</w:t>
      </w:r>
      <w:r w:rsidRPr="007C0B5B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A1B5E" w:rsidRPr="007C0B5B" w:rsidRDefault="00CA1B5E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C0B5B">
        <w:rPr>
          <w:rFonts w:ascii="Times New Roman" w:hAnsi="Times New Roman" w:cs="Times New Roman"/>
          <w:b/>
          <w:sz w:val="28"/>
          <w:szCs w:val="28"/>
        </w:rPr>
        <w:t>решил: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1B5E" w:rsidRPr="00C1163D" w:rsidRDefault="00CA1B5E" w:rsidP="00D55964">
      <w:pPr>
        <w:pStyle w:val="ConsPlusNormal"/>
        <w:ind w:firstLine="709"/>
        <w:jc w:val="both"/>
      </w:pPr>
      <w:r w:rsidRPr="00C1163D">
        <w:rPr>
          <w:b/>
        </w:rPr>
        <w:t>1.</w:t>
      </w:r>
      <w:r w:rsidRPr="00C1163D">
        <w:t xml:space="preserve"> Утвердить прилагаемое дополнительное соглашение к Соглашению о п</w:t>
      </w:r>
      <w:r w:rsidRPr="00C1163D">
        <w:t>е</w:t>
      </w:r>
      <w:r w:rsidRPr="00C1163D">
        <w:t>редаче осуществления части полномочий Ромодановского муниципального ра</w:t>
      </w:r>
      <w:r w:rsidRPr="00C1163D">
        <w:t>й</w:t>
      </w:r>
      <w:r w:rsidRPr="00C1163D">
        <w:t xml:space="preserve">она Республики Мордовия </w:t>
      </w:r>
      <w:r w:rsidRPr="00E566C7">
        <w:t>Липкинскому</w:t>
      </w:r>
      <w:r w:rsidRPr="00C1163D">
        <w:t xml:space="preserve"> сельскому поселению Ромодановского муниципального района Республики Мордовия в области градостроительной де</w:t>
      </w:r>
      <w:r w:rsidRPr="00C1163D">
        <w:t>я</w:t>
      </w:r>
      <w:r w:rsidRPr="00C1163D">
        <w:t xml:space="preserve">тельности и земельных отношений, утвержденное решением Совета депутатов Ромодановского муниципального района Республики Мордовия от </w:t>
      </w:r>
      <w:r>
        <w:t>21</w:t>
      </w:r>
      <w:r w:rsidRPr="00C1163D">
        <w:t xml:space="preserve"> декабря 2017 года № </w:t>
      </w:r>
      <w:r w:rsidRPr="00E566C7">
        <w:t xml:space="preserve">199 </w:t>
      </w:r>
      <w:r w:rsidRPr="00C1163D">
        <w:t xml:space="preserve">и решением Совета депутатов </w:t>
      </w:r>
      <w:r w:rsidRPr="00E566C7">
        <w:t>Липкинского</w:t>
      </w:r>
      <w:r w:rsidRPr="00C1163D">
        <w:t xml:space="preserve"> сельского поселения от </w:t>
      </w:r>
      <w:r w:rsidRPr="00E566C7">
        <w:t>27 декабря 2017 года № 43</w:t>
      </w:r>
      <w:r w:rsidRPr="00C1163D">
        <w:t xml:space="preserve">. </w:t>
      </w:r>
    </w:p>
    <w:p w:rsidR="00CA1B5E" w:rsidRPr="00D55964" w:rsidRDefault="00CA1B5E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163D">
        <w:rPr>
          <w:rFonts w:ascii="Times New Roman" w:hAnsi="Times New Roman" w:cs="Times New Roman"/>
          <w:b/>
          <w:sz w:val="28"/>
          <w:szCs w:val="28"/>
        </w:rPr>
        <w:t>2.</w:t>
      </w:r>
      <w:r w:rsidRPr="00C1163D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1163D">
        <w:rPr>
          <w:rFonts w:ascii="Times New Roman" w:hAnsi="Times New Roman" w:cs="Times New Roman"/>
          <w:sz w:val="28"/>
          <w:szCs w:val="28"/>
        </w:rPr>
        <w:t xml:space="preserve"> его официального </w:t>
      </w:r>
      <w:r w:rsidRPr="00D55964">
        <w:rPr>
          <w:rFonts w:ascii="Times New Roman" w:hAnsi="Times New Roman" w:cs="Times New Roman"/>
          <w:sz w:val="28"/>
          <w:szCs w:val="28"/>
        </w:rPr>
        <w:t>опублик</w:t>
      </w:r>
      <w:r w:rsidRPr="00D55964">
        <w:rPr>
          <w:rFonts w:ascii="Times New Roman" w:hAnsi="Times New Roman" w:cs="Times New Roman"/>
          <w:sz w:val="28"/>
          <w:szCs w:val="28"/>
        </w:rPr>
        <w:t>о</w:t>
      </w:r>
      <w:r w:rsidRPr="00D55964">
        <w:rPr>
          <w:rFonts w:ascii="Times New Roman" w:hAnsi="Times New Roman" w:cs="Times New Roman"/>
          <w:sz w:val="28"/>
          <w:szCs w:val="28"/>
        </w:rPr>
        <w:t>вания.</w:t>
      </w:r>
    </w:p>
    <w:p w:rsidR="00CA1B5E" w:rsidRDefault="00CA1B5E">
      <w:pPr>
        <w:widowControl/>
        <w:autoSpaceDE/>
        <w:autoSpaceDN/>
        <w:adjustRightInd/>
      </w:pPr>
    </w:p>
    <w:p w:rsidR="00CA1B5E" w:rsidRDefault="00CA1B5E"/>
    <w:tbl>
      <w:tblPr>
        <w:tblW w:w="0" w:type="auto"/>
        <w:tblLook w:val="00A0"/>
      </w:tblPr>
      <w:tblGrid>
        <w:gridCol w:w="5065"/>
        <w:gridCol w:w="5066"/>
      </w:tblGrid>
      <w:tr w:rsidR="00CA1B5E" w:rsidRPr="00D55964">
        <w:tc>
          <w:tcPr>
            <w:tcW w:w="5065" w:type="dxa"/>
          </w:tcPr>
          <w:p w:rsidR="00CA1B5E" w:rsidRPr="00D55964" w:rsidRDefault="00CA1B5E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1B5E" w:rsidRPr="00D55964" w:rsidRDefault="00CA1B5E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Pr="00E56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Липкинского </w:t>
            </w:r>
          </w:p>
          <w:p w:rsidR="00CA1B5E" w:rsidRPr="00D55964" w:rsidRDefault="00CA1B5E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CA1B5E" w:rsidRPr="00D55964" w:rsidRDefault="00CA1B5E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6" w:type="dxa"/>
          </w:tcPr>
          <w:p w:rsidR="00CA1B5E" w:rsidRPr="00D55964" w:rsidRDefault="00CA1B5E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1B5E" w:rsidRPr="00D55964" w:rsidRDefault="00CA1B5E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1B5E" w:rsidRPr="00D55964" w:rsidRDefault="00CA1B5E" w:rsidP="00D559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 w:rsidRPr="00E566C7">
              <w:rPr>
                <w:rFonts w:ascii="Times New Roman" w:hAnsi="Times New Roman" w:cs="Times New Roman"/>
                <w:b/>
                <w:sz w:val="28"/>
                <w:szCs w:val="28"/>
              </w:rPr>
              <w:t>.П. Новикова</w:t>
            </w:r>
          </w:p>
        </w:tc>
      </w:tr>
      <w:bookmarkEnd w:id="0"/>
    </w:tbl>
    <w:p w:rsidR="00CA1B5E" w:rsidRDefault="00CA1B5E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CA1B5E" w:rsidRDefault="00CA1B5E">
      <w:pPr>
        <w:widowControl/>
        <w:autoSpaceDE/>
        <w:autoSpaceDN/>
        <w:adjustRightInd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br w:type="page"/>
      </w:r>
    </w:p>
    <w:p w:rsidR="00CA1B5E" w:rsidRPr="00FB0AC3" w:rsidRDefault="00CA1B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CA1B5E" w:rsidRDefault="00CA1B5E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CA1B5E" w:rsidRDefault="00CA1B5E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CA1B5E" w:rsidRPr="00FB0AC3" w:rsidRDefault="00CA1B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CA1B5E" w:rsidRDefault="00CA1B5E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«12» марта </w:t>
      </w:r>
      <w:smartTag w:uri="urn:schemas-microsoft-com:office:smarttags" w:element="metricconverter">
        <w:smartTagPr>
          <w:attr w:name="ProductID" w:val="2020 г"/>
        </w:smartTagPr>
        <w:r>
          <w:rPr>
            <w:rStyle w:val="a"/>
            <w:rFonts w:ascii="Times New Roman" w:hAnsi="Times New Roman" w:cs="Times New Roman"/>
            <w:b w:val="0"/>
            <w:bCs/>
            <w:color w:val="auto"/>
            <w:sz w:val="24"/>
            <w:szCs w:val="24"/>
          </w:rPr>
          <w:t>2020 г</w:t>
        </w:r>
      </w:smartTag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.  № 13</w:t>
      </w:r>
    </w:p>
    <w:p w:rsidR="00CA1B5E" w:rsidRDefault="00CA1B5E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CA1B5E" w:rsidRDefault="00CA1B5E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CA1B5E" w:rsidRPr="00FB0AC3" w:rsidRDefault="00CA1B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CA1B5E" w:rsidRDefault="00CA1B5E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CA1B5E" w:rsidRDefault="00CA1B5E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E566C7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Липкинского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сельского поселения</w:t>
      </w:r>
    </w:p>
    <w:p w:rsidR="00CA1B5E" w:rsidRDefault="00CA1B5E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CA1B5E" w:rsidRPr="00FB0AC3" w:rsidRDefault="00CA1B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CA1B5E" w:rsidRPr="00FB0AC3" w:rsidRDefault="00CA1B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«18» марта </w:t>
      </w:r>
      <w:smartTag w:uri="urn:schemas-microsoft-com:office:smarttags" w:element="metricconverter">
        <w:smartTagPr>
          <w:attr w:name="ProductID" w:val="2020 г"/>
        </w:smartTagPr>
        <w:r>
          <w:rPr>
            <w:rStyle w:val="a"/>
            <w:rFonts w:ascii="Times New Roman" w:hAnsi="Times New Roman" w:cs="Times New Roman"/>
            <w:b w:val="0"/>
            <w:bCs/>
            <w:color w:val="auto"/>
            <w:sz w:val="24"/>
            <w:szCs w:val="24"/>
          </w:rPr>
          <w:t>2020 г</w:t>
        </w:r>
      </w:smartTag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.  № 5</w:t>
      </w:r>
    </w:p>
    <w:p w:rsidR="00CA1B5E" w:rsidRDefault="00CA1B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1B5E" w:rsidRDefault="00CA1B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1B5E" w:rsidRDefault="00CA1B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1B5E" w:rsidRPr="00CC0340" w:rsidRDefault="00CA1B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Дополнительное соглашение</w:t>
      </w:r>
    </w:p>
    <w:p w:rsidR="00CA1B5E" w:rsidRPr="00CC0340" w:rsidRDefault="00CA1B5E" w:rsidP="00023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 xml:space="preserve">к Соглашению о передаче осуществления части полномочий Ромодановского муниципального района Республики Мордовия </w:t>
      </w:r>
      <w:r w:rsidRPr="00E566C7">
        <w:rPr>
          <w:rFonts w:ascii="Times New Roman" w:hAnsi="Times New Roman" w:cs="Times New Roman"/>
          <w:b/>
          <w:sz w:val="28"/>
          <w:szCs w:val="28"/>
        </w:rPr>
        <w:t>Липкинскому</w:t>
      </w:r>
      <w:r w:rsidRPr="00CC0340">
        <w:rPr>
          <w:rFonts w:ascii="Times New Roman" w:hAnsi="Times New Roman" w:cs="Times New Roman"/>
          <w:b/>
          <w:sz w:val="28"/>
          <w:szCs w:val="28"/>
        </w:rPr>
        <w:t xml:space="preserve"> сельскому п</w:t>
      </w:r>
      <w:r w:rsidRPr="00CC0340">
        <w:rPr>
          <w:rFonts w:ascii="Times New Roman" w:hAnsi="Times New Roman" w:cs="Times New Roman"/>
          <w:b/>
          <w:sz w:val="28"/>
          <w:szCs w:val="28"/>
        </w:rPr>
        <w:t>о</w:t>
      </w:r>
      <w:r w:rsidRPr="00CC0340">
        <w:rPr>
          <w:rFonts w:ascii="Times New Roman" w:hAnsi="Times New Roman" w:cs="Times New Roman"/>
          <w:b/>
          <w:sz w:val="28"/>
          <w:szCs w:val="28"/>
        </w:rPr>
        <w:t>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CA1B5E" w:rsidRPr="00CC0340" w:rsidRDefault="00CA1B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1B5E" w:rsidRPr="00CC0340" w:rsidRDefault="00CA1B5E" w:rsidP="0002395E">
      <w:pPr>
        <w:pStyle w:val="NoSpacing"/>
        <w:ind w:firstLine="709"/>
        <w:jc w:val="both"/>
        <w:rPr>
          <w:sz w:val="28"/>
          <w:szCs w:val="28"/>
        </w:rPr>
      </w:pPr>
      <w:r w:rsidRPr="00CC0340">
        <w:rPr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</w:t>
      </w:r>
      <w:r w:rsidRPr="00CC0340">
        <w:rPr>
          <w:sz w:val="28"/>
          <w:szCs w:val="28"/>
        </w:rPr>
        <w:t>и</w:t>
      </w:r>
      <w:r w:rsidRPr="00CC0340">
        <w:rPr>
          <w:sz w:val="28"/>
          <w:szCs w:val="28"/>
        </w:rPr>
        <w:t xml:space="preserve">пального района Ведяшкина Сергея Валентиновича, с одной стороны, и </w:t>
      </w:r>
      <w:r w:rsidRPr="00E566C7">
        <w:rPr>
          <w:sz w:val="28"/>
          <w:szCs w:val="28"/>
        </w:rPr>
        <w:t>Липки</w:t>
      </w:r>
      <w:r w:rsidRPr="00E566C7">
        <w:rPr>
          <w:sz w:val="28"/>
          <w:szCs w:val="28"/>
        </w:rPr>
        <w:t>н</w:t>
      </w:r>
      <w:r w:rsidRPr="00E566C7">
        <w:rPr>
          <w:sz w:val="28"/>
          <w:szCs w:val="28"/>
        </w:rPr>
        <w:t xml:space="preserve">ское </w:t>
      </w:r>
      <w:r w:rsidRPr="00CC0340">
        <w:rPr>
          <w:sz w:val="28"/>
          <w:szCs w:val="28"/>
        </w:rPr>
        <w:t xml:space="preserve">сельское поселение Ромодановского муниципального района Республики Мордовия, именуемое в дальнейшем «Поселение», в лице </w:t>
      </w:r>
      <w:r w:rsidRPr="00E566C7">
        <w:rPr>
          <w:sz w:val="28"/>
          <w:szCs w:val="28"/>
        </w:rPr>
        <w:t xml:space="preserve">Главы Липкинского сельского поселения </w:t>
      </w:r>
      <w:r w:rsidRPr="00E566C7">
        <w:rPr>
          <w:sz w:val="28"/>
          <w:szCs w:val="28"/>
          <w:shd w:val="clear" w:color="auto" w:fill="FFFFFF"/>
        </w:rPr>
        <w:t>Новиковой Людмилы Петровны</w:t>
      </w:r>
      <w:r w:rsidRPr="00CC0340">
        <w:rPr>
          <w:sz w:val="28"/>
          <w:szCs w:val="28"/>
        </w:rPr>
        <w:t>, с другой стороны, руков</w:t>
      </w:r>
      <w:r w:rsidRPr="00CC0340">
        <w:rPr>
          <w:sz w:val="28"/>
          <w:szCs w:val="28"/>
        </w:rPr>
        <w:t>о</w:t>
      </w:r>
      <w:r w:rsidRPr="00CC0340">
        <w:rPr>
          <w:sz w:val="28"/>
          <w:szCs w:val="28"/>
        </w:rPr>
        <w:t>дствуясь частью 4 статьи 15 Федерального Закона от 6 октября 2003 года № 131-ФЗ «Об общих принципах организации местного самоуправления в Российской Федерации», заключили настоящее Дополнительное соглашение о нижеследу</w:t>
      </w:r>
      <w:r w:rsidRPr="00CC0340">
        <w:rPr>
          <w:sz w:val="28"/>
          <w:szCs w:val="28"/>
        </w:rPr>
        <w:t>ю</w:t>
      </w:r>
      <w:r w:rsidRPr="00CC0340">
        <w:rPr>
          <w:sz w:val="28"/>
          <w:szCs w:val="28"/>
        </w:rPr>
        <w:t>щем:</w:t>
      </w:r>
    </w:p>
    <w:p w:rsidR="00CA1B5E" w:rsidRPr="00CC0340" w:rsidRDefault="00CA1B5E" w:rsidP="0002395E">
      <w:pPr>
        <w:pStyle w:val="ConsPlusNormal"/>
        <w:ind w:firstLine="709"/>
        <w:jc w:val="both"/>
      </w:pPr>
      <w:r w:rsidRPr="00CC0340">
        <w:t>Внести в Соглашение о передаче осуществления части полномочий Ром</w:t>
      </w:r>
      <w:r w:rsidRPr="00CC0340">
        <w:t>о</w:t>
      </w:r>
      <w:r w:rsidRPr="00CC0340">
        <w:t xml:space="preserve">дановского муниципального района Республики Мордовия </w:t>
      </w:r>
      <w:r w:rsidRPr="003B6834">
        <w:t>Липкинскому</w:t>
      </w:r>
      <w:r w:rsidRPr="00CC0340">
        <w:t xml:space="preserve"> сел</w:t>
      </w:r>
      <w:r w:rsidRPr="00CC0340">
        <w:t>ь</w:t>
      </w:r>
      <w:r w:rsidRPr="00CC0340">
        <w:t>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  <w:r w:rsidRPr="00CC0340">
        <w:rPr>
          <w:bCs/>
        </w:rPr>
        <w:t>, утвержде</w:t>
      </w:r>
      <w:r w:rsidRPr="00CC0340">
        <w:rPr>
          <w:bCs/>
        </w:rPr>
        <w:t>н</w:t>
      </w:r>
      <w:r w:rsidRPr="00CC0340">
        <w:rPr>
          <w:bCs/>
        </w:rPr>
        <w:t xml:space="preserve">ное </w:t>
      </w:r>
      <w:r w:rsidRPr="00CC0340">
        <w:t>решением Совета депутатов Ромодановского муниципального района Респу</w:t>
      </w:r>
      <w:r w:rsidRPr="00CC0340">
        <w:t>б</w:t>
      </w:r>
      <w:r w:rsidRPr="00CC0340">
        <w:t xml:space="preserve">лики Мордовия от 21 декабря 2017 года № </w:t>
      </w:r>
      <w:r w:rsidRPr="003B6834">
        <w:t>199</w:t>
      </w:r>
      <w:r w:rsidRPr="00CC0340">
        <w:t xml:space="preserve"> и решением Совета депутатов </w:t>
      </w:r>
      <w:r>
        <w:t>Липкинского</w:t>
      </w:r>
      <w:r w:rsidRPr="00CC0340">
        <w:t xml:space="preserve"> сельского поселения от </w:t>
      </w:r>
      <w:r w:rsidRPr="003B6834">
        <w:t>27 декабря 2017 года № 43</w:t>
      </w:r>
      <w:r w:rsidRPr="00CC0340">
        <w:t xml:space="preserve"> изменение, и</w:t>
      </w:r>
      <w:r w:rsidRPr="00CC0340">
        <w:t>с</w:t>
      </w:r>
      <w:r w:rsidRPr="00CC0340">
        <w:t xml:space="preserve">ключив из Раздела 1 слова: </w:t>
      </w:r>
    </w:p>
    <w:p w:rsidR="00CA1B5E" w:rsidRPr="00CC0340" w:rsidRDefault="00CA1B5E" w:rsidP="0002395E">
      <w:pPr>
        <w:pStyle w:val="ConsPlusNormal"/>
        <w:ind w:firstLine="709"/>
        <w:jc w:val="both"/>
      </w:pPr>
      <w:r w:rsidRPr="00CC0340">
        <w:t>«- осуществление муниципального земельного контроля в границах посел</w:t>
      </w:r>
      <w:r w:rsidRPr="00CC0340">
        <w:t>е</w:t>
      </w:r>
      <w:r w:rsidRPr="00CC0340">
        <w:t>ния».</w:t>
      </w:r>
    </w:p>
    <w:p w:rsidR="00CA1B5E" w:rsidRPr="003B6834" w:rsidRDefault="00CA1B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0340">
        <w:rPr>
          <w:rFonts w:ascii="Times New Roman" w:hAnsi="Times New Roman" w:cs="Times New Roman"/>
          <w:sz w:val="28"/>
          <w:szCs w:val="28"/>
        </w:rPr>
        <w:t>Во всем остальном, что не предусмотрено настоящим дополнительным с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>глашением, стороны руководствуются Соглашением о передаче осуществления части полномочий Ромодановского муниципального района Республики Морд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 xml:space="preserve">вия </w:t>
      </w:r>
      <w:r w:rsidRPr="003B6834">
        <w:rPr>
          <w:rFonts w:ascii="Times New Roman" w:hAnsi="Times New Roman" w:cs="Times New Roman"/>
          <w:sz w:val="28"/>
          <w:szCs w:val="28"/>
        </w:rPr>
        <w:t>Липкинскому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от 21 декабря 2017 года </w:t>
      </w:r>
      <w:r w:rsidRPr="003B6834">
        <w:rPr>
          <w:rFonts w:ascii="Times New Roman" w:hAnsi="Times New Roman" w:cs="Times New Roman"/>
          <w:sz w:val="28"/>
          <w:szCs w:val="28"/>
        </w:rPr>
        <w:t>№ 199</w:t>
      </w:r>
      <w:r w:rsidRPr="00CC0340">
        <w:rPr>
          <w:rFonts w:ascii="Times New Roman" w:hAnsi="Times New Roman" w:cs="Times New Roman"/>
          <w:sz w:val="28"/>
          <w:szCs w:val="28"/>
        </w:rPr>
        <w:t xml:space="preserve"> и решен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ем Совета депутатов </w:t>
      </w:r>
      <w:r w:rsidRPr="003B6834">
        <w:rPr>
          <w:rFonts w:ascii="Times New Roman" w:hAnsi="Times New Roman" w:cs="Times New Roman"/>
          <w:sz w:val="28"/>
          <w:szCs w:val="28"/>
        </w:rPr>
        <w:t>Липкинского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3B6834">
        <w:rPr>
          <w:rFonts w:ascii="Times New Roman" w:hAnsi="Times New Roman" w:cs="Times New Roman"/>
          <w:sz w:val="28"/>
          <w:szCs w:val="28"/>
        </w:rPr>
        <w:t>27 декабря 2017 года № 43.</w:t>
      </w:r>
    </w:p>
    <w:p w:rsidR="00CA1B5E" w:rsidRPr="00CC0340" w:rsidRDefault="00CA1B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1B5E" w:rsidRDefault="00CA1B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1B5E" w:rsidRPr="00CC0340" w:rsidRDefault="00CA1B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CA1B5E" w:rsidRPr="00CC0340" w:rsidRDefault="00CA1B5E" w:rsidP="0002395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5" w:type="dxa"/>
        <w:tblLook w:val="00A0"/>
      </w:tblPr>
      <w:tblGrid>
        <w:gridCol w:w="4928"/>
        <w:gridCol w:w="5387"/>
      </w:tblGrid>
      <w:tr w:rsidR="00CA1B5E" w:rsidRPr="00CC0340" w:rsidTr="006379E7">
        <w:tc>
          <w:tcPr>
            <w:tcW w:w="4928" w:type="dxa"/>
          </w:tcPr>
          <w:p w:rsidR="00CA1B5E" w:rsidRPr="00CC0340" w:rsidRDefault="00CA1B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Ромодановского </w:t>
            </w:r>
          </w:p>
          <w:p w:rsidR="00CA1B5E" w:rsidRPr="00CC0340" w:rsidRDefault="00CA1B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CA1B5E" w:rsidRPr="00CC0340" w:rsidRDefault="00CA1B5E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CA1B5E" w:rsidRPr="00CC0340" w:rsidRDefault="00CA1B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С.В. Ведяшкин</w:t>
            </w:r>
          </w:p>
          <w:p w:rsidR="00CA1B5E" w:rsidRPr="00CC0340" w:rsidRDefault="00CA1B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CA1B5E" w:rsidRPr="00CC0340" w:rsidRDefault="00CA1B5E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Pr="003B6834">
              <w:rPr>
                <w:rFonts w:ascii="Times New Roman" w:hAnsi="Times New Roman" w:cs="Times New Roman"/>
                <w:b/>
                <w:sz w:val="28"/>
                <w:szCs w:val="28"/>
              </w:rPr>
              <w:t>Липкинского</w:t>
            </w: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</w:p>
          <w:p w:rsidR="00CA1B5E" w:rsidRPr="00CC0340" w:rsidRDefault="00CA1B5E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Ромодановского района </w:t>
            </w:r>
          </w:p>
          <w:p w:rsidR="00CA1B5E" w:rsidRPr="00CC0340" w:rsidRDefault="00CA1B5E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1B5E" w:rsidRPr="00CC0340" w:rsidRDefault="00CA1B5E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 w:rsidRPr="003B6834">
              <w:rPr>
                <w:rFonts w:ascii="Times New Roman" w:hAnsi="Times New Roman" w:cs="Times New Roman"/>
                <w:b/>
                <w:sz w:val="28"/>
                <w:szCs w:val="28"/>
              </w:rPr>
              <w:t>.П. Новикова</w:t>
            </w:r>
          </w:p>
        </w:tc>
      </w:tr>
    </w:tbl>
    <w:p w:rsidR="00CA1B5E" w:rsidRDefault="00CA1B5E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sectPr w:rsidR="00CA1B5E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6DF"/>
    <w:rsid w:val="0002395E"/>
    <w:rsid w:val="00042040"/>
    <w:rsid w:val="000826DF"/>
    <w:rsid w:val="000A3DAF"/>
    <w:rsid w:val="000B1008"/>
    <w:rsid w:val="000E0A75"/>
    <w:rsid w:val="000F4383"/>
    <w:rsid w:val="000F612F"/>
    <w:rsid w:val="00112BE2"/>
    <w:rsid w:val="001474D5"/>
    <w:rsid w:val="00150A0A"/>
    <w:rsid w:val="001560C5"/>
    <w:rsid w:val="00181C98"/>
    <w:rsid w:val="00194A1E"/>
    <w:rsid w:val="001A1AA7"/>
    <w:rsid w:val="001A5D38"/>
    <w:rsid w:val="0026545F"/>
    <w:rsid w:val="00295D75"/>
    <w:rsid w:val="002B25FA"/>
    <w:rsid w:val="002C5B8D"/>
    <w:rsid w:val="002D2F92"/>
    <w:rsid w:val="002D728B"/>
    <w:rsid w:val="002F13A2"/>
    <w:rsid w:val="00334144"/>
    <w:rsid w:val="00364249"/>
    <w:rsid w:val="00364805"/>
    <w:rsid w:val="003B6834"/>
    <w:rsid w:val="003E15F1"/>
    <w:rsid w:val="003F2E75"/>
    <w:rsid w:val="004170AB"/>
    <w:rsid w:val="00490C3A"/>
    <w:rsid w:val="004A4B82"/>
    <w:rsid w:val="004B3110"/>
    <w:rsid w:val="004B68E8"/>
    <w:rsid w:val="004C115B"/>
    <w:rsid w:val="004D1448"/>
    <w:rsid w:val="004F08BC"/>
    <w:rsid w:val="00532143"/>
    <w:rsid w:val="00552BAE"/>
    <w:rsid w:val="005B1AFD"/>
    <w:rsid w:val="005E18FD"/>
    <w:rsid w:val="005E5751"/>
    <w:rsid w:val="006312E3"/>
    <w:rsid w:val="006379E7"/>
    <w:rsid w:val="00646723"/>
    <w:rsid w:val="006A076C"/>
    <w:rsid w:val="006D32D0"/>
    <w:rsid w:val="007314CA"/>
    <w:rsid w:val="007410F3"/>
    <w:rsid w:val="007938F8"/>
    <w:rsid w:val="007C0B5B"/>
    <w:rsid w:val="00824372"/>
    <w:rsid w:val="008563CE"/>
    <w:rsid w:val="008A0F86"/>
    <w:rsid w:val="008A52C4"/>
    <w:rsid w:val="008B0FE7"/>
    <w:rsid w:val="008B4F93"/>
    <w:rsid w:val="008C4644"/>
    <w:rsid w:val="0096392C"/>
    <w:rsid w:val="009762CF"/>
    <w:rsid w:val="00976F37"/>
    <w:rsid w:val="009904DC"/>
    <w:rsid w:val="009929D7"/>
    <w:rsid w:val="009F18A3"/>
    <w:rsid w:val="00A10303"/>
    <w:rsid w:val="00A16339"/>
    <w:rsid w:val="00A459AC"/>
    <w:rsid w:val="00A540B4"/>
    <w:rsid w:val="00AF2CB7"/>
    <w:rsid w:val="00AF6B6D"/>
    <w:rsid w:val="00B051F5"/>
    <w:rsid w:val="00B46C13"/>
    <w:rsid w:val="00B502A0"/>
    <w:rsid w:val="00B5700A"/>
    <w:rsid w:val="00B8090C"/>
    <w:rsid w:val="00B85CD2"/>
    <w:rsid w:val="00B8743B"/>
    <w:rsid w:val="00B90768"/>
    <w:rsid w:val="00BC3950"/>
    <w:rsid w:val="00C1163D"/>
    <w:rsid w:val="00C2535F"/>
    <w:rsid w:val="00C53249"/>
    <w:rsid w:val="00CA1B5E"/>
    <w:rsid w:val="00CB0189"/>
    <w:rsid w:val="00CC0340"/>
    <w:rsid w:val="00D53C6A"/>
    <w:rsid w:val="00D55964"/>
    <w:rsid w:val="00D75923"/>
    <w:rsid w:val="00DE547F"/>
    <w:rsid w:val="00DF24CD"/>
    <w:rsid w:val="00E06952"/>
    <w:rsid w:val="00E270F2"/>
    <w:rsid w:val="00E566C7"/>
    <w:rsid w:val="00E81C26"/>
    <w:rsid w:val="00E87737"/>
    <w:rsid w:val="00E914AE"/>
    <w:rsid w:val="00E92C69"/>
    <w:rsid w:val="00E96D97"/>
    <w:rsid w:val="00EC6384"/>
    <w:rsid w:val="00F32BA4"/>
    <w:rsid w:val="00F409F9"/>
    <w:rsid w:val="00F52BD3"/>
    <w:rsid w:val="00F535B7"/>
    <w:rsid w:val="00F677FA"/>
    <w:rsid w:val="00F942B2"/>
    <w:rsid w:val="00F954F1"/>
    <w:rsid w:val="00FB0AC3"/>
    <w:rsid w:val="00FC6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40B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Цветовое выделение"/>
    <w:uiPriority w:val="99"/>
    <w:rsid w:val="00A540B4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A540B4"/>
    <w:rPr>
      <w:rFonts w:cs="Times New Roman"/>
      <w:bCs/>
      <w:color w:val="106BBE"/>
      <w:szCs w:val="26"/>
    </w:rPr>
  </w:style>
  <w:style w:type="character" w:customStyle="1" w:styleId="highlighthighlightactive">
    <w:name w:val="highlight highlight_active"/>
    <w:basedOn w:val="DefaultParagraphFont"/>
    <w:uiPriority w:val="99"/>
    <w:rsid w:val="00A540B4"/>
    <w:rPr>
      <w:rFonts w:cs="Times New Roman"/>
    </w:rPr>
  </w:style>
  <w:style w:type="paragraph" w:customStyle="1" w:styleId="a1">
    <w:name w:val="Нормальный (таблица)"/>
    <w:basedOn w:val="Normal"/>
    <w:next w:val="Normal"/>
    <w:uiPriority w:val="99"/>
    <w:rsid w:val="00F677FA"/>
    <w:pPr>
      <w:jc w:val="both"/>
    </w:pPr>
    <w:rPr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F677FA"/>
    <w:rPr>
      <w:sz w:val="24"/>
      <w:szCs w:val="24"/>
    </w:rPr>
  </w:style>
  <w:style w:type="table" w:styleId="TableGrid">
    <w:name w:val="Table Grid"/>
    <w:basedOn w:val="TableNormal"/>
    <w:uiPriority w:val="99"/>
    <w:rsid w:val="00B8743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181C98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PlusNormal">
    <w:name w:val="ConsPlusNormal"/>
    <w:uiPriority w:val="99"/>
    <w:rsid w:val="00F409F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34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3</Pages>
  <Words>642</Words>
  <Characters>3660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USER</cp:lastModifiedBy>
  <cp:revision>5</cp:revision>
  <cp:lastPrinted>2016-07-08T08:01:00Z</cp:lastPrinted>
  <dcterms:created xsi:type="dcterms:W3CDTF">2020-03-13T08:05:00Z</dcterms:created>
  <dcterms:modified xsi:type="dcterms:W3CDTF">2020-03-20T12:04:00Z</dcterms:modified>
</cp:coreProperties>
</file>