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56D" w:rsidRPr="003E13F1" w:rsidRDefault="00A3556D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A3556D" w:rsidRPr="003E13F1" w:rsidTr="00A11370">
        <w:trPr>
          <w:jc w:val="center"/>
        </w:trPr>
        <w:tc>
          <w:tcPr>
            <w:tcW w:w="4962" w:type="dxa"/>
          </w:tcPr>
          <w:p w:rsidR="00A3556D" w:rsidRPr="003E13F1" w:rsidRDefault="00A3556D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0A0"/>
            </w:tblPr>
            <w:tblGrid>
              <w:gridCol w:w="5421"/>
              <w:gridCol w:w="4961"/>
            </w:tblGrid>
            <w:tr w:rsidR="00A3556D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AD51B8">
                    <w:rPr>
                      <w:noProof/>
                      <w:color w:val="000000"/>
                      <w:sz w:val="24"/>
                      <w:szCs w:val="2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5" type="#_x0000_t75" alt="e592_mchs3" style="width:32.25pt;height:45.75pt;visibility:visible">
                        <v:imagedata r:id="rId5" o:title=""/>
                      </v:shape>
                    </w:pict>
                  </w:r>
                  <w:r>
                    <w:rPr>
                      <w:noProof/>
                    </w:rPr>
                    <w:pict>
                      <v:line id="Line 46" o:spid="_x0000_s1026" style="position:absolute;left:0;text-align:left;z-index:251657216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>
                    <w:rPr>
                      <w:noProof/>
                    </w:rPr>
                    <w:pict>
                      <v:line id="Line 44" o:spid="_x0000_s1027" style="position:absolute;left:0;text-align:left;z-index:251655168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5" o:spid="_x0000_s1028" style="position:absolute;left:0;text-align:left;z-index:251656192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9" o:spid="_x0000_s1029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>
                    <w:rPr>
                      <w:noProof/>
                    </w:rPr>
                    <w:pict>
                      <v:line id="Line 47" o:spid="_x0000_s1030" style="position:absolute;left:0;text-align:left;z-index:251658240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8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E13F1">
                    <w:rPr>
                      <w:color w:val="000000"/>
                      <w:sz w:val="24"/>
                      <w:szCs w:val="24"/>
                    </w:rPr>
                    <w:t>МЧС РОССИИ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0"/>
                      <w:szCs w:val="10"/>
                    </w:rPr>
                  </w:pP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/>
                      <w:sz w:val="18"/>
                      <w:szCs w:val="18"/>
                    </w:rPr>
                    <w:t>ГЛАВНОЕ УПРАВЛЕНИЕ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/>
                      <w:sz w:val="22"/>
                      <w:szCs w:val="22"/>
                    </w:rPr>
                    <w:t>по Республике Мордовия)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color w:val="000000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color w:val="000000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3E13F1">
                    <w:rPr>
                      <w:color w:val="000000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/>
                      <w:sz w:val="18"/>
                      <w:szCs w:val="18"/>
                    </w:rPr>
                    <w:t xml:space="preserve">: </w:t>
                  </w:r>
                  <w:r w:rsidRPr="003E13F1">
                    <w:rPr>
                      <w:color w:val="000000"/>
                      <w:sz w:val="18"/>
                      <w:szCs w:val="18"/>
                      <w:lang w:val="en-US"/>
                    </w:rPr>
                    <w:t>mchs</w:t>
                  </w:r>
                  <w:r w:rsidRPr="003E13F1">
                    <w:rPr>
                      <w:color w:val="000000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/>
                      <w:sz w:val="18"/>
                      <w:szCs w:val="18"/>
                      <w:lang w:val="en-US"/>
                    </w:rPr>
                    <w:t>mordovia</w:t>
                  </w:r>
                  <w:r w:rsidRPr="003E13F1">
                    <w:rPr>
                      <w:color w:val="000000"/>
                      <w:sz w:val="18"/>
                      <w:szCs w:val="18"/>
                    </w:rPr>
                    <w:t>.</w:t>
                  </w:r>
                  <w:r w:rsidRPr="003E13F1">
                    <w:rPr>
                      <w:color w:val="000000"/>
                      <w:sz w:val="18"/>
                      <w:szCs w:val="18"/>
                      <w:lang w:val="en-US"/>
                    </w:rPr>
                    <w:t>ru</w:t>
                  </w: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A3556D" w:rsidRPr="003E13F1" w:rsidRDefault="00A3556D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2"/>
                      <w:szCs w:val="22"/>
                      <w:u w:val="single"/>
                    </w:rPr>
                    <w:t>22</w:t>
                  </w:r>
                  <w:r w:rsidRPr="003E13F1">
                    <w:rPr>
                      <w:color w:val="000000"/>
                      <w:sz w:val="22"/>
                      <w:szCs w:val="22"/>
                      <w:u w:val="single"/>
                    </w:rPr>
                    <w:t>.03.2020</w:t>
                  </w:r>
                  <w:r w:rsidRPr="003E13F1">
                    <w:rPr>
                      <w:color w:val="000000"/>
                      <w:sz w:val="22"/>
                      <w:szCs w:val="22"/>
                    </w:rPr>
                    <w:t xml:space="preserve"> № </w:t>
                  </w:r>
                  <w:r w:rsidRPr="003E13F1">
                    <w:rPr>
                      <w:color w:val="000000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A3556D" w:rsidRPr="003E13F1" w:rsidRDefault="00A3556D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A3556D" w:rsidRPr="003E13F1" w:rsidRDefault="00A3556D" w:rsidP="004F578F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A3556D" w:rsidRPr="003E13F1" w:rsidRDefault="00A3556D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E13F1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E13F1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E13F1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E13F1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E13F1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A3556D" w:rsidRPr="003E13F1" w:rsidRDefault="00A3556D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E13F1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</w:tc>
      </w:tr>
    </w:tbl>
    <w:p w:rsidR="00A3556D" w:rsidRPr="003E13F1" w:rsidRDefault="00A3556D" w:rsidP="00CE39A7">
      <w:pPr>
        <w:pStyle w:val="Normal2"/>
        <w:ind w:firstLine="709"/>
        <w:rPr>
          <w:color w:val="000000"/>
          <w:sz w:val="26"/>
          <w:szCs w:val="26"/>
        </w:rPr>
      </w:pPr>
    </w:p>
    <w:p w:rsidR="00A3556D" w:rsidRPr="003E13F1" w:rsidRDefault="00A3556D" w:rsidP="00CE39A7">
      <w:pPr>
        <w:pStyle w:val="Normal2"/>
        <w:ind w:firstLine="709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«Оперативное предупреждение»</w:t>
      </w:r>
    </w:p>
    <w:p w:rsidR="00A3556D" w:rsidRPr="003E13F1" w:rsidRDefault="00A3556D" w:rsidP="004F578F">
      <w:pPr>
        <w:ind w:firstLine="709"/>
        <w:jc w:val="both"/>
        <w:rPr>
          <w:color w:val="000000"/>
          <w:sz w:val="26"/>
          <w:szCs w:val="26"/>
        </w:rPr>
      </w:pPr>
    </w:p>
    <w:p w:rsidR="00A3556D" w:rsidRPr="003E13F1" w:rsidRDefault="00A3556D" w:rsidP="0038748E">
      <w:pPr>
        <w:ind w:firstLine="709"/>
        <w:jc w:val="both"/>
        <w:rPr>
          <w:color w:val="000000"/>
          <w:kern w:val="2"/>
          <w:sz w:val="26"/>
          <w:szCs w:val="26"/>
        </w:rPr>
      </w:pPr>
      <w:r w:rsidRPr="003E13F1">
        <w:rPr>
          <w:color w:val="000000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3E13F1">
        <w:rPr>
          <w:color w:val="000000"/>
          <w:kern w:val="2"/>
          <w:sz w:val="26"/>
          <w:szCs w:val="26"/>
        </w:rPr>
        <w:t xml:space="preserve"> </w:t>
      </w:r>
      <w:r>
        <w:rPr>
          <w:b/>
          <w:color w:val="000000"/>
          <w:kern w:val="2"/>
          <w:sz w:val="26"/>
          <w:szCs w:val="26"/>
        </w:rPr>
        <w:t>23</w:t>
      </w:r>
      <w:r w:rsidRPr="003E13F1">
        <w:rPr>
          <w:b/>
          <w:color w:val="000000"/>
          <w:kern w:val="2"/>
          <w:sz w:val="26"/>
          <w:szCs w:val="26"/>
        </w:rPr>
        <w:t xml:space="preserve"> марта 2020 года прогнозируется неблагоприятное метеорологическое явление –</w:t>
      </w:r>
      <w:r>
        <w:rPr>
          <w:b/>
          <w:color w:val="000000"/>
          <w:kern w:val="2"/>
          <w:sz w:val="26"/>
          <w:szCs w:val="26"/>
        </w:rPr>
        <w:t xml:space="preserve"> </w:t>
      </w:r>
      <w:r w:rsidRPr="003E13F1">
        <w:rPr>
          <w:b/>
          <w:color w:val="000000"/>
          <w:kern w:val="2"/>
          <w:sz w:val="26"/>
          <w:szCs w:val="26"/>
        </w:rPr>
        <w:t xml:space="preserve">местами </w:t>
      </w:r>
      <w:r>
        <w:rPr>
          <w:b/>
          <w:color w:val="000000"/>
          <w:kern w:val="2"/>
          <w:sz w:val="26"/>
          <w:szCs w:val="26"/>
        </w:rPr>
        <w:t>по республике порывы ветра до 17</w:t>
      </w:r>
      <w:r w:rsidRPr="003E13F1">
        <w:rPr>
          <w:b/>
          <w:color w:val="000000"/>
          <w:kern w:val="2"/>
          <w:sz w:val="26"/>
          <w:szCs w:val="26"/>
        </w:rPr>
        <w:t xml:space="preserve"> м/с.</w:t>
      </w:r>
      <w:r>
        <w:rPr>
          <w:b/>
          <w:color w:val="000000"/>
          <w:kern w:val="2"/>
          <w:sz w:val="26"/>
          <w:szCs w:val="26"/>
        </w:rPr>
        <w:t xml:space="preserve"> </w:t>
      </w:r>
    </w:p>
    <w:p w:rsidR="00A3556D" w:rsidRPr="003E13F1" w:rsidRDefault="00A3556D" w:rsidP="006001C8">
      <w:pPr>
        <w:ind w:firstLine="709"/>
        <w:jc w:val="both"/>
        <w:rPr>
          <w:color w:val="000000"/>
          <w:sz w:val="26"/>
          <w:szCs w:val="26"/>
        </w:rPr>
      </w:pPr>
    </w:p>
    <w:p w:rsidR="00A3556D" w:rsidRPr="003E13F1" w:rsidRDefault="00A3556D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>Предупредительные меры по контролю над обстановкой:</w:t>
      </w:r>
    </w:p>
    <w:p w:rsidR="00A3556D" w:rsidRPr="003E13F1" w:rsidRDefault="00A3556D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E13F1">
        <w:rPr>
          <w:bCs/>
          <w:color w:val="000000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A3556D" w:rsidRPr="003E13F1" w:rsidRDefault="00A3556D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E13F1">
        <w:rPr>
          <w:bCs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обеспечить выполнение комплекса превентивных мероприятий;</w:t>
      </w:r>
    </w:p>
    <w:p w:rsidR="00A3556D" w:rsidRPr="003E13F1" w:rsidRDefault="00A3556D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E13F1">
        <w:rPr>
          <w:bCs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A3556D" w:rsidRPr="003E13F1" w:rsidRDefault="00A3556D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E13F1">
        <w:rPr>
          <w:bCs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A3556D" w:rsidRPr="003E13F1" w:rsidRDefault="00A3556D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E13F1">
        <w:rPr>
          <w:bCs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A3556D" w:rsidRPr="003E13F1" w:rsidRDefault="00A3556D" w:rsidP="003513C7">
      <w:pPr>
        <w:widowControl/>
        <w:autoSpaceDE/>
        <w:autoSpaceDN/>
        <w:adjustRightInd/>
        <w:ind w:left="284" w:firstLine="437"/>
        <w:jc w:val="both"/>
        <w:rPr>
          <w:color w:val="000000"/>
          <w:sz w:val="26"/>
          <w:szCs w:val="26"/>
        </w:rPr>
      </w:pPr>
    </w:p>
    <w:p w:rsidR="00A3556D" w:rsidRPr="003E13F1" w:rsidRDefault="00A3556D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>Рекомендуемые мероприятия:</w:t>
      </w:r>
    </w:p>
    <w:p w:rsidR="00A3556D" w:rsidRPr="003E13F1" w:rsidRDefault="00A3556D" w:rsidP="009B3195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E13F1">
        <w:rPr>
          <w:bCs/>
          <w:color w:val="000000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A3556D" w:rsidRPr="003E13F1" w:rsidRDefault="00A3556D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A3556D" w:rsidRPr="003E13F1" w:rsidRDefault="00A3556D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A3556D" w:rsidRPr="003E13F1" w:rsidRDefault="00A3556D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A3556D" w:rsidRPr="003E13F1" w:rsidRDefault="00A3556D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A3556D" w:rsidRPr="003E13F1" w:rsidRDefault="00A3556D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A3556D" w:rsidRPr="003E13F1" w:rsidRDefault="00A3556D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E13F1">
        <w:rPr>
          <w:b/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A3556D" w:rsidRPr="003E13F1" w:rsidRDefault="00A3556D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/>
          <w:sz w:val="26"/>
          <w:szCs w:val="26"/>
        </w:rPr>
      </w:pPr>
    </w:p>
    <w:p w:rsidR="00A3556D" w:rsidRPr="003E13F1" w:rsidRDefault="00A3556D" w:rsidP="00F56250">
      <w:pPr>
        <w:pStyle w:val="BodyTextIndent"/>
        <w:spacing w:after="6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b/>
          <w:i/>
          <w:color w:val="000000"/>
          <w:sz w:val="26"/>
          <w:szCs w:val="26"/>
        </w:rPr>
        <w:t>Для предупреждения ДТП, крупных автомобильных аварий и заторов на дорогах:</w:t>
      </w:r>
    </w:p>
    <w:p w:rsidR="00A3556D" w:rsidRPr="003E13F1" w:rsidRDefault="00A3556D" w:rsidP="00F56250">
      <w:pPr>
        <w:pStyle w:val="BodyTextIndent"/>
        <w:spacing w:after="60"/>
        <w:ind w:left="0" w:firstLine="709"/>
        <w:jc w:val="both"/>
        <w:rPr>
          <w:b/>
          <w:i/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обеспечить контроль готовности спасательных служб к реагированию на происшествия;</w:t>
      </w:r>
    </w:p>
    <w:p w:rsidR="00A3556D" w:rsidRPr="003E13F1" w:rsidRDefault="00A3556D" w:rsidP="00F56250">
      <w:pPr>
        <w:pStyle w:val="BodyTextIndent"/>
        <w:spacing w:after="60"/>
        <w:ind w:left="0" w:firstLine="709"/>
        <w:jc w:val="both"/>
        <w:rPr>
          <w:b/>
          <w:i/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обеспечить своевременное информирование участников дорожного движения о погодных условиях;</w:t>
      </w:r>
    </w:p>
    <w:p w:rsidR="00A3556D" w:rsidRPr="003E13F1" w:rsidRDefault="00A3556D" w:rsidP="00F56250">
      <w:pPr>
        <w:pStyle w:val="BodyTextIndent"/>
        <w:spacing w:after="6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A3556D" w:rsidRPr="003E13F1" w:rsidRDefault="00A3556D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  <w:lang/>
        </w:rPr>
      </w:pPr>
      <w:r w:rsidRPr="003E13F1">
        <w:rPr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A3556D" w:rsidRPr="003E13F1" w:rsidRDefault="00A3556D" w:rsidP="00DB5984">
      <w:pPr>
        <w:pStyle w:val="BodyTextIndent"/>
        <w:widowControl/>
        <w:adjustRightInd/>
        <w:spacing w:after="0"/>
        <w:ind w:left="425" w:firstLine="284"/>
        <w:contextualSpacing/>
        <w:jc w:val="both"/>
        <w:rPr>
          <w:color w:val="000000"/>
          <w:sz w:val="26"/>
          <w:szCs w:val="26"/>
        </w:rPr>
      </w:pPr>
    </w:p>
    <w:p w:rsidR="00A3556D" w:rsidRPr="003E13F1" w:rsidRDefault="00A3556D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b/>
          <w:i/>
          <w:color w:val="000000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/>
          <w:sz w:val="26"/>
          <w:szCs w:val="26"/>
        </w:rPr>
        <w:t>:</w:t>
      </w:r>
    </w:p>
    <w:p w:rsidR="00A3556D" w:rsidRPr="003E13F1" w:rsidRDefault="00A3556D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A3556D" w:rsidRPr="003E13F1" w:rsidRDefault="00A3556D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должностным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A3556D" w:rsidRPr="003E13F1" w:rsidRDefault="00A3556D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A3556D" w:rsidRPr="003E13F1" w:rsidRDefault="00A3556D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A3556D" w:rsidRPr="003E13F1" w:rsidRDefault="00A3556D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создать аварийный запас топлива для аварийно-восстановительных бригад.</w:t>
      </w:r>
    </w:p>
    <w:p w:rsidR="00A3556D" w:rsidRPr="003E13F1" w:rsidRDefault="00A3556D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  <w:lang/>
        </w:rPr>
      </w:pPr>
      <w:r w:rsidRPr="003E13F1">
        <w:rPr>
          <w:color w:val="000000"/>
          <w:sz w:val="26"/>
          <w:szCs w:val="26"/>
        </w:rPr>
        <w:t xml:space="preserve">- </w:t>
      </w:r>
      <w:r w:rsidRPr="003E13F1">
        <w:rPr>
          <w:color w:val="000000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3556D" w:rsidRPr="003E13F1" w:rsidRDefault="00A3556D" w:rsidP="006001C8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  <w:lang/>
        </w:rPr>
      </w:pPr>
    </w:p>
    <w:p w:rsidR="00A3556D" w:rsidRPr="003E13F1" w:rsidRDefault="00A3556D" w:rsidP="00C873F7">
      <w:pPr>
        <w:tabs>
          <w:tab w:val="left" w:pos="851"/>
        </w:tabs>
        <w:ind w:left="567" w:right="28"/>
        <w:jc w:val="center"/>
        <w:rPr>
          <w:b/>
          <w:i/>
          <w:color w:val="000000"/>
          <w:sz w:val="26"/>
          <w:szCs w:val="26"/>
        </w:rPr>
      </w:pPr>
      <w:r w:rsidRPr="003E13F1">
        <w:rPr>
          <w:b/>
          <w:i/>
          <w:color w:val="000000"/>
          <w:sz w:val="26"/>
          <w:szCs w:val="26"/>
        </w:rPr>
        <w:t>Населению рекомендуется:</w:t>
      </w:r>
    </w:p>
    <w:p w:rsidR="00A3556D" w:rsidRPr="003E13F1" w:rsidRDefault="00A3556D" w:rsidP="00B8372E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3E13F1">
        <w:rPr>
          <w:b/>
          <w:i/>
          <w:color w:val="000000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/>
          <w:sz w:val="26"/>
          <w:szCs w:val="26"/>
        </w:rPr>
        <w:t>: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A3556D" w:rsidRPr="003E13F1" w:rsidRDefault="00A3556D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- создать аварийный запас топлива для аварийно-восстановительных бригад.</w:t>
      </w:r>
    </w:p>
    <w:p w:rsidR="00A3556D" w:rsidRDefault="00A3556D" w:rsidP="004A4D14">
      <w:pPr>
        <w:spacing w:beforeLines="120"/>
        <w:ind w:firstLine="709"/>
        <w:contextualSpacing/>
        <w:jc w:val="both"/>
        <w:rPr>
          <w:b/>
          <w:bCs/>
          <w:color w:val="000000"/>
          <w:sz w:val="26"/>
          <w:szCs w:val="26"/>
        </w:rPr>
      </w:pPr>
    </w:p>
    <w:p w:rsidR="00A3556D" w:rsidRPr="000B177C" w:rsidRDefault="00A3556D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A3556D" w:rsidRPr="000B177C" w:rsidRDefault="00A3556D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3556D" w:rsidRPr="000B177C" w:rsidRDefault="00A3556D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3556D" w:rsidRPr="000B177C" w:rsidRDefault="00A3556D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3556D" w:rsidRPr="000B177C" w:rsidRDefault="00A3556D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A3556D" w:rsidRPr="003E13F1" w:rsidRDefault="00A3556D" w:rsidP="004A4D14">
      <w:pPr>
        <w:spacing w:beforeLines="120"/>
        <w:ind w:firstLine="709"/>
        <w:contextualSpacing/>
        <w:jc w:val="both"/>
        <w:rPr>
          <w:color w:val="000000"/>
          <w:sz w:val="26"/>
          <w:szCs w:val="26"/>
        </w:rPr>
      </w:pPr>
    </w:p>
    <w:p w:rsidR="00A3556D" w:rsidRPr="003E13F1" w:rsidRDefault="00A3556D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/>
          <w:sz w:val="26"/>
          <w:szCs w:val="26"/>
        </w:rPr>
      </w:pPr>
    </w:p>
    <w:p w:rsidR="00A3556D" w:rsidRPr="003E13F1" w:rsidRDefault="00A3556D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/>
          <w:sz w:val="26"/>
          <w:szCs w:val="26"/>
        </w:rPr>
      </w:pPr>
      <w:r w:rsidRPr="003E13F1">
        <w:rPr>
          <w:b/>
          <w:bCs/>
          <w:i/>
          <w:iCs/>
          <w:color w:val="000000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A3556D" w:rsidRPr="003E13F1" w:rsidRDefault="00A3556D" w:rsidP="00B8372E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A3556D" w:rsidRPr="003E13F1" w:rsidRDefault="00A3556D" w:rsidP="00B8372E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A3556D" w:rsidRPr="003E13F1" w:rsidRDefault="00A3556D" w:rsidP="00B8372E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A3556D" w:rsidRPr="003E13F1" w:rsidRDefault="00A3556D" w:rsidP="00B8372E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Заместитель начальника (старший оперативный дежурный)</w:t>
      </w:r>
    </w:p>
    <w:p w:rsidR="00A3556D" w:rsidRPr="003E13F1" w:rsidRDefault="00A3556D" w:rsidP="00B8372E">
      <w:pPr>
        <w:pStyle w:val="BodyTextIndent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E13F1">
        <w:rPr>
          <w:color w:val="000000"/>
          <w:sz w:val="26"/>
          <w:szCs w:val="26"/>
        </w:rPr>
        <w:t>ЦУКС (управление) ГУ МЧС России по Республике Мордовия</w:t>
      </w:r>
    </w:p>
    <w:p w:rsidR="00A3556D" w:rsidRDefault="00A3556D" w:rsidP="00B8372E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>
        <w:rPr>
          <w:color w:val="000000"/>
          <w:sz w:val="26"/>
          <w:szCs w:val="26"/>
        </w:rPr>
        <w:t xml:space="preserve">подполковник </w:t>
      </w:r>
      <w:r w:rsidRPr="003E13F1">
        <w:rPr>
          <w:color w:val="000000"/>
          <w:sz w:val="26"/>
          <w:szCs w:val="26"/>
        </w:rPr>
        <w:t xml:space="preserve">внутренней службы                                                   </w:t>
      </w:r>
      <w:r>
        <w:rPr>
          <w:color w:val="000000"/>
          <w:sz w:val="26"/>
          <w:szCs w:val="26"/>
        </w:rPr>
        <w:t xml:space="preserve">                Р.В. Голиков</w:t>
      </w:r>
    </w:p>
    <w:p w:rsidR="00A3556D" w:rsidRPr="003E13F1" w:rsidRDefault="00A3556D" w:rsidP="00B8372E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A3556D" w:rsidRPr="003E13F1" w:rsidRDefault="00A3556D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/>
          <w:sz w:val="26"/>
          <w:szCs w:val="26"/>
        </w:rPr>
      </w:pPr>
    </w:p>
    <w:p w:rsidR="00A3556D" w:rsidRPr="003E13F1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Default="00A3556D" w:rsidP="00B8372E">
      <w:pPr>
        <w:pStyle w:val="BodyText"/>
        <w:spacing w:after="0"/>
        <w:ind w:right="567"/>
        <w:rPr>
          <w:color w:val="000000"/>
          <w:sz w:val="26"/>
          <w:szCs w:val="26"/>
        </w:rPr>
      </w:pPr>
    </w:p>
    <w:p w:rsidR="00A3556D" w:rsidRPr="003E13F1" w:rsidRDefault="00A3556D" w:rsidP="00B8372E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Казанцев А.С.</w:t>
      </w:r>
    </w:p>
    <w:p w:rsidR="00A3556D" w:rsidRPr="003E13F1" w:rsidRDefault="00A3556D" w:rsidP="00B8372E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 w:rsidRPr="003E13F1">
        <w:rPr>
          <w:color w:val="000000"/>
          <w:sz w:val="18"/>
          <w:szCs w:val="18"/>
        </w:rPr>
        <w:t>8(8342) 57-02-79</w:t>
      </w:r>
    </w:p>
    <w:p w:rsidR="00A3556D" w:rsidRPr="003E13F1" w:rsidRDefault="00A3556D" w:rsidP="00CF0AAC">
      <w:pPr>
        <w:widowControl/>
        <w:jc w:val="both"/>
        <w:rPr>
          <w:color w:val="000000"/>
          <w:sz w:val="18"/>
          <w:szCs w:val="18"/>
        </w:rPr>
      </w:pPr>
      <w:r w:rsidRPr="003E13F1">
        <w:rPr>
          <w:color w:val="000000"/>
          <w:sz w:val="18"/>
          <w:szCs w:val="18"/>
        </w:rPr>
        <w:t>ВЦСС: 3-61-50-727</w:t>
      </w:r>
    </w:p>
    <w:sectPr w:rsidR="00A3556D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altName w:val="Meiryo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2B5"/>
    <w:rsid w:val="00050181"/>
    <w:rsid w:val="000B177C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A4D14"/>
    <w:rsid w:val="004B073F"/>
    <w:rsid w:val="004E41EC"/>
    <w:rsid w:val="004F0438"/>
    <w:rsid w:val="004F1A42"/>
    <w:rsid w:val="004F578F"/>
    <w:rsid w:val="00555B92"/>
    <w:rsid w:val="005706C8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7290B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314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B7AEC"/>
    <w:rsid w:val="009C40F7"/>
    <w:rsid w:val="009C7710"/>
    <w:rsid w:val="009D142F"/>
    <w:rsid w:val="009E6776"/>
    <w:rsid w:val="009F747A"/>
    <w:rsid w:val="00A0562E"/>
    <w:rsid w:val="00A11370"/>
    <w:rsid w:val="00A33B26"/>
    <w:rsid w:val="00A3556D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D51B8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54ECE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A2D85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513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uiPriority w:val="99"/>
    <w:rsid w:val="003513C7"/>
    <w:rPr>
      <w:rFonts w:ascii="Times New Roman" w:eastAsia="Times New Roman" w:hAnsi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73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960</Words>
  <Characters>5472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АРМ7</dc:creator>
  <cp:keywords/>
  <dc:description/>
  <cp:lastModifiedBy>ОДМ</cp:lastModifiedBy>
  <cp:revision>2</cp:revision>
  <cp:lastPrinted>2020-03-22T09:14:00Z</cp:lastPrinted>
  <dcterms:created xsi:type="dcterms:W3CDTF">2020-03-23T13:04:00Z</dcterms:created>
  <dcterms:modified xsi:type="dcterms:W3CDTF">2020-03-23T13:04:00Z</dcterms:modified>
</cp:coreProperties>
</file>