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F39" w:rsidRPr="001E019B" w:rsidRDefault="00685F39" w:rsidP="001E0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1E019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85F39" w:rsidRPr="001E019B" w:rsidRDefault="00685F39" w:rsidP="001E0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19B">
        <w:rPr>
          <w:rFonts w:ascii="Times New Roman" w:hAnsi="Times New Roman" w:cs="Times New Roman"/>
          <w:b/>
          <w:sz w:val="28"/>
          <w:szCs w:val="28"/>
        </w:rPr>
        <w:t>ПУШКИНСКОГО СЕЛЬСКОГО ПОСЕЛЕНИЯ</w:t>
      </w:r>
    </w:p>
    <w:p w:rsidR="00685F39" w:rsidRPr="001E019B" w:rsidRDefault="00685F39" w:rsidP="001E0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19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685F39" w:rsidRPr="001E019B" w:rsidRDefault="00685F39" w:rsidP="001E019B">
      <w:pPr>
        <w:pStyle w:val="Heading1"/>
        <w:rPr>
          <w:rFonts w:ascii="Times New Roman" w:hAnsi="Times New Roman" w:cs="Times New Roman"/>
          <w:szCs w:val="28"/>
        </w:rPr>
      </w:pPr>
      <w:r w:rsidRPr="001E019B">
        <w:rPr>
          <w:rFonts w:ascii="Times New Roman" w:hAnsi="Times New Roman" w:cs="Times New Roman"/>
          <w:b w:val="0"/>
          <w:szCs w:val="28"/>
        </w:rPr>
        <w:t>РЕСПУБЛИКИ МОРДОВИЯ</w:t>
      </w:r>
    </w:p>
    <w:p w:rsidR="00685F39" w:rsidRPr="001E019B" w:rsidRDefault="00685F39" w:rsidP="001E01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F39" w:rsidRPr="001E019B" w:rsidRDefault="00685F39" w:rsidP="001E019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019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685F39" w:rsidRPr="001E019B" w:rsidRDefault="00685F39" w:rsidP="001E019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85F39" w:rsidRPr="001E019B" w:rsidRDefault="00685F39" w:rsidP="001E019B">
      <w:pPr>
        <w:rPr>
          <w:rFonts w:ascii="Times New Roman" w:hAnsi="Times New Roman" w:cs="Times New Roman"/>
        </w:rPr>
      </w:pPr>
    </w:p>
    <w:p w:rsidR="00685F39" w:rsidRPr="001E019B" w:rsidRDefault="00685F39" w:rsidP="001E019B">
      <w:pPr>
        <w:rPr>
          <w:rFonts w:ascii="Times New Roman" w:hAnsi="Times New Roman" w:cs="Times New Roman"/>
          <w:sz w:val="24"/>
          <w:szCs w:val="24"/>
        </w:rPr>
      </w:pPr>
      <w:r w:rsidRPr="001E019B">
        <w:rPr>
          <w:rFonts w:ascii="Times New Roman" w:hAnsi="Times New Roman" w:cs="Times New Roman"/>
        </w:rPr>
        <w:t xml:space="preserve">    от</w:t>
      </w:r>
      <w:r w:rsidRPr="001E019B">
        <w:rPr>
          <w:rFonts w:ascii="Times New Roman" w:hAnsi="Times New Roman" w:cs="Times New Roman"/>
          <w:sz w:val="24"/>
          <w:szCs w:val="24"/>
        </w:rPr>
        <w:t xml:space="preserve"> «27» марта     </w:t>
      </w:r>
      <w:smartTag w:uri="urn:schemas-microsoft-com:office:smarttags" w:element="metricconverter">
        <w:smartTagPr>
          <w:attr w:name="ProductID" w:val="2020 г"/>
        </w:smartTagPr>
        <w:r w:rsidRPr="001E019B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1E019B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№ 4</w:t>
      </w:r>
    </w:p>
    <w:p w:rsidR="00685F39" w:rsidRPr="001E019B" w:rsidRDefault="00685F39" w:rsidP="001E019B">
      <w:pPr>
        <w:rPr>
          <w:rFonts w:ascii="Times New Roman" w:hAnsi="Times New Roman" w:cs="Times New Roman"/>
          <w:sz w:val="24"/>
          <w:szCs w:val="24"/>
        </w:rPr>
      </w:pPr>
      <w:r w:rsidRPr="001E019B">
        <w:rPr>
          <w:rFonts w:ascii="Times New Roman" w:hAnsi="Times New Roman" w:cs="Times New Roman"/>
        </w:rPr>
        <w:t xml:space="preserve"> </w:t>
      </w:r>
    </w:p>
    <w:p w:rsidR="00685F39" w:rsidRPr="001E019B" w:rsidRDefault="00685F39" w:rsidP="001E019B">
      <w:pPr>
        <w:jc w:val="center"/>
        <w:rPr>
          <w:rFonts w:ascii="Times New Roman" w:hAnsi="Times New Roman" w:cs="Times New Roman"/>
          <w:sz w:val="24"/>
          <w:szCs w:val="24"/>
        </w:rPr>
      </w:pPr>
      <w:r w:rsidRPr="001E019B">
        <w:rPr>
          <w:rFonts w:ascii="Times New Roman" w:hAnsi="Times New Roman" w:cs="Times New Roman"/>
          <w:sz w:val="24"/>
          <w:szCs w:val="24"/>
        </w:rPr>
        <w:t>с. Пушкино</w:t>
      </w:r>
    </w:p>
    <w:p w:rsidR="00685F39" w:rsidRPr="001E019B" w:rsidRDefault="00685F39" w:rsidP="006A502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E019B">
        <w:rPr>
          <w:rFonts w:ascii="Times New Roman" w:hAnsi="Times New Roman" w:cs="Times New Roman"/>
          <w:b/>
          <w:sz w:val="28"/>
          <w:szCs w:val="28"/>
        </w:rPr>
        <w:t>.</w:t>
      </w:r>
    </w:p>
    <w:p w:rsidR="00685F39" w:rsidRPr="001E019B" w:rsidRDefault="00685F39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85F39" w:rsidRPr="001E019B" w:rsidRDefault="00685F39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1E019B">
        <w:rPr>
          <w:rFonts w:ascii="Times New Roman" w:hAnsi="Times New Roman" w:cs="Times New Roman"/>
          <w:color w:val="auto"/>
          <w:sz w:val="28"/>
          <w:szCs w:val="26"/>
        </w:rPr>
        <w:t>О внесении изменений в Соглашение о передаче осуществления части полномочий Ромодановск</w:t>
      </w:r>
      <w:r w:rsidRPr="001E019B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1E019B">
        <w:rPr>
          <w:rFonts w:ascii="Times New Roman" w:hAnsi="Times New Roman" w:cs="Times New Roman"/>
          <w:color w:val="auto"/>
          <w:sz w:val="28"/>
          <w:szCs w:val="26"/>
        </w:rPr>
        <w:t>го муниципального района Республики Мордовии Пушкинскому сельскому поселению Ромодано</w:t>
      </w:r>
      <w:r w:rsidRPr="001E019B">
        <w:rPr>
          <w:rFonts w:ascii="Times New Roman" w:hAnsi="Times New Roman" w:cs="Times New Roman"/>
          <w:color w:val="auto"/>
          <w:sz w:val="28"/>
          <w:szCs w:val="26"/>
        </w:rPr>
        <w:t>в</w:t>
      </w:r>
      <w:r w:rsidRPr="001E019B">
        <w:rPr>
          <w:rFonts w:ascii="Times New Roman" w:hAnsi="Times New Roman" w:cs="Times New Roman"/>
          <w:color w:val="auto"/>
          <w:sz w:val="28"/>
          <w:szCs w:val="26"/>
        </w:rPr>
        <w:t>ского м</w:t>
      </w:r>
      <w:r w:rsidRPr="001E019B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</w:t>
      </w:r>
      <w:r w:rsidRPr="001E019B">
        <w:rPr>
          <w:rFonts w:ascii="Times New Roman" w:hAnsi="Times New Roman" w:cs="Times New Roman"/>
          <w:bCs w:val="0"/>
          <w:color w:val="auto"/>
          <w:sz w:val="28"/>
          <w:szCs w:val="26"/>
        </w:rPr>
        <w:t>р</w:t>
      </w:r>
      <w:r w:rsidRPr="001E019B">
        <w:rPr>
          <w:rFonts w:ascii="Times New Roman" w:hAnsi="Times New Roman" w:cs="Times New Roman"/>
          <w:bCs w:val="0"/>
          <w:color w:val="auto"/>
          <w:sz w:val="28"/>
          <w:szCs w:val="26"/>
        </w:rPr>
        <w:t>довия в области градостроительной деятельности и земельных отношений</w:t>
      </w:r>
    </w:p>
    <w:p w:rsidR="00685F39" w:rsidRPr="001E019B" w:rsidRDefault="00685F39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85F39" w:rsidRPr="001E019B" w:rsidRDefault="00685F39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85F39" w:rsidRPr="001E019B" w:rsidRDefault="00685F39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019B">
        <w:rPr>
          <w:rFonts w:ascii="Times New Roman" w:hAnsi="Times New Roman" w:cs="Times New Roman"/>
          <w:sz w:val="28"/>
          <w:szCs w:val="28"/>
        </w:rPr>
        <w:t>Руководствуясь частью 4 статьи 15 Федерального закона от 06.10.2003 г. № 131-ФЗ «Об общих принципах организации местного самоуправления в Ро</w:t>
      </w:r>
      <w:r w:rsidRPr="001E019B">
        <w:rPr>
          <w:rFonts w:ascii="Times New Roman" w:hAnsi="Times New Roman" w:cs="Times New Roman"/>
          <w:sz w:val="28"/>
          <w:szCs w:val="28"/>
        </w:rPr>
        <w:t>с</w:t>
      </w:r>
      <w:r w:rsidRPr="001E019B">
        <w:rPr>
          <w:rFonts w:ascii="Times New Roman" w:hAnsi="Times New Roman" w:cs="Times New Roman"/>
          <w:sz w:val="28"/>
          <w:szCs w:val="28"/>
        </w:rPr>
        <w:t xml:space="preserve">сийской Федерации», Уставом </w:t>
      </w:r>
      <w:r w:rsidRPr="00980EDF">
        <w:rPr>
          <w:rFonts w:ascii="Times New Roman" w:hAnsi="Times New Roman" w:cs="Times New Roman"/>
          <w:color w:val="000000"/>
          <w:sz w:val="28"/>
          <w:szCs w:val="28"/>
        </w:rPr>
        <w:t>Пушкинского</w:t>
      </w:r>
      <w:r w:rsidRPr="001E019B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</w:t>
      </w:r>
      <w:r w:rsidRPr="001E019B">
        <w:rPr>
          <w:rFonts w:ascii="Times New Roman" w:hAnsi="Times New Roman" w:cs="Times New Roman"/>
          <w:sz w:val="28"/>
          <w:szCs w:val="28"/>
        </w:rPr>
        <w:t>о</w:t>
      </w:r>
      <w:r w:rsidRPr="001E019B">
        <w:rPr>
          <w:rFonts w:ascii="Times New Roman" w:hAnsi="Times New Roman" w:cs="Times New Roman"/>
          <w:sz w:val="28"/>
          <w:szCs w:val="28"/>
        </w:rPr>
        <w:t xml:space="preserve">го муниципального района Республики Мордовия, Совет депутатов Пушкинского сельского поселения Ромодановского муниципального района   </w:t>
      </w:r>
    </w:p>
    <w:p w:rsidR="00685F39" w:rsidRPr="001E019B" w:rsidRDefault="00685F39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01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1E019B">
        <w:rPr>
          <w:rFonts w:ascii="Times New Roman" w:hAnsi="Times New Roman" w:cs="Times New Roman"/>
          <w:b/>
          <w:sz w:val="28"/>
          <w:szCs w:val="28"/>
        </w:rPr>
        <w:t xml:space="preserve">решил: </w:t>
      </w:r>
    </w:p>
    <w:p w:rsidR="00685F39" w:rsidRPr="00980EDF" w:rsidRDefault="00685F39" w:rsidP="00D55964">
      <w:pPr>
        <w:pStyle w:val="ConsPlusNormal"/>
        <w:ind w:firstLine="709"/>
        <w:jc w:val="both"/>
        <w:rPr>
          <w:color w:val="000000"/>
        </w:rPr>
      </w:pPr>
      <w:r w:rsidRPr="001E019B">
        <w:rPr>
          <w:b/>
        </w:rPr>
        <w:t>1.</w:t>
      </w:r>
      <w:r w:rsidRPr="001E019B">
        <w:t xml:space="preserve"> Утвердить прилагаемое дополнительное соглашение к Соглашению о п</w:t>
      </w:r>
      <w:r w:rsidRPr="001E019B">
        <w:t>е</w:t>
      </w:r>
      <w:r w:rsidRPr="001E019B">
        <w:t>редаче осуществления части полномочий Ромодановского муниципального ра</w:t>
      </w:r>
      <w:r w:rsidRPr="001E019B">
        <w:t>й</w:t>
      </w:r>
      <w:r w:rsidRPr="001E019B">
        <w:t xml:space="preserve">она Республики Мордовия  </w:t>
      </w:r>
      <w:r w:rsidRPr="00980EDF">
        <w:rPr>
          <w:color w:val="000000"/>
        </w:rPr>
        <w:t xml:space="preserve">Пушкинскому </w:t>
      </w:r>
      <w:r w:rsidRPr="001E019B">
        <w:t>сельскому поселению Ромодановского муниципального района Республики Мордовия в области градостроительной де</w:t>
      </w:r>
      <w:r w:rsidRPr="001E019B">
        <w:t>я</w:t>
      </w:r>
      <w:r w:rsidRPr="001E019B">
        <w:t xml:space="preserve">тельности и земельных отношений, утвержденное решением Совета депутатов Ромодановского муниципального района Республики Мордовия от 21 декабря 2017 года № </w:t>
      </w:r>
      <w:r w:rsidRPr="00980EDF">
        <w:rPr>
          <w:color w:val="000000"/>
        </w:rPr>
        <w:t xml:space="preserve">190 </w:t>
      </w:r>
      <w:r w:rsidRPr="001E019B">
        <w:t xml:space="preserve">и решением Совета депутатов </w:t>
      </w:r>
      <w:r w:rsidRPr="00980EDF">
        <w:rPr>
          <w:color w:val="000000"/>
        </w:rPr>
        <w:t>Пушкинского</w:t>
      </w:r>
      <w:r w:rsidRPr="001E019B">
        <w:t xml:space="preserve"> сельского поселения от </w:t>
      </w:r>
      <w:r w:rsidRPr="00980EDF">
        <w:rPr>
          <w:color w:val="000000"/>
        </w:rPr>
        <w:t xml:space="preserve">29 декабря 2017 года № 9. </w:t>
      </w:r>
    </w:p>
    <w:p w:rsidR="00685F39" w:rsidRPr="001E019B" w:rsidRDefault="00685F39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019B">
        <w:rPr>
          <w:rFonts w:ascii="Times New Roman" w:hAnsi="Times New Roman" w:cs="Times New Roman"/>
          <w:b/>
          <w:sz w:val="28"/>
          <w:szCs w:val="28"/>
        </w:rPr>
        <w:t>2.</w:t>
      </w:r>
      <w:r w:rsidRPr="001E019B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</w:t>
      </w:r>
      <w:r w:rsidRPr="001E019B">
        <w:rPr>
          <w:rFonts w:ascii="Times New Roman" w:hAnsi="Times New Roman" w:cs="Times New Roman"/>
          <w:sz w:val="28"/>
          <w:szCs w:val="28"/>
        </w:rPr>
        <w:t>о</w:t>
      </w:r>
      <w:r w:rsidRPr="001E019B">
        <w:rPr>
          <w:rFonts w:ascii="Times New Roman" w:hAnsi="Times New Roman" w:cs="Times New Roman"/>
          <w:sz w:val="28"/>
          <w:szCs w:val="28"/>
        </w:rPr>
        <w:t>вания.</w:t>
      </w:r>
    </w:p>
    <w:p w:rsidR="00685F39" w:rsidRPr="001E019B" w:rsidRDefault="00685F3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685F39" w:rsidRPr="001E019B" w:rsidRDefault="00685F39">
      <w:pPr>
        <w:rPr>
          <w:rFonts w:ascii="Times New Roman" w:hAnsi="Times New Roman" w:cs="Times New Roman"/>
        </w:rPr>
      </w:pPr>
    </w:p>
    <w:tbl>
      <w:tblPr>
        <w:tblW w:w="0" w:type="auto"/>
        <w:tblLook w:val="00A0"/>
      </w:tblPr>
      <w:tblGrid>
        <w:gridCol w:w="5065"/>
        <w:gridCol w:w="5066"/>
      </w:tblGrid>
      <w:tr w:rsidR="00685F39" w:rsidRPr="001E019B">
        <w:tc>
          <w:tcPr>
            <w:tcW w:w="5065" w:type="dxa"/>
          </w:tcPr>
          <w:p w:rsidR="00685F39" w:rsidRPr="001E019B" w:rsidRDefault="00685F39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5F39" w:rsidRPr="00980EDF" w:rsidRDefault="00685F39" w:rsidP="008B4F93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E01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980ED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Пушкинского </w:t>
            </w:r>
          </w:p>
          <w:p w:rsidR="00685F39" w:rsidRPr="001E019B" w:rsidRDefault="00685F39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19B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685F39" w:rsidRPr="001E019B" w:rsidRDefault="00685F39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685F39" w:rsidRPr="001E019B" w:rsidRDefault="00685F39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5F39" w:rsidRPr="001E019B" w:rsidRDefault="00685F39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5F39" w:rsidRPr="001E019B" w:rsidRDefault="00685F39" w:rsidP="00D559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1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Pr="00980ED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С.Н.Балденков</w:t>
            </w:r>
          </w:p>
        </w:tc>
      </w:tr>
      <w:bookmarkEnd w:id="0"/>
    </w:tbl>
    <w:p w:rsidR="00685F39" w:rsidRPr="001E019B" w:rsidRDefault="00685F39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685F39" w:rsidRDefault="00685F39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1E019B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br w:type="page"/>
      </w:r>
    </w:p>
    <w:p w:rsidR="00685F39" w:rsidRPr="00FB0AC3" w:rsidRDefault="00685F39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685F39" w:rsidRPr="00FB0AC3" w:rsidRDefault="00685F39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«____» __________ 20___ г.  № ____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685F39" w:rsidRPr="00FB0AC3" w:rsidRDefault="00685F39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980EDF">
        <w:rPr>
          <w:rStyle w:val="a"/>
          <w:rFonts w:ascii="Times New Roman" w:hAnsi="Times New Roman" w:cs="Times New Roman"/>
          <w:b w:val="0"/>
          <w:bCs/>
          <w:color w:val="000000"/>
          <w:sz w:val="24"/>
          <w:szCs w:val="24"/>
        </w:rPr>
        <w:t>Пушкинского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сельского поселения</w:t>
      </w:r>
    </w:p>
    <w:p w:rsidR="00685F39" w:rsidRDefault="00685F39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685F39" w:rsidRPr="00FB0AC3" w:rsidRDefault="00685F39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685F39" w:rsidRPr="00FB0AC3" w:rsidRDefault="00685F39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«____» __________ 20___ г.  № ____</w:t>
      </w:r>
    </w:p>
    <w:p w:rsidR="00685F39" w:rsidRDefault="00685F39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85F39" w:rsidRDefault="00685F39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F39" w:rsidRDefault="00685F39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F39" w:rsidRPr="00CC0340" w:rsidRDefault="00685F39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685F39" w:rsidRPr="00CC0340" w:rsidRDefault="00685F39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980EDF">
        <w:rPr>
          <w:rFonts w:ascii="Times New Roman" w:hAnsi="Times New Roman" w:cs="Times New Roman"/>
          <w:b/>
          <w:color w:val="000000"/>
          <w:sz w:val="28"/>
          <w:szCs w:val="28"/>
        </w:rPr>
        <w:t>Пушкинскому</w:t>
      </w:r>
      <w:r w:rsidRPr="00CC0340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685F39" w:rsidRPr="00CC0340" w:rsidRDefault="00685F39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F39" w:rsidRPr="00CC0340" w:rsidRDefault="00685F39" w:rsidP="0002395E">
      <w:pPr>
        <w:pStyle w:val="NoSpacing"/>
        <w:ind w:firstLine="709"/>
        <w:jc w:val="both"/>
        <w:rPr>
          <w:sz w:val="28"/>
          <w:szCs w:val="28"/>
        </w:rPr>
      </w:pPr>
      <w:r w:rsidRPr="00CC0340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CC0340">
        <w:rPr>
          <w:sz w:val="28"/>
          <w:szCs w:val="28"/>
        </w:rPr>
        <w:t>и</w:t>
      </w:r>
      <w:r w:rsidRPr="00CC0340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r>
        <w:rPr>
          <w:color w:val="FF0000"/>
          <w:sz w:val="28"/>
          <w:szCs w:val="28"/>
        </w:rPr>
        <w:t xml:space="preserve"> </w:t>
      </w:r>
      <w:r w:rsidRPr="00980EDF">
        <w:rPr>
          <w:color w:val="000000"/>
          <w:sz w:val="28"/>
          <w:szCs w:val="28"/>
        </w:rPr>
        <w:t>Пушки</w:t>
      </w:r>
      <w:r w:rsidRPr="00980EDF">
        <w:rPr>
          <w:color w:val="000000"/>
          <w:sz w:val="28"/>
          <w:szCs w:val="28"/>
        </w:rPr>
        <w:t>н</w:t>
      </w:r>
      <w:r w:rsidRPr="00980EDF">
        <w:rPr>
          <w:color w:val="000000"/>
          <w:sz w:val="28"/>
          <w:szCs w:val="28"/>
        </w:rPr>
        <w:t xml:space="preserve">ское </w:t>
      </w:r>
      <w:r w:rsidRPr="00CC0340">
        <w:rPr>
          <w:sz w:val="28"/>
          <w:szCs w:val="28"/>
        </w:rPr>
        <w:t xml:space="preserve">сельское поселение Ромодановского муниципального района Республики Мордовия, именуемое в дальнейшем «Поселение», в лице </w:t>
      </w:r>
      <w:r w:rsidRPr="00980EDF">
        <w:rPr>
          <w:color w:val="000000"/>
          <w:sz w:val="28"/>
          <w:szCs w:val="28"/>
        </w:rPr>
        <w:t xml:space="preserve">Главы  Пушкинского сельского поселения </w:t>
      </w:r>
      <w:r w:rsidRPr="00980EDF">
        <w:rPr>
          <w:color w:val="000000"/>
          <w:sz w:val="28"/>
          <w:szCs w:val="28"/>
          <w:shd w:val="clear" w:color="auto" w:fill="FFFFFF"/>
        </w:rPr>
        <w:t>Балденкова Сергея Николаевича</w:t>
      </w:r>
      <w:r w:rsidRPr="00CC0340">
        <w:rPr>
          <w:sz w:val="28"/>
          <w:szCs w:val="28"/>
        </w:rPr>
        <w:t>, с другой стороны, руков</w:t>
      </w:r>
      <w:r w:rsidRPr="00CC0340">
        <w:rPr>
          <w:sz w:val="28"/>
          <w:szCs w:val="28"/>
        </w:rPr>
        <w:t>о</w:t>
      </w:r>
      <w:r w:rsidRPr="00CC0340">
        <w:rPr>
          <w:sz w:val="28"/>
          <w:szCs w:val="28"/>
        </w:rPr>
        <w:t>дствуясь частью 4 статьи 15 Федерального Закона от 6 октября 2003 года № 131-ФЗ «Об общих принципах организации местного самоуправления в Российской Федерации», заключили настоящее Дополнительное соглашение о нижеследу</w:t>
      </w:r>
      <w:r w:rsidRPr="00CC0340">
        <w:rPr>
          <w:sz w:val="28"/>
          <w:szCs w:val="28"/>
        </w:rPr>
        <w:t>ю</w:t>
      </w:r>
      <w:r w:rsidRPr="00CC0340">
        <w:rPr>
          <w:sz w:val="28"/>
          <w:szCs w:val="28"/>
        </w:rPr>
        <w:t>щем:</w:t>
      </w:r>
    </w:p>
    <w:p w:rsidR="00685F39" w:rsidRPr="00CC0340" w:rsidRDefault="00685F39" w:rsidP="0002395E">
      <w:pPr>
        <w:pStyle w:val="ConsPlusNormal"/>
        <w:ind w:firstLine="709"/>
        <w:jc w:val="both"/>
      </w:pPr>
      <w:r w:rsidRPr="00CC0340">
        <w:t>Внести в Соглашение о передаче осуществления части полномочий Ром</w:t>
      </w:r>
      <w:r w:rsidRPr="00CC0340">
        <w:t>о</w:t>
      </w:r>
      <w:r w:rsidRPr="00CC0340">
        <w:t xml:space="preserve">дановского муниципального района Республики Мордовия </w:t>
      </w:r>
      <w:r>
        <w:rPr>
          <w:color w:val="FF0000"/>
        </w:rPr>
        <w:t xml:space="preserve"> </w:t>
      </w:r>
      <w:r w:rsidRPr="00980EDF">
        <w:rPr>
          <w:color w:val="000000"/>
        </w:rPr>
        <w:t>Пушкинскому</w:t>
      </w:r>
      <w:r w:rsidRPr="00CC0340">
        <w:t xml:space="preserve"> сел</w:t>
      </w:r>
      <w:r w:rsidRPr="00CC0340">
        <w:t>ь</w:t>
      </w:r>
      <w:r w:rsidRPr="00CC0340">
        <w:t>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CC0340">
        <w:rPr>
          <w:bCs/>
        </w:rPr>
        <w:t>, утвержде</w:t>
      </w:r>
      <w:r w:rsidRPr="00CC0340">
        <w:rPr>
          <w:bCs/>
        </w:rPr>
        <w:t>н</w:t>
      </w:r>
      <w:r w:rsidRPr="00CC0340">
        <w:rPr>
          <w:bCs/>
        </w:rPr>
        <w:t xml:space="preserve">ное </w:t>
      </w:r>
      <w:r w:rsidRPr="00CC0340">
        <w:t>решением Совета депутатов Ромодановского муниципального района Респу</w:t>
      </w:r>
      <w:r w:rsidRPr="00CC0340">
        <w:t>б</w:t>
      </w:r>
      <w:r w:rsidRPr="00CC0340">
        <w:t xml:space="preserve">лики Мордовия от 21 декабря 2017 года № </w:t>
      </w:r>
      <w:r w:rsidRPr="00980EDF">
        <w:rPr>
          <w:color w:val="000000"/>
        </w:rPr>
        <w:t>190</w:t>
      </w:r>
      <w:r w:rsidRPr="00CC0340">
        <w:t xml:space="preserve"> и решением Совета депутатов </w:t>
      </w:r>
      <w:r>
        <w:t xml:space="preserve"> Пушкинского</w:t>
      </w:r>
      <w:r w:rsidRPr="00CC0340">
        <w:t xml:space="preserve"> сельского поселения от </w:t>
      </w:r>
      <w:r w:rsidRPr="00980EDF">
        <w:rPr>
          <w:color w:val="000000"/>
        </w:rPr>
        <w:t>29 декабря 2017 года № 9</w:t>
      </w:r>
      <w:r w:rsidRPr="00CC0340">
        <w:t xml:space="preserve"> изменение, и</w:t>
      </w:r>
      <w:r w:rsidRPr="00CC0340">
        <w:t>с</w:t>
      </w:r>
      <w:r w:rsidRPr="00CC0340">
        <w:t xml:space="preserve">ключив из Раздела 1 слова: </w:t>
      </w:r>
    </w:p>
    <w:p w:rsidR="00685F39" w:rsidRPr="00CC0340" w:rsidRDefault="00685F39" w:rsidP="0002395E">
      <w:pPr>
        <w:pStyle w:val="ConsPlusNormal"/>
        <w:ind w:firstLine="709"/>
        <w:jc w:val="both"/>
      </w:pPr>
      <w:r w:rsidRPr="00CC0340">
        <w:t>«- осуществление муниципального земельного контроля в границах посел</w:t>
      </w:r>
      <w:r w:rsidRPr="00CC0340">
        <w:t>е</w:t>
      </w:r>
      <w:r w:rsidRPr="00CC0340">
        <w:t>ния».</w:t>
      </w:r>
    </w:p>
    <w:p w:rsidR="00685F39" w:rsidRPr="00980EDF" w:rsidRDefault="00685F39" w:rsidP="0002395E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>глашением, стороны руководствуются Соглашением о передаче осуществления части полномочий Ромодановского муниципального района Республики Морд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вия </w:t>
      </w:r>
      <w:r w:rsidRPr="00980EDF">
        <w:rPr>
          <w:rFonts w:ascii="Times New Roman" w:hAnsi="Times New Roman" w:cs="Times New Roman"/>
          <w:color w:val="000000"/>
          <w:sz w:val="28"/>
          <w:szCs w:val="28"/>
        </w:rPr>
        <w:t>Пушкинскому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от 21 декабря 2017 года </w:t>
      </w:r>
      <w:r w:rsidRPr="00980EDF">
        <w:rPr>
          <w:rFonts w:ascii="Times New Roman" w:hAnsi="Times New Roman" w:cs="Times New Roman"/>
          <w:color w:val="000000"/>
          <w:sz w:val="28"/>
          <w:szCs w:val="28"/>
        </w:rPr>
        <w:t>№ 190</w:t>
      </w:r>
      <w:r w:rsidRPr="00CC0340">
        <w:rPr>
          <w:rFonts w:ascii="Times New Roman" w:hAnsi="Times New Roman" w:cs="Times New Roman"/>
          <w:sz w:val="28"/>
          <w:szCs w:val="28"/>
        </w:rPr>
        <w:t xml:space="preserve"> и решен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ем Совета депутатов </w:t>
      </w:r>
      <w:r w:rsidRPr="00980EDF">
        <w:rPr>
          <w:rFonts w:ascii="Times New Roman" w:hAnsi="Times New Roman" w:cs="Times New Roman"/>
          <w:color w:val="000000"/>
          <w:sz w:val="28"/>
          <w:szCs w:val="28"/>
        </w:rPr>
        <w:t>Пушкинского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980EDF">
        <w:rPr>
          <w:rFonts w:ascii="Times New Roman" w:hAnsi="Times New Roman" w:cs="Times New Roman"/>
          <w:color w:val="000000"/>
          <w:sz w:val="28"/>
          <w:szCs w:val="28"/>
        </w:rPr>
        <w:t>29 декабря 2017 года № 9.</w:t>
      </w:r>
    </w:p>
    <w:p w:rsidR="00685F39" w:rsidRPr="00CC0340" w:rsidRDefault="00685F39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85F39" w:rsidRDefault="00685F39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F39" w:rsidRPr="00CC0340" w:rsidRDefault="00685F39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685F39" w:rsidRPr="00CC0340" w:rsidRDefault="00685F39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0A0"/>
      </w:tblPr>
      <w:tblGrid>
        <w:gridCol w:w="4928"/>
        <w:gridCol w:w="5387"/>
      </w:tblGrid>
      <w:tr w:rsidR="00685F39" w:rsidRPr="00CC0340" w:rsidTr="006379E7">
        <w:tc>
          <w:tcPr>
            <w:tcW w:w="4928" w:type="dxa"/>
          </w:tcPr>
          <w:p w:rsidR="00685F39" w:rsidRPr="00CC0340" w:rsidRDefault="00685F39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685F39" w:rsidRPr="00CC0340" w:rsidRDefault="00685F39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685F39" w:rsidRPr="00CC0340" w:rsidRDefault="00685F39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685F39" w:rsidRPr="00CC0340" w:rsidRDefault="00685F39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С.В. Ведяшкин</w:t>
            </w:r>
          </w:p>
          <w:p w:rsidR="00685F39" w:rsidRPr="00CC0340" w:rsidRDefault="00685F39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685F39" w:rsidRPr="00CC0340" w:rsidRDefault="00685F39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980ED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Пушкинского</w:t>
            </w: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</w:p>
          <w:p w:rsidR="00685F39" w:rsidRPr="00CC0340" w:rsidRDefault="00685F39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Ромодановского района </w:t>
            </w:r>
          </w:p>
          <w:p w:rsidR="00685F39" w:rsidRPr="00CC0340" w:rsidRDefault="00685F39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5F39" w:rsidRPr="00CC0340" w:rsidRDefault="00685F39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</w:t>
            </w:r>
            <w:r w:rsidRPr="00980ED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С.Н.Балденков</w:t>
            </w:r>
          </w:p>
        </w:tc>
      </w:tr>
    </w:tbl>
    <w:p w:rsidR="00685F39" w:rsidRDefault="00685F39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sectPr w:rsidR="00685F39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32142"/>
    <w:rsid w:val="00041878"/>
    <w:rsid w:val="00042040"/>
    <w:rsid w:val="000826DF"/>
    <w:rsid w:val="0009033F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1E019B"/>
    <w:rsid w:val="001F57D7"/>
    <w:rsid w:val="002278A3"/>
    <w:rsid w:val="0026545F"/>
    <w:rsid w:val="00287CFB"/>
    <w:rsid w:val="00295AE1"/>
    <w:rsid w:val="00295D75"/>
    <w:rsid w:val="002B25FA"/>
    <w:rsid w:val="002C5B8D"/>
    <w:rsid w:val="002D2F92"/>
    <w:rsid w:val="002F13A2"/>
    <w:rsid w:val="00334144"/>
    <w:rsid w:val="00364249"/>
    <w:rsid w:val="00364805"/>
    <w:rsid w:val="003E15F1"/>
    <w:rsid w:val="003F2E75"/>
    <w:rsid w:val="00400EEC"/>
    <w:rsid w:val="00416E0F"/>
    <w:rsid w:val="004170AB"/>
    <w:rsid w:val="00446FF6"/>
    <w:rsid w:val="00490C3A"/>
    <w:rsid w:val="004A4B82"/>
    <w:rsid w:val="004B3110"/>
    <w:rsid w:val="004B68E8"/>
    <w:rsid w:val="004C115B"/>
    <w:rsid w:val="004D1448"/>
    <w:rsid w:val="004F08BC"/>
    <w:rsid w:val="00513C86"/>
    <w:rsid w:val="00532143"/>
    <w:rsid w:val="00552BAE"/>
    <w:rsid w:val="00595973"/>
    <w:rsid w:val="005B1AFD"/>
    <w:rsid w:val="005E18FD"/>
    <w:rsid w:val="006312E3"/>
    <w:rsid w:val="006379E7"/>
    <w:rsid w:val="00646723"/>
    <w:rsid w:val="00685F39"/>
    <w:rsid w:val="00693B8E"/>
    <w:rsid w:val="006A076C"/>
    <w:rsid w:val="006A5024"/>
    <w:rsid w:val="006D32D0"/>
    <w:rsid w:val="006E6E18"/>
    <w:rsid w:val="00730EA3"/>
    <w:rsid w:val="007314CA"/>
    <w:rsid w:val="007410F3"/>
    <w:rsid w:val="007938F8"/>
    <w:rsid w:val="007C0B5B"/>
    <w:rsid w:val="007E49AF"/>
    <w:rsid w:val="00824372"/>
    <w:rsid w:val="008563CE"/>
    <w:rsid w:val="008A52C4"/>
    <w:rsid w:val="008B0FE7"/>
    <w:rsid w:val="008B1DD3"/>
    <w:rsid w:val="008B4F93"/>
    <w:rsid w:val="008C4644"/>
    <w:rsid w:val="00916A0A"/>
    <w:rsid w:val="0096392C"/>
    <w:rsid w:val="009762CF"/>
    <w:rsid w:val="00976F37"/>
    <w:rsid w:val="00980EDF"/>
    <w:rsid w:val="009929D7"/>
    <w:rsid w:val="009E14CE"/>
    <w:rsid w:val="009F18A3"/>
    <w:rsid w:val="00A10303"/>
    <w:rsid w:val="00A16339"/>
    <w:rsid w:val="00A42201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C00DE0"/>
    <w:rsid w:val="00C1163D"/>
    <w:rsid w:val="00C2535F"/>
    <w:rsid w:val="00C53249"/>
    <w:rsid w:val="00CC0340"/>
    <w:rsid w:val="00CF13F0"/>
    <w:rsid w:val="00D53C6A"/>
    <w:rsid w:val="00D55964"/>
    <w:rsid w:val="00D75923"/>
    <w:rsid w:val="00DE547F"/>
    <w:rsid w:val="00DF24CD"/>
    <w:rsid w:val="00E06952"/>
    <w:rsid w:val="00E270F2"/>
    <w:rsid w:val="00E87737"/>
    <w:rsid w:val="00E914AE"/>
    <w:rsid w:val="00E92C69"/>
    <w:rsid w:val="00E96D97"/>
    <w:rsid w:val="00EC6384"/>
    <w:rsid w:val="00EE7C27"/>
    <w:rsid w:val="00F32BA4"/>
    <w:rsid w:val="00F409F9"/>
    <w:rsid w:val="00F507BC"/>
    <w:rsid w:val="00F52BD3"/>
    <w:rsid w:val="00F535B7"/>
    <w:rsid w:val="00F677FA"/>
    <w:rsid w:val="00F942B2"/>
    <w:rsid w:val="00F954F1"/>
    <w:rsid w:val="00FB0AC3"/>
    <w:rsid w:val="00FC64A7"/>
    <w:rsid w:val="00FD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A540B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A540B4"/>
    <w:rPr>
      <w:rFonts w:cs="Times New Roman"/>
      <w:bCs/>
      <w:color w:val="106BBE"/>
      <w:szCs w:val="26"/>
    </w:rPr>
  </w:style>
  <w:style w:type="character" w:customStyle="1" w:styleId="highlighthighlightactive">
    <w:name w:val="highlight highlight_active"/>
    <w:basedOn w:val="DefaultParagraphFont"/>
    <w:uiPriority w:val="99"/>
    <w:rsid w:val="00A540B4"/>
    <w:rPr>
      <w:rFonts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80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3</Pages>
  <Words>646</Words>
  <Characters>3685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Customer</dc:creator>
  <cp:keywords/>
  <dc:description/>
  <cp:lastModifiedBy>Админ</cp:lastModifiedBy>
  <cp:revision>11</cp:revision>
  <cp:lastPrinted>2016-07-08T08:01:00Z</cp:lastPrinted>
  <dcterms:created xsi:type="dcterms:W3CDTF">2020-03-19T08:32:00Z</dcterms:created>
  <dcterms:modified xsi:type="dcterms:W3CDTF">2020-03-30T11:11:00Z</dcterms:modified>
</cp:coreProperties>
</file>