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700" w:rsidRPr="0083707F" w:rsidRDefault="009F6700" w:rsidP="00926DC5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83707F">
        <w:rPr>
          <w:rFonts w:ascii="Times New Roman" w:hAnsi="Times New Roman"/>
          <w:sz w:val="32"/>
          <w:szCs w:val="32"/>
        </w:rPr>
        <w:t>Уважаемые жители Ромодановского района!</w:t>
      </w:r>
    </w:p>
    <w:p w:rsidR="009F6700" w:rsidRDefault="009F6700" w:rsidP="00926DC5">
      <w:pPr>
        <w:spacing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83707F">
        <w:rPr>
          <w:rFonts w:ascii="Times New Roman" w:hAnsi="Times New Roman"/>
          <w:sz w:val="32"/>
          <w:szCs w:val="32"/>
        </w:rPr>
        <w:t xml:space="preserve">В целях самозащиты от опаснейшей вирусной инфекции </w:t>
      </w:r>
      <w:r w:rsidRPr="0083707F">
        <w:rPr>
          <w:rFonts w:ascii="Times New Roman" w:hAnsi="Times New Roman"/>
          <w:sz w:val="32"/>
          <w:szCs w:val="32"/>
          <w:lang w:val="en-US"/>
        </w:rPr>
        <w:t>COVID</w:t>
      </w:r>
      <w:r w:rsidRPr="0083707F">
        <w:rPr>
          <w:rFonts w:ascii="Times New Roman" w:hAnsi="Times New Roman"/>
          <w:sz w:val="32"/>
          <w:szCs w:val="32"/>
        </w:rPr>
        <w:t>-19 и предотвращени</w:t>
      </w:r>
      <w:r>
        <w:rPr>
          <w:rFonts w:ascii="Times New Roman" w:hAnsi="Times New Roman"/>
          <w:sz w:val="32"/>
          <w:szCs w:val="32"/>
        </w:rPr>
        <w:t>я</w:t>
      </w:r>
      <w:r w:rsidRPr="0083707F">
        <w:rPr>
          <w:rFonts w:ascii="Times New Roman" w:hAnsi="Times New Roman"/>
          <w:sz w:val="32"/>
          <w:szCs w:val="32"/>
        </w:rPr>
        <w:t xml:space="preserve"> дальнейшего ее распространения на территории района </w:t>
      </w:r>
      <w:r>
        <w:rPr>
          <w:rFonts w:ascii="Times New Roman" w:hAnsi="Times New Roman"/>
          <w:sz w:val="32"/>
          <w:szCs w:val="32"/>
        </w:rPr>
        <w:t xml:space="preserve"> убедительно прошу</w:t>
      </w:r>
      <w:r w:rsidRPr="0083707F">
        <w:rPr>
          <w:rFonts w:ascii="Times New Roman" w:hAnsi="Times New Roman"/>
          <w:sz w:val="32"/>
          <w:szCs w:val="32"/>
        </w:rPr>
        <w:t xml:space="preserve"> в день Святой Пасхи не посещать места захоронения своих умерших родственников; родителям несо</w:t>
      </w:r>
      <w:r>
        <w:rPr>
          <w:rFonts w:ascii="Times New Roman" w:hAnsi="Times New Roman"/>
          <w:sz w:val="32"/>
          <w:szCs w:val="32"/>
        </w:rPr>
        <w:t>вершеннолетних детей рекомендую</w:t>
      </w:r>
      <w:r w:rsidRPr="0083707F">
        <w:rPr>
          <w:rFonts w:ascii="Times New Roman" w:hAnsi="Times New Roman"/>
          <w:sz w:val="32"/>
          <w:szCs w:val="32"/>
        </w:rPr>
        <w:t xml:space="preserve"> предостеречь их от </w:t>
      </w:r>
      <w:r>
        <w:rPr>
          <w:rFonts w:ascii="Times New Roman" w:hAnsi="Times New Roman"/>
          <w:sz w:val="32"/>
          <w:szCs w:val="32"/>
        </w:rPr>
        <w:t>ставшим традиционным</w:t>
      </w:r>
      <w:r w:rsidRPr="0083707F">
        <w:rPr>
          <w:rFonts w:ascii="Times New Roman" w:hAnsi="Times New Roman"/>
          <w:sz w:val="32"/>
          <w:szCs w:val="32"/>
        </w:rPr>
        <w:t xml:space="preserve"> сбора яиц.</w:t>
      </w:r>
    </w:p>
    <w:p w:rsidR="009F6700" w:rsidRDefault="009F6700" w:rsidP="0083707F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F6700" w:rsidRDefault="009F6700" w:rsidP="0083707F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F6700" w:rsidRDefault="009F6700" w:rsidP="00080D20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Глава    Ромодановского</w:t>
      </w:r>
    </w:p>
    <w:p w:rsidR="009F6700" w:rsidRPr="0083707F" w:rsidRDefault="009F6700" w:rsidP="00080D20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муниципального района                                 С.В.Ведяшкин</w:t>
      </w:r>
    </w:p>
    <w:p w:rsidR="009F6700" w:rsidRPr="0083707F" w:rsidRDefault="009F6700">
      <w:pPr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</w:p>
    <w:sectPr w:rsidR="009F6700" w:rsidRPr="0083707F" w:rsidSect="00B97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707F"/>
    <w:rsid w:val="00080D20"/>
    <w:rsid w:val="00541F2C"/>
    <w:rsid w:val="0083707F"/>
    <w:rsid w:val="00926DC5"/>
    <w:rsid w:val="009F6700"/>
    <w:rsid w:val="00AB470D"/>
    <w:rsid w:val="00B42ACC"/>
    <w:rsid w:val="00B97999"/>
    <w:rsid w:val="00CC05DC"/>
    <w:rsid w:val="00DB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68</Words>
  <Characters>390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cp:lastPrinted>2020-04-14T06:03:00Z</cp:lastPrinted>
  <dcterms:created xsi:type="dcterms:W3CDTF">2020-04-14T05:57:00Z</dcterms:created>
  <dcterms:modified xsi:type="dcterms:W3CDTF">2020-04-14T08:27:00Z</dcterms:modified>
</cp:coreProperties>
</file>