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4C6" w:rsidRPr="008B0B69" w:rsidRDefault="008524C6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524C6" w:rsidRDefault="008524C6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524C6" w:rsidRDefault="008524C6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Салминскому сельскому поселению</w:t>
      </w:r>
    </w:p>
    <w:p w:rsidR="008524C6" w:rsidRDefault="008524C6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8524C6" w:rsidRDefault="008524C6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за 1 кв. 2020 года</w:t>
      </w:r>
    </w:p>
    <w:p w:rsidR="008524C6" w:rsidRDefault="008524C6" w:rsidP="008B0B69">
      <w:pPr>
        <w:pStyle w:val="NoSpacing"/>
        <w:rPr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91"/>
        <w:gridCol w:w="982"/>
        <w:gridCol w:w="1276"/>
        <w:gridCol w:w="1263"/>
        <w:gridCol w:w="1418"/>
        <w:gridCol w:w="1134"/>
      </w:tblGrid>
      <w:tr w:rsidR="008524C6" w:rsidRPr="001A6A6F" w:rsidTr="001A6A6F">
        <w:trPr>
          <w:trHeight w:val="360"/>
        </w:trPr>
        <w:tc>
          <w:tcPr>
            <w:tcW w:w="3391" w:type="dxa"/>
            <w:vMerge w:val="restart"/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Наименование</w:t>
            </w:r>
          </w:p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Числ.</w:t>
            </w:r>
          </w:p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Денежные средства</w:t>
            </w:r>
          </w:p>
          <w:p w:rsidR="008524C6" w:rsidRPr="001A6A6F" w:rsidRDefault="008524C6" w:rsidP="009A10F4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 xml:space="preserve">      2019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Денежные средства</w:t>
            </w:r>
          </w:p>
          <w:p w:rsidR="008524C6" w:rsidRPr="001A6A6F" w:rsidRDefault="008524C6" w:rsidP="000B64AA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2020 год</w:t>
            </w:r>
          </w:p>
        </w:tc>
      </w:tr>
      <w:tr w:rsidR="008524C6" w:rsidRPr="001A6A6F" w:rsidTr="001A6A6F">
        <w:trPr>
          <w:trHeight w:val="315"/>
        </w:trPr>
        <w:tc>
          <w:tcPr>
            <w:tcW w:w="3391" w:type="dxa"/>
            <w:vMerge/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план</w:t>
            </w:r>
          </w:p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Факт</w:t>
            </w:r>
          </w:p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</w:p>
        </w:tc>
      </w:tr>
      <w:tr w:rsidR="008524C6" w:rsidRPr="001A6A6F" w:rsidTr="001A6A6F">
        <w:tc>
          <w:tcPr>
            <w:tcW w:w="3391" w:type="dxa"/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Администрация</w:t>
            </w:r>
          </w:p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524C6" w:rsidRPr="001A6A6F" w:rsidRDefault="008524C6" w:rsidP="000B64AA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897,3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897,3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669,8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524C6" w:rsidRPr="001A6A6F" w:rsidRDefault="008524C6" w:rsidP="008B0B69">
            <w:pPr>
              <w:pStyle w:val="NoSpacing"/>
              <w:rPr>
                <w:sz w:val="28"/>
                <w:szCs w:val="28"/>
              </w:rPr>
            </w:pPr>
            <w:r w:rsidRPr="001A6A6F">
              <w:rPr>
                <w:sz w:val="28"/>
                <w:szCs w:val="28"/>
              </w:rPr>
              <w:t>150,3</w:t>
            </w:r>
          </w:p>
        </w:tc>
      </w:tr>
    </w:tbl>
    <w:p w:rsidR="008524C6" w:rsidRDefault="008524C6" w:rsidP="008B0B69">
      <w:pPr>
        <w:pStyle w:val="NoSpacing"/>
        <w:rPr>
          <w:sz w:val="28"/>
          <w:szCs w:val="28"/>
        </w:rPr>
      </w:pPr>
    </w:p>
    <w:p w:rsidR="008524C6" w:rsidRDefault="008524C6" w:rsidP="008B0B69">
      <w:pPr>
        <w:pStyle w:val="NoSpacing"/>
        <w:rPr>
          <w:sz w:val="28"/>
          <w:szCs w:val="28"/>
        </w:rPr>
      </w:pPr>
    </w:p>
    <w:p w:rsidR="008524C6" w:rsidRDefault="008524C6" w:rsidP="008B0B69">
      <w:pPr>
        <w:pStyle w:val="NoSpacing"/>
        <w:rPr>
          <w:sz w:val="28"/>
          <w:szCs w:val="28"/>
        </w:rPr>
      </w:pPr>
    </w:p>
    <w:p w:rsidR="008524C6" w:rsidRDefault="008524C6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Глава Салминского</w:t>
      </w:r>
    </w:p>
    <w:p w:rsidR="008524C6" w:rsidRDefault="008524C6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Горячева Т. В.</w:t>
      </w:r>
    </w:p>
    <w:p w:rsidR="008524C6" w:rsidRDefault="008524C6" w:rsidP="008B0B69">
      <w:pPr>
        <w:pStyle w:val="NoSpacing"/>
        <w:rPr>
          <w:sz w:val="28"/>
          <w:szCs w:val="28"/>
        </w:rPr>
      </w:pPr>
    </w:p>
    <w:p w:rsidR="008524C6" w:rsidRPr="008B0B69" w:rsidRDefault="008524C6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8524C6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69"/>
    <w:rsid w:val="00014B80"/>
    <w:rsid w:val="00082524"/>
    <w:rsid w:val="00085713"/>
    <w:rsid w:val="000B64AA"/>
    <w:rsid w:val="000E36B6"/>
    <w:rsid w:val="001761BF"/>
    <w:rsid w:val="00180EA6"/>
    <w:rsid w:val="001A6A6F"/>
    <w:rsid w:val="002462FE"/>
    <w:rsid w:val="0037330B"/>
    <w:rsid w:val="003F3609"/>
    <w:rsid w:val="00432CFE"/>
    <w:rsid w:val="00450CD2"/>
    <w:rsid w:val="0046652E"/>
    <w:rsid w:val="004A0FC8"/>
    <w:rsid w:val="004B27F2"/>
    <w:rsid w:val="004B3157"/>
    <w:rsid w:val="00505DD7"/>
    <w:rsid w:val="00564775"/>
    <w:rsid w:val="00583BD9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7012C"/>
    <w:rsid w:val="007D2861"/>
    <w:rsid w:val="007E3411"/>
    <w:rsid w:val="008524C6"/>
    <w:rsid w:val="00863455"/>
    <w:rsid w:val="008B0B69"/>
    <w:rsid w:val="008F4707"/>
    <w:rsid w:val="00913648"/>
    <w:rsid w:val="009A10F4"/>
    <w:rsid w:val="00A61AC4"/>
    <w:rsid w:val="00AD1FB1"/>
    <w:rsid w:val="00AF7124"/>
    <w:rsid w:val="00B3408B"/>
    <w:rsid w:val="00B502DA"/>
    <w:rsid w:val="00BE2748"/>
    <w:rsid w:val="00C2182D"/>
    <w:rsid w:val="00C24C90"/>
    <w:rsid w:val="00D91EEE"/>
    <w:rsid w:val="00DE7C21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B69"/>
    <w:rPr>
      <w:lang w:eastAsia="en-US"/>
    </w:rPr>
  </w:style>
  <w:style w:type="table" w:styleId="TableGrid">
    <w:name w:val="Table Grid"/>
    <w:basedOn w:val="TableNormal"/>
    <w:uiPriority w:val="99"/>
    <w:rsid w:val="00F470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101</Words>
  <Characters>578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Сведения о численности</dc:title>
  <dc:subject/>
  <dc:creator>user</dc:creator>
  <cp:keywords/>
  <dc:description/>
  <cp:lastModifiedBy>ОДМ</cp:lastModifiedBy>
  <cp:revision>2</cp:revision>
  <cp:lastPrinted>2019-07-12T06:37:00Z</cp:lastPrinted>
  <dcterms:created xsi:type="dcterms:W3CDTF">2020-04-22T06:56:00Z</dcterms:created>
  <dcterms:modified xsi:type="dcterms:W3CDTF">2020-04-22T06:56:00Z</dcterms:modified>
</cp:coreProperties>
</file>