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0A0"/>
      </w:tblPr>
      <w:tblGrid>
        <w:gridCol w:w="4966"/>
        <w:gridCol w:w="4964"/>
      </w:tblGrid>
      <w:tr w:rsidR="00C11DA3" w:rsidRPr="003F033B" w:rsidTr="00FD3EE7">
        <w:trPr>
          <w:jc w:val="center"/>
        </w:trPr>
        <w:tc>
          <w:tcPr>
            <w:tcW w:w="4962" w:type="dxa"/>
          </w:tcPr>
          <w:p w:rsidR="00C11DA3" w:rsidRPr="003F033B" w:rsidRDefault="00C11DA3" w:rsidP="00FD3EE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3F033B">
              <w:rPr>
                <w:color w:val="000000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966"/>
              <w:gridCol w:w="4964"/>
            </w:tblGrid>
            <w:tr w:rsidR="00C11DA3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424F98">
                    <w:rPr>
                      <w:noProof/>
                      <w:color w:val="000000"/>
                      <w:sz w:val="24"/>
                      <w:szCs w:val="2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e592_mchs3" style="width:32.25pt;height:45.75pt;visibility:visible">
                        <v:imagedata r:id="rId5" o:title=""/>
                      </v:shape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57216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7" o:spid="_x0000_s1027" style="position:absolute;left:0;text-align:left;z-index:251655168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6" o:spid="_x0000_s1028" style="position:absolute;left:0;text-align:left;z-index:251656192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5" o:spid="_x0000_s1029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4" o:spid="_x0000_s1030" style="position:absolute;left:0;text-align:left;z-index:251658240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3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C11DA3" w:rsidRPr="003F033B" w:rsidRDefault="00C11DA3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24"/>
                      <w:szCs w:val="24"/>
                    </w:rPr>
                  </w:pPr>
                  <w:r w:rsidRPr="003F033B">
                    <w:rPr>
                      <w:color w:val="000000"/>
                      <w:sz w:val="28"/>
                      <w:szCs w:val="24"/>
                    </w:rPr>
                    <w:t>МЧС РОССИИ</w:t>
                  </w:r>
                </w:p>
                <w:p w:rsidR="00C11DA3" w:rsidRPr="003F033B" w:rsidRDefault="00C11DA3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10"/>
                      <w:szCs w:val="10"/>
                    </w:rPr>
                  </w:pP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/>
                      <w:sz w:val="18"/>
                      <w:szCs w:val="18"/>
                    </w:rPr>
                    <w:t xml:space="preserve"> «ЦЕНТР УПРАВЛЕНИЯ В КРИЗИСНЫХ СИТУАЦИЯХ ГЛАВНОГО УПРАВЛЕНИЯ МЧС РОССИИ</w:t>
                  </w: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МОРДОВИЯ»</w:t>
                  </w: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/>
                      <w:sz w:val="24"/>
                      <w:szCs w:val="24"/>
                    </w:rPr>
                    <w:t>по Республике Мордовия»)</w:t>
                  </w:r>
                </w:p>
                <w:p w:rsidR="00C11DA3" w:rsidRPr="003F033B" w:rsidRDefault="00C11DA3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/>
                    </w:rPr>
                  </w:pPr>
                  <w:r w:rsidRPr="003F033B">
                    <w:rPr>
                      <w:color w:val="000000"/>
                    </w:rPr>
                    <w:t>ул. Косарева, 40, г. Саранск, 430031</w:t>
                  </w:r>
                </w:p>
                <w:p w:rsidR="00C11DA3" w:rsidRPr="003F033B" w:rsidRDefault="00C11DA3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</w:rPr>
                  </w:pPr>
                  <w:r w:rsidRPr="003F033B">
                    <w:rPr>
                      <w:color w:val="000000"/>
                    </w:rPr>
                    <w:t>Телефон: 56-38-38   Факс: 56-36-24 (код 8-834-2)</w:t>
                  </w:r>
                </w:p>
                <w:p w:rsidR="00C11DA3" w:rsidRPr="003F033B" w:rsidRDefault="00C11DA3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/>
                    </w:rPr>
                  </w:pPr>
                  <w:r w:rsidRPr="003F033B">
                    <w:rPr>
                      <w:color w:val="000000"/>
                      <w:lang w:val="en-US"/>
                    </w:rPr>
                    <w:t>E</w:t>
                  </w:r>
                  <w:r w:rsidRPr="003F033B">
                    <w:rPr>
                      <w:color w:val="000000"/>
                    </w:rPr>
                    <w:t>-</w:t>
                  </w:r>
                  <w:r w:rsidRPr="003F033B">
                    <w:rPr>
                      <w:color w:val="000000"/>
                      <w:lang w:val="en-US"/>
                    </w:rPr>
                    <w:t>mail</w:t>
                  </w:r>
                  <w:r w:rsidRPr="003F033B">
                    <w:rPr>
                      <w:color w:val="000000"/>
                    </w:rPr>
                    <w:t xml:space="preserve">: </w:t>
                  </w:r>
                  <w:r w:rsidRPr="003F033B">
                    <w:rPr>
                      <w:color w:val="000000"/>
                      <w:lang w:val="en-US"/>
                    </w:rPr>
                    <w:t>cuks</w:t>
                  </w:r>
                  <w:r w:rsidRPr="003F033B">
                    <w:rPr>
                      <w:color w:val="000000"/>
                    </w:rPr>
                    <w:t>-</w:t>
                  </w:r>
                  <w:r w:rsidRPr="003F033B">
                    <w:rPr>
                      <w:color w:val="000000"/>
                      <w:lang w:val="en-US"/>
                    </w:rPr>
                    <w:t>mrd</w:t>
                  </w:r>
                  <w:r w:rsidRPr="003F033B">
                    <w:rPr>
                      <w:color w:val="000000"/>
                    </w:rPr>
                    <w:t>@</w:t>
                  </w:r>
                  <w:r w:rsidRPr="003F033B">
                    <w:rPr>
                      <w:color w:val="000000"/>
                      <w:lang w:val="en-US"/>
                    </w:rPr>
                    <w:t>mail</w:t>
                  </w:r>
                  <w:r w:rsidRPr="003F033B">
                    <w:rPr>
                      <w:color w:val="000000"/>
                    </w:rPr>
                    <w:t>.</w:t>
                  </w:r>
                  <w:r w:rsidRPr="003F033B">
                    <w:rPr>
                      <w:color w:val="000000"/>
                      <w:lang w:val="en-US"/>
                    </w:rPr>
                    <w:t>ru</w:t>
                  </w:r>
                </w:p>
                <w:p w:rsidR="00C11DA3" w:rsidRPr="003F033B" w:rsidRDefault="00C11DA3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</w:t>
                  </w:r>
                  <w:r w:rsidRPr="003F033B">
                    <w:rPr>
                      <w:color w:val="000000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  <w:r w:rsidRPr="003F033B">
                    <w:rPr>
                      <w:color w:val="000000"/>
                      <w:sz w:val="26"/>
                      <w:szCs w:val="26"/>
                    </w:rPr>
                    <w:t xml:space="preserve">                            </w:t>
                  </w: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C11DA3" w:rsidRPr="003F033B" w:rsidRDefault="00C11DA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C11DA3" w:rsidRPr="003F033B" w:rsidRDefault="00C11DA3" w:rsidP="00FD3EE7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C11DA3" w:rsidRPr="003F033B" w:rsidRDefault="00C11DA3" w:rsidP="00FD3EE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C11DA3" w:rsidRPr="003F033B" w:rsidRDefault="00C11DA3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C11DA3" w:rsidRPr="003F033B" w:rsidRDefault="00C11DA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C11DA3" w:rsidRPr="003F033B" w:rsidRDefault="00C11DA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C11DA3" w:rsidRPr="003F033B" w:rsidRDefault="00C11DA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C11DA3" w:rsidRPr="003F033B" w:rsidRDefault="00C11DA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C11DA3" w:rsidRPr="003F033B" w:rsidRDefault="00C11DA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C11DA3" w:rsidRPr="003F033B" w:rsidRDefault="00C11DA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  <w:p w:rsidR="00C11DA3" w:rsidRPr="003F033B" w:rsidRDefault="00C11DA3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C11DA3" w:rsidRPr="003F033B" w:rsidRDefault="00C11DA3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C11DA3" w:rsidRPr="003F033B" w:rsidRDefault="00C11DA3" w:rsidP="00ED546B">
      <w:pPr>
        <w:pStyle w:val="Normal2"/>
        <w:ind w:firstLine="709"/>
        <w:rPr>
          <w:color w:val="000000"/>
          <w:sz w:val="26"/>
          <w:szCs w:val="26"/>
        </w:rPr>
      </w:pPr>
      <w:r w:rsidRPr="003F033B">
        <w:rPr>
          <w:color w:val="000000"/>
          <w:sz w:val="26"/>
          <w:szCs w:val="26"/>
        </w:rPr>
        <w:t>«Оперативное предупреждение»</w:t>
      </w:r>
    </w:p>
    <w:p w:rsidR="00C11DA3" w:rsidRPr="00FD7ADE" w:rsidRDefault="00C11DA3" w:rsidP="00ED546B">
      <w:pPr>
        <w:pStyle w:val="Normal2"/>
        <w:ind w:firstLine="709"/>
        <w:rPr>
          <w:sz w:val="26"/>
          <w:szCs w:val="26"/>
        </w:rPr>
      </w:pPr>
    </w:p>
    <w:p w:rsidR="00C11DA3" w:rsidRPr="00FD7ADE" w:rsidRDefault="00C11DA3" w:rsidP="00FD7ADE">
      <w:pPr>
        <w:ind w:firstLine="709"/>
        <w:jc w:val="both"/>
        <w:rPr>
          <w:b/>
          <w:color w:val="000000"/>
          <w:kern w:val="2"/>
          <w:sz w:val="26"/>
          <w:szCs w:val="26"/>
        </w:rPr>
      </w:pPr>
      <w:r w:rsidRPr="003F033B">
        <w:rPr>
          <w:color w:val="000000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3F033B">
        <w:rPr>
          <w:color w:val="000000"/>
          <w:kern w:val="2"/>
          <w:sz w:val="26"/>
          <w:szCs w:val="26"/>
        </w:rPr>
        <w:t xml:space="preserve"> </w:t>
      </w:r>
      <w:r w:rsidRPr="00FD7ADE">
        <w:rPr>
          <w:b/>
          <w:color w:val="000000"/>
          <w:kern w:val="2"/>
          <w:sz w:val="26"/>
          <w:szCs w:val="26"/>
        </w:rPr>
        <w:t xml:space="preserve">20 мая 2020 года местами по Республике Мордовия ожидаются </w:t>
      </w:r>
      <w:r w:rsidRPr="00FD7ADE">
        <w:rPr>
          <w:b/>
          <w:bCs/>
          <w:color w:val="000000"/>
          <w:kern w:val="2"/>
          <w:sz w:val="26"/>
          <w:szCs w:val="26"/>
        </w:rPr>
        <w:t>заморозки на поверхности почвы 0°С</w:t>
      </w:r>
      <w:r w:rsidRPr="00FD7ADE">
        <w:rPr>
          <w:b/>
          <w:color w:val="000000"/>
          <w:kern w:val="2"/>
          <w:sz w:val="26"/>
          <w:szCs w:val="26"/>
        </w:rPr>
        <w:t>.</w:t>
      </w:r>
    </w:p>
    <w:p w:rsidR="00C11DA3" w:rsidRDefault="00C11DA3" w:rsidP="00FD7ADE">
      <w:pPr>
        <w:ind w:firstLine="709"/>
        <w:jc w:val="both"/>
        <w:rPr>
          <w:b/>
          <w:color w:val="000000"/>
          <w:sz w:val="26"/>
          <w:szCs w:val="26"/>
        </w:rPr>
      </w:pPr>
    </w:p>
    <w:p w:rsidR="00C11DA3" w:rsidRPr="003F033B" w:rsidRDefault="00C11DA3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>Предупредительные меры по контролю над обстановкой:</w:t>
      </w:r>
    </w:p>
    <w:p w:rsidR="00C11DA3" w:rsidRPr="003F033B" w:rsidRDefault="00C11DA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C11DA3" w:rsidRPr="003F033B" w:rsidRDefault="00C11DA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обеспечить выполнение комплекса превентивных мероприятий;</w:t>
      </w:r>
    </w:p>
    <w:p w:rsidR="00C11DA3" w:rsidRPr="003F033B" w:rsidRDefault="00C11DA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C11DA3" w:rsidRPr="003F033B" w:rsidRDefault="00C11DA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образований;</w:t>
      </w:r>
    </w:p>
    <w:p w:rsidR="00C11DA3" w:rsidRPr="003F033B" w:rsidRDefault="00C11DA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</w:p>
    <w:p w:rsidR="00C11DA3" w:rsidRPr="003F033B" w:rsidRDefault="00C11DA3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>Рекомендуемые мероприятия:</w:t>
      </w:r>
    </w:p>
    <w:p w:rsidR="00C11DA3" w:rsidRPr="003F033B" w:rsidRDefault="00C11DA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C11DA3" w:rsidRPr="003F033B" w:rsidRDefault="00C11DA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C11DA3" w:rsidRPr="003F033B" w:rsidRDefault="00C11DA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C11DA3" w:rsidRPr="003F033B" w:rsidRDefault="00C11DA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C11DA3" w:rsidRPr="003F033B" w:rsidRDefault="00C11DA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C11DA3" w:rsidRPr="003F033B" w:rsidRDefault="00C11DA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C11DA3" w:rsidRPr="003F033B" w:rsidRDefault="00C11DA3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/>
          <w:sz w:val="26"/>
          <w:szCs w:val="26"/>
        </w:rPr>
      </w:pPr>
      <w:r w:rsidRPr="003F033B">
        <w:rPr>
          <w:b/>
          <w:bCs/>
          <w:i/>
          <w:iCs/>
          <w:color w:val="000000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11DA3" w:rsidRDefault="00C11DA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11DA3" w:rsidRPr="003F033B" w:rsidRDefault="00C11DA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11DA3" w:rsidRPr="003F033B" w:rsidRDefault="00C11DA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11DA3" w:rsidRPr="003F033B" w:rsidRDefault="00C11DA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3F033B">
        <w:rPr>
          <w:color w:val="000000"/>
          <w:sz w:val="26"/>
          <w:szCs w:val="26"/>
        </w:rPr>
        <w:t xml:space="preserve">Заместитель начальника (старший оперативный дежурный) </w:t>
      </w:r>
    </w:p>
    <w:p w:rsidR="00C11DA3" w:rsidRPr="003F033B" w:rsidRDefault="00C11DA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 w:rsidRPr="003F033B">
        <w:rPr>
          <w:color w:val="000000"/>
          <w:sz w:val="26"/>
          <w:szCs w:val="26"/>
        </w:rPr>
        <w:t>«ЦУКС ГУ МЧС России по Республике Мордовия»</w:t>
      </w:r>
    </w:p>
    <w:p w:rsidR="00C11DA3" w:rsidRPr="003F033B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 w:rsidRPr="003F033B">
        <w:rPr>
          <w:color w:val="000000"/>
          <w:sz w:val="26"/>
          <w:szCs w:val="26"/>
        </w:rPr>
        <w:t xml:space="preserve">майор внутренней службы                                                      </w:t>
      </w:r>
      <w:r>
        <w:rPr>
          <w:color w:val="000000"/>
          <w:sz w:val="26"/>
          <w:szCs w:val="26"/>
        </w:rPr>
        <w:t xml:space="preserve">               </w:t>
      </w:r>
      <w:r w:rsidRPr="003F03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А.В. Подгорнов</w:t>
      </w:r>
    </w:p>
    <w:p w:rsidR="00C11DA3" w:rsidRPr="003F033B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Pr="003F033B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Pr="003F033B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Pr="003F033B" w:rsidRDefault="00C11DA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11DA3" w:rsidRPr="003F033B" w:rsidRDefault="00C11DA3" w:rsidP="00112E9C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Забатурин А.А.</w:t>
      </w:r>
    </w:p>
    <w:p w:rsidR="00C11DA3" w:rsidRPr="003F033B" w:rsidRDefault="00C11DA3" w:rsidP="00112E9C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 w:rsidRPr="003F033B">
        <w:rPr>
          <w:color w:val="000000"/>
          <w:sz w:val="18"/>
          <w:szCs w:val="18"/>
        </w:rPr>
        <w:t>8(8342) 57-02-79</w:t>
      </w:r>
    </w:p>
    <w:p w:rsidR="00C11DA3" w:rsidRPr="003F033B" w:rsidRDefault="00C11DA3" w:rsidP="00112E9C">
      <w:pPr>
        <w:widowControl/>
        <w:jc w:val="both"/>
        <w:rPr>
          <w:color w:val="000000"/>
          <w:sz w:val="18"/>
          <w:szCs w:val="18"/>
        </w:rPr>
      </w:pPr>
      <w:r w:rsidRPr="003F033B">
        <w:rPr>
          <w:color w:val="000000"/>
          <w:sz w:val="18"/>
          <w:szCs w:val="18"/>
        </w:rPr>
        <w:t>ВЦСС: 3-61-50-727</w:t>
      </w:r>
    </w:p>
    <w:sectPr w:rsidR="00C11DA3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24F98"/>
    <w:rsid w:val="00431F03"/>
    <w:rsid w:val="0044242F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B7847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7202F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11DA3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3EE7"/>
    <w:rsid w:val="00FD7ADE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13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uiPriority w:val="99"/>
    <w:rsid w:val="003513C7"/>
    <w:rPr>
      <w:rFonts w:ascii="Times New Roman" w:eastAsia="Times New Roman" w:hAnsi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44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435</Words>
  <Characters>2482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АРМ7</dc:creator>
  <cp:keywords/>
  <dc:description/>
  <cp:lastModifiedBy>ОДМ</cp:lastModifiedBy>
  <cp:revision>2</cp:revision>
  <cp:lastPrinted>2020-05-19T09:56:00Z</cp:lastPrinted>
  <dcterms:created xsi:type="dcterms:W3CDTF">2020-05-19T12:31:00Z</dcterms:created>
  <dcterms:modified xsi:type="dcterms:W3CDTF">2020-05-19T12:31:00Z</dcterms:modified>
</cp:coreProperties>
</file>