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30" w:type="dxa"/>
        <w:jc w:val="center"/>
        <w:tblLayout w:type="fixed"/>
        <w:tblLook w:val="00A0"/>
      </w:tblPr>
      <w:tblGrid>
        <w:gridCol w:w="4966"/>
        <w:gridCol w:w="4964"/>
      </w:tblGrid>
      <w:tr w:rsidR="00654263" w:rsidRPr="003F033B" w:rsidTr="00FD3EE7">
        <w:trPr>
          <w:jc w:val="center"/>
        </w:trPr>
        <w:tc>
          <w:tcPr>
            <w:tcW w:w="4962" w:type="dxa"/>
          </w:tcPr>
          <w:p w:rsidR="00654263" w:rsidRPr="003F033B" w:rsidRDefault="00654263" w:rsidP="00FD3EE7">
            <w:pPr>
              <w:widowControl/>
              <w:autoSpaceDE/>
              <w:autoSpaceDN/>
              <w:adjustRightInd/>
              <w:rPr>
                <w:color w:val="000000"/>
                <w:sz w:val="24"/>
                <w:szCs w:val="24"/>
              </w:rPr>
            </w:pPr>
            <w:r w:rsidRPr="003F033B">
              <w:rPr>
                <w:color w:val="000000"/>
                <w:sz w:val="24"/>
                <w:szCs w:val="24"/>
              </w:rPr>
              <w:t xml:space="preserve">  </w:t>
            </w:r>
          </w:p>
          <w:tbl>
            <w:tblPr>
              <w:tblW w:w="9930" w:type="dxa"/>
              <w:tblBorders>
                <w:insideH w:val="single" w:sz="6" w:space="0" w:color="auto"/>
                <w:insideV w:val="single" w:sz="6" w:space="0" w:color="auto"/>
              </w:tblBorders>
              <w:tblLayout w:type="fixed"/>
              <w:tblLook w:val="00A0"/>
            </w:tblPr>
            <w:tblGrid>
              <w:gridCol w:w="4966"/>
              <w:gridCol w:w="4964"/>
            </w:tblGrid>
            <w:tr w:rsidR="00654263" w:rsidRPr="003F033B" w:rsidTr="00FD3EE7">
              <w:tc>
                <w:tcPr>
                  <w:tcW w:w="4962" w:type="dxa"/>
                  <w:tcBorders>
                    <w:top w:val="nil"/>
                    <w:left w:val="nil"/>
                    <w:bottom w:val="nil"/>
                    <w:right w:val="single" w:sz="6" w:space="0" w:color="auto"/>
                  </w:tcBorders>
                </w:tcPr>
                <w:p w:rsidR="00654263" w:rsidRPr="003F033B" w:rsidRDefault="00654263" w:rsidP="00FD3EE7">
                  <w:pPr>
                    <w:widowControl/>
                    <w:autoSpaceDE/>
                    <w:autoSpaceDN/>
                    <w:adjustRightInd/>
                    <w:ind w:right="-168"/>
                    <w:jc w:val="center"/>
                    <w:rPr>
                      <w:b/>
                      <w:color w:val="000000"/>
                      <w:sz w:val="18"/>
                      <w:szCs w:val="24"/>
                    </w:rPr>
                  </w:pPr>
                  <w:r w:rsidRPr="007A4648">
                    <w:rPr>
                      <w:noProof/>
                      <w:color w:val="000000"/>
                      <w:sz w:val="24"/>
                      <w:szCs w:val="28"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5" type="#_x0000_t75" alt="e592_mchs3" style="width:32.25pt;height:45.75pt;visibility:visible">
                        <v:imagedata r:id="rId5" o:title=""/>
                      </v:shape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8" o:spid="_x0000_s1026" style="position:absolute;left:0;text-align:left;z-index:251656704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" o:allowincell="f"/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7" o:spid="_x0000_s1027" style="position:absolute;left:0;text-align:left;z-index:251654656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0yPD2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6" o:spid="_x0000_s1028" style="position:absolute;left:0;text-align:left;z-index:251655680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" o:allowincell="f"/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5" o:spid="_x0000_s1029" style="position:absolute;left:0;text-align:left;z-index:251659776;visibility:visible;mso-wrap-distance-left:3.17497mm;mso-wrap-distance-top:-3e-5mm;mso-wrap-distance-right:3.17497mm;mso-wrap-distance-bottom:-3e-5mm;mso-position-horizontal-relative:text;mso-position-vertical-relative:text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" o:allowincell="f"/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4" o:spid="_x0000_s1030" style="position:absolute;left:0;text-align:left;z-index:251657728;visibility:visible;mso-wrap-distance-left:3.17497mm;mso-wrap-distance-top:-3e-5mm;mso-wrap-distance-right:3.17497mm;mso-wrap-distance-bottom:-3e-5mm;mso-position-horizontal-relative:text;mso-position-vertical-relative:text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" o:allowincell="f"/>
                    </w:pict>
                  </w:r>
                  <w:r>
                    <w:rPr>
                      <w:noProof/>
                    </w:rPr>
                    <w:pict>
                      <v:line id="Прямая соединительная линия 23" o:spid="_x0000_s1031" style="position:absolute;left:0;text-align:left;z-index:251658752;visibility:visible;mso-wrap-distance-left:3.17497mm;mso-wrap-distance-top:-3e-5mm;mso-wrap-distance-right:3.17497mm;mso-wrap-distance-bottom:-3e-5mm;mso-position-horizontal-relative:text;mso-position-vertical-relative:text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" o:allowincell="f"/>
                    </w:pict>
                  </w:r>
                </w:p>
                <w:p w:rsidR="00654263" w:rsidRPr="003F033B" w:rsidRDefault="0065426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6"/>
                      <w:szCs w:val="6"/>
                    </w:rPr>
                  </w:pPr>
                </w:p>
                <w:p w:rsidR="00654263" w:rsidRPr="003F033B" w:rsidRDefault="00654263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/>
                      <w:sz w:val="24"/>
                      <w:szCs w:val="24"/>
                    </w:rPr>
                  </w:pPr>
                  <w:r w:rsidRPr="003F033B">
                    <w:rPr>
                      <w:color w:val="000000"/>
                      <w:sz w:val="28"/>
                      <w:szCs w:val="24"/>
                    </w:rPr>
                    <w:t>МЧС РОССИИ</w:t>
                  </w:r>
                </w:p>
                <w:p w:rsidR="00654263" w:rsidRPr="003F033B" w:rsidRDefault="00654263" w:rsidP="00FD3EE7">
                  <w:pPr>
                    <w:keepNext/>
                    <w:widowControl/>
                    <w:autoSpaceDE/>
                    <w:autoSpaceDN/>
                    <w:adjustRightInd/>
                    <w:jc w:val="center"/>
                    <w:outlineLvl w:val="1"/>
                    <w:rPr>
                      <w:color w:val="000000"/>
                      <w:sz w:val="10"/>
                      <w:szCs w:val="10"/>
                    </w:rPr>
                  </w:pPr>
                </w:p>
                <w:p w:rsidR="00654263" w:rsidRPr="003F033B" w:rsidRDefault="0065426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/>
                      <w:sz w:val="18"/>
                      <w:szCs w:val="18"/>
                    </w:rPr>
                    <w:t xml:space="preserve"> «ЦЕНТР УПРАВЛЕНИЯ В КРИЗИСНЫХ СИТУАЦИЯХ ГЛАВНОГО УПРАВЛЕНИЯ МЧС РОССИИ</w:t>
                  </w:r>
                </w:p>
                <w:p w:rsidR="00654263" w:rsidRPr="003F033B" w:rsidRDefault="0065426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/>
                      <w:sz w:val="18"/>
                      <w:szCs w:val="18"/>
                    </w:rPr>
                  </w:pPr>
                  <w:r w:rsidRPr="003F033B">
                    <w:rPr>
                      <w:b/>
                      <w:color w:val="000000"/>
                      <w:sz w:val="18"/>
                      <w:szCs w:val="18"/>
                    </w:rPr>
                    <w:t>ПО РЕСПУБЛИКЕ МОРДОВИЯ»</w:t>
                  </w:r>
                </w:p>
                <w:p w:rsidR="00654263" w:rsidRPr="003F033B" w:rsidRDefault="00654263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/>
                      <w:sz w:val="24"/>
                      <w:szCs w:val="24"/>
                    </w:rPr>
                    <w:t>(«ЦУКС Главного управления МЧС России</w:t>
                  </w:r>
                </w:p>
                <w:p w:rsidR="00654263" w:rsidRPr="003F033B" w:rsidRDefault="00654263" w:rsidP="00FD3EE7">
                  <w:pPr>
                    <w:widowControl/>
                    <w:autoSpaceDE/>
                    <w:autoSpaceDN/>
                    <w:adjustRightInd/>
                    <w:spacing w:line="220" w:lineRule="exact"/>
                    <w:jc w:val="center"/>
                    <w:rPr>
                      <w:b/>
                      <w:color w:val="000000"/>
                      <w:sz w:val="24"/>
                      <w:szCs w:val="24"/>
                    </w:rPr>
                  </w:pPr>
                  <w:r w:rsidRPr="003F033B">
                    <w:rPr>
                      <w:b/>
                      <w:color w:val="000000"/>
                      <w:sz w:val="24"/>
                      <w:szCs w:val="24"/>
                    </w:rPr>
                    <w:t>по Республике Мордовия»)</w:t>
                  </w:r>
                </w:p>
                <w:p w:rsidR="00654263" w:rsidRPr="003F033B" w:rsidRDefault="00654263" w:rsidP="00FD3EE7">
                  <w:pPr>
                    <w:autoSpaceDE/>
                    <w:autoSpaceDN/>
                    <w:adjustRightInd/>
                    <w:snapToGrid w:val="0"/>
                    <w:spacing w:before="120"/>
                    <w:jc w:val="center"/>
                    <w:rPr>
                      <w:color w:val="000000"/>
                    </w:rPr>
                  </w:pPr>
                  <w:r w:rsidRPr="003F033B">
                    <w:rPr>
                      <w:color w:val="000000"/>
                    </w:rPr>
                    <w:t>ул. Косарева, 40, г. Саранск, 430031</w:t>
                  </w:r>
                </w:p>
                <w:p w:rsidR="00654263" w:rsidRPr="003F033B" w:rsidRDefault="00654263" w:rsidP="00FD3EE7">
                  <w:pPr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</w:rPr>
                  </w:pPr>
                  <w:r w:rsidRPr="003F033B">
                    <w:rPr>
                      <w:color w:val="000000"/>
                    </w:rPr>
                    <w:t>Телефон: 56-38-38   Факс: 56-36-24 (код 8-834-2)</w:t>
                  </w:r>
                </w:p>
                <w:p w:rsidR="00654263" w:rsidRPr="003F033B" w:rsidRDefault="00654263" w:rsidP="00FD3EE7">
                  <w:pPr>
                    <w:autoSpaceDE/>
                    <w:autoSpaceDN/>
                    <w:adjustRightInd/>
                    <w:snapToGrid w:val="0"/>
                    <w:spacing w:after="240"/>
                    <w:jc w:val="center"/>
                    <w:rPr>
                      <w:color w:val="000000"/>
                    </w:rPr>
                  </w:pPr>
                  <w:r w:rsidRPr="003F033B">
                    <w:rPr>
                      <w:color w:val="000000"/>
                      <w:lang w:val="en-US"/>
                    </w:rPr>
                    <w:t>E</w:t>
                  </w:r>
                  <w:r w:rsidRPr="003F033B">
                    <w:rPr>
                      <w:color w:val="000000"/>
                    </w:rPr>
                    <w:t>-</w:t>
                  </w:r>
                  <w:r w:rsidRPr="003F033B">
                    <w:rPr>
                      <w:color w:val="000000"/>
                      <w:lang w:val="en-US"/>
                    </w:rPr>
                    <w:t>mail</w:t>
                  </w:r>
                  <w:r w:rsidRPr="003F033B">
                    <w:rPr>
                      <w:color w:val="000000"/>
                    </w:rPr>
                    <w:t xml:space="preserve">: </w:t>
                  </w:r>
                  <w:r w:rsidRPr="003F033B">
                    <w:rPr>
                      <w:color w:val="000000"/>
                      <w:lang w:val="en-US"/>
                    </w:rPr>
                    <w:t>cuks</w:t>
                  </w:r>
                  <w:r w:rsidRPr="003F033B">
                    <w:rPr>
                      <w:color w:val="000000"/>
                    </w:rPr>
                    <w:t>-</w:t>
                  </w:r>
                  <w:r w:rsidRPr="003F033B">
                    <w:rPr>
                      <w:color w:val="000000"/>
                      <w:lang w:val="en-US"/>
                    </w:rPr>
                    <w:t>mrd</w:t>
                  </w:r>
                  <w:r w:rsidRPr="003F033B">
                    <w:rPr>
                      <w:color w:val="000000"/>
                    </w:rPr>
                    <w:t>@</w:t>
                  </w:r>
                  <w:r w:rsidRPr="003F033B">
                    <w:rPr>
                      <w:color w:val="000000"/>
                      <w:lang w:val="en-US"/>
                    </w:rPr>
                    <w:t>mail</w:t>
                  </w:r>
                  <w:r w:rsidRPr="003F033B">
                    <w:rPr>
                      <w:color w:val="000000"/>
                    </w:rPr>
                    <w:t>.</w:t>
                  </w:r>
                  <w:r w:rsidRPr="003F033B">
                    <w:rPr>
                      <w:color w:val="000000"/>
                      <w:lang w:val="en-US"/>
                    </w:rPr>
                    <w:t>ru</w:t>
                  </w:r>
                </w:p>
                <w:p w:rsidR="00654263" w:rsidRPr="003F033B" w:rsidRDefault="00654263" w:rsidP="00DC068B">
                  <w:pPr>
                    <w:widowControl/>
                    <w:autoSpaceDE/>
                    <w:autoSpaceDN/>
                    <w:adjustRightInd/>
                    <w:snapToGrid w:val="0"/>
                    <w:jc w:val="center"/>
                    <w:rPr>
                      <w:color w:val="000000"/>
                      <w:sz w:val="26"/>
                      <w:szCs w:val="26"/>
                    </w:rPr>
                  </w:pPr>
                  <w:r>
                    <w:rPr>
                      <w:color w:val="000000"/>
                      <w:sz w:val="24"/>
                      <w:szCs w:val="24"/>
                    </w:rPr>
                    <w:t>21</w:t>
                  </w:r>
                  <w:r w:rsidRPr="003F033B">
                    <w:rPr>
                      <w:color w:val="000000"/>
                      <w:sz w:val="24"/>
                      <w:szCs w:val="24"/>
                    </w:rPr>
                    <w:t>.05.2020 г. б/н</w:t>
                  </w:r>
                </w:p>
              </w:tc>
              <w:tc>
                <w:tcPr>
                  <w:tcW w:w="4961" w:type="dxa"/>
                  <w:tcBorders>
                    <w:top w:val="nil"/>
                    <w:left w:val="single" w:sz="6" w:space="0" w:color="auto"/>
                    <w:bottom w:val="nil"/>
                    <w:right w:val="nil"/>
                  </w:tcBorders>
                </w:tcPr>
                <w:p w:rsidR="00654263" w:rsidRPr="003F033B" w:rsidRDefault="00654263" w:rsidP="00FD3EE7">
                  <w:pPr>
                    <w:widowControl/>
                    <w:autoSpaceDE/>
                    <w:autoSpaceDN/>
                    <w:adjustRightInd/>
                    <w:rPr>
                      <w:color w:val="000000"/>
                      <w:sz w:val="26"/>
                      <w:szCs w:val="26"/>
                    </w:rPr>
                  </w:pPr>
                  <w:r w:rsidRPr="003F033B">
                    <w:rPr>
                      <w:color w:val="000000"/>
                      <w:sz w:val="26"/>
                      <w:szCs w:val="26"/>
                    </w:rPr>
                    <w:t xml:space="preserve">                            </w:t>
                  </w:r>
                </w:p>
                <w:p w:rsidR="00654263" w:rsidRPr="003F033B" w:rsidRDefault="0065426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654263" w:rsidRPr="003F033B" w:rsidRDefault="0065426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  <w:p w:rsidR="00654263" w:rsidRPr="003F033B" w:rsidRDefault="00654263" w:rsidP="00FD3EE7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/>
                      <w:sz w:val="26"/>
                      <w:szCs w:val="26"/>
                    </w:rPr>
                  </w:pPr>
                </w:p>
              </w:tc>
            </w:tr>
          </w:tbl>
          <w:p w:rsidR="00654263" w:rsidRPr="003F033B" w:rsidRDefault="00654263" w:rsidP="00FD3EE7">
            <w:pPr>
              <w:autoSpaceDE/>
              <w:autoSpaceDN/>
              <w:adjustRightInd/>
              <w:snapToGrid w:val="0"/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1" w:type="dxa"/>
          </w:tcPr>
          <w:p w:rsidR="00654263" w:rsidRPr="003F033B" w:rsidRDefault="00654263" w:rsidP="00FD3EE7">
            <w:pPr>
              <w:widowControl/>
              <w:autoSpaceDE/>
              <w:autoSpaceDN/>
              <w:adjustRightInd/>
              <w:rPr>
                <w:color w:val="000000"/>
                <w:sz w:val="26"/>
                <w:szCs w:val="26"/>
              </w:rPr>
            </w:pPr>
          </w:p>
          <w:p w:rsidR="00654263" w:rsidRPr="003F033B" w:rsidRDefault="00654263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654263" w:rsidRPr="003F033B" w:rsidRDefault="0065426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Руководителям территориальных органов федеральных органов исполнительной власти Республики Мордовия;</w:t>
            </w:r>
          </w:p>
          <w:p w:rsidR="00654263" w:rsidRPr="003F033B" w:rsidRDefault="0065426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:rsidR="00654263" w:rsidRPr="003F033B" w:rsidRDefault="0065426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Главам муниципальных образований Республики Мордовия;</w:t>
            </w:r>
          </w:p>
          <w:p w:rsidR="00654263" w:rsidRPr="003F033B" w:rsidRDefault="0065426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:rsidR="00654263" w:rsidRPr="003F033B" w:rsidRDefault="0065426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________________________________</w:t>
            </w:r>
          </w:p>
          <w:p w:rsidR="00654263" w:rsidRPr="003F033B" w:rsidRDefault="00654263" w:rsidP="00FD3EE7">
            <w:pPr>
              <w:jc w:val="center"/>
              <w:rPr>
                <w:color w:val="000000"/>
                <w:sz w:val="26"/>
                <w:szCs w:val="26"/>
              </w:rPr>
            </w:pPr>
            <w:r w:rsidRPr="003F033B">
              <w:rPr>
                <w:color w:val="000000"/>
                <w:sz w:val="26"/>
                <w:szCs w:val="26"/>
              </w:rPr>
              <w:t>согласно расчёту рассылки</w:t>
            </w:r>
          </w:p>
          <w:p w:rsidR="00654263" w:rsidRPr="003F033B" w:rsidRDefault="00654263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  <w:p w:rsidR="00654263" w:rsidRPr="003F033B" w:rsidRDefault="00654263" w:rsidP="00FD3EE7">
            <w:pPr>
              <w:widowControl/>
              <w:autoSpaceDE/>
              <w:autoSpaceDN/>
              <w:adjustRightInd/>
              <w:jc w:val="center"/>
              <w:rPr>
                <w:color w:val="000000"/>
                <w:sz w:val="26"/>
                <w:szCs w:val="26"/>
              </w:rPr>
            </w:pPr>
          </w:p>
        </w:tc>
      </w:tr>
    </w:tbl>
    <w:p w:rsidR="00654263" w:rsidRPr="003F033B" w:rsidRDefault="00654263" w:rsidP="00ED546B">
      <w:pPr>
        <w:pStyle w:val="Normal2"/>
        <w:ind w:firstLine="709"/>
        <w:rPr>
          <w:color w:val="000000"/>
          <w:sz w:val="26"/>
          <w:szCs w:val="26"/>
        </w:rPr>
      </w:pPr>
      <w:r w:rsidRPr="003F033B">
        <w:rPr>
          <w:color w:val="000000"/>
          <w:sz w:val="26"/>
          <w:szCs w:val="26"/>
        </w:rPr>
        <w:t>«Оперативное предупреждение»</w:t>
      </w:r>
    </w:p>
    <w:p w:rsidR="00654263" w:rsidRPr="00FD7ADE" w:rsidRDefault="00654263" w:rsidP="00ED546B">
      <w:pPr>
        <w:pStyle w:val="Normal2"/>
        <w:ind w:firstLine="709"/>
        <w:rPr>
          <w:sz w:val="26"/>
          <w:szCs w:val="26"/>
        </w:rPr>
      </w:pPr>
    </w:p>
    <w:p w:rsidR="00654263" w:rsidRPr="000168C9" w:rsidRDefault="00654263" w:rsidP="000168C9">
      <w:pPr>
        <w:ind w:firstLine="709"/>
        <w:jc w:val="both"/>
        <w:rPr>
          <w:b/>
          <w:color w:val="000000"/>
          <w:kern w:val="2"/>
          <w:sz w:val="26"/>
          <w:szCs w:val="26"/>
        </w:rPr>
      </w:pPr>
      <w:r w:rsidRPr="003F033B">
        <w:rPr>
          <w:color w:val="000000"/>
          <w:sz w:val="26"/>
          <w:szCs w:val="26"/>
        </w:rPr>
        <w:t>Доводим до Вашего сведения, что по уточненным данным Мордовского центра по гидрометеорологии и мониторингу 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 - Филиал ФГБУ «ВЕРХНЕ-ВОЛЖСКОЕ УГМС»):</w:t>
      </w:r>
      <w:r w:rsidRPr="003F033B">
        <w:rPr>
          <w:color w:val="000000"/>
          <w:kern w:val="2"/>
          <w:sz w:val="26"/>
          <w:szCs w:val="26"/>
        </w:rPr>
        <w:t xml:space="preserve"> </w:t>
      </w:r>
      <w:r w:rsidRPr="000168C9">
        <w:rPr>
          <w:b/>
          <w:color w:val="000000"/>
          <w:kern w:val="2"/>
          <w:sz w:val="26"/>
          <w:szCs w:val="26"/>
        </w:rPr>
        <w:t xml:space="preserve">22 мая 2020 года по Республике Мордовия ожидаются </w:t>
      </w:r>
      <w:r w:rsidRPr="000168C9">
        <w:rPr>
          <w:b/>
          <w:bCs/>
          <w:color w:val="000000"/>
          <w:kern w:val="2"/>
          <w:sz w:val="26"/>
          <w:szCs w:val="26"/>
        </w:rPr>
        <w:t>на поверхности почвы местами заморозки до 0°С</w:t>
      </w:r>
      <w:r w:rsidRPr="000168C9">
        <w:rPr>
          <w:b/>
          <w:color w:val="000000"/>
          <w:kern w:val="2"/>
          <w:sz w:val="26"/>
          <w:szCs w:val="26"/>
        </w:rPr>
        <w:t>.</w:t>
      </w:r>
    </w:p>
    <w:p w:rsidR="00654263" w:rsidRPr="0060386E" w:rsidRDefault="00654263" w:rsidP="00FD7ADE">
      <w:pPr>
        <w:ind w:firstLine="709"/>
        <w:jc w:val="both"/>
        <w:rPr>
          <w:color w:val="000000"/>
          <w:sz w:val="26"/>
          <w:szCs w:val="26"/>
        </w:rPr>
      </w:pPr>
    </w:p>
    <w:p w:rsidR="00654263" w:rsidRPr="003F033B" w:rsidRDefault="00654263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>Предупредительные меры по контролю над обстано</w:t>
      </w:r>
      <w:bookmarkStart w:id="0" w:name="_GoBack"/>
      <w:bookmarkEnd w:id="0"/>
      <w:r w:rsidRPr="003F033B">
        <w:rPr>
          <w:b/>
          <w:color w:val="000000"/>
          <w:sz w:val="26"/>
          <w:szCs w:val="26"/>
        </w:rPr>
        <w:t>вкой:</w:t>
      </w:r>
    </w:p>
    <w:p w:rsidR="00654263" w:rsidRPr="003F033B" w:rsidRDefault="0065426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F033B">
        <w:rPr>
          <w:bCs/>
          <w:color w:val="000000"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:rsidR="00654263" w:rsidRPr="003F033B" w:rsidRDefault="0065426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F033B">
        <w:rPr>
          <w:bCs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обеспечить выполнение комплекса превентивных мероприятий;</w:t>
      </w:r>
    </w:p>
    <w:p w:rsidR="00654263" w:rsidRPr="003F033B" w:rsidRDefault="0065426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F033B">
        <w:rPr>
          <w:bCs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:rsidR="00654263" w:rsidRPr="003F033B" w:rsidRDefault="0065426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  <w:r w:rsidRPr="003F033B">
        <w:rPr>
          <w:bCs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организовать информирование населения, с размещением информации на официальных сайтах администраций муниципальных образований;</w:t>
      </w:r>
    </w:p>
    <w:p w:rsidR="00654263" w:rsidRPr="003F033B" w:rsidRDefault="00654263" w:rsidP="00F56250">
      <w:pPr>
        <w:tabs>
          <w:tab w:val="num" w:pos="0"/>
        </w:tabs>
        <w:ind w:firstLine="720"/>
        <w:jc w:val="both"/>
        <w:rPr>
          <w:bCs/>
          <w:color w:val="000000"/>
          <w:sz w:val="26"/>
          <w:szCs w:val="26"/>
        </w:rPr>
      </w:pPr>
    </w:p>
    <w:p w:rsidR="00654263" w:rsidRPr="003F033B" w:rsidRDefault="00654263" w:rsidP="007C684D">
      <w:pPr>
        <w:widowControl/>
        <w:autoSpaceDE/>
        <w:autoSpaceDN/>
        <w:adjustRightInd/>
        <w:ind w:left="284" w:firstLine="437"/>
        <w:jc w:val="center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>Рекомендуемые мероприятия:</w:t>
      </w:r>
    </w:p>
    <w:p w:rsidR="00654263" w:rsidRPr="003F033B" w:rsidRDefault="0065426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F033B">
        <w:rPr>
          <w:bCs/>
          <w:color w:val="000000"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:rsidR="00654263" w:rsidRPr="003F033B" w:rsidRDefault="0065426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:rsidR="00654263" w:rsidRPr="003F033B" w:rsidRDefault="0065426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:rsidR="00654263" w:rsidRPr="003F033B" w:rsidRDefault="0065426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:rsidR="00654263" w:rsidRPr="003F033B" w:rsidRDefault="00654263" w:rsidP="00F56250">
      <w:pPr>
        <w:widowControl/>
        <w:autoSpaceDE/>
        <w:autoSpaceDN/>
        <w:adjustRightInd/>
        <w:ind w:firstLine="709"/>
        <w:jc w:val="both"/>
        <w:rPr>
          <w:b/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провести предупредительные мероприятия по снижению возможного ущерба от ЧС;</w:t>
      </w:r>
    </w:p>
    <w:p w:rsidR="00654263" w:rsidRDefault="00654263" w:rsidP="00F56250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3F033B">
        <w:rPr>
          <w:b/>
          <w:color w:val="000000"/>
          <w:sz w:val="26"/>
          <w:szCs w:val="26"/>
        </w:rPr>
        <w:t xml:space="preserve">- </w:t>
      </w:r>
      <w:r w:rsidRPr="003F033B">
        <w:rPr>
          <w:color w:val="000000"/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ФКУ «ЦУКС ГУ МЧС России по Республике Мордовия».</w:t>
      </w:r>
    </w:p>
    <w:p w:rsidR="00654263" w:rsidRPr="0060386E" w:rsidRDefault="00654263" w:rsidP="0060386E">
      <w:pPr>
        <w:widowControl/>
        <w:autoSpaceDE/>
        <w:autoSpaceDN/>
        <w:adjustRightInd/>
        <w:ind w:firstLine="709"/>
        <w:jc w:val="both"/>
        <w:rPr>
          <w:bCs/>
          <w:color w:val="000000"/>
          <w:sz w:val="26"/>
          <w:szCs w:val="26"/>
        </w:rPr>
      </w:pPr>
    </w:p>
    <w:p w:rsidR="00654263" w:rsidRPr="0060386E" w:rsidRDefault="00654263" w:rsidP="0060386E">
      <w:pPr>
        <w:widowControl/>
        <w:autoSpaceDE/>
        <w:autoSpaceDN/>
        <w:adjustRightInd/>
        <w:ind w:firstLine="709"/>
        <w:jc w:val="center"/>
        <w:rPr>
          <w:color w:val="000000"/>
          <w:sz w:val="26"/>
          <w:szCs w:val="26"/>
        </w:rPr>
      </w:pPr>
      <w:r w:rsidRPr="0060386E">
        <w:rPr>
          <w:b/>
          <w:bCs/>
          <w:color w:val="000000"/>
          <w:sz w:val="26"/>
          <w:szCs w:val="26"/>
        </w:rPr>
        <w:t>Рекомендации для населения при заморозках:</w:t>
      </w:r>
    </w:p>
    <w:p w:rsidR="00654263" w:rsidRPr="0060386E" w:rsidRDefault="00654263" w:rsidP="0060386E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60386E">
        <w:rPr>
          <w:color w:val="000000"/>
          <w:sz w:val="26"/>
          <w:szCs w:val="26"/>
        </w:rPr>
        <w:t>- организовать дымление плодовых деревьев, т.е. образование завесы из дыма, препятствующей потере тепла землей и прилегающим к ней слоем воздуха;</w:t>
      </w:r>
    </w:p>
    <w:p w:rsidR="00654263" w:rsidRPr="0060386E" w:rsidRDefault="00654263" w:rsidP="0060386E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60386E">
        <w:rPr>
          <w:color w:val="000000"/>
          <w:sz w:val="26"/>
          <w:szCs w:val="26"/>
        </w:rPr>
        <w:t>- организовать укрытие деревьев защитным материалом (брезент, агроткань и т.д.);</w:t>
      </w:r>
    </w:p>
    <w:p w:rsidR="00654263" w:rsidRDefault="00654263" w:rsidP="0060386E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  <w:r w:rsidRPr="0060386E">
        <w:rPr>
          <w:color w:val="000000"/>
          <w:sz w:val="26"/>
          <w:szCs w:val="26"/>
        </w:rPr>
        <w:t>- для больших коммерческих насаждений обеспечить импульсное распыление незначительного объема воды на ветви деревьев и бутоны в ночное время.</w:t>
      </w:r>
    </w:p>
    <w:p w:rsidR="00654263" w:rsidRPr="0060386E" w:rsidRDefault="00654263" w:rsidP="0060386E">
      <w:pPr>
        <w:widowControl/>
        <w:autoSpaceDE/>
        <w:autoSpaceDN/>
        <w:adjustRightInd/>
        <w:ind w:firstLine="709"/>
        <w:jc w:val="both"/>
        <w:rPr>
          <w:color w:val="000000"/>
          <w:sz w:val="26"/>
          <w:szCs w:val="26"/>
        </w:rPr>
      </w:pPr>
    </w:p>
    <w:p w:rsidR="00654263" w:rsidRPr="003F033B" w:rsidRDefault="00654263" w:rsidP="00C22BC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color w:val="000000"/>
          <w:sz w:val="26"/>
          <w:szCs w:val="26"/>
        </w:rPr>
      </w:pPr>
      <w:r w:rsidRPr="003F033B">
        <w:rPr>
          <w:b/>
          <w:bCs/>
          <w:i/>
          <w:iCs/>
          <w:color w:val="000000"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:rsidR="00654263" w:rsidRDefault="00654263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654263" w:rsidRPr="003F033B" w:rsidRDefault="00654263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654263" w:rsidRPr="003F033B" w:rsidRDefault="00654263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</w:p>
    <w:p w:rsidR="00654263" w:rsidRPr="003F033B" w:rsidRDefault="00654263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noProof/>
        </w:rPr>
        <w:pict>
          <v:shape id="Рисунок 2" o:spid="_x0000_s1032" type="#_x0000_t75" style="position:absolute;left:0;text-align:left;margin-left:266.7pt;margin-top:13.45pt;width:108.5pt;height:41.75pt;z-index:-251655680;visibility:visible">
            <v:imagedata r:id="rId6" o:title=""/>
          </v:shape>
        </w:pict>
      </w:r>
      <w:r w:rsidRPr="003F033B">
        <w:rPr>
          <w:color w:val="000000"/>
          <w:sz w:val="26"/>
          <w:szCs w:val="26"/>
        </w:rPr>
        <w:t xml:space="preserve">Заместитель начальника (старший оперативный дежурный) </w:t>
      </w:r>
    </w:p>
    <w:p w:rsidR="00654263" w:rsidRPr="003F033B" w:rsidRDefault="00654263" w:rsidP="003513C7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  <w:r w:rsidRPr="003F033B">
        <w:rPr>
          <w:color w:val="000000"/>
          <w:sz w:val="26"/>
          <w:szCs w:val="26"/>
        </w:rPr>
        <w:t>«ЦУКС ГУ МЧС России по Республике Мордовия»</w:t>
      </w:r>
    </w:p>
    <w:p w:rsidR="00654263" w:rsidRPr="003F033B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подполковник</w:t>
      </w:r>
      <w:r w:rsidRPr="003F033B">
        <w:rPr>
          <w:color w:val="000000"/>
          <w:sz w:val="26"/>
          <w:szCs w:val="26"/>
        </w:rPr>
        <w:t xml:space="preserve"> внутренней службы                                              </w:t>
      </w:r>
      <w:r>
        <w:rPr>
          <w:color w:val="000000"/>
          <w:sz w:val="26"/>
          <w:szCs w:val="26"/>
        </w:rPr>
        <w:t xml:space="preserve">          </w:t>
      </w:r>
      <w:r w:rsidRPr="003F033B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А.В. Подгорнов</w:t>
      </w:r>
    </w:p>
    <w:p w:rsidR="00654263" w:rsidRPr="003F033B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Pr="003F033B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Pr="003F033B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Pr="003F033B" w:rsidRDefault="00654263" w:rsidP="00372A78">
      <w:pPr>
        <w:pStyle w:val="BodyTextIndent"/>
        <w:widowControl/>
        <w:spacing w:after="0"/>
        <w:ind w:left="0"/>
        <w:jc w:val="both"/>
        <w:rPr>
          <w:color w:val="000000"/>
          <w:sz w:val="18"/>
          <w:szCs w:val="18"/>
        </w:rPr>
      </w:pPr>
    </w:p>
    <w:p w:rsidR="00654263" w:rsidRPr="003F033B" w:rsidRDefault="00654263" w:rsidP="00112E9C">
      <w:pPr>
        <w:widowControl/>
        <w:autoSpaceDE/>
        <w:autoSpaceDN/>
        <w:adjustRightInd/>
        <w:ind w:right="567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Забатурин А.А.</w:t>
      </w:r>
    </w:p>
    <w:p w:rsidR="00654263" w:rsidRPr="003F033B" w:rsidRDefault="00654263" w:rsidP="00112E9C">
      <w:pPr>
        <w:widowControl/>
        <w:autoSpaceDE/>
        <w:autoSpaceDN/>
        <w:adjustRightInd/>
        <w:ind w:right="567"/>
        <w:rPr>
          <w:color w:val="000000"/>
          <w:sz w:val="18"/>
          <w:szCs w:val="18"/>
        </w:rPr>
      </w:pPr>
      <w:r w:rsidRPr="003F033B">
        <w:rPr>
          <w:color w:val="000000"/>
          <w:sz w:val="18"/>
          <w:szCs w:val="18"/>
        </w:rPr>
        <w:t>8(8342) 57-02-79</w:t>
      </w:r>
    </w:p>
    <w:p w:rsidR="00654263" w:rsidRPr="003F033B" w:rsidRDefault="00654263" w:rsidP="00112E9C">
      <w:pPr>
        <w:widowControl/>
        <w:jc w:val="both"/>
        <w:rPr>
          <w:color w:val="000000"/>
          <w:sz w:val="18"/>
          <w:szCs w:val="18"/>
        </w:rPr>
      </w:pPr>
      <w:r w:rsidRPr="003F033B">
        <w:rPr>
          <w:color w:val="000000"/>
          <w:sz w:val="18"/>
          <w:szCs w:val="18"/>
        </w:rPr>
        <w:t>ВЦСС: 3-61-50-727</w:t>
      </w:r>
    </w:p>
    <w:sectPr w:rsidR="00654263" w:rsidRPr="003F033B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F62B5"/>
    <w:rsid w:val="000168C9"/>
    <w:rsid w:val="000C7501"/>
    <w:rsid w:val="00112E9C"/>
    <w:rsid w:val="001761D6"/>
    <w:rsid w:val="00197015"/>
    <w:rsid w:val="001F5EA6"/>
    <w:rsid w:val="002437DF"/>
    <w:rsid w:val="00271B69"/>
    <w:rsid w:val="00276404"/>
    <w:rsid w:val="00297A64"/>
    <w:rsid w:val="002A257A"/>
    <w:rsid w:val="002E295B"/>
    <w:rsid w:val="002F713E"/>
    <w:rsid w:val="0031635E"/>
    <w:rsid w:val="003513C7"/>
    <w:rsid w:val="00356A8E"/>
    <w:rsid w:val="00372A78"/>
    <w:rsid w:val="003B0589"/>
    <w:rsid w:val="003B5BF0"/>
    <w:rsid w:val="003D28E4"/>
    <w:rsid w:val="003E6AF8"/>
    <w:rsid w:val="003F033B"/>
    <w:rsid w:val="003F7A62"/>
    <w:rsid w:val="00431F03"/>
    <w:rsid w:val="004628A9"/>
    <w:rsid w:val="00472152"/>
    <w:rsid w:val="0048702C"/>
    <w:rsid w:val="004F0438"/>
    <w:rsid w:val="00511DAE"/>
    <w:rsid w:val="00555B92"/>
    <w:rsid w:val="00575B0F"/>
    <w:rsid w:val="005C624A"/>
    <w:rsid w:val="005F240F"/>
    <w:rsid w:val="005F5174"/>
    <w:rsid w:val="0060386E"/>
    <w:rsid w:val="00621376"/>
    <w:rsid w:val="0063243D"/>
    <w:rsid w:val="00643312"/>
    <w:rsid w:val="00647B43"/>
    <w:rsid w:val="00651DBB"/>
    <w:rsid w:val="00654263"/>
    <w:rsid w:val="0066343F"/>
    <w:rsid w:val="00673B12"/>
    <w:rsid w:val="00680AE4"/>
    <w:rsid w:val="006D7939"/>
    <w:rsid w:val="00702460"/>
    <w:rsid w:val="00710918"/>
    <w:rsid w:val="00722A1E"/>
    <w:rsid w:val="0076063A"/>
    <w:rsid w:val="00766BF1"/>
    <w:rsid w:val="007A4648"/>
    <w:rsid w:val="007C3460"/>
    <w:rsid w:val="007C684D"/>
    <w:rsid w:val="007E1A0C"/>
    <w:rsid w:val="00815174"/>
    <w:rsid w:val="008266DD"/>
    <w:rsid w:val="008916F6"/>
    <w:rsid w:val="008A6060"/>
    <w:rsid w:val="008B062A"/>
    <w:rsid w:val="008C6A61"/>
    <w:rsid w:val="00935021"/>
    <w:rsid w:val="009436A1"/>
    <w:rsid w:val="00945827"/>
    <w:rsid w:val="009714FE"/>
    <w:rsid w:val="009D142F"/>
    <w:rsid w:val="009E6776"/>
    <w:rsid w:val="009F747A"/>
    <w:rsid w:val="00A0562E"/>
    <w:rsid w:val="00A33B26"/>
    <w:rsid w:val="00A41D21"/>
    <w:rsid w:val="00A96850"/>
    <w:rsid w:val="00AA7D32"/>
    <w:rsid w:val="00AB12ED"/>
    <w:rsid w:val="00AD0829"/>
    <w:rsid w:val="00AF1984"/>
    <w:rsid w:val="00B11DAA"/>
    <w:rsid w:val="00B55C34"/>
    <w:rsid w:val="00B70D2F"/>
    <w:rsid w:val="00BB4778"/>
    <w:rsid w:val="00BB7297"/>
    <w:rsid w:val="00BF62B5"/>
    <w:rsid w:val="00C0144F"/>
    <w:rsid w:val="00C22BCE"/>
    <w:rsid w:val="00C342DF"/>
    <w:rsid w:val="00CD6210"/>
    <w:rsid w:val="00CE2797"/>
    <w:rsid w:val="00D061C6"/>
    <w:rsid w:val="00D2472B"/>
    <w:rsid w:val="00D26245"/>
    <w:rsid w:val="00D52B69"/>
    <w:rsid w:val="00D63F71"/>
    <w:rsid w:val="00D65B89"/>
    <w:rsid w:val="00D86610"/>
    <w:rsid w:val="00D86B8C"/>
    <w:rsid w:val="00DA08AD"/>
    <w:rsid w:val="00DA26CC"/>
    <w:rsid w:val="00DA3102"/>
    <w:rsid w:val="00DB5984"/>
    <w:rsid w:val="00DC068B"/>
    <w:rsid w:val="00DC18BA"/>
    <w:rsid w:val="00DC59CD"/>
    <w:rsid w:val="00DD4DA5"/>
    <w:rsid w:val="00DE4EAA"/>
    <w:rsid w:val="00E42191"/>
    <w:rsid w:val="00E45258"/>
    <w:rsid w:val="00E7530B"/>
    <w:rsid w:val="00ED546B"/>
    <w:rsid w:val="00F26660"/>
    <w:rsid w:val="00F304BD"/>
    <w:rsid w:val="00F56250"/>
    <w:rsid w:val="00FB3F85"/>
    <w:rsid w:val="00FD3EE7"/>
    <w:rsid w:val="00FD7ADE"/>
    <w:rsid w:val="00FE1B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513C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link w:val="BodyTextIndentChar"/>
    <w:uiPriority w:val="99"/>
    <w:rsid w:val="003513C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uiPriority w:val="99"/>
    <w:rsid w:val="003513C7"/>
    <w:rPr>
      <w:rFonts w:ascii="Times New Roman" w:eastAsia="Times New Roman" w:hAnsi="Times New Roman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3513C7"/>
    <w:rPr>
      <w:rFonts w:ascii="Times New Roman" w:hAnsi="Times New Roman" w:cs="Times New Roman"/>
      <w:sz w:val="20"/>
      <w:szCs w:val="20"/>
      <w:lang w:eastAsia="ru-RU"/>
    </w:rPr>
  </w:style>
  <w:style w:type="paragraph" w:styleId="NormalWeb">
    <w:name w:val="Normal (Web)"/>
    <w:basedOn w:val="Normal"/>
    <w:uiPriority w:val="99"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21726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726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494</Words>
  <Characters>2822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</dc:title>
  <dc:subject/>
  <dc:creator>АРМ7</dc:creator>
  <cp:keywords/>
  <dc:description/>
  <cp:lastModifiedBy>ОДМ</cp:lastModifiedBy>
  <cp:revision>2</cp:revision>
  <cp:lastPrinted>2020-05-19T09:56:00Z</cp:lastPrinted>
  <dcterms:created xsi:type="dcterms:W3CDTF">2020-05-22T06:41:00Z</dcterms:created>
  <dcterms:modified xsi:type="dcterms:W3CDTF">2020-05-22T06:41:00Z</dcterms:modified>
</cp:coreProperties>
</file>