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691" w:rsidRPr="009D2E85" w:rsidRDefault="00214691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 w:cs="Times New Roman"/>
          <w:b/>
          <w:bCs/>
          <w:sz w:val="36"/>
          <w:szCs w:val="36"/>
          <w:lang w:eastAsia="ru-RU"/>
        </w:rPr>
      </w:pPr>
      <w:r w:rsidRPr="009D2E85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ПОСТАНОВЛЕНИЕ</w:t>
      </w:r>
    </w:p>
    <w:p w:rsidR="00214691" w:rsidRDefault="00214691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14691" w:rsidRDefault="00214691" w:rsidP="00B509D0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Pr="00B509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НАБЕРЕЖНОГО СЕЛЬСКОГО ПОСЕЛЕНИЯ</w:t>
      </w:r>
    </w:p>
    <w:p w:rsidR="00214691" w:rsidRDefault="00214691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РОМОДАНОВСКОГО</w:t>
      </w:r>
      <w:r w:rsidRPr="00B509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РАЙОНА</w:t>
      </w:r>
    </w:p>
    <w:p w:rsidR="00214691" w:rsidRPr="00B509D0" w:rsidRDefault="00214691" w:rsidP="001B5028">
      <w:pPr>
        <w:keepNext/>
        <w:autoSpaceDE w:val="0"/>
        <w:autoSpaceDN w:val="0"/>
        <w:adjustRightInd w:val="0"/>
        <w:spacing w:after="0" w:line="240" w:lineRule="auto"/>
        <w:ind w:right="-284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214691" w:rsidRPr="00B509D0" w:rsidRDefault="00214691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14691" w:rsidRPr="00B509D0" w:rsidRDefault="00214691" w:rsidP="00B509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14691" w:rsidRPr="00B509D0" w:rsidRDefault="00214691" w:rsidP="00B509D0">
      <w:pPr>
        <w:widowControl w:val="0"/>
        <w:pBdr>
          <w:bottom w:val="single" w:sz="18" w:space="1" w:color="auto"/>
        </w:pBd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4691" w:rsidRPr="00B509D0" w:rsidRDefault="00214691" w:rsidP="00B509D0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4691" w:rsidRDefault="00214691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«10»  марта  2020 г.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</w:t>
      </w:r>
      <w:r w:rsidRPr="00B509D0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</w:p>
    <w:p w:rsidR="00214691" w:rsidRPr="00C3687E" w:rsidRDefault="00214691" w:rsidP="00C3687E">
      <w:pPr>
        <w:widowControl w:val="0"/>
        <w:autoSpaceDE w:val="0"/>
        <w:autoSpaceDN w:val="0"/>
        <w:adjustRightInd w:val="0"/>
        <w:spacing w:after="0" w:line="240" w:lineRule="auto"/>
        <w:ind w:right="-142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14691" w:rsidRPr="00B509D0" w:rsidRDefault="00214691" w:rsidP="00C36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п. Ромодановский Махоркосовхоз</w:t>
      </w:r>
    </w:p>
    <w:p w:rsidR="00214691" w:rsidRPr="00B509D0" w:rsidRDefault="00214691" w:rsidP="00B509D0">
      <w:pPr>
        <w:spacing w:before="100" w:beforeAutospacing="1"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14691" w:rsidRPr="009D2E85" w:rsidRDefault="00214691" w:rsidP="009D2E85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D2E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Порядок начисления и уплаты гражданами с.Курмачкасы Набережного сельского поселения платежей по самообложению</w:t>
      </w:r>
    </w:p>
    <w:p w:rsidR="00214691" w:rsidRPr="009D2E85" w:rsidRDefault="00214691" w:rsidP="00B509D0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14691" w:rsidRDefault="00214691" w:rsidP="003151A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соответствии с Бюджетным кодексом РФ, на основании  решения Совета депутатов Набережного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№ 2 от «23 » декабря   2019 года  «</w:t>
      </w:r>
      <w:r w:rsidRPr="00B509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Положения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B509D0">
        <w:rPr>
          <w:rFonts w:ascii="Times New Roman" w:hAnsi="Times New Roman" w:cs="Times New Roman"/>
          <w:sz w:val="28"/>
          <w:szCs w:val="28"/>
          <w:lang w:eastAsia="ar-SA"/>
        </w:rPr>
        <w:t xml:space="preserve">О </w:t>
      </w:r>
      <w:r w:rsidRPr="00B509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самообложении граждан и порядке сбора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использования средств самообложения граждан на территории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с.Курмачкасы Набережного сельского поселения»,</w:t>
      </w:r>
      <w:bookmarkStart w:id="0" w:name="Par23"/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решением схода граждан с.Курмачкасы Набережного сельского поселения от 30.01.2020 г. № 1, Администрация</w:t>
      </w:r>
      <w:r w:rsidRPr="00B509D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Набережного сельского поселения </w:t>
      </w:r>
    </w:p>
    <w:p w:rsidR="00214691" w:rsidRPr="009D2E85" w:rsidRDefault="00214691" w:rsidP="003151A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D2E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 о с т а н о в л я е т :</w:t>
      </w:r>
    </w:p>
    <w:p w:rsidR="00214691" w:rsidRDefault="00214691" w:rsidP="003151AB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Внести в</w:t>
      </w:r>
      <w:r w:rsidRPr="00B509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09D0">
        <w:rPr>
          <w:rFonts w:ascii="Times New Roman" w:hAnsi="Times New Roman" w:cs="Times New Roman"/>
          <w:sz w:val="28"/>
          <w:szCs w:val="28"/>
          <w:lang w:eastAsia="ru-RU"/>
        </w:rPr>
        <w:t xml:space="preserve">Порядок начисления и уплаты гражданами </w:t>
      </w:r>
      <w:r>
        <w:rPr>
          <w:rFonts w:ascii="Times New Roman" w:hAnsi="Times New Roman" w:cs="Times New Roman"/>
          <w:sz w:val="28"/>
          <w:szCs w:val="28"/>
          <w:lang w:eastAsia="ru-RU"/>
        </w:rPr>
        <w:t>с. Курмачкасы Набережного сельского поселения</w:t>
      </w:r>
      <w:r w:rsidRPr="00B509D0">
        <w:rPr>
          <w:rFonts w:ascii="Times New Roman" w:hAnsi="Times New Roman" w:cs="Times New Roman"/>
          <w:sz w:val="28"/>
          <w:szCs w:val="28"/>
          <w:lang w:eastAsia="ru-RU"/>
        </w:rPr>
        <w:t xml:space="preserve">  платежей по самообложению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утвержденный постановлением Администрации Набережного сельского поселения от 10 февраля 2020 г. № 6 «Об утверждении Порядка начисления и уплаты гражданами с. Курмачкасы Набережного сельского поселения» изменение, изложив пункт 4.4 в новой редакции:</w:t>
      </w:r>
    </w:p>
    <w:p w:rsidR="00214691" w:rsidRPr="00C66E91" w:rsidRDefault="00214691" w:rsidP="00C66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C66E9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4.4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66E9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6E91">
        <w:rPr>
          <w:rFonts w:ascii="Times New Roman" w:hAnsi="Times New Roman" w:cs="Times New Roman"/>
          <w:sz w:val="28"/>
          <w:szCs w:val="28"/>
          <w:lang w:eastAsia="ru-RU"/>
        </w:rPr>
        <w:t xml:space="preserve">При обращении плательщика по поводу возврата излишне уплаченной (взысканной) суммы платежа по самообложению из местного бюджета  </w:t>
      </w:r>
      <w:r>
        <w:rPr>
          <w:rFonts w:ascii="Times New Roman" w:hAnsi="Times New Roman" w:cs="Times New Roman"/>
          <w:sz w:val="28"/>
          <w:szCs w:val="28"/>
          <w:lang w:eastAsia="ru-RU"/>
        </w:rPr>
        <w:t>лицо, ответственное за ведение бухгалтерского учета,</w:t>
      </w:r>
      <w:r w:rsidRPr="00C66E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течение 10 дней обязано</w:t>
      </w:r>
      <w:r w:rsidRPr="00C66E91">
        <w:rPr>
          <w:rFonts w:ascii="Times New Roman" w:hAnsi="Times New Roman" w:cs="Times New Roman"/>
          <w:sz w:val="28"/>
          <w:szCs w:val="28"/>
          <w:lang w:eastAsia="ru-RU"/>
        </w:rPr>
        <w:t xml:space="preserve"> проверить соответствие указанной суммы в заявлении плательщика с начисленной и уплаченной суммой.</w:t>
      </w:r>
    </w:p>
    <w:p w:rsidR="00214691" w:rsidRPr="00C66E91" w:rsidRDefault="00214691" w:rsidP="00C66E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6E91">
        <w:rPr>
          <w:rFonts w:ascii="Times New Roman" w:hAnsi="Times New Roman" w:cs="Times New Roman"/>
          <w:sz w:val="28"/>
          <w:szCs w:val="28"/>
          <w:lang w:eastAsia="ru-RU"/>
        </w:rPr>
        <w:t>В случае наличия расхождений пакет документов возвращается плательщику без исполнения с мотивированным объяснением в письменной форме.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14691" w:rsidRPr="00B509D0" w:rsidRDefault="00214691" w:rsidP="00F45683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eastAsia="ru-RU"/>
        </w:rPr>
        <w:t xml:space="preserve">         2</w:t>
      </w:r>
      <w:r w:rsidRPr="00B509D0">
        <w:rPr>
          <w:rFonts w:ascii="Times New Roman" w:hAnsi="Times New Roman" w:cs="Times New Roman"/>
          <w:spacing w:val="2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pacing w:val="2"/>
          <w:sz w:val="28"/>
          <w:szCs w:val="28"/>
          <w:lang w:eastAsia="ru-RU"/>
        </w:rPr>
        <w:t xml:space="preserve"> Настоящее постановление вступает в силу со дня его официального опубликования.</w:t>
      </w:r>
    </w:p>
    <w:p w:rsidR="00214691" w:rsidRDefault="00214691" w:rsidP="00B509D0">
      <w:pP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  <w:lang w:eastAsia="ru-RU"/>
        </w:rPr>
      </w:pPr>
    </w:p>
    <w:p w:rsidR="00214691" w:rsidRDefault="00214691" w:rsidP="00B509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eastAsia="ru-RU"/>
        </w:rPr>
        <w:t>Глава    Набережного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14691" w:rsidRDefault="00214691" w:rsidP="00C66E91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  поселения</w:t>
      </w:r>
      <w:r w:rsidRPr="00B509D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      Н.Ю. Журавлева</w:t>
      </w:r>
    </w:p>
    <w:sectPr w:rsidR="00214691" w:rsidSect="009D2E85">
      <w:pgSz w:w="11906" w:h="16838"/>
      <w:pgMar w:top="113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0C3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72D1623"/>
    <w:multiLevelType w:val="hybridMultilevel"/>
    <w:tmpl w:val="EA5EC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01A97"/>
    <w:multiLevelType w:val="hybridMultilevel"/>
    <w:tmpl w:val="E0BC1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64DF1"/>
    <w:multiLevelType w:val="multilevel"/>
    <w:tmpl w:val="D79AD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85" w:hanging="52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65F833DA"/>
    <w:multiLevelType w:val="hybridMultilevel"/>
    <w:tmpl w:val="035051D4"/>
    <w:lvl w:ilvl="0" w:tplc="8D7681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C275AB"/>
    <w:multiLevelType w:val="multilevel"/>
    <w:tmpl w:val="B1CEDD4E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3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B7B"/>
    <w:rsid w:val="000235D7"/>
    <w:rsid w:val="00025E47"/>
    <w:rsid w:val="000520B9"/>
    <w:rsid w:val="00063E95"/>
    <w:rsid w:val="00076913"/>
    <w:rsid w:val="00086F2F"/>
    <w:rsid w:val="000E32E5"/>
    <w:rsid w:val="00102D19"/>
    <w:rsid w:val="00153A4B"/>
    <w:rsid w:val="0016689D"/>
    <w:rsid w:val="00172D69"/>
    <w:rsid w:val="00174A16"/>
    <w:rsid w:val="00177184"/>
    <w:rsid w:val="001847FD"/>
    <w:rsid w:val="00195B56"/>
    <w:rsid w:val="001A6769"/>
    <w:rsid w:val="001B490B"/>
    <w:rsid w:val="001B5028"/>
    <w:rsid w:val="001C4859"/>
    <w:rsid w:val="001F7758"/>
    <w:rsid w:val="00214420"/>
    <w:rsid w:val="00214691"/>
    <w:rsid w:val="00216500"/>
    <w:rsid w:val="00222CFD"/>
    <w:rsid w:val="00234925"/>
    <w:rsid w:val="00264F14"/>
    <w:rsid w:val="0027693F"/>
    <w:rsid w:val="00290430"/>
    <w:rsid w:val="002A691B"/>
    <w:rsid w:val="002B3D8C"/>
    <w:rsid w:val="002C008B"/>
    <w:rsid w:val="002C22B7"/>
    <w:rsid w:val="002E27F1"/>
    <w:rsid w:val="002E7E35"/>
    <w:rsid w:val="002F24CC"/>
    <w:rsid w:val="002F6754"/>
    <w:rsid w:val="003129D8"/>
    <w:rsid w:val="003151AB"/>
    <w:rsid w:val="00333701"/>
    <w:rsid w:val="00336226"/>
    <w:rsid w:val="00354ABB"/>
    <w:rsid w:val="00376BD2"/>
    <w:rsid w:val="0038367A"/>
    <w:rsid w:val="00397C21"/>
    <w:rsid w:val="003A7D60"/>
    <w:rsid w:val="003B2BB3"/>
    <w:rsid w:val="003B5C03"/>
    <w:rsid w:val="003D0F1F"/>
    <w:rsid w:val="00422976"/>
    <w:rsid w:val="00431689"/>
    <w:rsid w:val="00452167"/>
    <w:rsid w:val="00460E7E"/>
    <w:rsid w:val="0048407D"/>
    <w:rsid w:val="004A3945"/>
    <w:rsid w:val="004B344E"/>
    <w:rsid w:val="004B5990"/>
    <w:rsid w:val="004E37DE"/>
    <w:rsid w:val="004F10A0"/>
    <w:rsid w:val="00550DD8"/>
    <w:rsid w:val="0055151B"/>
    <w:rsid w:val="005C5440"/>
    <w:rsid w:val="005D733A"/>
    <w:rsid w:val="005E49C6"/>
    <w:rsid w:val="005F2F89"/>
    <w:rsid w:val="00604C21"/>
    <w:rsid w:val="00606FB1"/>
    <w:rsid w:val="00607D16"/>
    <w:rsid w:val="00616100"/>
    <w:rsid w:val="00633874"/>
    <w:rsid w:val="00651D88"/>
    <w:rsid w:val="00663EB0"/>
    <w:rsid w:val="006641FE"/>
    <w:rsid w:val="006934E0"/>
    <w:rsid w:val="006B2C39"/>
    <w:rsid w:val="006E6CF7"/>
    <w:rsid w:val="00715710"/>
    <w:rsid w:val="00716087"/>
    <w:rsid w:val="00732BF5"/>
    <w:rsid w:val="007342D6"/>
    <w:rsid w:val="00760B65"/>
    <w:rsid w:val="007654FC"/>
    <w:rsid w:val="0077243B"/>
    <w:rsid w:val="0077267F"/>
    <w:rsid w:val="00791FE8"/>
    <w:rsid w:val="007944D1"/>
    <w:rsid w:val="007A3F21"/>
    <w:rsid w:val="007D591C"/>
    <w:rsid w:val="00810370"/>
    <w:rsid w:val="00817BAD"/>
    <w:rsid w:val="008237DD"/>
    <w:rsid w:val="008867CD"/>
    <w:rsid w:val="008D5FCF"/>
    <w:rsid w:val="009262C1"/>
    <w:rsid w:val="00935954"/>
    <w:rsid w:val="009754F9"/>
    <w:rsid w:val="009A151F"/>
    <w:rsid w:val="009B072D"/>
    <w:rsid w:val="009D2E85"/>
    <w:rsid w:val="00A151EC"/>
    <w:rsid w:val="00A42C6E"/>
    <w:rsid w:val="00A73DD9"/>
    <w:rsid w:val="00AA212C"/>
    <w:rsid w:val="00AB7AC4"/>
    <w:rsid w:val="00AE2557"/>
    <w:rsid w:val="00AE2C35"/>
    <w:rsid w:val="00B01F27"/>
    <w:rsid w:val="00B26BB1"/>
    <w:rsid w:val="00B30572"/>
    <w:rsid w:val="00B47929"/>
    <w:rsid w:val="00B509D0"/>
    <w:rsid w:val="00B72D38"/>
    <w:rsid w:val="00B83E30"/>
    <w:rsid w:val="00B855FE"/>
    <w:rsid w:val="00B90743"/>
    <w:rsid w:val="00B908F6"/>
    <w:rsid w:val="00BC45BB"/>
    <w:rsid w:val="00C05033"/>
    <w:rsid w:val="00C059CD"/>
    <w:rsid w:val="00C13EA8"/>
    <w:rsid w:val="00C3687E"/>
    <w:rsid w:val="00C371D5"/>
    <w:rsid w:val="00C563AB"/>
    <w:rsid w:val="00C56403"/>
    <w:rsid w:val="00C66E91"/>
    <w:rsid w:val="00C82A9D"/>
    <w:rsid w:val="00C84716"/>
    <w:rsid w:val="00C95124"/>
    <w:rsid w:val="00CA3FA4"/>
    <w:rsid w:val="00CC1B13"/>
    <w:rsid w:val="00CD5B7B"/>
    <w:rsid w:val="00CF6224"/>
    <w:rsid w:val="00D07E6E"/>
    <w:rsid w:val="00D510E9"/>
    <w:rsid w:val="00D51DD1"/>
    <w:rsid w:val="00D52C89"/>
    <w:rsid w:val="00D6372F"/>
    <w:rsid w:val="00D77C26"/>
    <w:rsid w:val="00D9451C"/>
    <w:rsid w:val="00DC4757"/>
    <w:rsid w:val="00E13A12"/>
    <w:rsid w:val="00E14A36"/>
    <w:rsid w:val="00E7097A"/>
    <w:rsid w:val="00E940D1"/>
    <w:rsid w:val="00EE130A"/>
    <w:rsid w:val="00EF026F"/>
    <w:rsid w:val="00F16A32"/>
    <w:rsid w:val="00F34C6F"/>
    <w:rsid w:val="00F45683"/>
    <w:rsid w:val="00F55724"/>
    <w:rsid w:val="00F62AD8"/>
    <w:rsid w:val="00F83DBC"/>
    <w:rsid w:val="00F85FD4"/>
    <w:rsid w:val="00FC146B"/>
    <w:rsid w:val="00FC78A6"/>
    <w:rsid w:val="00FD02EA"/>
    <w:rsid w:val="00FE1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E30"/>
    <w:pPr>
      <w:spacing w:after="200" w:line="276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5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09D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509D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66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283</Words>
  <Characters>1618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</cp:lastModifiedBy>
  <cp:revision>3</cp:revision>
  <dcterms:created xsi:type="dcterms:W3CDTF">2020-03-06T09:06:00Z</dcterms:created>
  <dcterms:modified xsi:type="dcterms:W3CDTF">2020-03-07T06:23:00Z</dcterms:modified>
</cp:coreProperties>
</file>