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E75" w:rsidRDefault="00F04E75" w:rsidP="0028269C">
      <w:pPr>
        <w:jc w:val="center"/>
        <w:rPr>
          <w:b/>
          <w:bCs/>
          <w:lang w:val="ru-RU"/>
        </w:rPr>
      </w:pPr>
    </w:p>
    <w:p w:rsidR="00F04E75" w:rsidRPr="003712D5" w:rsidRDefault="00F04E75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F04E75" w:rsidRPr="003712D5" w:rsidRDefault="00F04E75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F04E75" w:rsidRPr="003712D5" w:rsidRDefault="00F04E75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F04E75" w:rsidRPr="003712D5" w:rsidRDefault="00F04E75" w:rsidP="0028269C">
      <w:pPr>
        <w:jc w:val="center"/>
        <w:rPr>
          <w:b/>
          <w:bCs/>
          <w:sz w:val="28"/>
          <w:szCs w:val="28"/>
          <w:lang w:val="ru-RU"/>
        </w:rPr>
      </w:pPr>
    </w:p>
    <w:p w:rsidR="00F04E75" w:rsidRPr="003712D5" w:rsidRDefault="00F04E75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F04E75" w:rsidRDefault="00F04E75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F04E75" w:rsidRDefault="00F04E75" w:rsidP="0028269C">
      <w:pPr>
        <w:jc w:val="center"/>
        <w:rPr>
          <w:sz w:val="22"/>
          <w:szCs w:val="22"/>
          <w:u w:val="single"/>
          <w:lang w:val="ru-RU"/>
        </w:rPr>
      </w:pPr>
    </w:p>
    <w:p w:rsidR="00F04E75" w:rsidRDefault="00F04E75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F04E75" w:rsidRDefault="00F04E75" w:rsidP="0028269C">
      <w:pPr>
        <w:jc w:val="center"/>
        <w:rPr>
          <w:sz w:val="22"/>
          <w:szCs w:val="22"/>
          <w:u w:val="single"/>
          <w:lang w:val="ru-RU"/>
        </w:rPr>
      </w:pPr>
    </w:p>
    <w:p w:rsidR="00F04E75" w:rsidRPr="00E811A0" w:rsidRDefault="00F04E75" w:rsidP="0028269C">
      <w:pPr>
        <w:jc w:val="center"/>
        <w:rPr>
          <w:sz w:val="22"/>
          <w:szCs w:val="22"/>
          <w:u w:val="single"/>
          <w:lang w:val="ru-RU"/>
        </w:rPr>
      </w:pPr>
      <w:r w:rsidRPr="00E811A0">
        <w:rPr>
          <w:lang w:val="ru-RU"/>
        </w:rPr>
        <w:t>от «27 » марта  2020 г.                                                                                                  № 6</w:t>
      </w:r>
    </w:p>
    <w:p w:rsidR="00F04E75" w:rsidRPr="0028269C" w:rsidRDefault="00F04E75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F04E75" w:rsidRDefault="00F04E75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>«О внесении изменений в решение</w:t>
      </w:r>
    </w:p>
    <w:p w:rsidR="00F04E75" w:rsidRDefault="00F04E75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 xml:space="preserve"> Совета депутатов  </w:t>
      </w:r>
      <w:r w:rsidRPr="00E811A0">
        <w:rPr>
          <w:lang w:val="ru-RU"/>
        </w:rPr>
        <w:t>Набережного сельского</w:t>
      </w:r>
      <w:r>
        <w:rPr>
          <w:lang w:val="ru-RU"/>
        </w:rPr>
        <w:t xml:space="preserve"> </w:t>
      </w:r>
      <w:r w:rsidRPr="00E811A0">
        <w:rPr>
          <w:lang w:val="ru-RU"/>
        </w:rPr>
        <w:t xml:space="preserve">поселения Ромодановского </w:t>
      </w:r>
      <w:r w:rsidRPr="00E811A0">
        <w:rPr>
          <w:spacing w:val="-1"/>
          <w:lang w:val="ru-RU"/>
        </w:rPr>
        <w:t xml:space="preserve">муниципального района Республики Мордовия </w:t>
      </w:r>
    </w:p>
    <w:p w:rsidR="00F04E75" w:rsidRDefault="00F04E75" w:rsidP="0028269C">
      <w:pPr>
        <w:shd w:val="clear" w:color="auto" w:fill="FFFFFF"/>
        <w:ind w:left="23" w:right="4383"/>
        <w:rPr>
          <w:spacing w:val="-1"/>
          <w:lang w:val="ru-RU"/>
        </w:rPr>
      </w:pPr>
      <w:r>
        <w:rPr>
          <w:spacing w:val="-1"/>
          <w:lang w:val="ru-RU"/>
        </w:rPr>
        <w:t>№ 2</w:t>
      </w:r>
      <w:r w:rsidRPr="00E811A0">
        <w:rPr>
          <w:spacing w:val="-1"/>
          <w:lang w:val="ru-RU"/>
        </w:rPr>
        <w:t xml:space="preserve"> от 27.12.2019</w:t>
      </w:r>
      <w:r>
        <w:rPr>
          <w:spacing w:val="-1"/>
          <w:lang w:val="ru-RU"/>
        </w:rPr>
        <w:t xml:space="preserve"> </w:t>
      </w:r>
      <w:r w:rsidRPr="00E811A0">
        <w:rPr>
          <w:spacing w:val="-1"/>
          <w:lang w:val="ru-RU"/>
        </w:rPr>
        <w:t>г</w:t>
      </w:r>
      <w:r>
        <w:rPr>
          <w:spacing w:val="-1"/>
          <w:lang w:val="ru-RU"/>
        </w:rPr>
        <w:t xml:space="preserve">. </w:t>
      </w:r>
      <w:r w:rsidRPr="00E811A0">
        <w:rPr>
          <w:spacing w:val="-1"/>
          <w:lang w:val="ru-RU"/>
        </w:rPr>
        <w:t xml:space="preserve">« О бюджете  Набережного сельского поселения Ромодановского муниципального района Республики Мордовия </w:t>
      </w:r>
    </w:p>
    <w:p w:rsidR="00F04E75" w:rsidRPr="00E811A0" w:rsidRDefault="00F04E75" w:rsidP="0028269C">
      <w:pPr>
        <w:shd w:val="clear" w:color="auto" w:fill="FFFFFF"/>
        <w:ind w:left="23" w:right="4383"/>
        <w:rPr>
          <w:lang w:val="ru-RU"/>
        </w:rPr>
      </w:pPr>
      <w:r w:rsidRPr="00E811A0">
        <w:rPr>
          <w:spacing w:val="-1"/>
          <w:lang w:val="ru-RU"/>
        </w:rPr>
        <w:t>на 2020 год»</w:t>
      </w:r>
    </w:p>
    <w:p w:rsidR="00F04E75" w:rsidRPr="0028269C" w:rsidRDefault="00F04E75" w:rsidP="0028269C">
      <w:pPr>
        <w:shd w:val="clear" w:color="auto" w:fill="FFFFFF"/>
        <w:rPr>
          <w:sz w:val="28"/>
          <w:szCs w:val="28"/>
          <w:lang w:val="ru-RU"/>
        </w:rPr>
      </w:pPr>
    </w:p>
    <w:p w:rsidR="00F04E75" w:rsidRPr="00E811A0" w:rsidRDefault="00F04E75" w:rsidP="0028269C">
      <w:pPr>
        <w:shd w:val="clear" w:color="auto" w:fill="FFFFFF"/>
        <w:jc w:val="center"/>
        <w:rPr>
          <w:lang w:val="ru-RU"/>
        </w:rPr>
      </w:pPr>
      <w:r w:rsidRPr="00E811A0">
        <w:rPr>
          <w:lang w:val="ru-RU"/>
        </w:rPr>
        <w:t>Совет депутатов Набережного</w:t>
      </w:r>
      <w:r w:rsidRPr="00E811A0">
        <w:rPr>
          <w:spacing w:val="2"/>
          <w:lang w:val="ru-RU"/>
        </w:rPr>
        <w:t xml:space="preserve"> </w:t>
      </w:r>
      <w:r w:rsidRPr="00E811A0">
        <w:rPr>
          <w:lang w:val="ru-RU"/>
        </w:rPr>
        <w:t>сельского поселения Ромодановского муниципального района Республики Мордовия</w:t>
      </w:r>
    </w:p>
    <w:p w:rsidR="00F04E75" w:rsidRDefault="00F04E75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F04E75" w:rsidRPr="0028269C" w:rsidRDefault="00F04E75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F04E75" w:rsidRPr="00203E0D" w:rsidRDefault="00F04E75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Внести в решение Совета депутатов Набережного сельского поселения Ромодановского муниципального района Республики Мордовия от 2</w:t>
      </w:r>
      <w:r>
        <w:rPr>
          <w:lang w:val="ru-RU"/>
        </w:rPr>
        <w:t>7</w:t>
      </w:r>
      <w:r w:rsidRPr="00203E0D">
        <w:rPr>
          <w:lang w:val="ru-RU"/>
        </w:rPr>
        <w:t>.12.201</w:t>
      </w:r>
      <w:r>
        <w:rPr>
          <w:lang w:val="ru-RU"/>
        </w:rPr>
        <w:t xml:space="preserve">9 </w:t>
      </w:r>
      <w:r w:rsidRPr="00203E0D">
        <w:rPr>
          <w:lang w:val="ru-RU"/>
        </w:rPr>
        <w:t>г.</w:t>
      </w:r>
      <w:r>
        <w:rPr>
          <w:lang w:val="ru-RU"/>
        </w:rPr>
        <w:t xml:space="preserve"> </w:t>
      </w:r>
      <w:r w:rsidRPr="00203E0D">
        <w:rPr>
          <w:lang w:val="ru-RU"/>
        </w:rPr>
        <w:t>№</w:t>
      </w:r>
      <w:r>
        <w:rPr>
          <w:lang w:val="ru-RU"/>
        </w:rPr>
        <w:t xml:space="preserve"> </w:t>
      </w:r>
      <w:r w:rsidRPr="00203E0D">
        <w:rPr>
          <w:lang w:val="ru-RU"/>
        </w:rPr>
        <w:t>2</w:t>
      </w:r>
      <w:r>
        <w:rPr>
          <w:lang w:val="ru-RU"/>
        </w:rPr>
        <w:t xml:space="preserve">           </w:t>
      </w:r>
      <w:r w:rsidRPr="00203E0D">
        <w:rPr>
          <w:lang w:val="ru-RU"/>
        </w:rPr>
        <w:t>«О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следующие изменения:</w:t>
      </w:r>
    </w:p>
    <w:p w:rsidR="00F04E75" w:rsidRPr="00203E0D" w:rsidRDefault="00F04E75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1. Статью 1 изложить в следующей редакции:</w:t>
      </w:r>
    </w:p>
    <w:p w:rsidR="00F04E75" w:rsidRPr="00203E0D" w:rsidRDefault="00F04E75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Статья 1. Основные характеристики бюджета Набережного сельского поселения Ромодановского муниципального района</w:t>
      </w:r>
    </w:p>
    <w:p w:rsidR="00F04E75" w:rsidRPr="00203E0D" w:rsidRDefault="00F04E75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 xml:space="preserve"> Утвердить бюджет Набережного сельского поселения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 по доходам в сумме</w:t>
      </w:r>
      <w:r>
        <w:rPr>
          <w:lang w:val="ru-RU"/>
        </w:rPr>
        <w:t xml:space="preserve"> 1641,4</w:t>
      </w:r>
      <w:r w:rsidRPr="00203E0D">
        <w:rPr>
          <w:lang w:val="ru-RU"/>
        </w:rPr>
        <w:t xml:space="preserve"> тыс. рублей и расходам в  сумме</w:t>
      </w:r>
      <w:r>
        <w:rPr>
          <w:lang w:val="ru-RU"/>
        </w:rPr>
        <w:t xml:space="preserve"> 1641,4</w:t>
      </w:r>
      <w:r w:rsidRPr="00203E0D">
        <w:rPr>
          <w:lang w:val="ru-RU"/>
        </w:rPr>
        <w:t xml:space="preserve"> тыс. рублей, </w:t>
      </w:r>
    </w:p>
    <w:p w:rsidR="00F04E75" w:rsidRPr="00203E0D" w:rsidRDefault="00F04E75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2.Приложения №  3, 4, 5,   к решению « 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изложить в следующей редакции</w:t>
      </w:r>
      <w:r>
        <w:rPr>
          <w:lang w:val="ru-RU"/>
        </w:rPr>
        <w:t xml:space="preserve"> согласно приложений  № 3,4,5</w:t>
      </w:r>
      <w:r w:rsidRPr="00203E0D">
        <w:rPr>
          <w:lang w:val="ru-RU"/>
        </w:rPr>
        <w:t xml:space="preserve"> (</w:t>
      </w:r>
      <w:r>
        <w:rPr>
          <w:lang w:val="ru-RU"/>
        </w:rPr>
        <w:t xml:space="preserve">приложения </w:t>
      </w:r>
      <w:r w:rsidRPr="00203E0D">
        <w:rPr>
          <w:lang w:val="ru-RU"/>
        </w:rPr>
        <w:t>прилагается).</w:t>
      </w:r>
    </w:p>
    <w:p w:rsidR="00F04E75" w:rsidRPr="00203E0D" w:rsidRDefault="00F04E75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3. Настоящее решение вступает в силу со дня его официального опубликования.</w:t>
      </w:r>
    </w:p>
    <w:p w:rsidR="00F04E75" w:rsidRPr="00203E0D" w:rsidRDefault="00F04E75" w:rsidP="00203E0D">
      <w:pPr>
        <w:shd w:val="clear" w:color="auto" w:fill="FFFFFF"/>
        <w:ind w:left="22" w:right="12" w:firstLine="528"/>
        <w:jc w:val="both"/>
        <w:rPr>
          <w:lang w:val="ru-RU"/>
        </w:rPr>
      </w:pPr>
    </w:p>
    <w:p w:rsidR="00F04E75" w:rsidRDefault="00F04E75" w:rsidP="00203E0D">
      <w:pPr>
        <w:tabs>
          <w:tab w:val="left" w:pos="1215"/>
        </w:tabs>
        <w:jc w:val="both"/>
        <w:rPr>
          <w:lang w:val="ru-RU"/>
        </w:rPr>
      </w:pPr>
    </w:p>
    <w:p w:rsidR="00F04E75" w:rsidRDefault="00F04E75" w:rsidP="00203E0D">
      <w:pPr>
        <w:ind w:firstLine="709"/>
        <w:jc w:val="both"/>
        <w:rPr>
          <w:lang w:val="ru-RU"/>
        </w:rPr>
      </w:pPr>
    </w:p>
    <w:p w:rsidR="00F04E75" w:rsidRDefault="00F04E75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04E75" w:rsidRDefault="00F04E75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04E75" w:rsidRPr="00876CE6" w:rsidRDefault="00F04E75" w:rsidP="00983C6D">
      <w:pPr>
        <w:rPr>
          <w:b/>
          <w:bCs/>
          <w:sz w:val="22"/>
          <w:szCs w:val="22"/>
          <w:lang w:val="ru-RU"/>
        </w:rPr>
      </w:pPr>
      <w:r w:rsidRPr="00876CE6">
        <w:rPr>
          <w:b/>
          <w:bCs/>
          <w:lang w:val="ru-RU"/>
        </w:rPr>
        <w:t xml:space="preserve">Глава     </w:t>
      </w:r>
      <w:r w:rsidRPr="00876CE6">
        <w:rPr>
          <w:b/>
          <w:bCs/>
          <w:sz w:val="22"/>
          <w:szCs w:val="22"/>
          <w:lang w:val="ru-RU"/>
        </w:rPr>
        <w:t>Набережного</w:t>
      </w:r>
    </w:p>
    <w:p w:rsidR="00F04E75" w:rsidRPr="00876CE6" w:rsidRDefault="00F04E75" w:rsidP="00983C6D">
      <w:pPr>
        <w:rPr>
          <w:b/>
          <w:bCs/>
          <w:lang w:val="ru-RU"/>
        </w:rPr>
      </w:pPr>
      <w:r w:rsidRPr="00876CE6">
        <w:rPr>
          <w:b/>
          <w:bCs/>
          <w:lang w:val="ru-RU"/>
        </w:rPr>
        <w:t>сельского поселения:                                                                      Н.Ю.Журавлева</w:t>
      </w:r>
    </w:p>
    <w:p w:rsidR="00F04E75" w:rsidRPr="0028269C" w:rsidRDefault="00F04E75" w:rsidP="0028269C">
      <w:pPr>
        <w:rPr>
          <w:lang w:val="ru-RU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Pr="007169A8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169A8">
        <w:rPr>
          <w:rFonts w:ascii="Times New Roman" w:hAnsi="Times New Roman" w:cs="Times New Roman"/>
          <w:sz w:val="22"/>
          <w:szCs w:val="22"/>
        </w:rPr>
        <w:t>Приложение №</w:t>
      </w:r>
      <w:r>
        <w:rPr>
          <w:rFonts w:ascii="Times New Roman" w:hAnsi="Times New Roman" w:cs="Times New Roman"/>
          <w:sz w:val="22"/>
          <w:szCs w:val="22"/>
        </w:rPr>
        <w:t xml:space="preserve"> 3</w:t>
      </w:r>
    </w:p>
    <w:p w:rsidR="00F04E75" w:rsidRPr="007169A8" w:rsidRDefault="00F04E75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F04E75" w:rsidRPr="007169A8" w:rsidRDefault="00F04E75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F04E75" w:rsidRPr="007169A8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F04E75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F04E75" w:rsidRPr="007169A8" w:rsidRDefault="00F04E75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27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марта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6</w:t>
      </w:r>
    </w:p>
    <w:p w:rsidR="00F04E75" w:rsidRPr="007169A8" w:rsidRDefault="00F04E75" w:rsidP="00203E0D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F04E75" w:rsidRDefault="00F04E75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F04E75" w:rsidRPr="00C51205" w:rsidRDefault="00F04E75" w:rsidP="00C51205">
      <w:pPr>
        <w:shd w:val="clear" w:color="auto" w:fill="FFFFFF"/>
        <w:ind w:left="427"/>
        <w:jc w:val="center"/>
        <w:rPr>
          <w:lang w:val="ru-RU"/>
        </w:rPr>
      </w:pPr>
      <w:r w:rsidRPr="00C51205">
        <w:rPr>
          <w:spacing w:val="-1"/>
          <w:lang w:val="ru-RU"/>
        </w:rPr>
        <w:t>Объем поступлений доходов бюджета Набережного сельского поселения  Ромодановского муниципального района Республики Мордовия по</w:t>
      </w:r>
    </w:p>
    <w:p w:rsidR="00F04E75" w:rsidRPr="00C51205" w:rsidRDefault="00F04E75" w:rsidP="00C51205">
      <w:pPr>
        <w:shd w:val="clear" w:color="auto" w:fill="FFFFFF"/>
        <w:ind w:right="58"/>
        <w:jc w:val="center"/>
        <w:rPr>
          <w:lang w:val="ru-RU"/>
        </w:rPr>
      </w:pPr>
      <w:r w:rsidRPr="00C51205">
        <w:rPr>
          <w:lang w:val="ru-RU"/>
        </w:rPr>
        <w:t>основным источникам на 2020 год</w:t>
      </w:r>
    </w:p>
    <w:p w:rsidR="00F04E75" w:rsidRDefault="00F04E75" w:rsidP="001620B4">
      <w:pPr>
        <w:shd w:val="clear" w:color="auto" w:fill="FFFFFF"/>
        <w:ind w:right="58"/>
        <w:jc w:val="center"/>
        <w:rPr>
          <w:lang w:val="ru-RU"/>
        </w:rPr>
      </w:pPr>
    </w:p>
    <w:p w:rsidR="00F04E75" w:rsidRPr="001620B4" w:rsidRDefault="00F04E75" w:rsidP="001620B4">
      <w:pPr>
        <w:rPr>
          <w:lang w:val="ru-RU"/>
        </w:rPr>
      </w:pPr>
    </w:p>
    <w:p w:rsidR="00F04E75" w:rsidRPr="001620B4" w:rsidRDefault="00F04E75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F04E75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4E75" w:rsidRPr="00C223DD" w:rsidRDefault="00F04E75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4E75" w:rsidRPr="00C223DD" w:rsidRDefault="00F04E75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F04E75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C223DD" w:rsidRDefault="00F04E75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F04E75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1641,4</w:t>
            </w:r>
          </w:p>
        </w:tc>
      </w:tr>
      <w:tr w:rsidR="00F04E75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504,3</w:t>
            </w:r>
          </w:p>
        </w:tc>
      </w:tr>
      <w:tr w:rsidR="00F04E75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F04E75" w:rsidRPr="00E811A0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B753E" w:rsidRDefault="00F04E75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F04E75" w:rsidRPr="00C223DD">
        <w:trPr>
          <w:trHeight w:hRule="exact" w:val="143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204F3F" w:rsidRDefault="00F04E75" w:rsidP="001620B4">
            <w:pPr>
              <w:shd w:val="clear" w:color="auto" w:fill="FFFFFF"/>
              <w:ind w:left="41"/>
            </w:pPr>
            <w:r w:rsidRPr="00204F3F"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204F3F" w:rsidRDefault="00F04E75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F04E75" w:rsidRPr="001620B4">
        <w:trPr>
          <w:trHeight w:hRule="exact" w:val="11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04E75" w:rsidRPr="00204F3F" w:rsidRDefault="00F04E75" w:rsidP="001620B4">
            <w:pPr>
              <w:shd w:val="clear" w:color="auto" w:fill="FFFFFF"/>
              <w:ind w:left="36"/>
            </w:pPr>
            <w:r w:rsidRPr="00204F3F">
              <w:t>1 01 02020 01 0000 110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04E75" w:rsidRPr="00204F3F" w:rsidRDefault="00F04E75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  <w:r w:rsidRPr="00204F3F">
              <w:rPr>
                <w:lang w:val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</w:p>
          <w:p w:rsidR="00F04E75" w:rsidRPr="00204F3F" w:rsidRDefault="00F04E75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F04E75" w:rsidRPr="003B753E" w:rsidRDefault="00F04E75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F04E75" w:rsidRPr="003B753E" w:rsidRDefault="00F04E75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F04E75" w:rsidRPr="003B753E" w:rsidRDefault="00F04E75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F04E75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F04E75" w:rsidRPr="00C223DD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B753E" w:rsidRDefault="00F04E75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F04E75" w:rsidRPr="00C223DD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43"/>
            </w:pPr>
            <w:r w:rsidRPr="00C223DD"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B753E" w:rsidRDefault="00F04E75" w:rsidP="001620B4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F04E75" w:rsidRPr="00C223DD">
        <w:trPr>
          <w:trHeight w:hRule="exact" w:val="5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F04E75" w:rsidRPr="00C223DD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B753E" w:rsidRDefault="00F04E75" w:rsidP="001620B4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220,0</w:t>
            </w:r>
          </w:p>
        </w:tc>
      </w:tr>
      <w:tr w:rsidR="00F04E75" w:rsidRPr="003B753E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34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>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B753E" w:rsidRDefault="00F04E75" w:rsidP="001620B4">
            <w:pPr>
              <w:shd w:val="clear" w:color="auto" w:fill="FFFFFF"/>
              <w:spacing w:line="274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150,0</w:t>
            </w:r>
          </w:p>
        </w:tc>
      </w:tr>
      <w:tr w:rsidR="00F04E75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D65336" w:rsidRDefault="00F04E75" w:rsidP="00772B3F">
            <w:pPr>
              <w:shd w:val="clear" w:color="auto" w:fill="FFFFFF"/>
              <w:ind w:left="43"/>
              <w:rPr>
                <w:b/>
                <w:bCs/>
              </w:rPr>
            </w:pPr>
            <w:r>
              <w:rPr>
                <w:b/>
                <w:bCs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2C4F7E" w:rsidRDefault="00F04E75" w:rsidP="00772B3F">
            <w:pPr>
              <w:jc w:val="center"/>
              <w:rPr>
                <w:b/>
                <w:bCs/>
              </w:rPr>
            </w:pPr>
            <w:r w:rsidRPr="002C4F7E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Default="00F04E75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8,1</w:t>
            </w:r>
          </w:p>
        </w:tc>
      </w:tr>
      <w:tr w:rsidR="00F04E75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D65336" w:rsidRDefault="00F04E75" w:rsidP="00772B3F">
            <w:pPr>
              <w:shd w:val="clear" w:color="auto" w:fill="FFFFFF"/>
              <w:ind w:left="43"/>
            </w:pPr>
            <w: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2C4F7E" w:rsidRDefault="00F04E75" w:rsidP="00772B3F">
            <w:r w:rsidRPr="002C4F7E">
              <w:t>Средства самообложения граждан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C5120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C51205">
              <w:rPr>
                <w:lang w:val="ru-RU"/>
              </w:rPr>
              <w:t>8,1</w:t>
            </w:r>
          </w:p>
          <w:p w:rsidR="00F04E75" w:rsidRPr="00C5120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F04E75" w:rsidRPr="00C51205">
        <w:trPr>
          <w:trHeight w:hRule="exact" w:val="6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D65336" w:rsidRDefault="00F04E75" w:rsidP="00772B3F">
            <w:pPr>
              <w:shd w:val="clear" w:color="auto" w:fill="FFFFFF"/>
              <w:ind w:left="43"/>
            </w:pPr>
            <w: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51205" w:rsidRDefault="00F04E75" w:rsidP="00772B3F">
            <w:pPr>
              <w:rPr>
                <w:lang w:val="ru-RU"/>
              </w:rPr>
            </w:pPr>
            <w:r w:rsidRPr="00C51205">
              <w:rPr>
                <w:lang w:val="ru-RU"/>
              </w:rPr>
              <w:t>Средства самообложения граждан, зачисляемые в бюджет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C5120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C51205">
              <w:rPr>
                <w:lang w:val="ru-RU"/>
              </w:rPr>
              <w:t>8,1</w:t>
            </w:r>
          </w:p>
        </w:tc>
      </w:tr>
      <w:tr w:rsidR="00F04E75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96156" w:rsidRDefault="00F04E75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1137,1</w:t>
            </w:r>
          </w:p>
        </w:tc>
      </w:tr>
      <w:tr w:rsidR="00F04E75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B753E" w:rsidRDefault="00F04E75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1137,1</w:t>
            </w:r>
          </w:p>
        </w:tc>
      </w:tr>
      <w:tr w:rsidR="00F04E75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Default="00F04E75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F04E75" w:rsidRPr="00325284" w:rsidRDefault="00F04E75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BF43C8" w:rsidRDefault="00F04E75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F04E75" w:rsidRPr="00BF43C8" w:rsidRDefault="00F04E75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F04E75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C223DD" w:rsidRDefault="00F04E75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BF43C8" w:rsidRDefault="00F04E75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B753E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F04E75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Default="00F04E7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  <w:rPr>
                <w:b/>
                <w:bCs/>
              </w:rPr>
            </w:pPr>
            <w:r>
              <w:rPr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AE0350" w:rsidRDefault="00F04E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E0350">
              <w:rPr>
                <w:b/>
                <w:bCs/>
                <w:lang w:val="ru-RU"/>
              </w:rPr>
              <w:t>Субсидии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776,7</w:t>
            </w:r>
          </w:p>
        </w:tc>
      </w:tr>
      <w:tr w:rsidR="00F04E75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Default="00F04E7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</w:pPr>
            <w: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AE0350" w:rsidRDefault="00F04E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AE0350">
              <w:rPr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776,7</w:t>
            </w:r>
          </w:p>
        </w:tc>
      </w:tr>
      <w:tr w:rsidR="00F04E75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325284" w:rsidRDefault="00F04E75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BF43C8" w:rsidRDefault="00F04E75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C5120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C51205">
              <w:rPr>
                <w:lang w:val="ru-RU"/>
              </w:rPr>
              <w:t>78,9</w:t>
            </w:r>
          </w:p>
        </w:tc>
      </w:tr>
      <w:tr w:rsidR="00F04E75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1F6315" w:rsidRDefault="00F04E75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1F6315" w:rsidRDefault="00F04E75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B2672B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F04E75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1F6315" w:rsidRDefault="00F04E75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FA46C4" w:rsidRDefault="00F04E75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3E00BF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F04E75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5B48B6" w:rsidRDefault="00F04E75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5B48B6" w:rsidRDefault="00F04E75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C51205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C51205">
              <w:rPr>
                <w:lang w:val="ru-RU"/>
              </w:rPr>
              <w:t>139,6</w:t>
            </w:r>
          </w:p>
        </w:tc>
      </w:tr>
      <w:tr w:rsidR="00F04E75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04E75" w:rsidRPr="005B48B6" w:rsidRDefault="00F04E75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4E75" w:rsidRPr="00BF43C8" w:rsidRDefault="00F04E75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04E75" w:rsidRPr="00BF43C8" w:rsidRDefault="00F04E75" w:rsidP="00CE65F3">
            <w:pPr>
              <w:jc w:val="center"/>
            </w:pPr>
            <w:r>
              <w:rPr>
                <w:lang w:val="ru-RU"/>
              </w:rPr>
              <w:t>139,6</w:t>
            </w:r>
          </w:p>
        </w:tc>
      </w:tr>
      <w:tr w:rsidR="00F04E75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F04E75" w:rsidRPr="00B410F4" w:rsidRDefault="00F04E75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Default="00F04E75" w:rsidP="001620B4">
            <w:pPr>
              <w:rPr>
                <w:lang w:val="ru-RU"/>
              </w:rPr>
            </w:pPr>
          </w:p>
          <w:p w:rsidR="00F04E75" w:rsidRPr="003B753E" w:rsidRDefault="00F04E75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F04E75" w:rsidRPr="00E662DA" w:rsidRDefault="00F04E75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F04E75" w:rsidRPr="00BF43C8" w:rsidRDefault="00F04E75" w:rsidP="00BF43C8">
      <w:r w:rsidRPr="00BF43C8"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F04E75" w:rsidRPr="003B753E" w:rsidRDefault="00F04E75" w:rsidP="001620B4">
      <w:pPr>
        <w:spacing w:after="5" w:line="1" w:lineRule="exact"/>
        <w:rPr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04E75" w:rsidRPr="007169A8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4</w:t>
      </w:r>
    </w:p>
    <w:p w:rsidR="00F04E75" w:rsidRPr="007169A8" w:rsidRDefault="00F04E75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F04E75" w:rsidRPr="007169A8" w:rsidRDefault="00F04E75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F04E75" w:rsidRPr="007169A8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F04E75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F04E75" w:rsidRPr="007169A8" w:rsidRDefault="00F04E75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27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марта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6</w:t>
      </w:r>
    </w:p>
    <w:p w:rsidR="00F04E75" w:rsidRPr="007169A8" w:rsidRDefault="00F04E75" w:rsidP="00772B3F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F04E75" w:rsidRDefault="00F04E75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  <w:r w:rsidRPr="004E6B2B">
        <w:rPr>
          <w:b/>
          <w:bCs/>
          <w:lang w:val="ru-RU"/>
        </w:rPr>
        <w:t xml:space="preserve">РАСПРЕДЕЛЕНИЕ БЮДЖЕТНЫХ АССИГНОВАНИЙ БЮДЖЕТА </w:t>
      </w:r>
    </w:p>
    <w:p w:rsidR="00F04E75" w:rsidRPr="004E6B2B" w:rsidRDefault="00F04E75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F04E75" w:rsidRPr="009167A2" w:rsidRDefault="00F04E75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</w:t>
      </w:r>
      <w:r>
        <w:rPr>
          <w:rFonts w:ascii="Arial" w:hAnsi="Arial" w:cs="Arial"/>
          <w:spacing w:val="-5"/>
          <w:lang w:val="ru-RU"/>
        </w:rPr>
        <w:t xml:space="preserve">                                           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827"/>
        <w:gridCol w:w="851"/>
        <w:gridCol w:w="567"/>
        <w:gridCol w:w="1552"/>
        <w:gridCol w:w="540"/>
        <w:gridCol w:w="920"/>
      </w:tblGrid>
      <w:tr w:rsidR="00F04E75" w:rsidRPr="009167A2">
        <w:trPr>
          <w:cantSplit/>
          <w:trHeight w:hRule="exact" w:val="387"/>
          <w:tblHeader/>
        </w:trPr>
        <w:tc>
          <w:tcPr>
            <w:tcW w:w="4831" w:type="dxa"/>
            <w:gridSpan w:val="2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53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F04E75" w:rsidRPr="009167A2">
        <w:trPr>
          <w:cantSplit/>
          <w:trHeight w:hRule="exact" w:val="240"/>
          <w:tblHeader/>
        </w:trPr>
        <w:tc>
          <w:tcPr>
            <w:tcW w:w="4831" w:type="dxa"/>
            <w:gridSpan w:val="2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53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F04E75" w:rsidRPr="009167A2">
        <w:trPr>
          <w:trHeight w:hRule="exact" w:val="307"/>
        </w:trPr>
        <w:tc>
          <w:tcPr>
            <w:tcW w:w="4831" w:type="dxa"/>
            <w:gridSpan w:val="2"/>
            <w:shd w:val="clear" w:color="auto" w:fill="FFFFFF"/>
          </w:tcPr>
          <w:p w:rsidR="00F04E75" w:rsidRPr="009167A2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FA47E8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FA47E8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FA47E8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FA47E8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1641,4</w:t>
            </w:r>
          </w:p>
        </w:tc>
      </w:tr>
      <w:tr w:rsidR="00F04E75" w:rsidRPr="001D5614">
        <w:trPr>
          <w:trHeight w:hRule="exact" w:val="240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1641,4</w:t>
            </w:r>
          </w:p>
        </w:tc>
      </w:tr>
      <w:tr w:rsidR="00F04E75" w:rsidRPr="001D5614">
        <w:trPr>
          <w:trHeight w:hRule="exact" w:val="259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4E6B2B" w:rsidRDefault="00F04E75" w:rsidP="009C31CE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1194,9</w:t>
            </w:r>
          </w:p>
        </w:tc>
      </w:tr>
      <w:tr w:rsidR="00F04E75" w:rsidRPr="001D5614">
        <w:trPr>
          <w:trHeight w:hRule="exact" w:val="832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4E6B2B">
              <w:rPr>
                <w:b/>
                <w:bCs/>
                <w:lang w:val="ru-RU"/>
              </w:rPr>
              <w:t>247,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F04E75" w:rsidRPr="001D5614">
        <w:trPr>
          <w:trHeight w:hRule="exact" w:val="575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4E6B2B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F04E75" w:rsidRPr="001D5614">
        <w:trPr>
          <w:trHeight w:hRule="exact" w:val="413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4E6B2B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F04E75" w:rsidRPr="001D5614">
        <w:trPr>
          <w:trHeight w:hRule="exact" w:val="1412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541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873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1693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607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4E6B2B">
            <w:pPr>
              <w:jc w:val="center"/>
              <w:rPr>
                <w:lang w:val="ru-RU"/>
              </w:rPr>
            </w:pPr>
          </w:p>
          <w:p w:rsidR="00F04E75" w:rsidRDefault="00F04E75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607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F04E75" w:rsidRPr="001D5614">
        <w:trPr>
          <w:trHeight w:hRule="exact" w:val="1216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F04E75" w:rsidRPr="001D5614">
        <w:trPr>
          <w:trHeight w:hRule="exact" w:val="1521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B66B39" w:rsidRDefault="00F04E75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B7847" w:rsidRDefault="00F04E75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214,7</w:t>
            </w:r>
          </w:p>
        </w:tc>
      </w:tr>
      <w:tr w:rsidR="00F04E75" w:rsidRPr="001D5614">
        <w:trPr>
          <w:trHeight w:hRule="exact" w:val="1708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B66B39" w:rsidRDefault="00F04E75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B7847" w:rsidRDefault="00F04E75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214,7</w:t>
            </w:r>
          </w:p>
        </w:tc>
      </w:tr>
      <w:tr w:rsidR="00F04E75" w:rsidRPr="001D5614">
        <w:trPr>
          <w:trHeight w:hRule="exact" w:val="713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B66B39" w:rsidRDefault="00F04E75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B7847" w:rsidRDefault="00F04E75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214,7</w:t>
            </w:r>
          </w:p>
        </w:tc>
      </w:tr>
      <w:tr w:rsidR="00F04E75" w:rsidRPr="001D5614">
        <w:trPr>
          <w:trHeight w:hRule="exact" w:val="553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B66B39" w:rsidRDefault="00F04E75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B7847" w:rsidRDefault="00F04E75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163,8</w:t>
            </w:r>
          </w:p>
        </w:tc>
      </w:tr>
      <w:tr w:rsidR="00F04E75" w:rsidRPr="001D5614">
        <w:trPr>
          <w:trHeight w:hRule="exact" w:val="1142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B66B39" w:rsidRDefault="00F04E75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B66B39" w:rsidRDefault="00F04E75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B7847" w:rsidRDefault="00F04E75" w:rsidP="00FF3D5B">
            <w:pPr>
              <w:shd w:val="clear" w:color="auto" w:fill="FFFFFF"/>
            </w:pPr>
            <w:r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50,9</w:t>
            </w:r>
          </w:p>
        </w:tc>
      </w:tr>
      <w:tr w:rsidR="00F04E75" w:rsidRPr="001D5614">
        <w:trPr>
          <w:trHeight w:hRule="exact" w:val="1521"/>
        </w:trPr>
        <w:tc>
          <w:tcPr>
            <w:tcW w:w="4831" w:type="dxa"/>
            <w:gridSpan w:val="2"/>
            <w:shd w:val="clear" w:color="auto" w:fill="FFFFFF"/>
            <w:vAlign w:val="center"/>
          </w:tcPr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F04E75" w:rsidRPr="004E6B2B" w:rsidRDefault="00F04E75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F04E75" w:rsidRPr="004E6B2B" w:rsidRDefault="00F04E75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700AFC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937,6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jc w:val="center"/>
            </w:pPr>
            <w:r w:rsidRPr="001D5614">
              <w:t>Обеспечение деятельности администрации сельского поселения</w:t>
            </w:r>
          </w:p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947,6</w:t>
            </w:r>
          </w:p>
        </w:tc>
      </w:tr>
      <w:tr w:rsidR="00F04E75" w:rsidRPr="001D5614">
        <w:trPr>
          <w:trHeight w:hRule="exact" w:val="281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jc w:val="center"/>
            </w:pPr>
            <w:r w:rsidRPr="001D5614">
              <w:t>Администрация</w:t>
            </w:r>
          </w:p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947,6</w:t>
            </w:r>
          </w:p>
        </w:tc>
      </w:tr>
      <w:tr w:rsidR="00F04E75" w:rsidRPr="001D5614">
        <w:trPr>
          <w:trHeight w:hRule="exact" w:val="1128"/>
        </w:trPr>
        <w:tc>
          <w:tcPr>
            <w:tcW w:w="4831" w:type="dxa"/>
            <w:gridSpan w:val="2"/>
            <w:shd w:val="clear" w:color="auto" w:fill="FFFFFF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565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7D021A" w:rsidRDefault="00F04E75" w:rsidP="004E6B2B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7D021A" w:rsidRDefault="00F04E75" w:rsidP="004E6B2B">
            <w:r w:rsidRPr="007D021A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7D021A" w:rsidRDefault="00F04E75" w:rsidP="004E6B2B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7D021A" w:rsidRDefault="00F04E75" w:rsidP="004E6B2B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844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1776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управления,государственными внебюджетными фондами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61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618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F04E75" w:rsidRPr="001D5614">
        <w:trPr>
          <w:trHeight w:hRule="exact" w:val="1163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F04E75" w:rsidRPr="004E6B2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102,2</w:t>
            </w:r>
          </w:p>
        </w:tc>
      </w:tr>
      <w:tr w:rsidR="00F04E75" w:rsidRPr="001D5614">
        <w:trPr>
          <w:trHeight w:hRule="exact" w:val="583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/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561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F04E75" w:rsidRPr="004E6B2B" w:rsidRDefault="00F04E75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561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569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288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F04E75" w:rsidRPr="001D5614">
        <w:trPr>
          <w:trHeight w:hRule="exact" w:val="291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F04E75" w:rsidRPr="001D5614">
        <w:trPr>
          <w:trHeight w:hRule="exact" w:val="551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F04E75" w:rsidRPr="001D5614">
        <w:trPr>
          <w:trHeight w:hRule="exact" w:val="290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F04E75" w:rsidRPr="001D5614">
        <w:trPr>
          <w:trHeight w:hRule="exact" w:val="279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7D021A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F04E75" w:rsidRPr="001D5614">
        <w:trPr>
          <w:trHeight w:hRule="exact" w:val="1438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9E2989" w:rsidRDefault="00F04E75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F00684" w:rsidRDefault="00F04E75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482,8</w:t>
            </w:r>
          </w:p>
        </w:tc>
      </w:tr>
      <w:tr w:rsidR="00F04E75" w:rsidRPr="001D5614">
        <w:trPr>
          <w:trHeight w:hRule="exact" w:val="1699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9E2989" w:rsidRDefault="00F04E75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F00684" w:rsidRDefault="00F04E75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FF3D5B">
            <w:pPr>
              <w:jc w:val="center"/>
              <w:rPr>
                <w:lang w:val="ru-RU"/>
              </w:rPr>
            </w:pPr>
          </w:p>
          <w:p w:rsidR="00F04E75" w:rsidRDefault="00F04E75" w:rsidP="00FF3D5B">
            <w:pPr>
              <w:jc w:val="center"/>
              <w:rPr>
                <w:lang w:val="ru-RU"/>
              </w:rPr>
            </w:pPr>
          </w:p>
          <w:p w:rsidR="00F04E75" w:rsidRDefault="00F04E75" w:rsidP="00FF3D5B">
            <w:pPr>
              <w:jc w:val="center"/>
              <w:rPr>
                <w:lang w:val="ru-RU"/>
              </w:rPr>
            </w:pPr>
          </w:p>
          <w:p w:rsidR="00F04E75" w:rsidRDefault="00F04E75" w:rsidP="00FF3D5B">
            <w:pPr>
              <w:jc w:val="center"/>
              <w:rPr>
                <w:lang w:val="ru-RU"/>
              </w:rPr>
            </w:pPr>
          </w:p>
          <w:p w:rsidR="00F04E75" w:rsidRDefault="00F04E75" w:rsidP="00FF3D5B">
            <w:pPr>
              <w:jc w:val="center"/>
              <w:rPr>
                <w:lang w:val="ru-RU"/>
              </w:rPr>
            </w:pPr>
          </w:p>
          <w:p w:rsidR="00F04E75" w:rsidRDefault="00F04E75" w:rsidP="00FF3D5B">
            <w:pPr>
              <w:jc w:val="center"/>
            </w:pPr>
            <w:r w:rsidRPr="009728D9">
              <w:rPr>
                <w:lang w:val="ru-RU"/>
              </w:rPr>
              <w:t>482,8</w:t>
            </w:r>
          </w:p>
        </w:tc>
      </w:tr>
      <w:tr w:rsidR="00F04E75" w:rsidRPr="001D5614">
        <w:trPr>
          <w:trHeight w:hRule="exact" w:val="689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9E2989" w:rsidRDefault="00F04E75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F00684" w:rsidRDefault="00F04E75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FF3D5B">
            <w:pPr>
              <w:jc w:val="center"/>
              <w:rPr>
                <w:lang w:val="ru-RU"/>
              </w:rPr>
            </w:pPr>
          </w:p>
          <w:p w:rsidR="00F04E75" w:rsidRDefault="00F04E75" w:rsidP="00FF3D5B">
            <w:pPr>
              <w:jc w:val="center"/>
            </w:pPr>
            <w:r w:rsidRPr="009728D9">
              <w:rPr>
                <w:lang w:val="ru-RU"/>
              </w:rPr>
              <w:t>482,8</w:t>
            </w:r>
          </w:p>
        </w:tc>
      </w:tr>
      <w:tr w:rsidR="00F04E75" w:rsidRPr="001D5614">
        <w:trPr>
          <w:trHeight w:hRule="exact" w:val="567"/>
        </w:trPr>
        <w:tc>
          <w:tcPr>
            <w:tcW w:w="4831" w:type="dxa"/>
            <w:gridSpan w:val="2"/>
            <w:shd w:val="clear" w:color="auto" w:fill="FFFFFF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9E2989" w:rsidRDefault="00F04E75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F00684" w:rsidRDefault="00F04E75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441,4</w:t>
            </w:r>
          </w:p>
        </w:tc>
      </w:tr>
      <w:tr w:rsidR="00F04E75" w:rsidRPr="001D5614">
        <w:trPr>
          <w:trHeight w:hRule="exact" w:val="1132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FF3D5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F04E75" w:rsidRPr="004E6B2B" w:rsidRDefault="00F04E75" w:rsidP="004E6B2B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953EC" w:rsidRDefault="00F04E75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9E2989" w:rsidRDefault="00F04E75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FF3D5B" w:rsidRDefault="00F04E75" w:rsidP="00FF3D5B">
            <w:pPr>
              <w:shd w:val="clear" w:color="auto" w:fill="FFFFFF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FF3D5B" w:rsidRDefault="00F04E75" w:rsidP="004E6B2B">
            <w:pPr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41,4</w:t>
            </w:r>
          </w:p>
        </w:tc>
      </w:tr>
      <w:tr w:rsidR="00F04E75" w:rsidRPr="001D5614">
        <w:trPr>
          <w:trHeight w:hRule="exact" w:val="56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842179" w:rsidRDefault="00F04E75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842179" w:rsidRDefault="00F04E75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842179" w:rsidRDefault="00F04E75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842179" w:rsidRDefault="00F04E75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842179" w:rsidRDefault="00F04E75" w:rsidP="004E6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F04E75" w:rsidRPr="001D5614">
        <w:trPr>
          <w:trHeight w:hRule="exact" w:val="123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080179" w:rsidRDefault="00F04E75" w:rsidP="004E6B2B"/>
        </w:tc>
        <w:tc>
          <w:tcPr>
            <w:tcW w:w="920" w:type="dxa"/>
            <w:shd w:val="clear" w:color="auto" w:fill="FFFFFF"/>
            <w:vAlign w:val="bottom"/>
          </w:tcPr>
          <w:p w:rsidR="00F04E75" w:rsidRPr="00080179" w:rsidRDefault="00F04E75" w:rsidP="004E6B2B">
            <w:pPr>
              <w:jc w:val="center"/>
            </w:pPr>
            <w:r w:rsidRPr="00080179">
              <w:t>0,2</w:t>
            </w:r>
          </w:p>
        </w:tc>
      </w:tr>
      <w:tr w:rsidR="00F04E75" w:rsidRPr="001D5614">
        <w:trPr>
          <w:trHeight w:hRule="exact" w:val="1410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080179" w:rsidRDefault="00F04E75" w:rsidP="004E6B2B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080179" w:rsidRDefault="00F04E75" w:rsidP="004E6B2B">
            <w:pPr>
              <w:jc w:val="center"/>
            </w:pPr>
            <w:r w:rsidRPr="00080179">
              <w:t>0,2</w:t>
            </w:r>
          </w:p>
        </w:tc>
      </w:tr>
      <w:tr w:rsidR="00F04E75" w:rsidRPr="001D5614">
        <w:trPr>
          <w:trHeight w:hRule="exact" w:val="1232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894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888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882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309"/>
        </w:trPr>
        <w:tc>
          <w:tcPr>
            <w:tcW w:w="4831" w:type="dxa"/>
            <w:gridSpan w:val="2"/>
            <w:shd w:val="clear" w:color="auto" w:fill="FFFFFF"/>
          </w:tcPr>
          <w:p w:rsidR="00F04E75" w:rsidRPr="007D021A" w:rsidRDefault="00F04E75" w:rsidP="007D021A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106D33" w:rsidRDefault="00F04E75" w:rsidP="007D021A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F04E75" w:rsidRPr="001D5614">
        <w:trPr>
          <w:trHeight w:hRule="exact" w:val="853"/>
        </w:trPr>
        <w:tc>
          <w:tcPr>
            <w:tcW w:w="4831" w:type="dxa"/>
            <w:gridSpan w:val="2"/>
            <w:shd w:val="clear" w:color="auto" w:fill="FFFFFF"/>
          </w:tcPr>
          <w:p w:rsidR="00F04E75" w:rsidRPr="00405474" w:rsidRDefault="00F04E75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6D7061" w:rsidRDefault="00F04E75" w:rsidP="007D021A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1130"/>
        </w:trPr>
        <w:tc>
          <w:tcPr>
            <w:tcW w:w="4831" w:type="dxa"/>
            <w:gridSpan w:val="2"/>
            <w:shd w:val="clear" w:color="auto" w:fill="FFFFFF"/>
          </w:tcPr>
          <w:p w:rsidR="00F04E75" w:rsidRPr="00405474" w:rsidRDefault="00F04E75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6D7061" w:rsidRDefault="00F04E75" w:rsidP="007D021A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569"/>
        </w:trPr>
        <w:tc>
          <w:tcPr>
            <w:tcW w:w="4831" w:type="dxa"/>
            <w:gridSpan w:val="2"/>
            <w:shd w:val="clear" w:color="auto" w:fill="FFFFFF"/>
          </w:tcPr>
          <w:p w:rsidR="00F04E75" w:rsidRPr="00405474" w:rsidRDefault="00F04E75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6D7061" w:rsidRDefault="00F04E75" w:rsidP="007D021A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408"/>
        </w:trPr>
        <w:tc>
          <w:tcPr>
            <w:tcW w:w="4831" w:type="dxa"/>
            <w:gridSpan w:val="2"/>
            <w:shd w:val="clear" w:color="auto" w:fill="FFFFFF"/>
          </w:tcPr>
          <w:p w:rsidR="00F04E75" w:rsidRPr="00405474" w:rsidRDefault="00F04E75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6D7061" w:rsidRDefault="00F04E75" w:rsidP="007D021A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413"/>
        </w:trPr>
        <w:tc>
          <w:tcPr>
            <w:tcW w:w="4831" w:type="dxa"/>
            <w:gridSpan w:val="2"/>
            <w:shd w:val="clear" w:color="auto" w:fill="FFFFFF"/>
          </w:tcPr>
          <w:p w:rsidR="00F04E75" w:rsidRDefault="00F04E75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6D7061" w:rsidRDefault="00F04E75" w:rsidP="007D021A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419"/>
        </w:trPr>
        <w:tc>
          <w:tcPr>
            <w:tcW w:w="4831" w:type="dxa"/>
            <w:gridSpan w:val="2"/>
            <w:shd w:val="clear" w:color="auto" w:fill="FFFFFF"/>
          </w:tcPr>
          <w:p w:rsidR="00F04E75" w:rsidRDefault="00F04E75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F04E75" w:rsidRPr="00405474" w:rsidRDefault="00F04E75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F04E75" w:rsidRPr="006D7061" w:rsidRDefault="00F04E75" w:rsidP="007D021A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279"/>
        </w:trPr>
        <w:tc>
          <w:tcPr>
            <w:tcW w:w="4831" w:type="dxa"/>
            <w:gridSpan w:val="2"/>
            <w:shd w:val="clear" w:color="auto" w:fill="FFFFFF"/>
          </w:tcPr>
          <w:p w:rsidR="00F04E75" w:rsidRPr="00A22FED" w:rsidRDefault="00F04E75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A22FED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A22FED">
              <w:rPr>
                <w:b/>
                <w:bCs/>
                <w:lang w:val="ru-RU"/>
              </w:rPr>
              <w:t>78,7</w:t>
            </w:r>
          </w:p>
        </w:tc>
      </w:tr>
      <w:tr w:rsidR="00F04E75" w:rsidRPr="001D5614">
        <w:trPr>
          <w:trHeight w:hRule="exact" w:val="323"/>
        </w:trPr>
        <w:tc>
          <w:tcPr>
            <w:tcW w:w="4831" w:type="dxa"/>
            <w:gridSpan w:val="2"/>
            <w:shd w:val="clear" w:color="auto" w:fill="FFFFFF"/>
          </w:tcPr>
          <w:p w:rsidR="00F04E75" w:rsidRPr="001D5614" w:rsidRDefault="00F04E75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B1043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1437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593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842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166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F04E75" w:rsidRPr="001D5614">
        <w:trPr>
          <w:trHeight w:hRule="exact" w:val="618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B1043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F04E75" w:rsidRPr="001D5614">
        <w:trPr>
          <w:trHeight w:hRule="exact" w:val="1194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B1043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F04E75" w:rsidRPr="001D5614">
        <w:trPr>
          <w:trHeight w:hRule="exact" w:val="563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B1043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B1043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</w:tcPr>
          <w:p w:rsidR="00F04E75" w:rsidRPr="00A22FED" w:rsidRDefault="00F04E75" w:rsidP="004E6B2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F04E75" w:rsidRPr="00A22FED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A22FED" w:rsidRDefault="00F04E75" w:rsidP="004E6B2B">
            <w:r w:rsidRPr="00A22FED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B1043B" w:rsidRDefault="00F04E75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F04E75" w:rsidRPr="001D5614">
        <w:trPr>
          <w:trHeight w:hRule="exact" w:val="296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A22FED" w:rsidRDefault="00F04E75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Pr="00A22FED" w:rsidRDefault="00F04E75" w:rsidP="00D50A6E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  <w:lang w:val="ru-RU"/>
              </w:rPr>
              <w:t>139,6</w:t>
            </w:r>
          </w:p>
        </w:tc>
      </w:tr>
      <w:tr w:rsidR="00F04E75" w:rsidRPr="001D5614">
        <w:trPr>
          <w:trHeight w:hRule="exact" w:val="45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1428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1419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/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275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862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73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D50A6E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57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09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D50A6E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313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A22FED" w:rsidRDefault="00F04E75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A22FED" w:rsidRDefault="00F04E75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A22FED" w:rsidRDefault="00F04E75" w:rsidP="002617F2">
            <w:pPr>
              <w:jc w:val="center"/>
              <w:rPr>
                <w:b/>
                <w:bCs/>
                <w:lang w:val="ru-RU"/>
              </w:rPr>
            </w:pPr>
            <w:r w:rsidRPr="00A22FED">
              <w:rPr>
                <w:b/>
                <w:bCs/>
                <w:lang w:val="ru-RU"/>
              </w:rPr>
              <w:t>133,1</w:t>
            </w:r>
          </w:p>
        </w:tc>
      </w:tr>
      <w:tr w:rsidR="00F04E75" w:rsidRPr="001D5614">
        <w:trPr>
          <w:trHeight w:hRule="exact" w:val="276"/>
        </w:trPr>
        <w:tc>
          <w:tcPr>
            <w:tcW w:w="4831" w:type="dxa"/>
            <w:gridSpan w:val="2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D50A6E" w:rsidRDefault="00F04E75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gridBefore w:val="1"/>
          <w:trHeight w:hRule="exact" w:val="1379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/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2617F2">
            <w:pPr>
              <w:jc w:val="center"/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gridBefore w:val="1"/>
          <w:trHeight w:hRule="exact" w:val="1411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853960" w:rsidRDefault="00F04E75" w:rsidP="004E6B2B">
            <w:pPr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2617F2">
            <w:pPr>
              <w:jc w:val="center"/>
              <w:rPr>
                <w:lang w:val="ru-RU"/>
              </w:rPr>
            </w:pPr>
          </w:p>
          <w:p w:rsidR="00F04E75" w:rsidRDefault="00F04E75" w:rsidP="002617F2">
            <w:pPr>
              <w:jc w:val="center"/>
              <w:rPr>
                <w:lang w:val="ru-RU"/>
              </w:rPr>
            </w:pPr>
          </w:p>
          <w:p w:rsidR="00F04E75" w:rsidRDefault="00F04E75" w:rsidP="002617F2">
            <w:pPr>
              <w:jc w:val="center"/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gridBefore w:val="1"/>
          <w:trHeight w:hRule="exact" w:val="279"/>
        </w:trPr>
        <w:tc>
          <w:tcPr>
            <w:tcW w:w="483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2617F2">
            <w:pPr>
              <w:jc w:val="center"/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gridBefore w:val="1"/>
          <w:trHeight w:hRule="exact" w:val="433"/>
        </w:trPr>
        <w:tc>
          <w:tcPr>
            <w:tcW w:w="483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gridBefore w:val="1"/>
          <w:trHeight w:hRule="exact" w:val="476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gridBefore w:val="1"/>
          <w:trHeight w:hRule="exact" w:val="632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gridBefore w:val="1"/>
          <w:trHeight w:hRule="exact" w:val="557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gridBefore w:val="1"/>
          <w:trHeight w:hRule="exact" w:val="334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rPr>
                <w:lang w:val="ru-RU"/>
              </w:rPr>
            </w:pPr>
            <w:r w:rsidRPr="00853960">
              <w:rPr>
                <w:lang w:val="ru-RU"/>
              </w:rPr>
              <w:t>Организация и содержание мест захоронения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65FD7" w:rsidRDefault="00F04E75" w:rsidP="000F25C4">
            <w:pPr>
              <w:shd w:val="clear" w:color="auto" w:fill="FFFFFF"/>
            </w:pPr>
            <w:r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65FD7" w:rsidRDefault="00F04E75" w:rsidP="000F25C4">
            <w:r>
              <w:t>10 1 07 43030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853960" w:rsidRDefault="00F04E75" w:rsidP="004E6B2B">
            <w:pPr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8,1</w:t>
            </w:r>
          </w:p>
        </w:tc>
      </w:tr>
      <w:tr w:rsidR="00F04E75" w:rsidRPr="001D5614">
        <w:trPr>
          <w:gridBefore w:val="1"/>
          <w:trHeight w:hRule="exact" w:val="667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rPr>
                <w:color w:val="000000"/>
                <w:lang w:val="ru-RU"/>
              </w:rPr>
            </w:pPr>
            <w:r w:rsidRPr="00853960">
              <w:rPr>
                <w:lang w:val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65FD7" w:rsidRDefault="00F04E75" w:rsidP="000F25C4">
            <w:pPr>
              <w:shd w:val="clear" w:color="auto" w:fill="FFFFFF"/>
            </w:pPr>
            <w:r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65FD7" w:rsidRDefault="00F04E75" w:rsidP="000F25C4">
            <w:r>
              <w:t>10 1 07 43030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853960" w:rsidRDefault="00F04E75" w:rsidP="004E6B2B">
            <w:pPr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8,1</w:t>
            </w:r>
          </w:p>
        </w:tc>
      </w:tr>
      <w:tr w:rsidR="00F04E75" w:rsidRPr="001D5614">
        <w:trPr>
          <w:gridBefore w:val="1"/>
          <w:trHeight w:hRule="exact" w:val="860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rPr>
                <w:lang w:val="ru-RU"/>
              </w:rPr>
            </w:pPr>
            <w:r w:rsidRPr="00853960">
              <w:rPr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65FD7" w:rsidRDefault="00F04E75" w:rsidP="000F25C4">
            <w:pPr>
              <w:shd w:val="clear" w:color="auto" w:fill="FFFFFF"/>
            </w:pPr>
            <w:r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65FD7" w:rsidRDefault="00F04E75" w:rsidP="000F25C4">
            <w:r>
              <w:t>10 1 07 43030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853960" w:rsidRDefault="00F04E75" w:rsidP="004E6B2B">
            <w:pPr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8,1</w:t>
            </w:r>
          </w:p>
        </w:tc>
      </w:tr>
      <w:tr w:rsidR="00F04E75" w:rsidRPr="001D5614">
        <w:trPr>
          <w:gridBefore w:val="1"/>
          <w:trHeight w:hRule="exact" w:val="859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rPr>
                <w:lang w:val="ru-RU"/>
              </w:rPr>
            </w:pPr>
            <w:r w:rsidRPr="00853960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65FD7" w:rsidRDefault="00F04E75" w:rsidP="000F25C4">
            <w:pPr>
              <w:shd w:val="clear" w:color="auto" w:fill="FFFFFF"/>
            </w:pPr>
            <w:r>
              <w:t>03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65FD7" w:rsidRDefault="00F04E75" w:rsidP="000F25C4">
            <w:r>
              <w:t>10 1 07 43030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853960" w:rsidRDefault="00F04E75" w:rsidP="004E6B2B">
            <w:pPr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8,1</w:t>
            </w:r>
          </w:p>
        </w:tc>
      </w:tr>
      <w:tr w:rsidR="00F04E75" w:rsidRPr="001D5614">
        <w:trPr>
          <w:gridBefore w:val="1"/>
          <w:trHeight w:hRule="exact" w:val="334"/>
        </w:trPr>
        <w:tc>
          <w:tcPr>
            <w:tcW w:w="4831" w:type="dxa"/>
            <w:shd w:val="clear" w:color="auto" w:fill="FFFFFF"/>
          </w:tcPr>
          <w:p w:rsidR="00F04E75" w:rsidRPr="001D5614" w:rsidRDefault="00F04E75" w:rsidP="004E6B2B">
            <w:pPr>
              <w:jc w:val="center"/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D50A6E" w:rsidRDefault="00F04E75" w:rsidP="004E6B2B">
            <w:pPr>
              <w:jc w:val="center"/>
              <w:rPr>
                <w:b/>
                <w:bCs/>
                <w:highlight w:val="yellow"/>
                <w:lang w:val="ru-RU"/>
              </w:rPr>
            </w:pPr>
            <w:r w:rsidRPr="000F25C4">
              <w:rPr>
                <w:b/>
                <w:bCs/>
                <w:lang w:val="ru-RU"/>
              </w:rPr>
              <w:t>95,1</w:t>
            </w:r>
          </w:p>
        </w:tc>
      </w:tr>
      <w:tr w:rsidR="00F04E75" w:rsidRPr="001D5614">
        <w:trPr>
          <w:gridBefore w:val="1"/>
          <w:trHeight w:hRule="exact" w:val="334"/>
        </w:trPr>
        <w:tc>
          <w:tcPr>
            <w:tcW w:w="4831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F04E75" w:rsidRPr="00D50A6E" w:rsidRDefault="00F04E75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F04E75" w:rsidRPr="001D5614">
        <w:trPr>
          <w:gridBefore w:val="1"/>
          <w:trHeight w:hRule="exact" w:val="579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F04E75" w:rsidRPr="001D5614">
        <w:trPr>
          <w:gridBefore w:val="1"/>
          <w:trHeight w:hRule="exact" w:val="843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F04E75" w:rsidRPr="001D5614">
        <w:trPr>
          <w:gridBefore w:val="1"/>
          <w:trHeight w:hRule="exact" w:val="571"/>
        </w:trPr>
        <w:tc>
          <w:tcPr>
            <w:tcW w:w="4831" w:type="dxa"/>
            <w:shd w:val="clear" w:color="auto" w:fill="FFFFFF"/>
            <w:vAlign w:val="bottom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F04E75" w:rsidRPr="001D5614">
        <w:trPr>
          <w:gridBefore w:val="1"/>
          <w:trHeight w:hRule="exact" w:val="281"/>
        </w:trPr>
        <w:tc>
          <w:tcPr>
            <w:tcW w:w="4831" w:type="dxa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F04E75" w:rsidRPr="001D5614">
        <w:trPr>
          <w:gridBefore w:val="1"/>
          <w:trHeight w:hRule="exact" w:val="427"/>
        </w:trPr>
        <w:tc>
          <w:tcPr>
            <w:tcW w:w="4831" w:type="dxa"/>
            <w:shd w:val="clear" w:color="auto" w:fill="FFFFFF"/>
          </w:tcPr>
          <w:p w:rsidR="00F04E75" w:rsidRPr="004E6B2B" w:rsidRDefault="00F04E75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1D5614" w:rsidRDefault="00F04E75" w:rsidP="004E6B2B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F04E75" w:rsidRPr="001D5614">
        <w:trPr>
          <w:gridBefore w:val="1"/>
          <w:trHeight w:hRule="exact" w:val="1160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F04E75" w:rsidRPr="001D5614">
        <w:trPr>
          <w:gridBefore w:val="1"/>
          <w:trHeight w:hRule="exact" w:val="567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F04E75" w:rsidRPr="001D5614">
        <w:trPr>
          <w:gridBefore w:val="1"/>
          <w:trHeight w:hRule="exact" w:val="703"/>
        </w:trPr>
        <w:tc>
          <w:tcPr>
            <w:tcW w:w="4831" w:type="dxa"/>
            <w:shd w:val="clear" w:color="auto" w:fill="FFFFFF"/>
          </w:tcPr>
          <w:p w:rsidR="00F04E75" w:rsidRPr="00853960" w:rsidRDefault="00F04E75" w:rsidP="00853960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Pr="00EC24AA" w:rsidRDefault="00F04E75" w:rsidP="000F25C4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</w:p>
          <w:p w:rsidR="00F04E75" w:rsidRDefault="00F04E75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F04E75" w:rsidRPr="001D5614">
        <w:trPr>
          <w:gridBefore w:val="1"/>
          <w:trHeight w:hRule="exact" w:val="523"/>
        </w:trPr>
        <w:tc>
          <w:tcPr>
            <w:tcW w:w="4831" w:type="dxa"/>
            <w:shd w:val="clear" w:color="auto" w:fill="FFFFFF"/>
          </w:tcPr>
          <w:p w:rsidR="00F04E75" w:rsidRPr="00853960" w:rsidRDefault="00F04E75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3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F04E75" w:rsidRDefault="00F04E75" w:rsidP="000F25C4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920" w:type="dxa"/>
            <w:shd w:val="clear" w:color="auto" w:fill="FFFFFF"/>
          </w:tcPr>
          <w:p w:rsidR="00F04E75" w:rsidRDefault="00F04E75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F04E75" w:rsidRPr="001D5614" w:rsidRDefault="00F04E75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F04E75" w:rsidRPr="001D5614" w:rsidRDefault="00F04E75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F04E75" w:rsidRPr="001D5614" w:rsidRDefault="00F04E75" w:rsidP="004E6B2B">
      <w:pPr>
        <w:ind w:left="284" w:hanging="284"/>
        <w:rPr>
          <w:b/>
          <w:bCs/>
          <w:spacing w:val="-2"/>
        </w:rPr>
      </w:pPr>
    </w:p>
    <w:p w:rsidR="00F04E75" w:rsidRPr="001D5614" w:rsidRDefault="00F04E75" w:rsidP="004E6B2B">
      <w:pPr>
        <w:ind w:left="284" w:hanging="284"/>
        <w:rPr>
          <w:b/>
          <w:bCs/>
        </w:rPr>
      </w:pPr>
    </w:p>
    <w:p w:rsidR="00F04E75" w:rsidRDefault="00F04E75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F04E75" w:rsidRDefault="00F04E75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Pr="007169A8" w:rsidRDefault="00F04E75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 5</w:t>
      </w:r>
    </w:p>
    <w:p w:rsidR="00F04E75" w:rsidRPr="007169A8" w:rsidRDefault="00F04E75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F04E75" w:rsidRPr="007169A8" w:rsidRDefault="00F04E75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F04E75" w:rsidRPr="007169A8" w:rsidRDefault="00F04E75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F04E75" w:rsidRDefault="00F04E75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F04E75" w:rsidRPr="007169A8" w:rsidRDefault="00F04E75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27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марта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6</w:t>
      </w:r>
    </w:p>
    <w:p w:rsidR="00F04E75" w:rsidRPr="007169A8" w:rsidRDefault="00F04E75" w:rsidP="00007269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F04E75" w:rsidRDefault="00F04E75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Pr="00955820" w:rsidRDefault="00F04E75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F04E75" w:rsidRDefault="00F04E75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F04E75" w:rsidRDefault="00F04E75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04E75" w:rsidRPr="00955820" w:rsidRDefault="00F04E75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НА 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2020 </w:t>
      </w:r>
      <w:r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F04E75" w:rsidRPr="003D1579" w:rsidRDefault="00F04E75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</w:t>
      </w:r>
      <w:r>
        <w:rPr>
          <w:rFonts w:ascii="Arial" w:hAnsi="Arial" w:cs="Arial"/>
          <w:spacing w:val="-5"/>
          <w:lang w:val="ru-RU"/>
        </w:rPr>
        <w:t xml:space="preserve">                     (</w:t>
      </w:r>
      <w:r w:rsidRPr="003D1579">
        <w:rPr>
          <w:rFonts w:ascii="Arial" w:hAnsi="Arial" w:cs="Arial"/>
          <w:spacing w:val="-5"/>
          <w:lang w:val="ru-RU"/>
        </w:rPr>
        <w:t>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62"/>
        <w:gridCol w:w="898"/>
      </w:tblGrid>
      <w:tr w:rsidR="00F04E75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F04E75" w:rsidRPr="009167A2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F04E75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F04E75" w:rsidRPr="009167A2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04E75" w:rsidRPr="00C223DD" w:rsidRDefault="00F04E75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F04E75" w:rsidRPr="00AB18B5" w:rsidRDefault="00F04E75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F04E75" w:rsidRPr="00A85FC4" w:rsidRDefault="00F04E75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F04E75" w:rsidRPr="00A85FC4" w:rsidRDefault="00F04E75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F04E75" w:rsidRPr="00AB18B5" w:rsidRDefault="00F04E75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AB18B5" w:rsidRDefault="00F04E75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F04E75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F04E75" w:rsidRPr="009167A2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FA47E8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FA47E8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FA47E8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FA47E8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1641,4</w:t>
            </w:r>
          </w:p>
        </w:tc>
      </w:tr>
      <w:tr w:rsidR="00F04E75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1641,4</w:t>
            </w:r>
          </w:p>
        </w:tc>
      </w:tr>
      <w:tr w:rsidR="00F04E75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F04E75" w:rsidRPr="00BD65BE" w:rsidRDefault="00F04E75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1194,9</w:t>
            </w:r>
          </w:p>
        </w:tc>
      </w:tr>
      <w:tr w:rsidR="00F04E75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4E6B2B">
              <w:rPr>
                <w:b/>
                <w:bCs/>
                <w:lang w:val="ru-RU"/>
              </w:rPr>
              <w:t>247,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F04E75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F04E75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F04E75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247,3</w:t>
            </w:r>
          </w:p>
        </w:tc>
      </w:tr>
      <w:tr w:rsidR="00F04E75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F04E75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F04E75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4E6B2B" w:rsidRDefault="00F04E75" w:rsidP="0000726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F04E75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F04E75" w:rsidRPr="00541B57">
        <w:trPr>
          <w:trHeight w:hRule="exact" w:val="1406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Pr="000472A2" w:rsidRDefault="00F04E75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41B5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214,7</w:t>
            </w:r>
          </w:p>
        </w:tc>
      </w:tr>
      <w:tr w:rsidR="00F04E75" w:rsidRPr="00541B57">
        <w:trPr>
          <w:trHeight w:hRule="exact" w:val="1723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Pr="000472A2" w:rsidRDefault="00F04E75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214,7</w:t>
            </w:r>
          </w:p>
          <w:p w:rsidR="00F04E75" w:rsidRPr="00541B57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F04E75" w:rsidRPr="00541B57">
        <w:trPr>
          <w:trHeight w:hRule="exact" w:val="647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Pr="000472A2" w:rsidRDefault="00F04E75" w:rsidP="0058025D">
            <w:pPr>
              <w:jc w:val="center"/>
            </w:pPr>
            <w:r>
              <w:rPr>
                <w:lang w:val="ru-RU"/>
              </w:rPr>
              <w:t>9</w:t>
            </w:r>
            <w:r w:rsidRPr="000472A2">
              <w:rPr>
                <w:lang w:val="ru-RU"/>
              </w:rPr>
              <w:t>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214,7</w:t>
            </w:r>
          </w:p>
        </w:tc>
      </w:tr>
      <w:tr w:rsidR="00F04E75" w:rsidRPr="00541B57">
        <w:trPr>
          <w:trHeight w:hRule="exact" w:val="571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Pr="000472A2" w:rsidRDefault="00F04E75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163,8</w:t>
            </w:r>
          </w:p>
        </w:tc>
      </w:tr>
      <w:tr w:rsidR="00F04E75" w:rsidRPr="00541B57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Default="00F04E75" w:rsidP="0058025D">
            <w:pPr>
              <w:jc w:val="center"/>
              <w:rPr>
                <w:lang w:val="ru-RU"/>
              </w:rPr>
            </w:pPr>
          </w:p>
          <w:p w:rsidR="00F04E75" w:rsidRPr="000472A2" w:rsidRDefault="00F04E75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50,9</w:t>
            </w:r>
          </w:p>
        </w:tc>
      </w:tr>
      <w:tr w:rsidR="00F04E75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F04E75" w:rsidRPr="004E6B2B" w:rsidRDefault="00F04E75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F04E75" w:rsidRPr="004E6B2B" w:rsidRDefault="00F04E75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937,6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F04E75" w:rsidRPr="00AB18B5" w:rsidRDefault="00F04E75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 администрации сельского поселения</w:t>
            </w:r>
          </w:p>
          <w:p w:rsidR="00F04E75" w:rsidRPr="00AB18B5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F04E75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jc w:val="center"/>
            </w:pPr>
            <w:r w:rsidRPr="001D5614">
              <w:t>Администрация</w:t>
            </w:r>
          </w:p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F04E75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7D021A" w:rsidRDefault="00F04E75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7D021A" w:rsidRDefault="00F04E75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7D021A" w:rsidRDefault="00F04E75" w:rsidP="003D1579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7D021A" w:rsidRDefault="00F04E75" w:rsidP="003D1579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управления,государственными внебюджетными фондами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Pr="000472A2" w:rsidRDefault="00F04E75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136,6</w:t>
            </w:r>
          </w:p>
        </w:tc>
      </w:tr>
      <w:tr w:rsidR="00F04E75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F04E75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  <w:rPr>
                <w:lang w:val="ru-RU"/>
              </w:rPr>
            </w:pPr>
          </w:p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102,2</w:t>
            </w:r>
          </w:p>
        </w:tc>
      </w:tr>
      <w:tr w:rsidR="00F04E75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/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F04E75" w:rsidRPr="004E6B2B" w:rsidRDefault="00F04E75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F04E75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F04E75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F04E75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Pr="00AB18B5" w:rsidRDefault="00F04E75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F04E75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F04E75" w:rsidRPr="00AB18B5" w:rsidRDefault="00F04E75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F04E75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F04E75" w:rsidRPr="00541B57" w:rsidRDefault="00F04E75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7D021A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F04E75" w:rsidRPr="00541B57">
        <w:trPr>
          <w:trHeight w:hRule="exact" w:val="1382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482,8</w:t>
            </w:r>
          </w:p>
        </w:tc>
      </w:tr>
      <w:tr w:rsidR="00F04E75" w:rsidRPr="00541B57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482,8</w:t>
            </w:r>
          </w:p>
        </w:tc>
      </w:tr>
      <w:tr w:rsidR="00F04E75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482,8</w:t>
            </w:r>
          </w:p>
        </w:tc>
      </w:tr>
      <w:tr w:rsidR="00F04E75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 xml:space="preserve">Фонд оплаты труда государственных (муниципальных) органов </w:t>
            </w: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441,4</w:t>
            </w:r>
          </w:p>
        </w:tc>
      </w:tr>
      <w:tr w:rsidR="00F04E75" w:rsidRPr="00541B57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F04E75" w:rsidRPr="00FF3D5B" w:rsidRDefault="00F04E75" w:rsidP="0058025D">
            <w:pPr>
              <w:shd w:val="clear" w:color="auto" w:fill="FFFFFF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  <w:r>
              <w:rPr>
                <w:lang w:val="ru-RU"/>
              </w:rPr>
              <w:t>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  <w:rPr>
                <w:lang w:val="ru-RU"/>
              </w:rPr>
            </w:pPr>
          </w:p>
          <w:p w:rsidR="00F04E75" w:rsidRDefault="00F04E75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41B57" w:rsidRDefault="00F04E75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41B57" w:rsidRDefault="00F04E75" w:rsidP="003D1579">
            <w:pPr>
              <w:jc w:val="center"/>
              <w:rPr>
                <w:lang w:val="ru-RU"/>
              </w:rPr>
            </w:pPr>
            <w:r w:rsidRPr="00541B57">
              <w:rPr>
                <w:lang w:val="ru-RU"/>
              </w:rPr>
              <w:t>41,4</w:t>
            </w:r>
          </w:p>
        </w:tc>
      </w:tr>
      <w:tr w:rsidR="00F04E75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842179" w:rsidRDefault="00F04E75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842179" w:rsidRDefault="00F04E75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842179" w:rsidRDefault="00F04E75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842179" w:rsidRDefault="00F04E75" w:rsidP="003D1579">
            <w:pPr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842179" w:rsidRDefault="00F04E75" w:rsidP="003D15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F04E75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080179" w:rsidRDefault="00F04E75" w:rsidP="003D1579"/>
        </w:tc>
        <w:tc>
          <w:tcPr>
            <w:tcW w:w="898" w:type="dxa"/>
            <w:shd w:val="clear" w:color="auto" w:fill="FFFFFF"/>
            <w:vAlign w:val="bottom"/>
          </w:tcPr>
          <w:p w:rsidR="00F04E75" w:rsidRPr="00080179" w:rsidRDefault="00F04E75" w:rsidP="003D1579">
            <w:pPr>
              <w:jc w:val="center"/>
            </w:pPr>
            <w:r w:rsidRPr="00080179">
              <w:t>0,2</w:t>
            </w:r>
          </w:p>
        </w:tc>
      </w:tr>
      <w:tr w:rsidR="00F04E75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080179" w:rsidRDefault="00F04E75" w:rsidP="003D1579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080179" w:rsidRDefault="00F04E75" w:rsidP="003D1579">
            <w:pPr>
              <w:jc w:val="center"/>
            </w:pPr>
            <w:r w:rsidRPr="00080179">
              <w:t>0,2</w:t>
            </w:r>
          </w:p>
        </w:tc>
      </w:tr>
      <w:tr w:rsidR="00F04E75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0,2</w:t>
            </w:r>
          </w:p>
        </w:tc>
      </w:tr>
      <w:tr w:rsidR="00F04E75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F04E75" w:rsidRPr="007D021A" w:rsidRDefault="00F04E75" w:rsidP="003D1579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106D33" w:rsidRDefault="00F04E75" w:rsidP="003D1579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F04E75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F04E75" w:rsidRPr="00405474" w:rsidRDefault="00F04E75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6D7061" w:rsidRDefault="00F04E75" w:rsidP="003D1579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F04E75" w:rsidRPr="00405474" w:rsidRDefault="00F04E75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6D7061" w:rsidRDefault="00F04E75" w:rsidP="003D1579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F04E75" w:rsidRPr="00405474" w:rsidRDefault="00F04E75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6D7061" w:rsidRDefault="00F04E75" w:rsidP="003D1579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F04E75" w:rsidRPr="00405474" w:rsidRDefault="00F04E75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6D7061" w:rsidRDefault="00F04E75" w:rsidP="003D1579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F04E75" w:rsidRDefault="00F04E75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6D7061" w:rsidRDefault="00F04E75" w:rsidP="003D1579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F04E75" w:rsidRDefault="00F04E75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F04E75" w:rsidRPr="00405474" w:rsidRDefault="00F04E75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F04E75" w:rsidRPr="006D7061" w:rsidRDefault="00F04E75" w:rsidP="003D1579">
            <w:pPr>
              <w:jc w:val="center"/>
            </w:pPr>
            <w:r>
              <w:t>10,0</w:t>
            </w:r>
          </w:p>
        </w:tc>
      </w:tr>
      <w:tr w:rsidR="00F04E75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F04E75" w:rsidRPr="0058025D" w:rsidRDefault="00F04E75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58025D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8025D" w:rsidRDefault="00F04E75" w:rsidP="003D1579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  <w:lang w:val="ru-RU"/>
              </w:rPr>
              <w:t>78,7</w:t>
            </w:r>
          </w:p>
        </w:tc>
      </w:tr>
      <w:tr w:rsidR="00F04E75" w:rsidRPr="001D5614">
        <w:trPr>
          <w:trHeight w:hRule="exact" w:val="341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B1043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F04E75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F04E75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B1043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F04E75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B1043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F04E75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B1043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B1043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F04E75" w:rsidRPr="004E6B2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B1043B" w:rsidRDefault="00F04E75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F04E75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F04E75" w:rsidRPr="00E53DB8" w:rsidRDefault="00F04E75" w:rsidP="006B1FF6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Pr="00E53DB8" w:rsidRDefault="00F04E75" w:rsidP="003D1579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139,6</w:t>
            </w:r>
          </w:p>
        </w:tc>
      </w:tr>
      <w:tr w:rsidR="00F04E75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F04E75" w:rsidRPr="001D5614" w:rsidRDefault="00F04E75" w:rsidP="003D1579"/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/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D50A6E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D50A6E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F04E75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58025D" w:rsidRDefault="00F04E75" w:rsidP="003D1579">
            <w:pPr>
              <w:jc w:val="center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  <w:lang w:val="ru-RU"/>
              </w:rPr>
              <w:t>1</w:t>
            </w:r>
            <w:r>
              <w:rPr>
                <w:b/>
                <w:bCs/>
                <w:lang w:val="ru-RU"/>
              </w:rPr>
              <w:t>33,1</w:t>
            </w:r>
          </w:p>
        </w:tc>
      </w:tr>
      <w:tr w:rsidR="00F04E75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D50A6E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/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trHeight w:hRule="exact" w:val="863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>
              <w:rPr>
                <w:lang w:val="ru-RU"/>
              </w:rPr>
              <w:t>133,1</w:t>
            </w:r>
          </w:p>
        </w:tc>
      </w:tr>
      <w:tr w:rsidR="00F04E75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trHeight w:hRule="exact" w:val="476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  <w:rPr>
                <w:lang w:val="ru-RU"/>
              </w:rPr>
            </w:pPr>
          </w:p>
          <w:p w:rsidR="00F04E75" w:rsidRDefault="00F04E75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F04E75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rPr>
                <w:lang w:val="ru-RU"/>
              </w:rPr>
            </w:pPr>
            <w:r w:rsidRPr="00853960">
              <w:rPr>
                <w:lang w:val="ru-RU"/>
              </w:rPr>
              <w:t>Организация и содержание мест захоронения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10</w:t>
            </w:r>
            <w:r>
              <w:t xml:space="preserve"> 1 07 430</w:t>
            </w:r>
            <w:r>
              <w:rPr>
                <w:lang w:val="ru-RU"/>
              </w:rPr>
              <w:t>3</w:t>
            </w:r>
            <w:r w:rsidRPr="001D5614">
              <w:t>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 w:rsidRPr="006B1FF6">
              <w:rPr>
                <w:lang w:val="ru-RU"/>
              </w:rPr>
              <w:t>8,1</w:t>
            </w:r>
          </w:p>
        </w:tc>
      </w:tr>
      <w:tr w:rsidR="00F04E75" w:rsidRPr="001D5614">
        <w:trPr>
          <w:trHeight w:hRule="exact" w:val="669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rPr>
                <w:color w:val="000000"/>
                <w:lang w:val="ru-RU"/>
              </w:rPr>
            </w:pPr>
            <w:r w:rsidRPr="00853960">
              <w:rPr>
                <w:lang w:val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E53DB8">
            <w:r>
              <w:t>10 1 07 430</w:t>
            </w:r>
            <w:r>
              <w:rPr>
                <w:lang w:val="ru-RU"/>
              </w:rPr>
              <w:t>3</w:t>
            </w:r>
            <w:r w:rsidRPr="001D5614">
              <w:t>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 w:rsidRPr="006B1FF6">
              <w:rPr>
                <w:lang w:val="ru-RU"/>
              </w:rPr>
              <w:t>8,1</w:t>
            </w:r>
          </w:p>
        </w:tc>
      </w:tr>
      <w:tr w:rsidR="00F04E75" w:rsidRPr="001D5614">
        <w:trPr>
          <w:trHeight w:hRule="exact" w:val="847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rPr>
                <w:lang w:val="ru-RU"/>
              </w:rPr>
            </w:pPr>
            <w:r w:rsidRPr="00853960">
              <w:rPr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E53DB8">
            <w:r>
              <w:t>10 1 07 430</w:t>
            </w:r>
            <w:r>
              <w:rPr>
                <w:lang w:val="ru-RU"/>
              </w:rPr>
              <w:t>3</w:t>
            </w:r>
            <w:r w:rsidRPr="001D5614">
              <w:t>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 w:rsidRPr="006B1FF6">
              <w:rPr>
                <w:lang w:val="ru-RU"/>
              </w:rPr>
              <w:t>8,1</w:t>
            </w:r>
          </w:p>
        </w:tc>
      </w:tr>
      <w:tr w:rsidR="00F04E75" w:rsidRPr="001D5614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rPr>
                <w:lang w:val="ru-RU"/>
              </w:rPr>
            </w:pPr>
            <w:r w:rsidRPr="00853960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E53DB8">
            <w:r>
              <w:t>10 1 07 430</w:t>
            </w:r>
            <w:r>
              <w:rPr>
                <w:lang w:val="ru-RU"/>
              </w:rPr>
              <w:t>3</w:t>
            </w:r>
            <w:r w:rsidRPr="001D5614">
              <w:t>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E53DB8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 w:rsidRPr="006B1FF6">
              <w:rPr>
                <w:lang w:val="ru-RU"/>
              </w:rPr>
              <w:t>8,1</w:t>
            </w:r>
          </w:p>
        </w:tc>
      </w:tr>
      <w:tr w:rsidR="00F04E75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F04E75" w:rsidRPr="001D5614" w:rsidRDefault="00F04E75" w:rsidP="003D1579">
            <w:pPr>
              <w:jc w:val="center"/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F04E75" w:rsidRPr="006B1FF6" w:rsidRDefault="00F04E75" w:rsidP="006B1FF6">
            <w:pPr>
              <w:jc w:val="center"/>
              <w:rPr>
                <w:b/>
                <w:bCs/>
              </w:rPr>
            </w:pPr>
            <w:r w:rsidRPr="006B1FF6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D50A6E" w:rsidRDefault="00F04E75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95,1</w:t>
            </w:r>
          </w:p>
        </w:tc>
      </w:tr>
      <w:tr w:rsidR="00F04E75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F04E75" w:rsidRPr="00D50A6E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F04E75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F04E75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F04E75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F04E75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F04E75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F04E75" w:rsidRPr="004E6B2B" w:rsidRDefault="00F04E75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1D5614" w:rsidRDefault="00F04E75" w:rsidP="003D1579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F04E75" w:rsidRPr="006B1FF6" w:rsidRDefault="00F04E75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F04E75" w:rsidRPr="006B1FF6">
        <w:trPr>
          <w:trHeight w:hRule="exact" w:val="1239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F04E75" w:rsidRDefault="00F04E75" w:rsidP="00E53DB8">
            <w:pPr>
              <w:jc w:val="center"/>
              <w:rPr>
                <w:lang w:val="ru-RU"/>
              </w:rPr>
            </w:pPr>
          </w:p>
          <w:p w:rsidR="00F04E75" w:rsidRDefault="00F04E75" w:rsidP="00E53DB8">
            <w:pPr>
              <w:jc w:val="center"/>
              <w:rPr>
                <w:lang w:val="ru-RU"/>
              </w:rPr>
            </w:pPr>
          </w:p>
          <w:p w:rsidR="00F04E75" w:rsidRDefault="00F04E75" w:rsidP="00E53DB8">
            <w:pPr>
              <w:jc w:val="center"/>
              <w:rPr>
                <w:lang w:val="ru-RU"/>
              </w:rPr>
            </w:pPr>
          </w:p>
          <w:p w:rsidR="00F04E75" w:rsidRDefault="00F04E75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F04E75" w:rsidRPr="006B1FF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E53DB8">
            <w:pPr>
              <w:jc w:val="center"/>
              <w:rPr>
                <w:lang w:val="ru-RU"/>
              </w:rPr>
            </w:pPr>
          </w:p>
          <w:p w:rsidR="00F04E75" w:rsidRDefault="00F04E75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F04E75" w:rsidRPr="006B1FF6">
        <w:trPr>
          <w:trHeight w:hRule="exact" w:val="697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Pr="00EC24AA" w:rsidRDefault="00F04E75" w:rsidP="00E53DB8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E53DB8">
            <w:pPr>
              <w:jc w:val="center"/>
              <w:rPr>
                <w:lang w:val="ru-RU"/>
              </w:rPr>
            </w:pPr>
          </w:p>
          <w:p w:rsidR="00F04E75" w:rsidRDefault="00F04E75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F04E75" w:rsidRPr="006B1FF6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F04E75" w:rsidRPr="00853960" w:rsidRDefault="00F04E75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F04E75" w:rsidRDefault="00F04E75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F04E75" w:rsidRDefault="00F04E75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4E75" w:rsidRDefault="00F04E75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F04E75" w:rsidRDefault="00F04E75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F04E75" w:rsidRDefault="00F04E75" w:rsidP="00E53DB8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F04E75" w:rsidRDefault="00F04E75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F04E75" w:rsidRPr="006B1FF6" w:rsidRDefault="00F04E75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F04E75" w:rsidRPr="006B1FF6" w:rsidRDefault="00F04E75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F04E75" w:rsidRPr="006B1FF6" w:rsidRDefault="00F04E75" w:rsidP="003D1579">
      <w:pPr>
        <w:ind w:left="284" w:hanging="284"/>
        <w:rPr>
          <w:b/>
          <w:bCs/>
          <w:spacing w:val="-2"/>
          <w:lang w:val="ru-RU"/>
        </w:rPr>
      </w:pPr>
    </w:p>
    <w:p w:rsidR="00F04E75" w:rsidRPr="006B1FF6" w:rsidRDefault="00F04E75" w:rsidP="003D1579">
      <w:pPr>
        <w:ind w:left="284" w:hanging="284"/>
        <w:rPr>
          <w:b/>
          <w:bCs/>
          <w:lang w:val="ru-RU"/>
        </w:rPr>
      </w:pPr>
    </w:p>
    <w:p w:rsidR="00F04E75" w:rsidRPr="006B1FF6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Pr="006B1FF6" w:rsidRDefault="00F04E75" w:rsidP="003D1579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F04E75" w:rsidRDefault="00F04E75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sectPr w:rsidR="00F04E75" w:rsidSect="00B80FAE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E75" w:rsidRDefault="00F04E75" w:rsidP="00D62EC4">
      <w:r>
        <w:separator/>
      </w:r>
    </w:p>
  </w:endnote>
  <w:endnote w:type="continuationSeparator" w:id="0">
    <w:p w:rsidR="00F04E75" w:rsidRDefault="00F04E75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E75" w:rsidRDefault="00F04E75" w:rsidP="00D62EC4">
      <w:r>
        <w:separator/>
      </w:r>
    </w:p>
  </w:footnote>
  <w:footnote w:type="continuationSeparator" w:id="0">
    <w:p w:rsidR="00F04E75" w:rsidRDefault="00F04E75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07269"/>
    <w:rsid w:val="000472A2"/>
    <w:rsid w:val="00054B76"/>
    <w:rsid w:val="00064E37"/>
    <w:rsid w:val="00080179"/>
    <w:rsid w:val="000F25C4"/>
    <w:rsid w:val="00106D33"/>
    <w:rsid w:val="0011782F"/>
    <w:rsid w:val="00135D8F"/>
    <w:rsid w:val="0014313E"/>
    <w:rsid w:val="001620B4"/>
    <w:rsid w:val="00165FD7"/>
    <w:rsid w:val="001B7847"/>
    <w:rsid w:val="001D5614"/>
    <w:rsid w:val="001F6315"/>
    <w:rsid w:val="00201D46"/>
    <w:rsid w:val="00203E0D"/>
    <w:rsid w:val="00204F3F"/>
    <w:rsid w:val="002617F2"/>
    <w:rsid w:val="0028269C"/>
    <w:rsid w:val="002C4F7E"/>
    <w:rsid w:val="00325284"/>
    <w:rsid w:val="00335207"/>
    <w:rsid w:val="003712D5"/>
    <w:rsid w:val="003B3B6B"/>
    <w:rsid w:val="003B753E"/>
    <w:rsid w:val="003D1579"/>
    <w:rsid w:val="003E00BF"/>
    <w:rsid w:val="00405474"/>
    <w:rsid w:val="00407A6B"/>
    <w:rsid w:val="0042255C"/>
    <w:rsid w:val="004812E5"/>
    <w:rsid w:val="004C26DD"/>
    <w:rsid w:val="004D2444"/>
    <w:rsid w:val="004E6B2B"/>
    <w:rsid w:val="004F0E95"/>
    <w:rsid w:val="00541B57"/>
    <w:rsid w:val="0058025D"/>
    <w:rsid w:val="005953EC"/>
    <w:rsid w:val="005B48B6"/>
    <w:rsid w:val="005C4C73"/>
    <w:rsid w:val="005F6A09"/>
    <w:rsid w:val="00636C04"/>
    <w:rsid w:val="00663401"/>
    <w:rsid w:val="00684060"/>
    <w:rsid w:val="006B1FF6"/>
    <w:rsid w:val="006D7061"/>
    <w:rsid w:val="00700AFC"/>
    <w:rsid w:val="007169A8"/>
    <w:rsid w:val="00763CD1"/>
    <w:rsid w:val="00772B3F"/>
    <w:rsid w:val="00776A78"/>
    <w:rsid w:val="0078344D"/>
    <w:rsid w:val="007D021A"/>
    <w:rsid w:val="007E147C"/>
    <w:rsid w:val="007F1B8C"/>
    <w:rsid w:val="008121CD"/>
    <w:rsid w:val="00814BE3"/>
    <w:rsid w:val="00842179"/>
    <w:rsid w:val="00852FD1"/>
    <w:rsid w:val="00853960"/>
    <w:rsid w:val="00876CE6"/>
    <w:rsid w:val="008A6539"/>
    <w:rsid w:val="008B7D85"/>
    <w:rsid w:val="008F2782"/>
    <w:rsid w:val="009167A2"/>
    <w:rsid w:val="009178B4"/>
    <w:rsid w:val="009221D9"/>
    <w:rsid w:val="0094617C"/>
    <w:rsid w:val="00955820"/>
    <w:rsid w:val="009728D9"/>
    <w:rsid w:val="00983C6D"/>
    <w:rsid w:val="009C31CE"/>
    <w:rsid w:val="009C496B"/>
    <w:rsid w:val="009C5F7F"/>
    <w:rsid w:val="009E2989"/>
    <w:rsid w:val="00A22FED"/>
    <w:rsid w:val="00A85FC4"/>
    <w:rsid w:val="00AB18B5"/>
    <w:rsid w:val="00AE0350"/>
    <w:rsid w:val="00B00ED3"/>
    <w:rsid w:val="00B1043B"/>
    <w:rsid w:val="00B11448"/>
    <w:rsid w:val="00B2672B"/>
    <w:rsid w:val="00B410F4"/>
    <w:rsid w:val="00B66B39"/>
    <w:rsid w:val="00B80FAE"/>
    <w:rsid w:val="00BD65BE"/>
    <w:rsid w:val="00BF2C61"/>
    <w:rsid w:val="00BF43C8"/>
    <w:rsid w:val="00C06AE1"/>
    <w:rsid w:val="00C223DD"/>
    <w:rsid w:val="00C31BF8"/>
    <w:rsid w:val="00C51205"/>
    <w:rsid w:val="00C62B4D"/>
    <w:rsid w:val="00C73933"/>
    <w:rsid w:val="00C96156"/>
    <w:rsid w:val="00CC59E3"/>
    <w:rsid w:val="00CE65F3"/>
    <w:rsid w:val="00D50A6E"/>
    <w:rsid w:val="00D62EC4"/>
    <w:rsid w:val="00D65336"/>
    <w:rsid w:val="00DA625A"/>
    <w:rsid w:val="00DC5B8C"/>
    <w:rsid w:val="00E53DB8"/>
    <w:rsid w:val="00E662DA"/>
    <w:rsid w:val="00E80662"/>
    <w:rsid w:val="00E811A0"/>
    <w:rsid w:val="00EC24AA"/>
    <w:rsid w:val="00F00684"/>
    <w:rsid w:val="00F02A03"/>
    <w:rsid w:val="00F04E75"/>
    <w:rsid w:val="00F93A67"/>
    <w:rsid w:val="00FA46C4"/>
    <w:rsid w:val="00FA47E8"/>
    <w:rsid w:val="00FF02C9"/>
    <w:rsid w:val="00FF3D5B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220</TotalTime>
  <Pages>15</Pages>
  <Words>4676</Words>
  <Characters>26657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36</cp:revision>
  <cp:lastPrinted>2020-05-06T06:19:00Z</cp:lastPrinted>
  <dcterms:created xsi:type="dcterms:W3CDTF">2020-01-05T05:59:00Z</dcterms:created>
  <dcterms:modified xsi:type="dcterms:W3CDTF">2020-05-06T06:19:00Z</dcterms:modified>
</cp:coreProperties>
</file>