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915" w:rsidRPr="0069368F" w:rsidRDefault="00837915" w:rsidP="00181C9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sub_1"/>
      <w:r w:rsidRPr="0069368F"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</w:p>
    <w:p w:rsidR="00837915" w:rsidRPr="0069368F" w:rsidRDefault="00837915" w:rsidP="00181C9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9368F">
        <w:rPr>
          <w:rFonts w:ascii="Times New Roman" w:hAnsi="Times New Roman" w:cs="Times New Roman"/>
          <w:b/>
          <w:bCs/>
          <w:sz w:val="28"/>
          <w:szCs w:val="28"/>
        </w:rPr>
        <w:t>КОНСТАНТИНОВСКОГО  СЕЛЬСКОГО ПОСЕЛЕНИЯ</w:t>
      </w:r>
    </w:p>
    <w:p w:rsidR="00837915" w:rsidRPr="0069368F" w:rsidRDefault="00837915" w:rsidP="00181C9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9368F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</w:t>
      </w:r>
    </w:p>
    <w:p w:rsidR="00837915" w:rsidRPr="0069368F" w:rsidRDefault="00837915" w:rsidP="00181C98">
      <w:pPr>
        <w:pStyle w:val="Heading1"/>
        <w:spacing w:before="0" w:after="0"/>
        <w:rPr>
          <w:rFonts w:ascii="Times New Roman" w:hAnsi="Times New Roman" w:cs="Times New Roman"/>
          <w:color w:val="auto"/>
        </w:rPr>
      </w:pPr>
      <w:r w:rsidRPr="0069368F">
        <w:rPr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</w:p>
    <w:p w:rsidR="00837915" w:rsidRPr="0069368F" w:rsidRDefault="00837915" w:rsidP="00181C9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37915" w:rsidRPr="0069368F" w:rsidRDefault="00837915" w:rsidP="00181C98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69368F">
        <w:rPr>
          <w:rFonts w:ascii="Times New Roman" w:hAnsi="Times New Roman" w:cs="Times New Roman"/>
          <w:b/>
          <w:bCs/>
          <w:sz w:val="40"/>
          <w:szCs w:val="40"/>
        </w:rPr>
        <w:t>РЕШЕНИЕ</w:t>
      </w:r>
    </w:p>
    <w:p w:rsidR="00837915" w:rsidRPr="0069368F" w:rsidRDefault="00837915" w:rsidP="00181C9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837915" w:rsidRPr="0069368F" w:rsidRDefault="00837915" w:rsidP="00181C98">
      <w:pPr>
        <w:rPr>
          <w:rFonts w:ascii="Times New Roman" w:hAnsi="Times New Roman" w:cs="Times New Roman"/>
          <w:b/>
          <w:bCs/>
        </w:rPr>
      </w:pPr>
    </w:p>
    <w:p w:rsidR="00837915" w:rsidRPr="0069368F" w:rsidRDefault="00837915" w:rsidP="00181C98">
      <w:pPr>
        <w:jc w:val="center"/>
        <w:rPr>
          <w:rFonts w:ascii="Times New Roman" w:hAnsi="Times New Roman" w:cs="Times New Roman"/>
          <w:sz w:val="24"/>
          <w:szCs w:val="24"/>
        </w:rPr>
      </w:pPr>
      <w:r w:rsidRPr="0069368F">
        <w:rPr>
          <w:rFonts w:ascii="Times New Roman" w:hAnsi="Times New Roman" w:cs="Times New Roman"/>
        </w:rPr>
        <w:t>от</w:t>
      </w:r>
      <w:r w:rsidRPr="0069368F">
        <w:rPr>
          <w:rFonts w:ascii="Times New Roman" w:hAnsi="Times New Roman" w:cs="Times New Roman"/>
          <w:sz w:val="24"/>
          <w:szCs w:val="24"/>
        </w:rPr>
        <w:t xml:space="preserve"> «27»  марта  2020 г.                                                                                  №  3</w:t>
      </w:r>
    </w:p>
    <w:p w:rsidR="00837915" w:rsidRPr="0069368F" w:rsidRDefault="00837915" w:rsidP="004D1448">
      <w:pPr>
        <w:tabs>
          <w:tab w:val="left" w:pos="4039"/>
          <w:tab w:val="center" w:pos="4957"/>
        </w:tabs>
        <w:rPr>
          <w:rFonts w:ascii="Times New Roman" w:hAnsi="Times New Roman" w:cs="Times New Roman"/>
          <w:sz w:val="24"/>
          <w:szCs w:val="24"/>
        </w:rPr>
      </w:pPr>
      <w:r w:rsidRPr="0069368F">
        <w:rPr>
          <w:rFonts w:ascii="Times New Roman" w:hAnsi="Times New Roman" w:cs="Times New Roman"/>
          <w:sz w:val="24"/>
          <w:szCs w:val="24"/>
        </w:rPr>
        <w:tab/>
      </w:r>
      <w:r w:rsidRPr="0069368F">
        <w:rPr>
          <w:rFonts w:ascii="Times New Roman" w:hAnsi="Times New Roman" w:cs="Times New Roman"/>
          <w:sz w:val="24"/>
          <w:szCs w:val="24"/>
        </w:rPr>
        <w:tab/>
        <w:t xml:space="preserve">с. Константиновка </w:t>
      </w:r>
    </w:p>
    <w:p w:rsidR="00837915" w:rsidRPr="0069368F" w:rsidRDefault="00837915" w:rsidP="00181C98">
      <w:pPr>
        <w:pStyle w:val="Heading1"/>
        <w:spacing w:before="0" w:after="0"/>
        <w:ind w:left="709" w:right="2770" w:firstLine="11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37915" w:rsidRPr="0069368F" w:rsidRDefault="00837915" w:rsidP="00181C98">
      <w:pPr>
        <w:pStyle w:val="Heading1"/>
        <w:spacing w:before="0" w:after="0"/>
        <w:ind w:left="709" w:right="2770" w:firstLine="11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837915" w:rsidRPr="0069368F" w:rsidRDefault="00837915" w:rsidP="000F4383">
      <w:pPr>
        <w:pStyle w:val="Heading1"/>
        <w:spacing w:before="0" w:after="0"/>
        <w:ind w:left="709" w:right="2770" w:firstLine="1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9368F">
        <w:rPr>
          <w:rFonts w:ascii="Times New Roman" w:hAnsi="Times New Roman" w:cs="Times New Roman"/>
          <w:color w:val="auto"/>
          <w:sz w:val="28"/>
          <w:szCs w:val="28"/>
        </w:rPr>
        <w:t>О внесении изменений в Соглашение о передаче осуществления части полномочий Ромодановского муниципального района Республики Мордовия Константиновскому сельскому поселению Ромодановского муниципального района Республики Мордовия в области градостроительной деятельности и земельных отношений</w:t>
      </w:r>
    </w:p>
    <w:p w:rsidR="00837915" w:rsidRPr="0069368F" w:rsidRDefault="00837915" w:rsidP="00181C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37915" w:rsidRPr="0069368F" w:rsidRDefault="00837915" w:rsidP="00181C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37915" w:rsidRPr="0069368F" w:rsidRDefault="00837915" w:rsidP="00AF6B6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9368F">
        <w:rPr>
          <w:rFonts w:ascii="Times New Roman" w:hAnsi="Times New Roman" w:cs="Times New Roman"/>
          <w:sz w:val="28"/>
          <w:szCs w:val="28"/>
        </w:rPr>
        <w:t xml:space="preserve">Руководствуясь частью 4 статьи 15 Федерального закона от 06.10.2003 г. № 131-ФЗ «Об общих принципах организации местного самоуправления в Российской Федерации», Уставом Константиновского  сельского поселения Ромодановского муниципального района Республики Мордовия, Совет депутатов Константиновского  сельского поселения Ромодановского муниципального района   </w:t>
      </w:r>
    </w:p>
    <w:p w:rsidR="00837915" w:rsidRPr="0069368F" w:rsidRDefault="00837915" w:rsidP="00AF6B6D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69368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69368F">
        <w:rPr>
          <w:rFonts w:ascii="Times New Roman" w:hAnsi="Times New Roman" w:cs="Times New Roman"/>
          <w:b/>
          <w:bCs/>
          <w:sz w:val="28"/>
          <w:szCs w:val="28"/>
        </w:rPr>
        <w:t xml:space="preserve">решил: </w:t>
      </w:r>
    </w:p>
    <w:p w:rsidR="00837915" w:rsidRPr="0069368F" w:rsidRDefault="00837915" w:rsidP="00D55964">
      <w:pPr>
        <w:pStyle w:val="ConsPlusNormal"/>
        <w:ind w:firstLine="709"/>
        <w:jc w:val="both"/>
      </w:pPr>
      <w:r w:rsidRPr="0069368F">
        <w:rPr>
          <w:b/>
          <w:bCs/>
        </w:rPr>
        <w:t>1.</w:t>
      </w:r>
      <w:r w:rsidRPr="0069368F">
        <w:t xml:space="preserve"> Утвердить прилагаемое дополнительное соглашение к Соглашению о передаче осуществления части полномочий Ромодановского муниципального района Республики Мордовия Константиновскому сельскому поселению Ромодановского муниципального района Республики Мордовия в области градостроительной деятельности и земельных отношений, утвержденное решением Совета депутатов Ромодановского муниципального района Республики Мордовия от 21 декабря 2017 года № 190 и решением Совета депутатов Константиновского  сельского поселения от 25 декабря 2017 года № 10. </w:t>
      </w:r>
    </w:p>
    <w:p w:rsidR="00837915" w:rsidRPr="0069368F" w:rsidRDefault="00837915" w:rsidP="00D5596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9368F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69368F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после его официального опубликования.</w:t>
      </w:r>
    </w:p>
    <w:p w:rsidR="00837915" w:rsidRPr="0069368F" w:rsidRDefault="00837915">
      <w:pPr>
        <w:widowControl/>
        <w:autoSpaceDE/>
        <w:autoSpaceDN/>
        <w:adjustRightInd/>
      </w:pPr>
    </w:p>
    <w:p w:rsidR="00837915" w:rsidRPr="0069368F" w:rsidRDefault="00837915"/>
    <w:tbl>
      <w:tblPr>
        <w:tblW w:w="0" w:type="auto"/>
        <w:tblInd w:w="-106" w:type="dxa"/>
        <w:tblLook w:val="00A0"/>
      </w:tblPr>
      <w:tblGrid>
        <w:gridCol w:w="5065"/>
        <w:gridCol w:w="5066"/>
      </w:tblGrid>
      <w:tr w:rsidR="00837915" w:rsidRPr="0069368F">
        <w:tc>
          <w:tcPr>
            <w:tcW w:w="5065" w:type="dxa"/>
          </w:tcPr>
          <w:p w:rsidR="00837915" w:rsidRPr="0069368F" w:rsidRDefault="00837915" w:rsidP="008B4F9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37915" w:rsidRPr="0069368F" w:rsidRDefault="00837915" w:rsidP="008B4F9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9368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Глава Константиновского </w:t>
            </w:r>
          </w:p>
          <w:p w:rsidR="00837915" w:rsidRPr="0069368F" w:rsidRDefault="00837915" w:rsidP="008B4F9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9368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сельского поселения</w:t>
            </w:r>
          </w:p>
          <w:p w:rsidR="00837915" w:rsidRPr="0069368F" w:rsidRDefault="00837915" w:rsidP="008B4F9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066" w:type="dxa"/>
          </w:tcPr>
          <w:p w:rsidR="00837915" w:rsidRPr="0069368F" w:rsidRDefault="00837915" w:rsidP="008B4F9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37915" w:rsidRPr="0069368F" w:rsidRDefault="00837915" w:rsidP="008B4F9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37915" w:rsidRPr="0069368F" w:rsidRDefault="00837915" w:rsidP="00D55964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9368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 А.Г. Панкратов </w:t>
            </w:r>
          </w:p>
        </w:tc>
      </w:tr>
      <w:bookmarkEnd w:id="0"/>
    </w:tbl>
    <w:p w:rsidR="00837915" w:rsidRPr="0069368F" w:rsidRDefault="00837915" w:rsidP="000F4383">
      <w:pPr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837915" w:rsidRPr="0069368F" w:rsidRDefault="00837915">
      <w:pPr>
        <w:widowControl/>
        <w:autoSpaceDE/>
        <w:autoSpaceDN/>
        <w:adjustRightInd/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69368F"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  <w:br w:type="page"/>
      </w:r>
    </w:p>
    <w:p w:rsidR="00837915" w:rsidRPr="0069368F" w:rsidRDefault="00837915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69368F"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Утверждено</w:t>
      </w:r>
    </w:p>
    <w:p w:rsidR="00837915" w:rsidRPr="0069368F" w:rsidRDefault="00837915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69368F"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решени</w:t>
      </w:r>
      <w:hyperlink w:anchor="sub_0" w:history="1">
        <w:r w:rsidRPr="0069368F">
          <w:rPr>
            <w:rStyle w:val="a0"/>
            <w:rFonts w:ascii="Times New Roman" w:hAnsi="Times New Roman" w:cs="Times New Roman"/>
            <w:b w:val="0"/>
            <w:bCs w:val="0"/>
            <w:sz w:val="24"/>
            <w:szCs w:val="24"/>
          </w:rPr>
          <w:t>ем</w:t>
        </w:r>
      </w:hyperlink>
      <w:r w:rsidRPr="0069368F"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Совета депутатов</w:t>
      </w:r>
    </w:p>
    <w:p w:rsidR="00837915" w:rsidRPr="0069368F" w:rsidRDefault="00837915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69368F"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Ромодановского муниципального района</w:t>
      </w:r>
    </w:p>
    <w:p w:rsidR="00837915" w:rsidRPr="0069368F" w:rsidRDefault="00837915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69368F"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Республики Мордовия</w:t>
      </w:r>
    </w:p>
    <w:p w:rsidR="00837915" w:rsidRPr="0069368F" w:rsidRDefault="00837915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69368F"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от «____» __________ 20___ г.  № ____</w:t>
      </w:r>
    </w:p>
    <w:p w:rsidR="00837915" w:rsidRPr="0069368F" w:rsidRDefault="00837915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837915" w:rsidRPr="0069368F" w:rsidRDefault="00837915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837915" w:rsidRPr="0069368F" w:rsidRDefault="00837915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69368F"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Утверждено</w:t>
      </w:r>
    </w:p>
    <w:p w:rsidR="00837915" w:rsidRPr="0069368F" w:rsidRDefault="00837915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69368F"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решени</w:t>
      </w:r>
      <w:hyperlink w:anchor="sub_0" w:history="1">
        <w:r w:rsidRPr="0069368F">
          <w:rPr>
            <w:rStyle w:val="a0"/>
            <w:rFonts w:ascii="Times New Roman" w:hAnsi="Times New Roman" w:cs="Times New Roman"/>
            <w:b w:val="0"/>
            <w:bCs w:val="0"/>
            <w:sz w:val="24"/>
            <w:szCs w:val="24"/>
          </w:rPr>
          <w:t>ем</w:t>
        </w:r>
      </w:hyperlink>
      <w:r w:rsidRPr="0069368F"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Совета депутатов</w:t>
      </w:r>
    </w:p>
    <w:p w:rsidR="00837915" w:rsidRPr="0069368F" w:rsidRDefault="00837915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69368F"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Константиновского  сельского поселения</w:t>
      </w:r>
    </w:p>
    <w:p w:rsidR="00837915" w:rsidRPr="0069368F" w:rsidRDefault="00837915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69368F"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Ромодановского муниципального района</w:t>
      </w:r>
    </w:p>
    <w:p w:rsidR="00837915" w:rsidRPr="0069368F" w:rsidRDefault="00837915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69368F"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Республики Мордовия</w:t>
      </w:r>
    </w:p>
    <w:p w:rsidR="00837915" w:rsidRPr="0069368F" w:rsidRDefault="00837915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69368F"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от «27» марта  2020 г.  №   3</w:t>
      </w:r>
    </w:p>
    <w:p w:rsidR="00837915" w:rsidRPr="0069368F" w:rsidRDefault="00837915" w:rsidP="0002395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37915" w:rsidRPr="0069368F" w:rsidRDefault="00837915" w:rsidP="0002395E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37915" w:rsidRPr="0069368F" w:rsidRDefault="00837915" w:rsidP="0002395E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37915" w:rsidRPr="0069368F" w:rsidRDefault="00837915" w:rsidP="0002395E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9368F">
        <w:rPr>
          <w:rFonts w:ascii="Times New Roman" w:hAnsi="Times New Roman" w:cs="Times New Roman"/>
          <w:b/>
          <w:bCs/>
          <w:sz w:val="28"/>
          <w:szCs w:val="28"/>
        </w:rPr>
        <w:t>Дополнительное соглашение</w:t>
      </w:r>
    </w:p>
    <w:p w:rsidR="00837915" w:rsidRPr="0069368F" w:rsidRDefault="00837915" w:rsidP="0002395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9368F">
        <w:rPr>
          <w:rFonts w:ascii="Times New Roman" w:hAnsi="Times New Roman" w:cs="Times New Roman"/>
          <w:b/>
          <w:bCs/>
          <w:sz w:val="28"/>
          <w:szCs w:val="28"/>
        </w:rPr>
        <w:t>к Соглашению о передаче осуществления части полномочий Ромодановского муниципального района Республики Мордовия Константиновскому  сельскому поселению Ромодановского муниципального района Республики Мордовия в области градостроительной деятельности и земельных отношений</w:t>
      </w:r>
    </w:p>
    <w:p w:rsidR="00837915" w:rsidRPr="0069368F" w:rsidRDefault="00837915" w:rsidP="0002395E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37915" w:rsidRPr="0069368F" w:rsidRDefault="00837915" w:rsidP="0002395E">
      <w:pPr>
        <w:pStyle w:val="NoSpacing"/>
        <w:ind w:firstLine="709"/>
        <w:jc w:val="both"/>
        <w:rPr>
          <w:sz w:val="28"/>
          <w:szCs w:val="28"/>
        </w:rPr>
      </w:pPr>
      <w:r w:rsidRPr="0069368F">
        <w:rPr>
          <w:sz w:val="28"/>
          <w:szCs w:val="28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с одной стороны, и Константиновское  сельское поселение Ромодановского муниципального района Республики Мордовия, именуемое в дальнейшем «Поселение», в лице Главы Константиновского  сельского поселения </w:t>
      </w:r>
      <w:r w:rsidRPr="0069368F">
        <w:rPr>
          <w:sz w:val="28"/>
          <w:szCs w:val="28"/>
          <w:shd w:val="clear" w:color="auto" w:fill="FFFFFF"/>
        </w:rPr>
        <w:t>Панкратова Александра Григорьевича</w:t>
      </w:r>
      <w:r w:rsidRPr="0069368F">
        <w:rPr>
          <w:sz w:val="28"/>
          <w:szCs w:val="28"/>
        </w:rPr>
        <w:t>, с другой стороны, руководствуясь частью 4 статьи 15 Федерального Закона от 6 октября 2003 года № 131-ФЗ «Об общих принципах организации местного самоуправления в Российской Федерации», заключили настоящее Дополнительное соглашение о нижеследующем:</w:t>
      </w:r>
    </w:p>
    <w:p w:rsidR="00837915" w:rsidRPr="0069368F" w:rsidRDefault="00837915" w:rsidP="0002395E">
      <w:pPr>
        <w:pStyle w:val="ConsPlusNormal"/>
        <w:ind w:firstLine="709"/>
        <w:jc w:val="both"/>
      </w:pPr>
      <w:r w:rsidRPr="0069368F">
        <w:t xml:space="preserve">Внести в Соглашение о передаче осуществления части полномочий Ромодановского муниципального района Республики Мордовия Константиновскому  сельскому поселению Ромодановского муниципального района Республики Мордовия в области градостроительной деятельности и земельных отношений, утвержденное решением Совета депутатов Ромодановского муниципального района Республики Мордовия от 21 декабря 2017 года № 190 и решением Совета депутатов Ромодановского сельского поселения от 25 декабря 2017 года № 10 изменение, исключив из Раздела 1 слова: </w:t>
      </w:r>
    </w:p>
    <w:p w:rsidR="00837915" w:rsidRPr="0069368F" w:rsidRDefault="00837915" w:rsidP="0002395E">
      <w:pPr>
        <w:pStyle w:val="ConsPlusNormal"/>
        <w:ind w:firstLine="709"/>
        <w:jc w:val="both"/>
      </w:pPr>
      <w:r w:rsidRPr="0069368F">
        <w:t>«- осуществление муниципального земельного контроля в границах поселения».</w:t>
      </w:r>
    </w:p>
    <w:p w:rsidR="00837915" w:rsidRPr="0069368F" w:rsidRDefault="00837915" w:rsidP="0002395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9368F">
        <w:rPr>
          <w:rFonts w:ascii="Times New Roman" w:hAnsi="Times New Roman" w:cs="Times New Roman"/>
          <w:sz w:val="28"/>
          <w:szCs w:val="28"/>
        </w:rPr>
        <w:t>Во всем остальном, что не предусмотрено настоящим дополнительным соглашением, стороны руководствуются Соглашением о передаче осуществления части полномочий Ромодановского муниципального района Республики Мордовия Константиновскому сельскому поселению Ромодановского муниципального района Республики Мордовия в области градостроительной деятельности и земельных отношений, утвержденным решением Совета депутатов Ромодановского муниципального района Республики Мордовия от 21 декабря 2017 года № 190 и решением Совета депутатов Константиновского  сельского поселения от 25 декабря 2017 года № 10.</w:t>
      </w:r>
    </w:p>
    <w:p w:rsidR="00837915" w:rsidRPr="0069368F" w:rsidRDefault="00837915" w:rsidP="0002395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37915" w:rsidRPr="0069368F" w:rsidRDefault="00837915" w:rsidP="0002395E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37915" w:rsidRPr="0069368F" w:rsidRDefault="00837915" w:rsidP="0002395E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9368F">
        <w:rPr>
          <w:rFonts w:ascii="Times New Roman" w:hAnsi="Times New Roman" w:cs="Times New Roman"/>
          <w:b/>
          <w:bCs/>
          <w:sz w:val="28"/>
          <w:szCs w:val="28"/>
        </w:rPr>
        <w:t>Подписи сторон:</w:t>
      </w:r>
    </w:p>
    <w:p w:rsidR="00837915" w:rsidRPr="0069368F" w:rsidRDefault="00837915" w:rsidP="0002395E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315" w:type="dxa"/>
        <w:tblInd w:w="-106" w:type="dxa"/>
        <w:tblLook w:val="00A0"/>
      </w:tblPr>
      <w:tblGrid>
        <w:gridCol w:w="4928"/>
        <w:gridCol w:w="5387"/>
      </w:tblGrid>
      <w:tr w:rsidR="00837915" w:rsidRPr="0069368F">
        <w:tc>
          <w:tcPr>
            <w:tcW w:w="4928" w:type="dxa"/>
          </w:tcPr>
          <w:p w:rsidR="00837915" w:rsidRPr="0069368F" w:rsidRDefault="00837915" w:rsidP="006379E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9368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Глава Ромодановского </w:t>
            </w:r>
          </w:p>
          <w:p w:rsidR="00837915" w:rsidRPr="0069368F" w:rsidRDefault="00837915" w:rsidP="006379E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9368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муниципального района </w:t>
            </w:r>
          </w:p>
          <w:p w:rsidR="00837915" w:rsidRPr="0069368F" w:rsidRDefault="00837915" w:rsidP="006379E7">
            <w:pPr>
              <w:tabs>
                <w:tab w:val="left" w:pos="101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9368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</w:p>
          <w:p w:rsidR="00837915" w:rsidRPr="0069368F" w:rsidRDefault="00837915" w:rsidP="006379E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9368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___________________ С.В. Ведяшкин</w:t>
            </w:r>
          </w:p>
          <w:p w:rsidR="00837915" w:rsidRPr="0069368F" w:rsidRDefault="00837915" w:rsidP="006379E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387" w:type="dxa"/>
          </w:tcPr>
          <w:p w:rsidR="00837915" w:rsidRPr="0069368F" w:rsidRDefault="00837915" w:rsidP="006379E7">
            <w:pPr>
              <w:ind w:left="322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9368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Глава Константиновского  сельского </w:t>
            </w:r>
          </w:p>
          <w:p w:rsidR="00837915" w:rsidRPr="0069368F" w:rsidRDefault="00837915" w:rsidP="006379E7">
            <w:pPr>
              <w:ind w:left="322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9368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поселения Ромодановского района </w:t>
            </w:r>
          </w:p>
          <w:p w:rsidR="00837915" w:rsidRPr="0069368F" w:rsidRDefault="00837915" w:rsidP="006379E7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37915" w:rsidRPr="0069368F" w:rsidRDefault="00837915" w:rsidP="006379E7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9368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_________________ А.Г. Панкратов </w:t>
            </w:r>
          </w:p>
        </w:tc>
      </w:tr>
    </w:tbl>
    <w:p w:rsidR="00837915" w:rsidRPr="0069368F" w:rsidRDefault="00837915" w:rsidP="000F4383">
      <w:pPr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sectPr w:rsidR="00837915" w:rsidRPr="0069368F" w:rsidSect="00A540B4">
      <w:pgSz w:w="11900" w:h="16800"/>
      <w:pgMar w:top="851" w:right="567" w:bottom="851" w:left="1418" w:header="720" w:footer="720" w:gutter="0"/>
      <w:cols w:space="720"/>
      <w:noEndnote/>
      <w:docGrid w:linePitch="3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8"/>
  <w:autoHyphenation/>
  <w:hyphenationZone w:val="357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26DF"/>
    <w:rsid w:val="0002395E"/>
    <w:rsid w:val="00042040"/>
    <w:rsid w:val="000826DF"/>
    <w:rsid w:val="000A3DAF"/>
    <w:rsid w:val="000E0A75"/>
    <w:rsid w:val="000F4383"/>
    <w:rsid w:val="000F612F"/>
    <w:rsid w:val="00112BE2"/>
    <w:rsid w:val="001474D5"/>
    <w:rsid w:val="001560C5"/>
    <w:rsid w:val="00181C98"/>
    <w:rsid w:val="001A1AA7"/>
    <w:rsid w:val="001A5D38"/>
    <w:rsid w:val="0026545F"/>
    <w:rsid w:val="00295D75"/>
    <w:rsid w:val="002B25FA"/>
    <w:rsid w:val="002C5B8D"/>
    <w:rsid w:val="002D2F92"/>
    <w:rsid w:val="002F13A2"/>
    <w:rsid w:val="00321EDD"/>
    <w:rsid w:val="00334144"/>
    <w:rsid w:val="00364249"/>
    <w:rsid w:val="00364805"/>
    <w:rsid w:val="003E15F1"/>
    <w:rsid w:val="003E31E6"/>
    <w:rsid w:val="003F2E75"/>
    <w:rsid w:val="004170AB"/>
    <w:rsid w:val="00423491"/>
    <w:rsid w:val="00490C3A"/>
    <w:rsid w:val="004A4B82"/>
    <w:rsid w:val="004B3110"/>
    <w:rsid w:val="004B68E8"/>
    <w:rsid w:val="004C115B"/>
    <w:rsid w:val="004D1448"/>
    <w:rsid w:val="004F08BC"/>
    <w:rsid w:val="00532143"/>
    <w:rsid w:val="00552BAE"/>
    <w:rsid w:val="005B1AFD"/>
    <w:rsid w:val="005E18FD"/>
    <w:rsid w:val="006312E3"/>
    <w:rsid w:val="006379E7"/>
    <w:rsid w:val="00646723"/>
    <w:rsid w:val="0069368F"/>
    <w:rsid w:val="006A076C"/>
    <w:rsid w:val="006D32D0"/>
    <w:rsid w:val="006D54CB"/>
    <w:rsid w:val="007314CA"/>
    <w:rsid w:val="007410F3"/>
    <w:rsid w:val="007938F8"/>
    <w:rsid w:val="007C0B5B"/>
    <w:rsid w:val="00824372"/>
    <w:rsid w:val="00837915"/>
    <w:rsid w:val="008563CE"/>
    <w:rsid w:val="008A52C4"/>
    <w:rsid w:val="008B0FE7"/>
    <w:rsid w:val="008B4F93"/>
    <w:rsid w:val="008C4644"/>
    <w:rsid w:val="0096392C"/>
    <w:rsid w:val="009762CF"/>
    <w:rsid w:val="00976F37"/>
    <w:rsid w:val="009929D7"/>
    <w:rsid w:val="009F18A3"/>
    <w:rsid w:val="00A10303"/>
    <w:rsid w:val="00A16339"/>
    <w:rsid w:val="00A3735F"/>
    <w:rsid w:val="00A459AC"/>
    <w:rsid w:val="00A540B4"/>
    <w:rsid w:val="00AF2CB7"/>
    <w:rsid w:val="00AF6B6D"/>
    <w:rsid w:val="00B051F5"/>
    <w:rsid w:val="00B46C13"/>
    <w:rsid w:val="00B502A0"/>
    <w:rsid w:val="00B55D5D"/>
    <w:rsid w:val="00B5700A"/>
    <w:rsid w:val="00B8090C"/>
    <w:rsid w:val="00B85CD2"/>
    <w:rsid w:val="00B8743B"/>
    <w:rsid w:val="00B90768"/>
    <w:rsid w:val="00C1163D"/>
    <w:rsid w:val="00C2535F"/>
    <w:rsid w:val="00C53249"/>
    <w:rsid w:val="00CC0340"/>
    <w:rsid w:val="00D53C6A"/>
    <w:rsid w:val="00D55964"/>
    <w:rsid w:val="00D75923"/>
    <w:rsid w:val="00DE547F"/>
    <w:rsid w:val="00DF24CD"/>
    <w:rsid w:val="00E06952"/>
    <w:rsid w:val="00E270F2"/>
    <w:rsid w:val="00E87737"/>
    <w:rsid w:val="00E914AE"/>
    <w:rsid w:val="00E92C69"/>
    <w:rsid w:val="00E96D97"/>
    <w:rsid w:val="00EC6384"/>
    <w:rsid w:val="00F32BA4"/>
    <w:rsid w:val="00F409F9"/>
    <w:rsid w:val="00F52BD3"/>
    <w:rsid w:val="00F535B7"/>
    <w:rsid w:val="00F677FA"/>
    <w:rsid w:val="00F942B2"/>
    <w:rsid w:val="00F954F1"/>
    <w:rsid w:val="00FB0AC3"/>
    <w:rsid w:val="00FC6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0B4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540B4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540B4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a">
    <w:name w:val="Цветовое выделение"/>
    <w:uiPriority w:val="99"/>
    <w:rsid w:val="00A540B4"/>
    <w:rPr>
      <w:b/>
      <w:bCs/>
      <w:color w:val="26282F"/>
      <w:sz w:val="26"/>
      <w:szCs w:val="26"/>
    </w:rPr>
  </w:style>
  <w:style w:type="character" w:customStyle="1" w:styleId="a0">
    <w:name w:val="Гипертекстовая ссылка"/>
    <w:basedOn w:val="a"/>
    <w:uiPriority w:val="99"/>
    <w:rsid w:val="00A540B4"/>
    <w:rPr>
      <w:color w:val="auto"/>
    </w:rPr>
  </w:style>
  <w:style w:type="character" w:customStyle="1" w:styleId="highlighthighlightactive">
    <w:name w:val="highlight highlight_active"/>
    <w:basedOn w:val="DefaultParagraphFont"/>
    <w:uiPriority w:val="99"/>
    <w:rsid w:val="00A540B4"/>
  </w:style>
  <w:style w:type="paragraph" w:customStyle="1" w:styleId="a1">
    <w:name w:val="Нормальный (таблица)"/>
    <w:basedOn w:val="Normal"/>
    <w:next w:val="Normal"/>
    <w:uiPriority w:val="99"/>
    <w:rsid w:val="00F677FA"/>
    <w:pPr>
      <w:jc w:val="both"/>
    </w:pPr>
    <w:rPr>
      <w:sz w:val="24"/>
      <w:szCs w:val="24"/>
    </w:rPr>
  </w:style>
  <w:style w:type="paragraph" w:customStyle="1" w:styleId="a2">
    <w:name w:val="Прижатый влево"/>
    <w:basedOn w:val="Normal"/>
    <w:next w:val="Normal"/>
    <w:uiPriority w:val="99"/>
    <w:rsid w:val="00F677FA"/>
    <w:rPr>
      <w:sz w:val="24"/>
      <w:szCs w:val="24"/>
    </w:rPr>
  </w:style>
  <w:style w:type="table" w:styleId="TableGrid">
    <w:name w:val="Table Grid"/>
    <w:basedOn w:val="TableNormal"/>
    <w:uiPriority w:val="99"/>
    <w:rsid w:val="00B8743B"/>
    <w:rPr>
      <w:rFonts w:ascii="Arial" w:hAnsi="Arial" w:cs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181C98"/>
    <w:pPr>
      <w:overflowPunct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ConsPlusNormal">
    <w:name w:val="ConsPlusNormal"/>
    <w:uiPriority w:val="99"/>
    <w:rsid w:val="00F409F9"/>
    <w:pPr>
      <w:autoSpaceDE w:val="0"/>
      <w:autoSpaceDN w:val="0"/>
      <w:adjustRightInd w:val="0"/>
    </w:pPr>
    <w:rPr>
      <w:rFonts w:ascii="Arial" w:hAnsi="Arial" w:cs="Arial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166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3</Pages>
  <Words>660</Words>
  <Characters>3762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Customer</dc:creator>
  <cp:keywords/>
  <dc:description/>
  <cp:lastModifiedBy>comp</cp:lastModifiedBy>
  <cp:revision>3</cp:revision>
  <cp:lastPrinted>2020-03-30T07:25:00Z</cp:lastPrinted>
  <dcterms:created xsi:type="dcterms:W3CDTF">2020-03-13T11:52:00Z</dcterms:created>
  <dcterms:modified xsi:type="dcterms:W3CDTF">2020-03-30T07:25:00Z</dcterms:modified>
</cp:coreProperties>
</file>