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438" w:rsidRPr="008B0B69" w:rsidRDefault="00E23438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E23438" w:rsidRDefault="00E23438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E23438" w:rsidRDefault="00E23438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Салминскому сельскому поселению</w:t>
      </w:r>
    </w:p>
    <w:p w:rsidR="00E23438" w:rsidRDefault="00E23438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E23438" w:rsidRDefault="00E23438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за 6 мес. 2020 года</w:t>
      </w:r>
    </w:p>
    <w:p w:rsidR="00E23438" w:rsidRDefault="00E23438" w:rsidP="008B0B69">
      <w:pPr>
        <w:pStyle w:val="NoSpacing"/>
        <w:rPr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91"/>
        <w:gridCol w:w="982"/>
        <w:gridCol w:w="1276"/>
        <w:gridCol w:w="1263"/>
        <w:gridCol w:w="1418"/>
        <w:gridCol w:w="1134"/>
      </w:tblGrid>
      <w:tr w:rsidR="00E23438" w:rsidRPr="002F1295" w:rsidTr="002F1295">
        <w:trPr>
          <w:trHeight w:val="360"/>
        </w:trPr>
        <w:tc>
          <w:tcPr>
            <w:tcW w:w="3391" w:type="dxa"/>
            <w:vMerge w:val="restart"/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Наименование</w:t>
            </w:r>
          </w:p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Числ.</w:t>
            </w:r>
          </w:p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Денежные средства</w:t>
            </w:r>
          </w:p>
          <w:p w:rsidR="00E23438" w:rsidRPr="002F1295" w:rsidRDefault="00E23438" w:rsidP="009A10F4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 xml:space="preserve">      2019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Денежные средства</w:t>
            </w:r>
          </w:p>
          <w:p w:rsidR="00E23438" w:rsidRPr="002F1295" w:rsidRDefault="00E23438" w:rsidP="000B64AA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2020 год</w:t>
            </w:r>
          </w:p>
        </w:tc>
      </w:tr>
      <w:tr w:rsidR="00E23438" w:rsidRPr="002F1295" w:rsidTr="002F1295">
        <w:trPr>
          <w:trHeight w:val="315"/>
        </w:trPr>
        <w:tc>
          <w:tcPr>
            <w:tcW w:w="3391" w:type="dxa"/>
            <w:vMerge/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план</w:t>
            </w:r>
          </w:p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Факт</w:t>
            </w:r>
          </w:p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</w:p>
        </w:tc>
      </w:tr>
      <w:tr w:rsidR="00E23438" w:rsidRPr="002F1295" w:rsidTr="002F1295">
        <w:tc>
          <w:tcPr>
            <w:tcW w:w="3391" w:type="dxa"/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Администрация</w:t>
            </w:r>
          </w:p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23438" w:rsidRPr="002F1295" w:rsidRDefault="00E23438" w:rsidP="000B64AA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897,3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897,3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669,8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23438" w:rsidRPr="002F1295" w:rsidRDefault="00E23438" w:rsidP="008B0B69">
            <w:pPr>
              <w:pStyle w:val="NoSpacing"/>
              <w:rPr>
                <w:sz w:val="28"/>
                <w:szCs w:val="28"/>
              </w:rPr>
            </w:pPr>
            <w:r w:rsidRPr="002F1295">
              <w:rPr>
                <w:sz w:val="28"/>
                <w:szCs w:val="28"/>
              </w:rPr>
              <w:t>333,0</w:t>
            </w:r>
          </w:p>
        </w:tc>
      </w:tr>
    </w:tbl>
    <w:p w:rsidR="00E23438" w:rsidRDefault="00E23438" w:rsidP="008B0B69">
      <w:pPr>
        <w:pStyle w:val="NoSpacing"/>
        <w:rPr>
          <w:sz w:val="28"/>
          <w:szCs w:val="28"/>
        </w:rPr>
      </w:pPr>
    </w:p>
    <w:p w:rsidR="00E23438" w:rsidRDefault="00E23438" w:rsidP="008B0B69">
      <w:pPr>
        <w:pStyle w:val="NoSpacing"/>
        <w:rPr>
          <w:sz w:val="28"/>
          <w:szCs w:val="28"/>
        </w:rPr>
      </w:pPr>
    </w:p>
    <w:p w:rsidR="00E23438" w:rsidRDefault="00E23438" w:rsidP="008B0B69">
      <w:pPr>
        <w:pStyle w:val="NoSpacing"/>
        <w:rPr>
          <w:sz w:val="28"/>
          <w:szCs w:val="28"/>
        </w:rPr>
      </w:pPr>
    </w:p>
    <w:p w:rsidR="00E23438" w:rsidRDefault="00E23438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Глава Салминского</w:t>
      </w:r>
    </w:p>
    <w:p w:rsidR="00E23438" w:rsidRDefault="00E23438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Горячева Т. В.</w:t>
      </w:r>
    </w:p>
    <w:p w:rsidR="00E23438" w:rsidRDefault="00E23438" w:rsidP="008B0B69">
      <w:pPr>
        <w:pStyle w:val="NoSpacing"/>
        <w:rPr>
          <w:sz w:val="28"/>
          <w:szCs w:val="28"/>
        </w:rPr>
      </w:pPr>
    </w:p>
    <w:p w:rsidR="00E23438" w:rsidRPr="008B0B69" w:rsidRDefault="00E23438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E23438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69"/>
    <w:rsid w:val="00014B80"/>
    <w:rsid w:val="00082524"/>
    <w:rsid w:val="00085713"/>
    <w:rsid w:val="000B64AA"/>
    <w:rsid w:val="000E36B6"/>
    <w:rsid w:val="001761BF"/>
    <w:rsid w:val="00180EA6"/>
    <w:rsid w:val="002462FE"/>
    <w:rsid w:val="002F1295"/>
    <w:rsid w:val="003F3609"/>
    <w:rsid w:val="00432CFE"/>
    <w:rsid w:val="00450CD2"/>
    <w:rsid w:val="0046652E"/>
    <w:rsid w:val="004A0FC8"/>
    <w:rsid w:val="004B27F2"/>
    <w:rsid w:val="004B3157"/>
    <w:rsid w:val="00505DD7"/>
    <w:rsid w:val="00564775"/>
    <w:rsid w:val="00572192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7012C"/>
    <w:rsid w:val="007D2861"/>
    <w:rsid w:val="007E3411"/>
    <w:rsid w:val="00860C00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E2748"/>
    <w:rsid w:val="00C2182D"/>
    <w:rsid w:val="00C24C90"/>
    <w:rsid w:val="00CF10E3"/>
    <w:rsid w:val="00D91EEE"/>
    <w:rsid w:val="00D92C5A"/>
    <w:rsid w:val="00DE7C21"/>
    <w:rsid w:val="00E23438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B69"/>
    <w:rPr>
      <w:lang w:eastAsia="en-US"/>
    </w:rPr>
  </w:style>
  <w:style w:type="table" w:styleId="TableGrid">
    <w:name w:val="Table Grid"/>
    <w:basedOn w:val="TableNormal"/>
    <w:uiPriority w:val="99"/>
    <w:rsid w:val="00F470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101</Words>
  <Characters>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Сведения о численности</dc:title>
  <dc:subject/>
  <dc:creator>user</dc:creator>
  <cp:keywords/>
  <dc:description/>
  <cp:lastModifiedBy>ОДМ</cp:lastModifiedBy>
  <cp:revision>2</cp:revision>
  <cp:lastPrinted>2020-08-04T08:13:00Z</cp:lastPrinted>
  <dcterms:created xsi:type="dcterms:W3CDTF">2020-08-04T08:13:00Z</dcterms:created>
  <dcterms:modified xsi:type="dcterms:W3CDTF">2020-08-04T08:13:00Z</dcterms:modified>
</cp:coreProperties>
</file>