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7EB" w:rsidRDefault="00DC67EB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C67EB" w:rsidRDefault="00DC67EB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DC67EB" w:rsidRDefault="00DC67EB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C67EB" w:rsidRDefault="00DC67EB" w:rsidP="00352409">
      <w:pPr>
        <w:pStyle w:val="Heading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DC67EB" w:rsidRDefault="00DC67EB" w:rsidP="00352409">
      <w:pPr>
        <w:jc w:val="center"/>
        <w:rPr>
          <w:b/>
          <w:sz w:val="28"/>
          <w:szCs w:val="28"/>
        </w:rPr>
      </w:pPr>
    </w:p>
    <w:p w:rsidR="00DC67EB" w:rsidRDefault="00DC67EB" w:rsidP="003524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C67EB" w:rsidRDefault="00DC67EB" w:rsidP="00352409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C67EB" w:rsidRDefault="00DC67EB" w:rsidP="00352409"/>
    <w:p w:rsidR="00DC67EB" w:rsidRDefault="00DC67EB" w:rsidP="00352409">
      <w:pPr>
        <w:rPr>
          <w:sz w:val="24"/>
          <w:szCs w:val="24"/>
        </w:rPr>
      </w:pPr>
      <w:r>
        <w:t xml:space="preserve">   от</w:t>
      </w:r>
      <w:r>
        <w:rPr>
          <w:sz w:val="24"/>
          <w:szCs w:val="24"/>
        </w:rPr>
        <w:t xml:space="preserve"> «20»     октября      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>.                                                                                     № 1</w:t>
      </w:r>
    </w:p>
    <w:p w:rsidR="00DC67EB" w:rsidRDefault="00DC67EB" w:rsidP="00352409">
      <w:pPr>
        <w:rPr>
          <w:sz w:val="24"/>
          <w:szCs w:val="24"/>
        </w:rPr>
      </w:pPr>
    </w:p>
    <w:p w:rsidR="00DC67EB" w:rsidRDefault="00DC67EB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>с. Пушкино</w:t>
      </w:r>
    </w:p>
    <w:p w:rsidR="00DC67EB" w:rsidRDefault="00DC67EB" w:rsidP="00352409">
      <w:pPr>
        <w:jc w:val="both"/>
        <w:rPr>
          <w:sz w:val="24"/>
          <w:szCs w:val="24"/>
        </w:rPr>
      </w:pPr>
    </w:p>
    <w:p w:rsidR="00DC67EB" w:rsidRDefault="00DC67EB" w:rsidP="00352409">
      <w:pPr>
        <w:jc w:val="both"/>
        <w:rPr>
          <w:sz w:val="24"/>
          <w:szCs w:val="24"/>
        </w:rPr>
      </w:pPr>
    </w:p>
    <w:p w:rsidR="00DC67EB" w:rsidRDefault="00DC67EB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Пушкинского сельского поселения Ромодановского муниципального района Республики Мордовия от 18.04.2013г. №1 «О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Мордовия»</w:t>
      </w:r>
    </w:p>
    <w:p w:rsidR="00DC67EB" w:rsidRDefault="00DC67EB" w:rsidP="0035240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DC67EB" w:rsidRDefault="00DC67EB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25. </w:t>
      </w:r>
      <w:smartTag w:uri="urn:schemas-microsoft-com:office:smarttags" w:element="metricconverter">
        <w:smartTagPr>
          <w:attr w:name="ProductID" w:val="09.2020 г"/>
        </w:smartTagPr>
        <w:r>
          <w:rPr>
            <w:sz w:val="28"/>
            <w:szCs w:val="28"/>
          </w:rPr>
          <w:t>09.2020 г</w:t>
        </w:r>
      </w:smartTag>
      <w:r>
        <w:rPr>
          <w:sz w:val="28"/>
          <w:szCs w:val="28"/>
        </w:rPr>
        <w:t xml:space="preserve">. № 288-УГ «О повышении должностных окладов в органах государственной власти Республики Мордовия» и Устава Пушкинского сельского поселения Ромодановского муниципального района Республики Мордовия  Совет депутатов Пушкинского сельского поселения Ромодановского муниципального района </w:t>
      </w:r>
    </w:p>
    <w:p w:rsidR="00DC67EB" w:rsidRDefault="00DC67EB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DC67EB" w:rsidRDefault="00DC67EB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7EB" w:rsidRDefault="00DC67EB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Мордовия, утвержденное решением Совета депутатов Пушкинского сельского поселения Ромодановского муниципального района Республики Мордовия от 18.04.2013 г. № 1 «О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DC67EB" w:rsidRDefault="00DC67EB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возникшие с 1 октября 2020 года.</w:t>
      </w:r>
    </w:p>
    <w:p w:rsidR="00DC67EB" w:rsidRDefault="00DC67EB" w:rsidP="00352409">
      <w:pPr>
        <w:ind w:firstLine="709"/>
        <w:jc w:val="both"/>
        <w:rPr>
          <w:sz w:val="28"/>
          <w:szCs w:val="28"/>
        </w:rPr>
      </w:pPr>
    </w:p>
    <w:p w:rsidR="00DC67EB" w:rsidRDefault="00DC67EB" w:rsidP="00352409">
      <w:pPr>
        <w:rPr>
          <w:sz w:val="28"/>
          <w:szCs w:val="28"/>
        </w:rPr>
      </w:pPr>
    </w:p>
    <w:p w:rsidR="00DC67EB" w:rsidRDefault="00DC67EB" w:rsidP="003524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Пушкинского </w:t>
      </w:r>
    </w:p>
    <w:p w:rsidR="00DC67EB" w:rsidRPr="00352409" w:rsidRDefault="00DC67EB" w:rsidP="0035240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С.Н.Балденков.</w:t>
      </w:r>
    </w:p>
    <w:p w:rsidR="00DC67EB" w:rsidRDefault="00DC67EB" w:rsidP="00352409">
      <w:pPr>
        <w:ind w:left="4389" w:firstLine="57"/>
        <w:jc w:val="center"/>
        <w:rPr>
          <w:b/>
        </w:rPr>
      </w:pPr>
    </w:p>
    <w:p w:rsidR="00DC67EB" w:rsidRDefault="00DC67EB" w:rsidP="00352409">
      <w:pPr>
        <w:ind w:left="4389" w:firstLine="57"/>
        <w:jc w:val="center"/>
        <w:rPr>
          <w:b/>
        </w:rPr>
      </w:pPr>
      <w:r>
        <w:rPr>
          <w:b/>
        </w:rPr>
        <w:t>Приложение 1</w:t>
      </w:r>
    </w:p>
    <w:p w:rsidR="00DC67EB" w:rsidRDefault="00DC67EB" w:rsidP="00352409">
      <w:pPr>
        <w:ind w:left="4389" w:firstLine="57"/>
        <w:jc w:val="center"/>
      </w:pPr>
      <w:r>
        <w:t>к решению Совета депутатов</w:t>
      </w:r>
    </w:p>
    <w:p w:rsidR="00DC67EB" w:rsidRDefault="00DC67EB" w:rsidP="00352409">
      <w:pPr>
        <w:ind w:left="4389" w:firstLine="57"/>
        <w:jc w:val="center"/>
      </w:pPr>
      <w:r>
        <w:t xml:space="preserve">Пушкинского сельского поселения </w:t>
      </w:r>
    </w:p>
    <w:p w:rsidR="00DC67EB" w:rsidRDefault="00DC67EB" w:rsidP="00352409">
      <w:pPr>
        <w:ind w:left="4389" w:firstLine="57"/>
        <w:jc w:val="center"/>
      </w:pPr>
      <w:r>
        <w:t>Ромодановского муниципального района</w:t>
      </w:r>
    </w:p>
    <w:p w:rsidR="00DC67EB" w:rsidRDefault="00DC67EB" w:rsidP="00352409">
      <w:pPr>
        <w:ind w:left="4389" w:firstLine="57"/>
        <w:jc w:val="center"/>
      </w:pPr>
      <w:r>
        <w:t>Республики Мордовия</w:t>
      </w:r>
    </w:p>
    <w:p w:rsidR="00DC67EB" w:rsidRDefault="00DC67EB" w:rsidP="00352409">
      <w:pPr>
        <w:tabs>
          <w:tab w:val="left" w:pos="5308"/>
        </w:tabs>
        <w:ind w:left="4389" w:firstLine="57"/>
        <w:jc w:val="center"/>
      </w:pPr>
      <w:r>
        <w:t xml:space="preserve">от «20» октября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>. № 1</w:t>
      </w:r>
    </w:p>
    <w:p w:rsidR="00DC67EB" w:rsidRDefault="00DC67EB" w:rsidP="00352409">
      <w:pPr>
        <w:tabs>
          <w:tab w:val="left" w:pos="5308"/>
        </w:tabs>
        <w:ind w:left="4389" w:firstLine="57"/>
        <w:jc w:val="center"/>
      </w:pPr>
    </w:p>
    <w:p w:rsidR="00DC67EB" w:rsidRDefault="00DC67EB" w:rsidP="00352409">
      <w:pPr>
        <w:tabs>
          <w:tab w:val="left" w:pos="5308"/>
        </w:tabs>
        <w:ind w:left="4389" w:firstLine="57"/>
        <w:jc w:val="center"/>
      </w:pPr>
    </w:p>
    <w:p w:rsidR="00DC67EB" w:rsidRDefault="00DC67EB" w:rsidP="00352409">
      <w:pPr>
        <w:pStyle w:val="Heading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>должностных окладов должностных лиц и муниципальных служащих Пушкинского сельского поселения Ромодановского муниципального района</w:t>
      </w:r>
    </w:p>
    <w:p w:rsidR="00DC67EB" w:rsidRDefault="00DC67EB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C67EB" w:rsidRDefault="00DC67EB" w:rsidP="0035240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DC67EB" w:rsidTr="00352409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DC67EB" w:rsidRDefault="00DC67EB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Default="00DC67EB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DC67EB" w:rsidTr="00352409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Пушкинского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Pr="00752317" w:rsidRDefault="00DC67EB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4077</w:t>
            </w:r>
          </w:p>
        </w:tc>
      </w:tr>
      <w:tr w:rsidR="00DC67EB" w:rsidTr="00352409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Pr="00752317" w:rsidRDefault="00DC67EB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3547</w:t>
            </w:r>
          </w:p>
        </w:tc>
      </w:tr>
    </w:tbl>
    <w:p w:rsidR="00DC67EB" w:rsidRDefault="00DC67EB" w:rsidP="00352409">
      <w:pPr>
        <w:rPr>
          <w:sz w:val="28"/>
          <w:szCs w:val="28"/>
        </w:rPr>
      </w:pPr>
    </w:p>
    <w:p w:rsidR="00DC67EB" w:rsidRDefault="00DC67EB" w:rsidP="00352409">
      <w:pPr>
        <w:ind w:firstLine="698"/>
        <w:jc w:val="right"/>
        <w:rPr>
          <w:rStyle w:val="a0"/>
          <w:b w:val="0"/>
          <w:bCs/>
        </w:rPr>
      </w:pPr>
    </w:p>
    <w:p w:rsidR="00DC67EB" w:rsidRDefault="00DC67EB" w:rsidP="00352409">
      <w:pPr>
        <w:ind w:firstLine="698"/>
        <w:jc w:val="right"/>
        <w:rPr>
          <w:rStyle w:val="a0"/>
          <w:b w:val="0"/>
          <w:bCs/>
          <w:sz w:val="28"/>
          <w:szCs w:val="28"/>
        </w:rPr>
      </w:pPr>
    </w:p>
    <w:p w:rsidR="00DC67EB" w:rsidRDefault="00DC67EB" w:rsidP="00352409"/>
    <w:p w:rsidR="00DC67EB" w:rsidRDefault="00DC67EB" w:rsidP="00352409"/>
    <w:p w:rsidR="00DC67EB" w:rsidRDefault="00DC67EB" w:rsidP="00352409"/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/>
    <w:sectPr w:rsidR="00DC67EB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409"/>
    <w:rsid w:val="00130D96"/>
    <w:rsid w:val="001A18EA"/>
    <w:rsid w:val="00352409"/>
    <w:rsid w:val="004245B9"/>
    <w:rsid w:val="00545CEA"/>
    <w:rsid w:val="0068772A"/>
    <w:rsid w:val="0071138D"/>
    <w:rsid w:val="00752317"/>
    <w:rsid w:val="00775472"/>
    <w:rsid w:val="00803025"/>
    <w:rsid w:val="0089528A"/>
    <w:rsid w:val="00B43A70"/>
    <w:rsid w:val="00C15376"/>
    <w:rsid w:val="00C26941"/>
    <w:rsid w:val="00C9148F"/>
    <w:rsid w:val="00D20F5D"/>
    <w:rsid w:val="00D273EB"/>
    <w:rsid w:val="00D37AB1"/>
    <w:rsid w:val="00DA48EC"/>
    <w:rsid w:val="00DC67EB"/>
    <w:rsid w:val="00EA1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0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2409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240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524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35240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5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338</Words>
  <Characters>1928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11</cp:revision>
  <cp:lastPrinted>2019-10-31T11:38:00Z</cp:lastPrinted>
  <dcterms:created xsi:type="dcterms:W3CDTF">2019-10-29T06:27:00Z</dcterms:created>
  <dcterms:modified xsi:type="dcterms:W3CDTF">2020-10-27T11:22:00Z</dcterms:modified>
</cp:coreProperties>
</file>