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B0" w:rsidRPr="008B0B69" w:rsidRDefault="00B920B0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B920B0" w:rsidRDefault="00B920B0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B920B0" w:rsidRDefault="00B920B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Салминскому сельскому поселению</w:t>
      </w:r>
    </w:p>
    <w:p w:rsidR="00B920B0" w:rsidRDefault="00B920B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B920B0" w:rsidRDefault="00B920B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за 9 мес. 2020 года</w:t>
      </w:r>
    </w:p>
    <w:p w:rsidR="00B920B0" w:rsidRDefault="00B920B0" w:rsidP="008B0B69">
      <w:pPr>
        <w:pStyle w:val="NoSpacing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B920B0" w:rsidRPr="003B110D" w:rsidTr="003B110D">
        <w:trPr>
          <w:trHeight w:val="360"/>
        </w:trPr>
        <w:tc>
          <w:tcPr>
            <w:tcW w:w="3391" w:type="dxa"/>
            <w:vMerge w:val="restart"/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Наименование</w:t>
            </w:r>
          </w:p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Числ.</w:t>
            </w:r>
          </w:p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Денежные средства</w:t>
            </w:r>
          </w:p>
          <w:p w:rsidR="00B920B0" w:rsidRPr="003B110D" w:rsidRDefault="00B920B0" w:rsidP="009A10F4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 xml:space="preserve">      2019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Денежные средства</w:t>
            </w:r>
          </w:p>
          <w:p w:rsidR="00B920B0" w:rsidRPr="003B110D" w:rsidRDefault="00B920B0" w:rsidP="000B64AA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2020 год</w:t>
            </w:r>
          </w:p>
        </w:tc>
      </w:tr>
      <w:tr w:rsidR="00B920B0" w:rsidRPr="003B110D" w:rsidTr="003B110D">
        <w:trPr>
          <w:trHeight w:val="315"/>
        </w:trPr>
        <w:tc>
          <w:tcPr>
            <w:tcW w:w="3391" w:type="dxa"/>
            <w:vMerge/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план</w:t>
            </w:r>
          </w:p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Факт</w:t>
            </w:r>
          </w:p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</w:p>
        </w:tc>
      </w:tr>
      <w:tr w:rsidR="00B920B0" w:rsidRPr="003B110D" w:rsidTr="003B110D">
        <w:tc>
          <w:tcPr>
            <w:tcW w:w="3391" w:type="dxa"/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Администрация</w:t>
            </w:r>
          </w:p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920B0" w:rsidRPr="003B110D" w:rsidRDefault="00B920B0" w:rsidP="000B64AA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897,3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897,3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684,1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920B0" w:rsidRPr="003B110D" w:rsidRDefault="00B920B0" w:rsidP="008B0B69">
            <w:pPr>
              <w:pStyle w:val="NoSpacing"/>
              <w:rPr>
                <w:sz w:val="28"/>
                <w:szCs w:val="28"/>
              </w:rPr>
            </w:pPr>
            <w:r w:rsidRPr="003B110D">
              <w:rPr>
                <w:sz w:val="28"/>
                <w:szCs w:val="28"/>
              </w:rPr>
              <w:t>569,2</w:t>
            </w:r>
          </w:p>
        </w:tc>
      </w:tr>
    </w:tbl>
    <w:p w:rsidR="00B920B0" w:rsidRDefault="00B920B0" w:rsidP="008B0B69">
      <w:pPr>
        <w:pStyle w:val="NoSpacing"/>
        <w:rPr>
          <w:sz w:val="28"/>
          <w:szCs w:val="28"/>
        </w:rPr>
      </w:pPr>
    </w:p>
    <w:p w:rsidR="00B920B0" w:rsidRDefault="00B920B0" w:rsidP="008B0B69">
      <w:pPr>
        <w:pStyle w:val="NoSpacing"/>
        <w:rPr>
          <w:sz w:val="28"/>
          <w:szCs w:val="28"/>
        </w:rPr>
      </w:pPr>
    </w:p>
    <w:p w:rsidR="00B920B0" w:rsidRDefault="00B920B0" w:rsidP="008B0B69">
      <w:pPr>
        <w:pStyle w:val="NoSpacing"/>
        <w:rPr>
          <w:sz w:val="28"/>
          <w:szCs w:val="28"/>
        </w:rPr>
      </w:pPr>
    </w:p>
    <w:p w:rsidR="00B920B0" w:rsidRDefault="00B920B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Глава Салминского</w:t>
      </w:r>
    </w:p>
    <w:p w:rsidR="00B920B0" w:rsidRDefault="00B920B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Горячева Т. В.</w:t>
      </w:r>
    </w:p>
    <w:p w:rsidR="00B920B0" w:rsidRDefault="00B920B0" w:rsidP="008B0B69">
      <w:pPr>
        <w:pStyle w:val="NoSpacing"/>
        <w:rPr>
          <w:sz w:val="28"/>
          <w:szCs w:val="28"/>
        </w:rPr>
      </w:pPr>
    </w:p>
    <w:p w:rsidR="00B920B0" w:rsidRPr="008B0B69" w:rsidRDefault="00B920B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B920B0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82524"/>
    <w:rsid w:val="00085713"/>
    <w:rsid w:val="000B64AA"/>
    <w:rsid w:val="000E36B6"/>
    <w:rsid w:val="00102B70"/>
    <w:rsid w:val="001761BF"/>
    <w:rsid w:val="00180EA6"/>
    <w:rsid w:val="002462FE"/>
    <w:rsid w:val="003B110D"/>
    <w:rsid w:val="003F3609"/>
    <w:rsid w:val="00432CFE"/>
    <w:rsid w:val="00450CD2"/>
    <w:rsid w:val="0046652E"/>
    <w:rsid w:val="004A0FC8"/>
    <w:rsid w:val="004B27F2"/>
    <w:rsid w:val="004B3157"/>
    <w:rsid w:val="00505DD7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27181"/>
    <w:rsid w:val="00B3408B"/>
    <w:rsid w:val="00B502DA"/>
    <w:rsid w:val="00B57B1F"/>
    <w:rsid w:val="00B920B0"/>
    <w:rsid w:val="00BE2748"/>
    <w:rsid w:val="00C2182D"/>
    <w:rsid w:val="00C24C90"/>
    <w:rsid w:val="00C55EC7"/>
    <w:rsid w:val="00D91EEE"/>
    <w:rsid w:val="00D92C5A"/>
    <w:rsid w:val="00DD0A17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101</Words>
  <Characters>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2020-10-28T12:22:00Z</cp:lastPrinted>
  <dcterms:created xsi:type="dcterms:W3CDTF">2020-10-28T12:32:00Z</dcterms:created>
  <dcterms:modified xsi:type="dcterms:W3CDTF">2020-10-28T12:32:00Z</dcterms:modified>
</cp:coreProperties>
</file>