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2F5" w:rsidRPr="0044220C" w:rsidRDefault="00FC32F5" w:rsidP="00CE39A7">
      <w:pPr>
        <w:pStyle w:val="Normal2"/>
        <w:ind w:firstLine="709"/>
        <w:rPr>
          <w:color w:val="000000"/>
          <w:sz w:val="26"/>
          <w:szCs w:val="26"/>
        </w:rPr>
      </w:pPr>
    </w:p>
    <w:p w:rsidR="00FC32F5" w:rsidRPr="00EC0C6E" w:rsidRDefault="00FC32F5" w:rsidP="00EC0C6E">
      <w:pPr>
        <w:pStyle w:val="Normal2"/>
        <w:ind w:firstLine="709"/>
        <w:jc w:val="center"/>
        <w:rPr>
          <w:b/>
          <w:color w:val="000000"/>
          <w:sz w:val="36"/>
          <w:szCs w:val="36"/>
        </w:rPr>
      </w:pPr>
      <w:r w:rsidRPr="00EC0C6E">
        <w:rPr>
          <w:b/>
          <w:color w:val="000000"/>
          <w:sz w:val="36"/>
          <w:szCs w:val="36"/>
        </w:rPr>
        <w:t>«Оперативное предупреждение»</w:t>
      </w:r>
    </w:p>
    <w:p w:rsidR="00FC32F5" w:rsidRPr="0044220C" w:rsidRDefault="00FC32F5" w:rsidP="004F578F">
      <w:pPr>
        <w:ind w:firstLine="709"/>
        <w:jc w:val="both"/>
        <w:rPr>
          <w:color w:val="000000"/>
          <w:sz w:val="26"/>
          <w:szCs w:val="26"/>
        </w:rPr>
      </w:pPr>
    </w:p>
    <w:p w:rsidR="00FC32F5" w:rsidRPr="0034664B" w:rsidRDefault="00FC32F5" w:rsidP="0034664B">
      <w:pPr>
        <w:tabs>
          <w:tab w:val="left" w:pos="788"/>
        </w:tabs>
        <w:ind w:firstLine="709"/>
        <w:jc w:val="both"/>
        <w:rPr>
          <w:b/>
          <w:color w:val="000000"/>
          <w:sz w:val="26"/>
          <w:szCs w:val="26"/>
        </w:rPr>
      </w:pPr>
      <w:r w:rsidRPr="0044220C">
        <w:rPr>
          <w:color w:val="000000"/>
          <w:sz w:val="26"/>
          <w:szCs w:val="26"/>
        </w:rPr>
        <w:t>Доводим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 - Филиал ФГБУ «ВЕРХНЕ-ВОЛЖСКОЕ УГМС»):</w:t>
      </w:r>
      <w:r w:rsidRPr="0044220C">
        <w:rPr>
          <w:color w:val="000000"/>
          <w:kern w:val="2"/>
          <w:sz w:val="26"/>
          <w:szCs w:val="26"/>
        </w:rPr>
        <w:t xml:space="preserve"> </w:t>
      </w:r>
      <w:r w:rsidRPr="0034664B">
        <w:rPr>
          <w:b/>
          <w:color w:val="000000"/>
          <w:sz w:val="26"/>
          <w:szCs w:val="26"/>
        </w:rPr>
        <w:t>с 4 по 8 декабря 2020 года на территории Республики Мордовия ожидается опасное явление – аномально-холодная погода, со среднесуточной температурой воздуха ниже нормы на 7° и более.</w:t>
      </w:r>
    </w:p>
    <w:p w:rsidR="00FC32F5" w:rsidRPr="0038748E" w:rsidRDefault="00FC32F5" w:rsidP="006001C8">
      <w:pPr>
        <w:pStyle w:val="BodyTextIndent"/>
        <w:spacing w:after="0"/>
        <w:ind w:left="0" w:firstLine="709"/>
        <w:jc w:val="both"/>
        <w:rPr>
          <w:sz w:val="26"/>
          <w:szCs w:val="26"/>
        </w:rPr>
      </w:pPr>
    </w:p>
    <w:p w:rsidR="00FC32F5" w:rsidRPr="00A06AC9" w:rsidRDefault="00FC32F5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06AC9">
        <w:rPr>
          <w:b/>
          <w:i/>
          <w:sz w:val="26"/>
          <w:szCs w:val="26"/>
        </w:rPr>
        <w:t>Населению рекомендуется:</w:t>
      </w:r>
    </w:p>
    <w:p w:rsidR="00FC32F5" w:rsidRPr="00A06AC9" w:rsidRDefault="00FC32F5" w:rsidP="00A06AC9">
      <w:pPr>
        <w:pStyle w:val="NormalWeb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textAlignment w:val="baseline"/>
        <w:rPr>
          <w:sz w:val="26"/>
          <w:szCs w:val="26"/>
        </w:rPr>
      </w:pPr>
      <w:r>
        <w:rPr>
          <w:b/>
          <w:i/>
          <w:sz w:val="26"/>
          <w:szCs w:val="26"/>
        </w:rPr>
        <w:tab/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FC32F5" w:rsidRPr="00A06AC9" w:rsidRDefault="00FC32F5" w:rsidP="00A06AC9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 Устройте комнату с теплоизоляцией, чтобы она служила семье убежищем на время похолодания. Храните там предметы первой необходимости - фонарики, транзисторный приемник, свечи, спички, запасы продуктов и питьевой воды, одеяла или спальные мешки и т.д.</w:t>
      </w:r>
    </w:p>
    <w:p w:rsidR="00FC32F5" w:rsidRPr="00A06AC9" w:rsidRDefault="00FC32F5" w:rsidP="00A06AC9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FC32F5" w:rsidRPr="00A06AC9" w:rsidRDefault="00FC32F5" w:rsidP="00A06AC9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FC32F5" w:rsidRPr="00A06AC9" w:rsidRDefault="00FC32F5" w:rsidP="00A06AC9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</w:p>
    <w:p w:rsidR="00FC32F5" w:rsidRPr="00A06AC9" w:rsidRDefault="00FC32F5" w:rsidP="00A06AC9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        Если вы в доме:</w:t>
      </w:r>
    </w:p>
    <w:p w:rsidR="00FC32F5" w:rsidRPr="00A06AC9" w:rsidRDefault="00FC32F5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:rsidR="00FC32F5" w:rsidRPr="00A06AC9" w:rsidRDefault="00FC32F5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:rsidR="00FC32F5" w:rsidRPr="00A06AC9" w:rsidRDefault="00FC32F5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:rsidR="00FC32F5" w:rsidRPr="00A06AC9" w:rsidRDefault="00FC32F5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:rsidR="00FC32F5" w:rsidRPr="00A06AC9" w:rsidRDefault="00FC32F5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:rsidR="00FC32F5" w:rsidRPr="00A06AC9" w:rsidRDefault="00FC32F5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</w:p>
    <w:p w:rsidR="00FC32F5" w:rsidRPr="00A06AC9" w:rsidRDefault="00FC32F5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вы в автомобиле:</w:t>
      </w:r>
    </w:p>
    <w:p w:rsidR="00FC32F5" w:rsidRPr="00A06AC9" w:rsidRDefault="00FC32F5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:rsidR="00FC32F5" w:rsidRPr="00A06AC9" w:rsidRDefault="00FC32F5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:rsidR="00FC32F5" w:rsidRPr="00A06AC9" w:rsidRDefault="00FC32F5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машина сломалась или застряла, то:</w:t>
      </w:r>
    </w:p>
    <w:p w:rsidR="00FC32F5" w:rsidRPr="00A06AC9" w:rsidRDefault="00FC32F5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оставайтесь в машине и вентилируйте ее при помощи вентиляционного отверстия,    повернутого в сторону, противоположную от ветра;</w:t>
      </w:r>
    </w:p>
    <w:p w:rsidR="00FC32F5" w:rsidRPr="00A06AC9" w:rsidRDefault="00FC32F5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включайте мотор как можно реже. Убедитесь, что снег не забил выхлопную трубу (опасность отравления угарным газом);</w:t>
      </w:r>
    </w:p>
    <w:p w:rsidR="00FC32F5" w:rsidRPr="00A06AC9" w:rsidRDefault="00FC32F5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из огней включите только лампочку в салоне и габаритные огни;</w:t>
      </w:r>
    </w:p>
    <w:p w:rsidR="00FC32F5" w:rsidRPr="00A06AC9" w:rsidRDefault="00FC32F5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всячески старайтесь не заснуть.</w:t>
      </w:r>
    </w:p>
    <w:p w:rsidR="00FC32F5" w:rsidRPr="006001C8" w:rsidRDefault="00FC32F5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C32F5" w:rsidRPr="006001C8" w:rsidRDefault="00FC32F5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FC32F5" w:rsidRPr="006001C8" w:rsidRDefault="00FC32F5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FC32F5" w:rsidRPr="006001C8" w:rsidRDefault="00FC32F5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sectPr w:rsidR="00FC32F5" w:rsidRPr="006001C8" w:rsidSect="00EC0C6E">
      <w:pgSz w:w="11906" w:h="16838"/>
      <w:pgMar w:top="540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0254D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309F1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30DAF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5BF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1370"/>
    <w:rsid w:val="00A33B26"/>
    <w:rsid w:val="00A41D21"/>
    <w:rsid w:val="00A507C1"/>
    <w:rsid w:val="00A60B6B"/>
    <w:rsid w:val="00A72C4F"/>
    <w:rsid w:val="00A73B3A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44E94"/>
    <w:rsid w:val="00B452BA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3247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66A01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C0C6E"/>
    <w:rsid w:val="00ED546B"/>
    <w:rsid w:val="00F01123"/>
    <w:rsid w:val="00F04532"/>
    <w:rsid w:val="00F26660"/>
    <w:rsid w:val="00F304BD"/>
    <w:rsid w:val="00F56250"/>
    <w:rsid w:val="00FB2DFC"/>
    <w:rsid w:val="00FC32F5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1" w:locked="1" w:semiHidden="0" w:uiPriority="0" w:unhideWhenUsed="0"/>
    <w:lsdException w:name="Table Web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3C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A2D85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3513C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13C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uiPriority w:val="99"/>
    <w:rsid w:val="003513C7"/>
    <w:rPr>
      <w:rFonts w:ascii="Times New Roman" w:eastAsia="Times New Roman" w:hAnsi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513C7"/>
    <w:rPr>
      <w:rFonts w:ascii="Times New Roman" w:hAnsi="Times New Rom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91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378</Words>
  <Characters>2161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АРМ7</dc:creator>
  <cp:keywords/>
  <dc:description/>
  <cp:lastModifiedBy>ОДМ</cp:lastModifiedBy>
  <cp:revision>3</cp:revision>
  <cp:lastPrinted>2020-02-01T09:02:00Z</cp:lastPrinted>
  <dcterms:created xsi:type="dcterms:W3CDTF">2020-12-03T13:33:00Z</dcterms:created>
  <dcterms:modified xsi:type="dcterms:W3CDTF">2020-12-03T13:38:00Z</dcterms:modified>
</cp:coreProperties>
</file>