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CFC" w:rsidRDefault="00732CFC" w:rsidP="009F04F3">
      <w:pPr>
        <w:ind w:firstLine="540"/>
        <w:jc w:val="center"/>
        <w:rPr>
          <w:b/>
          <w:i/>
          <w:sz w:val="40"/>
          <w:szCs w:val="40"/>
          <w:u w:val="single"/>
        </w:rPr>
      </w:pPr>
      <w:r>
        <w:rPr>
          <w:b/>
          <w:sz w:val="32"/>
          <w:szCs w:val="32"/>
        </w:rPr>
        <w:t xml:space="preserve">                                </w:t>
      </w:r>
      <w:r w:rsidRPr="00684430">
        <w:rPr>
          <w:b/>
          <w:sz w:val="32"/>
          <w:szCs w:val="32"/>
        </w:rPr>
        <w:t>СОВЕТ ДЕПУТАТОВ</w:t>
      </w:r>
      <w:r>
        <w:rPr>
          <w:b/>
          <w:sz w:val="32"/>
          <w:szCs w:val="32"/>
        </w:rPr>
        <w:t xml:space="preserve">                  </w:t>
      </w:r>
      <w:r w:rsidRPr="001A6946">
        <w:rPr>
          <w:b/>
          <w:i/>
          <w:sz w:val="40"/>
          <w:szCs w:val="40"/>
          <w:u w:val="single"/>
        </w:rPr>
        <w:t>ПРОЕКТ</w:t>
      </w:r>
    </w:p>
    <w:p w:rsidR="00732CFC" w:rsidRPr="001A6946" w:rsidRDefault="00732CFC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ЛИПКИНСКОГО СЕЛЬСКОГО ПОСЕЛЕНИЯ</w:t>
      </w:r>
    </w:p>
    <w:p w:rsidR="00732CFC" w:rsidRPr="00684430" w:rsidRDefault="00732CFC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732CFC" w:rsidRPr="00684430" w:rsidRDefault="00732CFC" w:rsidP="009F04F3">
      <w:pPr>
        <w:pStyle w:val="Heading1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732CFC" w:rsidRDefault="00732CFC" w:rsidP="009F04F3">
      <w:pPr>
        <w:ind w:firstLine="540"/>
        <w:jc w:val="center"/>
        <w:rPr>
          <w:b/>
          <w:sz w:val="28"/>
          <w:szCs w:val="28"/>
        </w:rPr>
      </w:pPr>
    </w:p>
    <w:p w:rsidR="00732CFC" w:rsidRPr="00684430" w:rsidRDefault="00732CFC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732CFC" w:rsidRDefault="00732CFC" w:rsidP="009F04F3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732CFC" w:rsidRDefault="00732CFC" w:rsidP="009F04F3">
      <w:pPr>
        <w:ind w:firstLine="540"/>
      </w:pPr>
    </w:p>
    <w:p w:rsidR="00732CFC" w:rsidRDefault="00732CFC" w:rsidP="009F04F3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«_» ________ </w:t>
      </w:r>
      <w:smartTag w:uri="urn:schemas-microsoft-com:office:smarttags" w:element="metricconverter">
        <w:smartTagPr>
          <w:attr w:name="ProductID" w:val="2020 г"/>
        </w:smartTagPr>
        <w:r>
          <w:rPr>
            <w:sz w:val="24"/>
            <w:szCs w:val="24"/>
          </w:rPr>
          <w:t>2020 г</w:t>
        </w:r>
      </w:smartTag>
      <w:r>
        <w:rPr>
          <w:sz w:val="24"/>
          <w:szCs w:val="24"/>
        </w:rPr>
        <w:t>.                                                                                                   №_</w:t>
      </w:r>
    </w:p>
    <w:p w:rsidR="00732CFC" w:rsidRDefault="00732CFC" w:rsidP="009F04F3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32CFC" w:rsidRDefault="00732CFC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732CFC" w:rsidRDefault="00732CFC" w:rsidP="009F04F3">
      <w:pPr>
        <w:ind w:left="709" w:right="3592"/>
        <w:jc w:val="both"/>
        <w:rPr>
          <w:b/>
          <w:sz w:val="28"/>
          <w:szCs w:val="28"/>
        </w:rPr>
      </w:pPr>
    </w:p>
    <w:p w:rsidR="00732CFC" w:rsidRPr="00A1326A" w:rsidRDefault="00732CFC" w:rsidP="009F04F3">
      <w:pPr>
        <w:ind w:left="709" w:right="3592"/>
        <w:jc w:val="both"/>
        <w:rPr>
          <w:b/>
          <w:sz w:val="26"/>
          <w:szCs w:val="26"/>
        </w:rPr>
      </w:pPr>
      <w:r w:rsidRPr="00A1326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 xml:space="preserve">Положение о проведении конкурса на замещение вакантной должности муниципальной службы в органах местного самоуправления Липкинского сельского поселения  </w:t>
      </w:r>
    </w:p>
    <w:p w:rsidR="00732CFC" w:rsidRPr="00B13956" w:rsidRDefault="00732CFC" w:rsidP="009F04F3">
      <w:pPr>
        <w:ind w:firstLine="540"/>
        <w:jc w:val="both"/>
        <w:rPr>
          <w:b/>
          <w:sz w:val="26"/>
          <w:szCs w:val="26"/>
        </w:rPr>
      </w:pPr>
    </w:p>
    <w:p w:rsidR="00732CFC" w:rsidRPr="00737DDB" w:rsidRDefault="00732CFC" w:rsidP="001A6946">
      <w:pPr>
        <w:pStyle w:val="p7"/>
        <w:spacing w:before="0" w:beforeAutospacing="0" w:after="0" w:afterAutospacing="0"/>
        <w:ind w:firstLine="720"/>
        <w:jc w:val="both"/>
        <w:rPr>
          <w:rStyle w:val="s2"/>
          <w:b/>
          <w:sz w:val="26"/>
          <w:szCs w:val="26"/>
        </w:rPr>
      </w:pPr>
      <w:r>
        <w:rPr>
          <w:rStyle w:val="s2"/>
          <w:sz w:val="26"/>
          <w:szCs w:val="26"/>
        </w:rPr>
        <w:t>С целью приведения в соответствие с действующим законодательством, р</w:t>
      </w:r>
      <w:r w:rsidRPr="00261BB1">
        <w:rPr>
          <w:rStyle w:val="s2"/>
          <w:sz w:val="26"/>
          <w:szCs w:val="26"/>
        </w:rPr>
        <w:t xml:space="preserve">уководствуясь </w:t>
      </w:r>
      <w:r w:rsidRPr="00737DDB">
        <w:rPr>
          <w:rStyle w:val="s2"/>
          <w:sz w:val="26"/>
          <w:szCs w:val="26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37DDB">
          <w:rPr>
            <w:rStyle w:val="s2"/>
            <w:sz w:val="26"/>
            <w:szCs w:val="26"/>
          </w:rPr>
          <w:t>2003 г</w:t>
        </w:r>
      </w:smartTag>
      <w:r w:rsidRPr="00737DDB">
        <w:rPr>
          <w:rStyle w:val="s2"/>
          <w:sz w:val="26"/>
          <w:szCs w:val="26"/>
        </w:rPr>
        <w:t>. № 131-ФЗ «Об общих принципах организации местного самоуправления в Российской Федерации»</w:t>
      </w:r>
      <w:r>
        <w:rPr>
          <w:rStyle w:val="s2"/>
          <w:sz w:val="26"/>
          <w:szCs w:val="26"/>
        </w:rPr>
        <w:t xml:space="preserve">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Style w:val="s2"/>
            <w:sz w:val="26"/>
            <w:szCs w:val="26"/>
          </w:rPr>
          <w:t>2007 г</w:t>
        </w:r>
      </w:smartTag>
      <w:r>
        <w:rPr>
          <w:rStyle w:val="s2"/>
          <w:sz w:val="26"/>
          <w:szCs w:val="26"/>
        </w:rPr>
        <w:t>. № 25-ФЗ «О муниципальной службе в Российской Федерации»</w:t>
      </w:r>
      <w:r w:rsidRPr="00737DDB">
        <w:rPr>
          <w:rStyle w:val="s2"/>
          <w:sz w:val="26"/>
          <w:szCs w:val="26"/>
        </w:rPr>
        <w:t xml:space="preserve">, Совет депутатов </w:t>
      </w:r>
      <w:r>
        <w:rPr>
          <w:rStyle w:val="s2"/>
          <w:sz w:val="26"/>
          <w:szCs w:val="26"/>
        </w:rPr>
        <w:t xml:space="preserve">Липкинского сельского поселения </w:t>
      </w:r>
      <w:r w:rsidRPr="00737DDB">
        <w:rPr>
          <w:rStyle w:val="s2"/>
          <w:sz w:val="26"/>
          <w:szCs w:val="26"/>
        </w:rPr>
        <w:t xml:space="preserve">Ромодановского муниципального района </w:t>
      </w:r>
      <w:r>
        <w:rPr>
          <w:rStyle w:val="s2"/>
          <w:sz w:val="26"/>
          <w:szCs w:val="26"/>
        </w:rPr>
        <w:t xml:space="preserve">                                                         </w:t>
      </w:r>
      <w:r w:rsidRPr="00737DDB">
        <w:rPr>
          <w:rStyle w:val="s2"/>
          <w:b/>
          <w:sz w:val="26"/>
          <w:szCs w:val="26"/>
        </w:rPr>
        <w:t>решил:</w:t>
      </w:r>
    </w:p>
    <w:p w:rsidR="00732CFC" w:rsidRDefault="00732CFC" w:rsidP="00A1326A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Внести в Положение о проведении конкурса на замещение вакантной должности муниципальной службы в органах местного самоуправления Липкинского сельского поселения, утвержденное решением Совета депутатов Липкинского сельского поселения Ромодановского муниципального района Республики Мордовия от 10 июня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6"/>
            <w:szCs w:val="26"/>
          </w:rPr>
          <w:t>2008 г</w:t>
        </w:r>
      </w:smartTag>
      <w:r>
        <w:rPr>
          <w:sz w:val="26"/>
          <w:szCs w:val="26"/>
        </w:rPr>
        <w:t>. № 6 «Об утверждении Положения о проведении конкурса на замещение вакантной должности муниципальной службы в органах местного самоуправления Липкинского сельского поселения» изменение, изложив пункт 8 в новой редакции:</w:t>
      </w:r>
    </w:p>
    <w:p w:rsidR="00732CFC" w:rsidRDefault="00732CFC" w:rsidP="00A1326A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«8. Гражданин, изъявивший желание участвовать в конкурсе, лично представляет в орган местного самоуправления:</w:t>
      </w:r>
    </w:p>
    <w:p w:rsidR="00732CFC" w:rsidRPr="00A1326A" w:rsidRDefault="00732CFC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732CFC" w:rsidRPr="00A1326A" w:rsidRDefault="00732CFC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732CFC" w:rsidRPr="00A1326A" w:rsidRDefault="00732CFC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3) паспорт;</w:t>
      </w:r>
    </w:p>
    <w:p w:rsidR="00732CFC" w:rsidRPr="00A1326A" w:rsidRDefault="00732CFC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732CFC" w:rsidRPr="00A1326A" w:rsidRDefault="00732CFC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5) документ об образовании;</w:t>
      </w:r>
    </w:p>
    <w:p w:rsidR="00732CFC" w:rsidRPr="00A1326A" w:rsidRDefault="00732CFC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732CFC" w:rsidRPr="00A1326A" w:rsidRDefault="00732CFC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732CFC" w:rsidRPr="00A1326A" w:rsidRDefault="00732CFC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732CFC" w:rsidRPr="00A1326A" w:rsidRDefault="00732CFC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732CFC" w:rsidRPr="00A1326A" w:rsidRDefault="00732CFC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732CFC" w:rsidRDefault="00732CFC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 xml:space="preserve">10.1) </w:t>
      </w:r>
      <w:r>
        <w:rPr>
          <w:sz w:val="26"/>
          <w:szCs w:val="26"/>
        </w:rPr>
        <w:t>с</w:t>
      </w:r>
      <w:r w:rsidRPr="00A1326A">
        <w:rPr>
          <w:sz w:val="26"/>
          <w:szCs w:val="26"/>
        </w:rPr>
        <w:t xml:space="preserve">ведения об адресах сайтов и (или) страниц сайтов в информационно-телекоммуникационной сети </w:t>
      </w:r>
      <w:r>
        <w:rPr>
          <w:sz w:val="26"/>
          <w:szCs w:val="26"/>
        </w:rPr>
        <w:t>«</w:t>
      </w:r>
      <w:r w:rsidRPr="00A1326A">
        <w:rPr>
          <w:sz w:val="26"/>
          <w:szCs w:val="26"/>
        </w:rPr>
        <w:t>Интернет</w:t>
      </w:r>
      <w:r>
        <w:rPr>
          <w:sz w:val="26"/>
          <w:szCs w:val="26"/>
        </w:rPr>
        <w:t>»</w:t>
      </w:r>
      <w:r w:rsidRPr="00A1326A">
        <w:rPr>
          <w:sz w:val="26"/>
          <w:szCs w:val="26"/>
        </w:rPr>
        <w:t>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</w:t>
      </w:r>
    </w:p>
    <w:p w:rsidR="00732CFC" w:rsidRPr="00A1326A" w:rsidRDefault="00732CFC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A1326A">
        <w:rPr>
          <w:sz w:val="26"/>
          <w:szCs w:val="26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  <w:r>
        <w:rPr>
          <w:sz w:val="26"/>
          <w:szCs w:val="26"/>
        </w:rPr>
        <w:t>»</w:t>
      </w:r>
    </w:p>
    <w:p w:rsidR="00732CFC" w:rsidRDefault="00732CFC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Pr="00261BB1">
        <w:rPr>
          <w:spacing w:val="6"/>
          <w:sz w:val="26"/>
          <w:szCs w:val="26"/>
        </w:rPr>
        <w:t xml:space="preserve">Настоящее </w:t>
      </w:r>
      <w:r>
        <w:rPr>
          <w:spacing w:val="6"/>
          <w:sz w:val="26"/>
          <w:szCs w:val="26"/>
        </w:rPr>
        <w:t>р</w:t>
      </w:r>
      <w:r w:rsidRPr="00261BB1">
        <w:rPr>
          <w:spacing w:val="6"/>
          <w:sz w:val="26"/>
          <w:szCs w:val="26"/>
        </w:rPr>
        <w:t xml:space="preserve">ешение </w:t>
      </w:r>
      <w:r>
        <w:rPr>
          <w:spacing w:val="6"/>
          <w:sz w:val="26"/>
          <w:szCs w:val="26"/>
        </w:rPr>
        <w:t>вступает в силу после его официального опубликования.</w:t>
      </w:r>
      <w:r w:rsidRPr="00261BB1">
        <w:rPr>
          <w:sz w:val="26"/>
          <w:szCs w:val="26"/>
        </w:rPr>
        <w:t xml:space="preserve"> </w:t>
      </w:r>
    </w:p>
    <w:p w:rsidR="00732CFC" w:rsidRDefault="00732CFC" w:rsidP="009854B9">
      <w:pPr>
        <w:rPr>
          <w:b/>
          <w:sz w:val="26"/>
          <w:szCs w:val="26"/>
        </w:rPr>
      </w:pPr>
    </w:p>
    <w:p w:rsidR="00732CFC" w:rsidRDefault="00732CFC" w:rsidP="009854B9">
      <w:pPr>
        <w:rPr>
          <w:b/>
          <w:sz w:val="26"/>
          <w:szCs w:val="26"/>
        </w:rPr>
      </w:pPr>
    </w:p>
    <w:tbl>
      <w:tblPr>
        <w:tblW w:w="0" w:type="auto"/>
        <w:tblLook w:val="00A0"/>
      </w:tblPr>
      <w:tblGrid>
        <w:gridCol w:w="5495"/>
        <w:gridCol w:w="4636"/>
      </w:tblGrid>
      <w:tr w:rsidR="00732CFC" w:rsidRPr="00D42337" w:rsidTr="001A6946">
        <w:trPr>
          <w:trHeight w:val="484"/>
        </w:trPr>
        <w:tc>
          <w:tcPr>
            <w:tcW w:w="5495" w:type="dxa"/>
          </w:tcPr>
          <w:p w:rsidR="00732CFC" w:rsidRPr="000B7082" w:rsidRDefault="00732CFC" w:rsidP="001A694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Глава Липкинского сельского поселения</w:t>
            </w:r>
          </w:p>
        </w:tc>
        <w:tc>
          <w:tcPr>
            <w:tcW w:w="4636" w:type="dxa"/>
          </w:tcPr>
          <w:p w:rsidR="00732CFC" w:rsidRPr="000B7082" w:rsidRDefault="00732CFC" w:rsidP="00D56357">
            <w:pPr>
              <w:ind w:left="174"/>
              <w:rPr>
                <w:b/>
                <w:sz w:val="26"/>
                <w:szCs w:val="26"/>
              </w:rPr>
            </w:pPr>
            <w:r w:rsidRPr="000B7082">
              <w:rPr>
                <w:b/>
                <w:sz w:val="26"/>
                <w:szCs w:val="26"/>
              </w:rPr>
              <w:t>________________</w:t>
            </w:r>
            <w:r>
              <w:rPr>
                <w:b/>
                <w:sz w:val="26"/>
                <w:szCs w:val="26"/>
              </w:rPr>
              <w:t xml:space="preserve">  Л.П. Новикова</w:t>
            </w:r>
          </w:p>
        </w:tc>
      </w:tr>
    </w:tbl>
    <w:p w:rsidR="00732CFC" w:rsidRPr="000B7082" w:rsidRDefault="00732CFC" w:rsidP="000243A9">
      <w:pPr>
        <w:rPr>
          <w:b/>
          <w:sz w:val="26"/>
          <w:szCs w:val="26"/>
        </w:rPr>
      </w:pPr>
    </w:p>
    <w:sectPr w:rsidR="00732CFC" w:rsidRPr="000B7082" w:rsidSect="00AB212A">
      <w:headerReference w:type="first" r:id="rId7"/>
      <w:pgSz w:w="12240" w:h="15840" w:code="1"/>
      <w:pgMar w:top="567" w:right="567" w:bottom="567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CFC" w:rsidRDefault="00732CFC" w:rsidP="00767E26">
      <w:r>
        <w:separator/>
      </w:r>
    </w:p>
  </w:endnote>
  <w:endnote w:type="continuationSeparator" w:id="1">
    <w:p w:rsidR="00732CFC" w:rsidRDefault="00732CFC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CFC" w:rsidRDefault="00732CFC" w:rsidP="00767E26">
      <w:r>
        <w:separator/>
      </w:r>
    </w:p>
  </w:footnote>
  <w:footnote w:type="continuationSeparator" w:id="1">
    <w:p w:rsidR="00732CFC" w:rsidRDefault="00732CFC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CFC" w:rsidRDefault="00732CFC">
    <w:pPr>
      <w:pStyle w:val="Header"/>
    </w:pPr>
  </w:p>
  <w:p w:rsidR="00732CFC" w:rsidRDefault="00732CF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Heading2"/>
      <w:suff w:val="nothing"/>
      <w:lvlText w:val=""/>
      <w:lvlJc w:val="left"/>
      <w:rPr>
        <w:rFonts w:cs="Times New Roman"/>
        <w:sz w:val="24"/>
      </w:rPr>
    </w:lvl>
    <w:lvl w:ilvl="2">
      <w:start w:val="1"/>
      <w:numFmt w:val="decimal"/>
      <w:pStyle w:val="Heading3"/>
      <w:suff w:val="space"/>
      <w:lvlText w:val="Глава %3."/>
      <w:lvlJc w:val="left"/>
      <w:pPr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Restart w:val="0"/>
      <w:pStyle w:val="Heading4"/>
      <w:suff w:val="nothing"/>
      <w:lvlText w:val="Статья %4"/>
      <w:lvlJc w:val="left"/>
      <w:pPr>
        <w:ind w:left="3119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lvlRestart w:val="0"/>
      <w:pStyle w:val="Heading5"/>
      <w:suff w:val="nothing"/>
      <w:lvlText w:val="%5"/>
      <w:lvlJc w:val="left"/>
      <w:pPr>
        <w:ind w:left="284"/>
      </w:pPr>
      <w:rPr>
        <w:rFonts w:cs="Times New Roman"/>
      </w:r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rFonts w:cs="Times New Roman"/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"/>
      <w:suff w:val="space"/>
      <w:lvlText w:val="%7) "/>
      <w:lvlJc w:val="left"/>
      <w:pPr>
        <w:ind w:left="617" w:firstLine="283"/>
      </w:pPr>
      <w:rPr>
        <w:rFonts w:cs="Times New Roman"/>
      </w:rPr>
    </w:lvl>
    <w:lvl w:ilvl="7">
      <w:start w:val="1"/>
      <w:numFmt w:val="russianLower"/>
      <w:pStyle w:val="4"/>
      <w:suff w:val="space"/>
      <w:lvlText w:val="%8)"/>
      <w:lvlJc w:val="left"/>
      <w:pPr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  <w:rPr>
        <w:rFonts w:cs="Times New Roman"/>
      </w:r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243A9"/>
    <w:rsid w:val="0002764A"/>
    <w:rsid w:val="000330FD"/>
    <w:rsid w:val="0003708D"/>
    <w:rsid w:val="0004559B"/>
    <w:rsid w:val="0006720C"/>
    <w:rsid w:val="000708E3"/>
    <w:rsid w:val="000835E3"/>
    <w:rsid w:val="000837B0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3387"/>
    <w:rsid w:val="000F1D9E"/>
    <w:rsid w:val="000F7721"/>
    <w:rsid w:val="00115192"/>
    <w:rsid w:val="00135A6B"/>
    <w:rsid w:val="0014341F"/>
    <w:rsid w:val="001454CC"/>
    <w:rsid w:val="001676AA"/>
    <w:rsid w:val="00175755"/>
    <w:rsid w:val="00175EAC"/>
    <w:rsid w:val="00185CF1"/>
    <w:rsid w:val="00196ECB"/>
    <w:rsid w:val="001A52E0"/>
    <w:rsid w:val="001A6946"/>
    <w:rsid w:val="001B23F8"/>
    <w:rsid w:val="001B430A"/>
    <w:rsid w:val="001B49A2"/>
    <w:rsid w:val="001D31B0"/>
    <w:rsid w:val="001D5F5D"/>
    <w:rsid w:val="001D627B"/>
    <w:rsid w:val="00201847"/>
    <w:rsid w:val="00202DC1"/>
    <w:rsid w:val="00203FC2"/>
    <w:rsid w:val="00212F3E"/>
    <w:rsid w:val="00237FDD"/>
    <w:rsid w:val="00244D1F"/>
    <w:rsid w:val="002607E2"/>
    <w:rsid w:val="00261BB1"/>
    <w:rsid w:val="00265604"/>
    <w:rsid w:val="00267812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F51FB"/>
    <w:rsid w:val="002F7AD8"/>
    <w:rsid w:val="00311AEA"/>
    <w:rsid w:val="00313135"/>
    <w:rsid w:val="00325314"/>
    <w:rsid w:val="00330DA8"/>
    <w:rsid w:val="00331DA7"/>
    <w:rsid w:val="00334431"/>
    <w:rsid w:val="003462A5"/>
    <w:rsid w:val="00355526"/>
    <w:rsid w:val="00356A50"/>
    <w:rsid w:val="0035705B"/>
    <w:rsid w:val="00360835"/>
    <w:rsid w:val="00364899"/>
    <w:rsid w:val="00376FC6"/>
    <w:rsid w:val="003809B0"/>
    <w:rsid w:val="00383995"/>
    <w:rsid w:val="003843D2"/>
    <w:rsid w:val="00384B01"/>
    <w:rsid w:val="00386E45"/>
    <w:rsid w:val="003870B8"/>
    <w:rsid w:val="00390724"/>
    <w:rsid w:val="003A5E8D"/>
    <w:rsid w:val="003A63CD"/>
    <w:rsid w:val="003B2BE1"/>
    <w:rsid w:val="003B3846"/>
    <w:rsid w:val="003C3187"/>
    <w:rsid w:val="003C68C1"/>
    <w:rsid w:val="003D0981"/>
    <w:rsid w:val="003D42E2"/>
    <w:rsid w:val="003D4AD9"/>
    <w:rsid w:val="003D679E"/>
    <w:rsid w:val="003F5443"/>
    <w:rsid w:val="003F740B"/>
    <w:rsid w:val="0040224E"/>
    <w:rsid w:val="00413459"/>
    <w:rsid w:val="00415F5D"/>
    <w:rsid w:val="00421BA6"/>
    <w:rsid w:val="00422DC1"/>
    <w:rsid w:val="00423F33"/>
    <w:rsid w:val="0042585D"/>
    <w:rsid w:val="00433717"/>
    <w:rsid w:val="0044263A"/>
    <w:rsid w:val="004434C1"/>
    <w:rsid w:val="004610F8"/>
    <w:rsid w:val="00473E6B"/>
    <w:rsid w:val="004873D9"/>
    <w:rsid w:val="00494412"/>
    <w:rsid w:val="004A0AEC"/>
    <w:rsid w:val="004A6BFD"/>
    <w:rsid w:val="004B0A76"/>
    <w:rsid w:val="004B395A"/>
    <w:rsid w:val="004D0906"/>
    <w:rsid w:val="004D422D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C2FAB"/>
    <w:rsid w:val="005C7E7B"/>
    <w:rsid w:val="005D1FB2"/>
    <w:rsid w:val="005F0C28"/>
    <w:rsid w:val="005F394F"/>
    <w:rsid w:val="00603F8B"/>
    <w:rsid w:val="00605C23"/>
    <w:rsid w:val="006227F7"/>
    <w:rsid w:val="0062716A"/>
    <w:rsid w:val="00633844"/>
    <w:rsid w:val="006377B2"/>
    <w:rsid w:val="00650CDF"/>
    <w:rsid w:val="00655844"/>
    <w:rsid w:val="006608A8"/>
    <w:rsid w:val="00666605"/>
    <w:rsid w:val="00680A6A"/>
    <w:rsid w:val="00684430"/>
    <w:rsid w:val="00694882"/>
    <w:rsid w:val="006A28A6"/>
    <w:rsid w:val="006A5564"/>
    <w:rsid w:val="006B6DD9"/>
    <w:rsid w:val="006B730D"/>
    <w:rsid w:val="006C0F69"/>
    <w:rsid w:val="006D6269"/>
    <w:rsid w:val="006E73ED"/>
    <w:rsid w:val="006F33D3"/>
    <w:rsid w:val="00700072"/>
    <w:rsid w:val="00701D25"/>
    <w:rsid w:val="00702856"/>
    <w:rsid w:val="00706912"/>
    <w:rsid w:val="00716629"/>
    <w:rsid w:val="00732CFC"/>
    <w:rsid w:val="00737DDB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7503D"/>
    <w:rsid w:val="00792A60"/>
    <w:rsid w:val="007A04A9"/>
    <w:rsid w:val="007B57CE"/>
    <w:rsid w:val="007B6096"/>
    <w:rsid w:val="007B6866"/>
    <w:rsid w:val="007C0E19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4273F"/>
    <w:rsid w:val="0085175F"/>
    <w:rsid w:val="008517B7"/>
    <w:rsid w:val="00861817"/>
    <w:rsid w:val="00866546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B0F96"/>
    <w:rsid w:val="008B241F"/>
    <w:rsid w:val="008B581B"/>
    <w:rsid w:val="008C4858"/>
    <w:rsid w:val="0091356E"/>
    <w:rsid w:val="00914E52"/>
    <w:rsid w:val="00923686"/>
    <w:rsid w:val="009317C7"/>
    <w:rsid w:val="00934EEE"/>
    <w:rsid w:val="00941A5E"/>
    <w:rsid w:val="009527BD"/>
    <w:rsid w:val="00957108"/>
    <w:rsid w:val="009574EC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326A"/>
    <w:rsid w:val="00A160A2"/>
    <w:rsid w:val="00A1685C"/>
    <w:rsid w:val="00A2238E"/>
    <w:rsid w:val="00A34238"/>
    <w:rsid w:val="00A544F7"/>
    <w:rsid w:val="00A57E9F"/>
    <w:rsid w:val="00A60C89"/>
    <w:rsid w:val="00A61240"/>
    <w:rsid w:val="00A656F4"/>
    <w:rsid w:val="00A7747E"/>
    <w:rsid w:val="00A92C7C"/>
    <w:rsid w:val="00A933FA"/>
    <w:rsid w:val="00A9362C"/>
    <w:rsid w:val="00A954B2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73F"/>
    <w:rsid w:val="00AE1C61"/>
    <w:rsid w:val="00AE468A"/>
    <w:rsid w:val="00AF73E6"/>
    <w:rsid w:val="00B0366B"/>
    <w:rsid w:val="00B13956"/>
    <w:rsid w:val="00B14ED6"/>
    <w:rsid w:val="00B16801"/>
    <w:rsid w:val="00B3036D"/>
    <w:rsid w:val="00B333DE"/>
    <w:rsid w:val="00B44A3A"/>
    <w:rsid w:val="00B525C7"/>
    <w:rsid w:val="00B55D8E"/>
    <w:rsid w:val="00B66993"/>
    <w:rsid w:val="00B764E4"/>
    <w:rsid w:val="00B76DB3"/>
    <w:rsid w:val="00B864E4"/>
    <w:rsid w:val="00B96BB1"/>
    <w:rsid w:val="00BA261D"/>
    <w:rsid w:val="00BB4305"/>
    <w:rsid w:val="00BC132F"/>
    <w:rsid w:val="00BF153C"/>
    <w:rsid w:val="00BF3F2C"/>
    <w:rsid w:val="00BF4BBE"/>
    <w:rsid w:val="00C024D7"/>
    <w:rsid w:val="00C16F38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91775"/>
    <w:rsid w:val="00CA5FBC"/>
    <w:rsid w:val="00CB4F42"/>
    <w:rsid w:val="00CB5DB5"/>
    <w:rsid w:val="00CB7AF8"/>
    <w:rsid w:val="00CF0C30"/>
    <w:rsid w:val="00CF2B2D"/>
    <w:rsid w:val="00D01474"/>
    <w:rsid w:val="00D02292"/>
    <w:rsid w:val="00D04653"/>
    <w:rsid w:val="00D0526C"/>
    <w:rsid w:val="00D16ED3"/>
    <w:rsid w:val="00D22D62"/>
    <w:rsid w:val="00D36534"/>
    <w:rsid w:val="00D3758E"/>
    <w:rsid w:val="00D41756"/>
    <w:rsid w:val="00D42337"/>
    <w:rsid w:val="00D524AD"/>
    <w:rsid w:val="00D53430"/>
    <w:rsid w:val="00D56357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1120D"/>
    <w:rsid w:val="00E156A3"/>
    <w:rsid w:val="00E25095"/>
    <w:rsid w:val="00E32C1F"/>
    <w:rsid w:val="00E34A45"/>
    <w:rsid w:val="00E44D32"/>
    <w:rsid w:val="00E44E7E"/>
    <w:rsid w:val="00E633EC"/>
    <w:rsid w:val="00E7054D"/>
    <w:rsid w:val="00E71345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F0099E"/>
    <w:rsid w:val="00F05D7B"/>
    <w:rsid w:val="00F07A24"/>
    <w:rsid w:val="00F111CC"/>
    <w:rsid w:val="00F152E8"/>
    <w:rsid w:val="00F15D57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7D2B"/>
    <w:rsid w:val="00F91A06"/>
    <w:rsid w:val="00F97834"/>
    <w:rsid w:val="00F97EA1"/>
    <w:rsid w:val="00FA7A0D"/>
    <w:rsid w:val="00FB0525"/>
    <w:rsid w:val="00FB4620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locked="1" w:semiHidden="0" w:uiPriority="0"/>
    <w:lsdException w:name="Body Text Indent 3" w:unhideWhenUsed="1"/>
    <w:lsdException w:name="Block Text" w:unhideWhenUsed="1"/>
    <w:lsdException w:name="Hyperlink" w:locked="1" w:semiHidden="0" w:uiPriority="0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Heading4"/>
    <w:link w:val="Heading3Char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7DE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485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485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4858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485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3187"/>
    <w:rPr>
      <w:rFonts w:ascii="Calibri" w:hAnsi="Calibri" w:cs="Times New Roman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4A6BF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Комментарий"/>
    <w:basedOn w:val="Normal"/>
    <w:next w:val="Normal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0">
    <w:name w:val="Гипертекстовая ссылка"/>
    <w:basedOn w:val="DefaultParagraphFont"/>
    <w:uiPriority w:val="99"/>
    <w:rsid w:val="00834E7A"/>
    <w:rPr>
      <w:rFonts w:cs="Times New Roman"/>
      <w:color w:val="008000"/>
      <w:sz w:val="20"/>
      <w:szCs w:val="20"/>
      <w:u w:val="single"/>
    </w:rPr>
  </w:style>
  <w:style w:type="character" w:customStyle="1" w:styleId="a1">
    <w:name w:val="Цветовое выделение"/>
    <w:uiPriority w:val="99"/>
    <w:rsid w:val="002C69B4"/>
    <w:rPr>
      <w:b/>
      <w:color w:val="000080"/>
      <w:sz w:val="20"/>
    </w:rPr>
  </w:style>
  <w:style w:type="paragraph" w:customStyle="1" w:styleId="a2">
    <w:name w:val="Заголовок статьи"/>
    <w:basedOn w:val="Normal"/>
    <w:next w:val="Normal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3">
    <w:name w:val="Не вступил в силу"/>
    <w:basedOn w:val="a1"/>
    <w:uiPriority w:val="99"/>
    <w:rsid w:val="002C69B4"/>
    <w:rPr>
      <w:rFonts w:cs="Times New Roman"/>
      <w:bCs/>
      <w:color w:val="008080"/>
      <w:szCs w:val="20"/>
    </w:rPr>
  </w:style>
  <w:style w:type="paragraph" w:customStyle="1" w:styleId="1">
    <w:name w:val="Стиль1"/>
    <w:basedOn w:val="Normal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">
    <w:name w:val="Стиль4"/>
    <w:basedOn w:val="Normal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5F0C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4858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957D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57DE0"/>
    <w:rPr>
      <w:rFonts w:cs="Times New Roman"/>
    </w:rPr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57DE0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C3187"/>
    <w:rPr>
      <w:rFonts w:cs="Times New Roman"/>
      <w:sz w:val="16"/>
      <w:szCs w:val="16"/>
    </w:rPr>
  </w:style>
  <w:style w:type="paragraph" w:customStyle="1" w:styleId="a4">
    <w:name w:val="Знак"/>
    <w:basedOn w:val="Normal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Normal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Normal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0">
    <w:name w:val="Абзац списка1"/>
    <w:basedOn w:val="Normal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C2FAB"/>
    <w:rPr>
      <w:rFonts w:cs="Times New Roman"/>
    </w:rPr>
  </w:style>
  <w:style w:type="character" w:customStyle="1" w:styleId="link">
    <w:name w:val="link"/>
    <w:basedOn w:val="DefaultParagraphFont"/>
    <w:uiPriority w:val="99"/>
    <w:rsid w:val="005C2F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321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321B"/>
    <w:rPr>
      <w:rFonts w:cs="Times New Roman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uiPriority w:val="99"/>
    <w:rsid w:val="00D6321B"/>
    <w:pPr>
      <w:widowControl w:val="0"/>
    </w:pPr>
    <w:rPr>
      <w:rFonts w:ascii="Courier New" w:hAnsi="Courier New"/>
      <w:sz w:val="20"/>
      <w:szCs w:val="20"/>
    </w:rPr>
  </w:style>
  <w:style w:type="character" w:customStyle="1" w:styleId="a5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6">
    <w:name w:val="Информация об изменениях документа"/>
    <w:basedOn w:val="a"/>
    <w:next w:val="Normal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NoSpacing">
    <w:name w:val="No Spacing"/>
    <w:uiPriority w:val="99"/>
    <w:qFormat/>
    <w:rsid w:val="00D6321B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a7">
    <w:name w:val="Знак Знак Знак Знак"/>
    <w:basedOn w:val="Normal"/>
    <w:uiPriority w:val="99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Emphasis">
    <w:name w:val="Emphasis"/>
    <w:basedOn w:val="DefaultParagraphFont"/>
    <w:uiPriority w:val="99"/>
    <w:qFormat/>
    <w:rsid w:val="00F20010"/>
    <w:rPr>
      <w:rFonts w:cs="Times New Roman"/>
      <w:i/>
      <w:iCs/>
    </w:rPr>
  </w:style>
  <w:style w:type="character" w:customStyle="1" w:styleId="highlightsearch">
    <w:name w:val="highlightsearch"/>
    <w:basedOn w:val="DefaultParagraphFont"/>
    <w:uiPriority w:val="99"/>
    <w:rsid w:val="00D02292"/>
    <w:rPr>
      <w:rFonts w:cs="Times New Roman"/>
    </w:rPr>
  </w:style>
  <w:style w:type="paragraph" w:customStyle="1" w:styleId="s1">
    <w:name w:val="s_1"/>
    <w:basedOn w:val="Normal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0C0269"/>
    <w:rPr>
      <w:rFonts w:cs="Times New Roman"/>
    </w:rPr>
  </w:style>
  <w:style w:type="paragraph" w:customStyle="1" w:styleId="s15">
    <w:name w:val="s_15"/>
    <w:basedOn w:val="Normal"/>
    <w:uiPriority w:val="99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Normal"/>
    <w:uiPriority w:val="99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E7054D"/>
    <w:rPr>
      <w:rFonts w:cs="Times New Roman"/>
    </w:rPr>
  </w:style>
  <w:style w:type="paragraph" w:customStyle="1" w:styleId="11">
    <w:name w:val="Без интервала1"/>
    <w:uiPriority w:val="99"/>
    <w:rsid w:val="009F04F3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6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88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8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8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8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2</Pages>
  <Words>506</Words>
  <Characters>2885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cp:lastPrinted>2020-10-28T05:13:00Z</cp:lastPrinted>
  <dcterms:created xsi:type="dcterms:W3CDTF">2020-10-28T05:14:00Z</dcterms:created>
  <dcterms:modified xsi:type="dcterms:W3CDTF">2020-12-07T11:55:00Z</dcterms:modified>
</cp:coreProperties>
</file>