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88" w:rsidRDefault="00EB2D8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B2D88" w:rsidRDefault="00EB2D8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EB2D88" w:rsidRDefault="00EB2D88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B2D88" w:rsidRDefault="00EB2D88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B2D88" w:rsidRDefault="00EB2D88" w:rsidP="000A502D">
      <w:pPr>
        <w:jc w:val="center"/>
        <w:rPr>
          <w:b/>
          <w:sz w:val="28"/>
          <w:szCs w:val="28"/>
        </w:rPr>
      </w:pPr>
    </w:p>
    <w:p w:rsidR="00EB2D88" w:rsidRDefault="00EB2D88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EB2D88" w:rsidRDefault="00EB2D88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РЕШЕНИЯ</w:t>
      </w:r>
    </w:p>
    <w:p w:rsidR="00EB2D88" w:rsidRDefault="00EB2D88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B2D88" w:rsidRPr="006A2DEA" w:rsidRDefault="00EB2D88" w:rsidP="000A502D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6A2DEA">
        <w:rPr>
          <w:sz w:val="26"/>
          <w:szCs w:val="26"/>
        </w:rPr>
        <w:t xml:space="preserve">от «__»_________  </w:t>
      </w:r>
      <w:smartTag w:uri="urn:schemas-microsoft-com:office:smarttags" w:element="metricconverter">
        <w:smartTagPr>
          <w:attr w:name="ProductID" w:val="2020 г"/>
        </w:smartTagPr>
        <w:r w:rsidRPr="006A2DEA">
          <w:rPr>
            <w:sz w:val="26"/>
            <w:szCs w:val="26"/>
          </w:rPr>
          <w:t>2020 г</w:t>
        </w:r>
      </w:smartTag>
      <w:r w:rsidRPr="006A2DEA">
        <w:rPr>
          <w:sz w:val="26"/>
          <w:szCs w:val="26"/>
        </w:rPr>
        <w:t>.                                                                        № _</w:t>
      </w:r>
    </w:p>
    <w:p w:rsidR="00EB2D88" w:rsidRPr="006A2DEA" w:rsidRDefault="00EB2D88" w:rsidP="000A502D">
      <w:pPr>
        <w:tabs>
          <w:tab w:val="left" w:pos="699"/>
        </w:tabs>
        <w:rPr>
          <w:sz w:val="26"/>
          <w:szCs w:val="26"/>
        </w:rPr>
      </w:pPr>
    </w:p>
    <w:p w:rsidR="00EB2D88" w:rsidRDefault="00EB2D88" w:rsidP="000A502D">
      <w:pPr>
        <w:jc w:val="center"/>
        <w:rPr>
          <w:b/>
          <w:sz w:val="26"/>
          <w:szCs w:val="26"/>
        </w:rPr>
      </w:pPr>
    </w:p>
    <w:p w:rsidR="00EB2D88" w:rsidRDefault="00EB2D88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EB2D88" w:rsidRDefault="00EB2D88" w:rsidP="000A502D">
      <w:pPr>
        <w:jc w:val="center"/>
        <w:rPr>
          <w:sz w:val="26"/>
          <w:szCs w:val="26"/>
        </w:rPr>
      </w:pPr>
    </w:p>
    <w:p w:rsidR="00EB2D88" w:rsidRDefault="00EB2D88" w:rsidP="000A502D">
      <w:pPr>
        <w:jc w:val="center"/>
        <w:rPr>
          <w:sz w:val="26"/>
          <w:szCs w:val="26"/>
        </w:rPr>
      </w:pPr>
    </w:p>
    <w:p w:rsidR="00EB2D88" w:rsidRPr="006A2DEA" w:rsidRDefault="00EB2D88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b/>
          <w:sz w:val="28"/>
          <w:szCs w:val="28"/>
        </w:rPr>
      </w:pPr>
      <w:r w:rsidRPr="006A2DEA">
        <w:rPr>
          <w:rFonts w:ascii="Times New Roman" w:hAnsi="Times New Roman" w:cs="Times New Roman"/>
          <w:b/>
          <w:sz w:val="28"/>
          <w:szCs w:val="28"/>
        </w:rPr>
        <w:t>«О бюджете Липкинского сельского поселения Ромодановского муниципального района Республики Мордовия на 2021 год                                   и на плановый период 2022 и 2023 годов»</w:t>
      </w:r>
    </w:p>
    <w:p w:rsidR="00EB2D88" w:rsidRDefault="00EB2D88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EB2D88" w:rsidRDefault="00EB2D88" w:rsidP="000A502D">
      <w:pPr>
        <w:shd w:val="clear" w:color="auto" w:fill="FFFFFF"/>
        <w:rPr>
          <w:bCs/>
          <w:sz w:val="26"/>
          <w:szCs w:val="26"/>
        </w:rPr>
      </w:pPr>
    </w:p>
    <w:p w:rsidR="00EB2D88" w:rsidRPr="002F0167" w:rsidRDefault="00EB2D88" w:rsidP="006A2DEA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</w:t>
      </w:r>
      <w:r>
        <w:rPr>
          <w:sz w:val="28"/>
          <w:szCs w:val="28"/>
        </w:rPr>
        <w:t>Федерации и на основании статьи 36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</w:p>
    <w:p w:rsidR="00EB2D88" w:rsidRDefault="00EB2D88" w:rsidP="000A502D">
      <w:pPr>
        <w:jc w:val="center"/>
        <w:rPr>
          <w:sz w:val="28"/>
          <w:szCs w:val="28"/>
        </w:rPr>
      </w:pPr>
    </w:p>
    <w:p w:rsidR="00EB2D88" w:rsidRDefault="00EB2D88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B2D88" w:rsidRPr="002F0167" w:rsidRDefault="00EB2D88" w:rsidP="000A502D">
      <w:pPr>
        <w:jc w:val="center"/>
        <w:rPr>
          <w:sz w:val="28"/>
          <w:szCs w:val="28"/>
        </w:rPr>
      </w:pPr>
    </w:p>
    <w:p w:rsidR="00EB2D88" w:rsidRPr="00A54E37" w:rsidRDefault="00EB2D88" w:rsidP="000A502D">
      <w:pPr>
        <w:ind w:firstLine="851"/>
        <w:jc w:val="center"/>
        <w:outlineLvl w:val="0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Раздел 1. Основные характеристики бюджета </w:t>
      </w:r>
      <w:r>
        <w:rPr>
          <w:b/>
          <w:sz w:val="28"/>
          <w:szCs w:val="28"/>
        </w:rPr>
        <w:t>Липкинского</w:t>
      </w:r>
    </w:p>
    <w:p w:rsidR="00EB2D88" w:rsidRDefault="00EB2D88" w:rsidP="000A502D">
      <w:pPr>
        <w:ind w:firstLine="851"/>
        <w:jc w:val="center"/>
        <w:rPr>
          <w:b/>
          <w:sz w:val="28"/>
          <w:szCs w:val="28"/>
        </w:rPr>
      </w:pPr>
      <w:r w:rsidRPr="00A54E37">
        <w:rPr>
          <w:b/>
          <w:sz w:val="28"/>
          <w:szCs w:val="28"/>
        </w:rPr>
        <w:t xml:space="preserve">сельского поселения </w:t>
      </w:r>
    </w:p>
    <w:p w:rsidR="00EB2D88" w:rsidRPr="00A54E37" w:rsidRDefault="00EB2D88" w:rsidP="000A502D">
      <w:pPr>
        <w:ind w:firstLine="851"/>
        <w:jc w:val="center"/>
        <w:rPr>
          <w:b/>
          <w:sz w:val="28"/>
          <w:szCs w:val="28"/>
        </w:rPr>
      </w:pPr>
    </w:p>
    <w:p w:rsidR="00EB2D88" w:rsidRDefault="00EB2D88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2021</w:t>
      </w:r>
      <w:r>
        <w:rPr>
          <w:sz w:val="28"/>
          <w:szCs w:val="28"/>
        </w:rPr>
        <w:t xml:space="preserve">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1341,8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1341,8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года).</w:t>
      </w:r>
    </w:p>
    <w:p w:rsidR="00EB2D88" w:rsidRDefault="00EB2D88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678,9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678,9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14,8  тыс. рублей, исходя из уровня инфляции, не превышающего 4,0 процента (декабрь 2022 года к декабрю 2021 года).</w:t>
      </w:r>
    </w:p>
    <w:p w:rsidR="00EB2D88" w:rsidRPr="0021464E" w:rsidRDefault="00EB2D88" w:rsidP="00ED3794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669,5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669,5 т</w:t>
      </w:r>
      <w:r w:rsidRPr="0021464E">
        <w:rPr>
          <w:sz w:val="28"/>
          <w:szCs w:val="28"/>
        </w:rPr>
        <w:t>ыс. рублей,</w:t>
      </w:r>
      <w:r w:rsidRPr="00ED3794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14,5 тыс. рублей, исходя из уровня инфляции, не превышающего 3,9 процента (декабрь 2023 года к декабрю 2022 года).</w:t>
      </w:r>
    </w:p>
    <w:p w:rsidR="00EB2D88" w:rsidRPr="0021464E" w:rsidRDefault="00EB2D88" w:rsidP="000A502D">
      <w:pPr>
        <w:pStyle w:val="NoSpacing"/>
        <w:jc w:val="both"/>
        <w:rPr>
          <w:sz w:val="28"/>
          <w:szCs w:val="28"/>
        </w:rPr>
      </w:pPr>
    </w:p>
    <w:p w:rsidR="00EB2D88" w:rsidRDefault="00EB2D88" w:rsidP="000A502D">
      <w:pPr>
        <w:ind w:firstLine="851"/>
        <w:jc w:val="center"/>
        <w:outlineLvl w:val="0"/>
        <w:rPr>
          <w:b/>
          <w:sz w:val="28"/>
          <w:szCs w:val="28"/>
        </w:rPr>
      </w:pPr>
      <w:r w:rsidRPr="0043466D">
        <w:rPr>
          <w:b/>
          <w:sz w:val="28"/>
          <w:szCs w:val="28"/>
        </w:rPr>
        <w:t xml:space="preserve">Раздел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B30796">
        <w:rPr>
          <w:b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EB2D88" w:rsidRPr="0043466D" w:rsidRDefault="00EB2D88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EB2D88" w:rsidRPr="00451050" w:rsidRDefault="00EB2D88" w:rsidP="006A2DE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A2DE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бюджета Липкинского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51050">
        <w:rPr>
          <w:rFonts w:ascii="Times New Roman" w:hAnsi="Times New Roman" w:cs="Times New Roman"/>
          <w:sz w:val="28"/>
          <w:szCs w:val="28"/>
        </w:rPr>
        <w:t>1 к настоящему Решению.</w:t>
      </w:r>
    </w:p>
    <w:p w:rsidR="00EB2D88" w:rsidRDefault="00EB2D88" w:rsidP="006A2DEA">
      <w:pPr>
        <w:ind w:firstLine="540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Липкинского сельского поселения,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№</w:t>
      </w:r>
      <w:r w:rsidRPr="00087C29">
        <w:rPr>
          <w:sz w:val="28"/>
          <w:szCs w:val="28"/>
        </w:rPr>
        <w:t>2 к настоящему Решению.</w:t>
      </w:r>
    </w:p>
    <w:p w:rsidR="00EB2D88" w:rsidRDefault="00EB2D88" w:rsidP="006A2DEA">
      <w:pPr>
        <w:ind w:firstLine="851"/>
        <w:jc w:val="both"/>
        <w:rPr>
          <w:b/>
          <w:sz w:val="28"/>
          <w:szCs w:val="28"/>
        </w:rPr>
      </w:pPr>
    </w:p>
    <w:p w:rsidR="00EB2D88" w:rsidRDefault="00EB2D88" w:rsidP="006A2DEA">
      <w:pPr>
        <w:ind w:firstLine="851"/>
        <w:jc w:val="center"/>
        <w:rPr>
          <w:b/>
          <w:sz w:val="28"/>
          <w:szCs w:val="28"/>
        </w:rPr>
      </w:pPr>
      <w:r w:rsidRPr="00610076">
        <w:rPr>
          <w:b/>
          <w:sz w:val="28"/>
          <w:szCs w:val="28"/>
        </w:rPr>
        <w:t>Раздел 3.</w:t>
      </w:r>
      <w:r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 xml:space="preserve">Безвозмездные поступления в бюджет </w:t>
      </w:r>
      <w:r>
        <w:rPr>
          <w:b/>
          <w:sz w:val="28"/>
          <w:szCs w:val="28"/>
        </w:rPr>
        <w:t xml:space="preserve">Липкинского </w:t>
      </w:r>
      <w:r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EB2D88" w:rsidRPr="00610076" w:rsidRDefault="00EB2D88" w:rsidP="006A2DEA">
      <w:pPr>
        <w:ind w:firstLine="851"/>
        <w:jc w:val="center"/>
        <w:rPr>
          <w:b/>
          <w:sz w:val="28"/>
          <w:szCs w:val="28"/>
        </w:rPr>
      </w:pPr>
    </w:p>
    <w:p w:rsidR="00EB2D88" w:rsidRPr="00CF37F5" w:rsidRDefault="00EB2D88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Липкинского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 2022 - 2023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</w:t>
      </w:r>
      <w:r>
        <w:rPr>
          <w:sz w:val="28"/>
          <w:szCs w:val="28"/>
        </w:rPr>
        <w:t>дерации), согласно приложению №</w:t>
      </w:r>
      <w:r w:rsidRPr="00CF37F5">
        <w:rPr>
          <w:sz w:val="28"/>
          <w:szCs w:val="28"/>
        </w:rPr>
        <w:t xml:space="preserve">3 к настоящему Решению.           </w:t>
      </w:r>
    </w:p>
    <w:p w:rsidR="00EB2D88" w:rsidRDefault="00EB2D88" w:rsidP="006A2DEA">
      <w:pPr>
        <w:ind w:firstLine="851"/>
        <w:jc w:val="both"/>
        <w:rPr>
          <w:b/>
          <w:sz w:val="28"/>
          <w:szCs w:val="28"/>
        </w:rPr>
      </w:pPr>
    </w:p>
    <w:p w:rsidR="00EB2D88" w:rsidRPr="00FA6B38" w:rsidRDefault="00EB2D88" w:rsidP="006A2DEA">
      <w:pPr>
        <w:ind w:firstLine="851"/>
        <w:jc w:val="center"/>
        <w:rPr>
          <w:b/>
          <w:sz w:val="28"/>
          <w:szCs w:val="28"/>
        </w:rPr>
      </w:pPr>
      <w:r w:rsidRPr="00FA6B38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>
        <w:rPr>
          <w:b/>
          <w:sz w:val="28"/>
          <w:szCs w:val="28"/>
        </w:rPr>
        <w:t xml:space="preserve">Липкинского            </w:t>
      </w:r>
      <w:r w:rsidRPr="00FA6B38">
        <w:rPr>
          <w:b/>
          <w:sz w:val="28"/>
          <w:szCs w:val="28"/>
        </w:rPr>
        <w:t>сельского поселения</w:t>
      </w:r>
    </w:p>
    <w:p w:rsidR="00EB2D88" w:rsidRPr="00674995" w:rsidRDefault="00EB2D88" w:rsidP="006A2DEA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EB2D88" w:rsidRPr="0018018A" w:rsidRDefault="00EB2D88" w:rsidP="006A2DEA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 бюджета </w:t>
      </w:r>
      <w:r>
        <w:rPr>
          <w:sz w:val="28"/>
          <w:szCs w:val="28"/>
        </w:rPr>
        <w:t xml:space="preserve">Липкинского </w:t>
      </w:r>
      <w:r w:rsidRPr="0018018A">
        <w:rPr>
          <w:sz w:val="28"/>
          <w:szCs w:val="28"/>
        </w:rPr>
        <w:t>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2022 - 2023 годов,</w:t>
      </w:r>
      <w:r w:rsidRPr="0018018A">
        <w:rPr>
          <w:sz w:val="28"/>
          <w:szCs w:val="28"/>
        </w:rPr>
        <w:t xml:space="preserve"> согласно приложению №4  к настоящему Решению; </w:t>
      </w:r>
    </w:p>
    <w:p w:rsidR="00EB2D88" w:rsidRDefault="00EB2D88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 xml:space="preserve">Липкинского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2022-2023 годов,</w:t>
      </w:r>
      <w:r w:rsidRPr="00A06C13">
        <w:rPr>
          <w:sz w:val="28"/>
          <w:szCs w:val="28"/>
        </w:rPr>
        <w:t xml:space="preserve"> согласно приложению №5 к настоящему Решению;</w:t>
      </w:r>
    </w:p>
    <w:p w:rsidR="00EB2D88" w:rsidRPr="00A06C13" w:rsidRDefault="00EB2D88" w:rsidP="006A2DEA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Липкинского сельского поселения Ромодановского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2022- 2023 годов, согласно приложению №6 к настоящему Решению. </w:t>
      </w:r>
    </w:p>
    <w:p w:rsidR="00EB2D88" w:rsidRDefault="00EB2D88" w:rsidP="006A2DEA">
      <w:pPr>
        <w:shd w:val="clear" w:color="auto" w:fill="FFFFFF"/>
        <w:ind w:left="34" w:right="490" w:firstLine="389"/>
        <w:jc w:val="center"/>
        <w:rPr>
          <w:b/>
          <w:bCs/>
          <w:sz w:val="28"/>
          <w:szCs w:val="28"/>
        </w:rPr>
      </w:pPr>
    </w:p>
    <w:p w:rsidR="00EB2D88" w:rsidRDefault="00EB2D88" w:rsidP="006A2DEA">
      <w:pPr>
        <w:shd w:val="clear" w:color="auto" w:fill="FFFFFF"/>
        <w:ind w:left="34" w:right="490" w:firstLine="389"/>
        <w:jc w:val="center"/>
        <w:rPr>
          <w:b/>
          <w:bCs/>
          <w:sz w:val="28"/>
          <w:szCs w:val="28"/>
        </w:rPr>
      </w:pPr>
    </w:p>
    <w:p w:rsidR="00EB2D88" w:rsidRDefault="00EB2D88" w:rsidP="006A2DEA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Липкинского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EB2D88" w:rsidRDefault="00EB2D88" w:rsidP="006A2DEA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</w:p>
    <w:p w:rsidR="00EB2D88" w:rsidRDefault="00EB2D88" w:rsidP="006A2D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Из бюджета </w:t>
      </w:r>
      <w:r>
        <w:rPr>
          <w:bCs/>
          <w:spacing w:val="2"/>
          <w:sz w:val="28"/>
          <w:szCs w:val="28"/>
        </w:rPr>
        <w:t xml:space="preserve">Липкинского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</w:t>
      </w:r>
      <w:r>
        <w:rPr>
          <w:bCs/>
          <w:spacing w:val="2"/>
          <w:sz w:val="28"/>
          <w:szCs w:val="28"/>
        </w:rPr>
        <w:t xml:space="preserve">Липкинского </w:t>
      </w:r>
      <w:r>
        <w:rPr>
          <w:bCs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Федерации.</w:t>
      </w:r>
      <w:r>
        <w:rPr>
          <w:sz w:val="28"/>
          <w:szCs w:val="28"/>
        </w:rPr>
        <w:t xml:space="preserve"> </w:t>
      </w:r>
    </w:p>
    <w:p w:rsidR="00EB2D88" w:rsidRDefault="00EB2D88" w:rsidP="006A2DEA">
      <w:pPr>
        <w:ind w:firstLine="851"/>
        <w:jc w:val="both"/>
        <w:rPr>
          <w:b/>
          <w:sz w:val="28"/>
          <w:szCs w:val="28"/>
        </w:rPr>
      </w:pPr>
    </w:p>
    <w:p w:rsidR="00EB2D88" w:rsidRDefault="00EB2D88" w:rsidP="006A2DEA">
      <w:pPr>
        <w:ind w:firstLine="851"/>
        <w:jc w:val="center"/>
        <w:rPr>
          <w:b/>
          <w:sz w:val="28"/>
          <w:szCs w:val="28"/>
        </w:rPr>
      </w:pPr>
      <w:r w:rsidRPr="0018533F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EB2D88" w:rsidRPr="0018533F" w:rsidRDefault="00EB2D88" w:rsidP="006A2DEA">
      <w:pPr>
        <w:ind w:firstLine="851"/>
        <w:jc w:val="center"/>
        <w:rPr>
          <w:b/>
          <w:sz w:val="28"/>
          <w:szCs w:val="28"/>
        </w:rPr>
      </w:pPr>
    </w:p>
    <w:p w:rsidR="00EB2D88" w:rsidRPr="00E142E2" w:rsidRDefault="00EB2D88" w:rsidP="006A2DEA">
      <w:pPr>
        <w:ind w:firstLine="720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 предоставляются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Липкинского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EB2D88" w:rsidRDefault="00EB2D88" w:rsidP="006A2DEA">
      <w:pPr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1. 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 xml:space="preserve">стного самоуправления. </w:t>
      </w:r>
    </w:p>
    <w:p w:rsidR="00EB2D88" w:rsidRDefault="00EB2D88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D88" w:rsidRDefault="00EB2D88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</w:t>
      </w:r>
      <w:r w:rsidRPr="001C4060">
        <w:rPr>
          <w:rFonts w:ascii="Times New Roman" w:hAnsi="Times New Roman" w:cs="Times New Roman"/>
          <w:b/>
          <w:sz w:val="28"/>
          <w:szCs w:val="28"/>
        </w:rPr>
        <w:t xml:space="preserve"> 7.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>Липкинского</w:t>
      </w:r>
      <w:r w:rsidRPr="000A56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EB2D88" w:rsidRPr="001C4060" w:rsidRDefault="00EB2D88" w:rsidP="00E925F3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D88" w:rsidRPr="001C4060" w:rsidRDefault="00EB2D88" w:rsidP="00E925F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0A56B2"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125,5 тыс. рублей</w:t>
      </w:r>
      <w:r w:rsidRPr="001C40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 2022 год в сумме 125,5 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рублей, на 2023год в сумме 125,5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D88" w:rsidRDefault="00EB2D88" w:rsidP="00E925F3">
      <w:pPr>
        <w:tabs>
          <w:tab w:val="left" w:pos="1545"/>
        </w:tabs>
        <w:ind w:firstLine="540"/>
        <w:jc w:val="both"/>
        <w:outlineLvl w:val="0"/>
        <w:rPr>
          <w:b/>
          <w:sz w:val="28"/>
          <w:szCs w:val="28"/>
        </w:rPr>
      </w:pPr>
      <w:r w:rsidRPr="001C4060">
        <w:rPr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>.</w:t>
      </w:r>
    </w:p>
    <w:p w:rsidR="00EB2D88" w:rsidRDefault="00EB2D88" w:rsidP="00E925F3">
      <w:pPr>
        <w:ind w:firstLine="851"/>
        <w:jc w:val="center"/>
        <w:outlineLvl w:val="0"/>
        <w:rPr>
          <w:b/>
          <w:sz w:val="28"/>
          <w:szCs w:val="28"/>
        </w:rPr>
      </w:pPr>
    </w:p>
    <w:p w:rsidR="00EB2D88" w:rsidRDefault="00EB2D88" w:rsidP="00E925F3">
      <w:pPr>
        <w:ind w:firstLine="851"/>
        <w:jc w:val="center"/>
        <w:outlineLvl w:val="0"/>
        <w:rPr>
          <w:b/>
          <w:sz w:val="28"/>
          <w:szCs w:val="28"/>
        </w:rPr>
      </w:pPr>
    </w:p>
    <w:p w:rsidR="00EB2D88" w:rsidRDefault="00EB2D88" w:rsidP="00E925F3">
      <w:pPr>
        <w:ind w:firstLine="851"/>
        <w:jc w:val="center"/>
        <w:outlineLvl w:val="0"/>
        <w:rPr>
          <w:b/>
          <w:sz w:val="28"/>
          <w:szCs w:val="28"/>
        </w:rPr>
      </w:pPr>
      <w:r w:rsidRPr="009E7CB3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Резервный фонд администрации Липкинского сельского поселения</w:t>
      </w:r>
    </w:p>
    <w:p w:rsidR="00EB2D88" w:rsidRPr="00463855" w:rsidRDefault="00EB2D88" w:rsidP="00E925F3">
      <w:pPr>
        <w:ind w:firstLine="851"/>
        <w:jc w:val="center"/>
        <w:outlineLvl w:val="0"/>
        <w:rPr>
          <w:sz w:val="16"/>
          <w:szCs w:val="16"/>
        </w:rPr>
      </w:pPr>
    </w:p>
    <w:p w:rsidR="00EB2D88" w:rsidRPr="00463855" w:rsidRDefault="00EB2D88" w:rsidP="00E925F3">
      <w:pPr>
        <w:ind w:firstLine="540"/>
        <w:jc w:val="both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Липкинского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2021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 10,0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ежегодно.</w:t>
      </w:r>
    </w:p>
    <w:p w:rsidR="00EB2D88" w:rsidRPr="009E10E5" w:rsidRDefault="00EB2D88" w:rsidP="00E925F3">
      <w:pPr>
        <w:ind w:firstLine="540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Липкинского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B2D88" w:rsidRDefault="00EB2D88" w:rsidP="00E925F3">
      <w:pPr>
        <w:ind w:firstLine="540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Липкинского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>
        <w:rPr>
          <w:sz w:val="28"/>
          <w:szCs w:val="28"/>
        </w:rPr>
        <w:t>Липкинского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Липкинского </w:t>
      </w:r>
      <w:r w:rsidRPr="00ED41C3">
        <w:rPr>
          <w:sz w:val="28"/>
          <w:szCs w:val="28"/>
        </w:rPr>
        <w:t>сельского поселения.</w:t>
      </w:r>
    </w:p>
    <w:p w:rsidR="00EB2D88" w:rsidRPr="00ED41C3" w:rsidRDefault="00EB2D88" w:rsidP="00E925F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Порядок  использования бюджетных ассигнований Резервного фонда администрации Липкинского сельского поселения устанавливается  администрацией Липкинского сельского поселения.</w:t>
      </w:r>
    </w:p>
    <w:p w:rsidR="00EB2D88" w:rsidRDefault="00EB2D88" w:rsidP="00E925F3">
      <w:pPr>
        <w:ind w:firstLine="540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Липкинского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>
        <w:rPr>
          <w:sz w:val="28"/>
          <w:szCs w:val="28"/>
        </w:rPr>
        <w:t>Липкинского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EB2D88" w:rsidRDefault="00EB2D88" w:rsidP="006A2DEA">
      <w:pPr>
        <w:ind w:firstLine="851"/>
        <w:jc w:val="both"/>
        <w:outlineLvl w:val="0"/>
        <w:rPr>
          <w:b/>
          <w:sz w:val="28"/>
          <w:szCs w:val="28"/>
        </w:rPr>
      </w:pPr>
    </w:p>
    <w:p w:rsidR="00EB2D88" w:rsidRDefault="00EB2D88" w:rsidP="00E925F3">
      <w:pPr>
        <w:spacing w:line="23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1C4060">
        <w:rPr>
          <w:b/>
          <w:sz w:val="28"/>
          <w:szCs w:val="28"/>
        </w:rPr>
        <w:t>9. Объем бюджетных ассигнований на исполнение публичных нормативных обязательств</w:t>
      </w:r>
    </w:p>
    <w:p w:rsidR="00EB2D88" w:rsidRPr="001C4060" w:rsidRDefault="00EB2D88" w:rsidP="00E925F3">
      <w:pPr>
        <w:spacing w:line="230" w:lineRule="auto"/>
        <w:ind w:firstLine="540"/>
        <w:jc w:val="center"/>
        <w:rPr>
          <w:b/>
          <w:sz w:val="28"/>
          <w:szCs w:val="28"/>
        </w:rPr>
      </w:pPr>
    </w:p>
    <w:p w:rsidR="00EB2D88" w:rsidRDefault="00EB2D88" w:rsidP="006A2DEA">
      <w:pPr>
        <w:ind w:firstLine="851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0A56B2">
        <w:rPr>
          <w:bCs/>
          <w:spacing w:val="2"/>
          <w:sz w:val="28"/>
          <w:szCs w:val="28"/>
        </w:rPr>
        <w:t>Липкинского</w:t>
      </w:r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на 202</w:t>
      </w:r>
      <w:r>
        <w:rPr>
          <w:sz w:val="28"/>
          <w:szCs w:val="28"/>
        </w:rPr>
        <w:t>1</w:t>
      </w:r>
      <w:r w:rsidRPr="001C4060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137,7 тыс. рублей, на </w:t>
      </w:r>
      <w:r w:rsidRPr="002C2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2022 год  142,5 тыс. рублей и  на  2023 год 147,6 тыс. рублей.</w:t>
      </w:r>
    </w:p>
    <w:p w:rsidR="00EB2D88" w:rsidRDefault="00EB2D88" w:rsidP="006A2DEA">
      <w:pPr>
        <w:spacing w:line="230" w:lineRule="auto"/>
        <w:ind w:firstLine="540"/>
        <w:jc w:val="both"/>
        <w:rPr>
          <w:sz w:val="28"/>
          <w:szCs w:val="28"/>
        </w:rPr>
      </w:pPr>
    </w:p>
    <w:p w:rsidR="00EB2D88" w:rsidRDefault="00EB2D88" w:rsidP="006A2DEA">
      <w:pPr>
        <w:ind w:firstLine="851"/>
        <w:jc w:val="both"/>
        <w:outlineLvl w:val="0"/>
        <w:rPr>
          <w:b/>
          <w:sz w:val="28"/>
          <w:szCs w:val="28"/>
        </w:rPr>
      </w:pPr>
    </w:p>
    <w:p w:rsidR="00EB2D88" w:rsidRPr="00873B7E" w:rsidRDefault="00EB2D88" w:rsidP="00E925F3">
      <w:pPr>
        <w:ind w:firstLine="851"/>
        <w:jc w:val="center"/>
        <w:outlineLvl w:val="0"/>
        <w:rPr>
          <w:b/>
          <w:sz w:val="28"/>
          <w:szCs w:val="28"/>
        </w:rPr>
      </w:pPr>
      <w:r w:rsidRPr="00873B7E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10</w:t>
      </w:r>
      <w:r w:rsidRPr="00873B7E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Муниципальные  внутренние </w:t>
      </w:r>
      <w:r w:rsidRPr="00873B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заимствования Липкинского</w:t>
      </w:r>
      <w:r w:rsidRPr="00873B7E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Ромодановского муниципального района</w:t>
      </w:r>
    </w:p>
    <w:p w:rsidR="00EB2D88" w:rsidRDefault="00EB2D88" w:rsidP="006A2DEA">
      <w:pPr>
        <w:ind w:firstLine="720"/>
        <w:jc w:val="both"/>
        <w:rPr>
          <w:sz w:val="28"/>
          <w:szCs w:val="28"/>
        </w:rPr>
      </w:pPr>
    </w:p>
    <w:p w:rsidR="00EB2D88" w:rsidRPr="001C4060" w:rsidRDefault="00EB2D88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EB2D88" w:rsidRPr="00375E01" w:rsidRDefault="00EB2D88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EB2D88" w:rsidRDefault="00EB2D88" w:rsidP="006A2DEA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Липкинского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368,8  тыс. рублей,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2022 год в сумме</w:t>
      </w:r>
      <w:r>
        <w:rPr>
          <w:rFonts w:ascii="Times New Roman" w:hAnsi="Times New Roman" w:cs="Times New Roman"/>
          <w:sz w:val="28"/>
          <w:szCs w:val="28"/>
        </w:rPr>
        <w:t xml:space="preserve"> 359,1</w:t>
      </w:r>
      <w:r w:rsidRPr="00937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тыс. 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361,5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D88" w:rsidRPr="00375E01" w:rsidRDefault="00EB2D88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Установить, 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</w:p>
    <w:p w:rsidR="00EB2D88" w:rsidRDefault="00EB2D88" w:rsidP="00593B91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EB2D88" w:rsidRDefault="00EB2D88" w:rsidP="006A2DEA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Утвердить объем расходов на обслуживание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 36,8 тыс.рублей,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73,7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110, 5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2D88" w:rsidRDefault="00EB2D88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Утвердить Программу муниципальных внутренних заимствований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№7 к настоящему Решению.</w:t>
      </w:r>
    </w:p>
    <w:p w:rsidR="00EB2D88" w:rsidRPr="001C4060" w:rsidRDefault="00EB2D88" w:rsidP="006A2DEA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Утвердить источники внутреннего финансирования дефицита бюджета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Липкинского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№8 к настоящему Решению.</w:t>
      </w:r>
    </w:p>
    <w:p w:rsidR="00EB2D88" w:rsidRDefault="00EB2D88" w:rsidP="006A2DEA">
      <w:pPr>
        <w:ind w:firstLine="720"/>
        <w:jc w:val="both"/>
        <w:rPr>
          <w:sz w:val="28"/>
          <w:szCs w:val="28"/>
        </w:rPr>
      </w:pPr>
    </w:p>
    <w:p w:rsidR="00EB2D88" w:rsidRDefault="00EB2D88" w:rsidP="00593B91">
      <w:pPr>
        <w:spacing w:line="230" w:lineRule="auto"/>
        <w:ind w:firstLine="540"/>
        <w:jc w:val="center"/>
        <w:rPr>
          <w:b/>
          <w:sz w:val="28"/>
          <w:szCs w:val="28"/>
        </w:rPr>
      </w:pPr>
      <w:r w:rsidRPr="00593B91">
        <w:rPr>
          <w:b/>
          <w:sz w:val="28"/>
          <w:szCs w:val="28"/>
        </w:rPr>
        <w:t>Раздел 11. Особенности исполнения бюджета Липкинского сельского поселения  Ромодановского муниципального района в 2021 году</w:t>
      </w:r>
    </w:p>
    <w:p w:rsidR="00EB2D88" w:rsidRDefault="00EB2D88" w:rsidP="006A2DEA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EB2D88" w:rsidRDefault="00EB2D88" w:rsidP="006A2DEA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6 Решения Совета депутатов  Липкинского сельского поселения  Ромодановского муниципального района Республики Мордовия  </w:t>
      </w:r>
      <w:r w:rsidRPr="00C069A8">
        <w:rPr>
          <w:sz w:val="28"/>
          <w:szCs w:val="28"/>
        </w:rPr>
        <w:t>от 17 мая 2016 года    №</w:t>
      </w:r>
      <w:r>
        <w:rPr>
          <w:sz w:val="28"/>
          <w:szCs w:val="28"/>
        </w:rPr>
        <w:t xml:space="preserve">14 «О бюджетном процессе  в Липкинском сельском поселении Ромодановского муниципального района Республики Мордовия (изменения в Решение Совета депутатов от 18.11.2020 №20)» следующие  дополнительные основания  внесения  изменений в сводную бюджетную роспись Липкинского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EB2D88" w:rsidRDefault="00EB2D88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Липкинского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EB2D88" w:rsidRDefault="00EB2D88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B2D88" w:rsidRDefault="00EB2D88" w:rsidP="006A2DEA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EB2D88" w:rsidRPr="002E7460" w:rsidRDefault="00EB2D88" w:rsidP="006A2DEA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Липкинского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EB2D88" w:rsidRDefault="00EB2D88" w:rsidP="006A2DE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 использованные по состоянию на 1 января 2021 года остатки межбюджетных трансфертов, предоставленных из бюджета Ромодановского муниципального района бюджету Липкинского сельского поселений в форме иных межбюджетных трансфертов, имеющих целевое назначение, подлежат возврату в бюджет Ромодановского муниципального района в течение первых пятнадцати рабочих дней 2021 года.</w:t>
      </w:r>
    </w:p>
    <w:p w:rsidR="00EB2D88" w:rsidRPr="00645A3B" w:rsidRDefault="00EB2D88" w:rsidP="006A2DEA">
      <w:pPr>
        <w:ind w:firstLine="720"/>
        <w:jc w:val="both"/>
        <w:rPr>
          <w:sz w:val="28"/>
          <w:szCs w:val="28"/>
        </w:rPr>
      </w:pPr>
      <w:r w:rsidRPr="00A71B10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использованные по состоянию на 1 января 20</w:t>
      </w:r>
      <w:r>
        <w:rPr>
          <w:sz w:val="28"/>
          <w:szCs w:val="28"/>
        </w:rPr>
        <w:t>21</w:t>
      </w:r>
      <w:r w:rsidRPr="00A71B10">
        <w:rPr>
          <w:sz w:val="28"/>
          <w:szCs w:val="28"/>
        </w:rPr>
        <w:t xml:space="preserve">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 </w:t>
      </w:r>
      <w:r w:rsidRPr="006045D6">
        <w:rPr>
          <w:color w:val="FF0000"/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Липкинского  сельского поселения </w:t>
      </w:r>
      <w:r w:rsidRPr="00A71B10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</w:t>
      </w:r>
      <w:r w:rsidRPr="00A71B10">
        <w:rPr>
          <w:sz w:val="28"/>
          <w:szCs w:val="28"/>
        </w:rPr>
        <w:t>ниципального района.</w:t>
      </w:r>
    </w:p>
    <w:p w:rsidR="00EB2D88" w:rsidRPr="00785A18" w:rsidRDefault="00EB2D88" w:rsidP="006A2DEA">
      <w:pPr>
        <w:ind w:firstLine="720"/>
        <w:jc w:val="both"/>
        <w:rPr>
          <w:bCs/>
          <w:sz w:val="28"/>
          <w:szCs w:val="28"/>
          <w:highlight w:val="yellow"/>
        </w:rPr>
      </w:pPr>
      <w:r>
        <w:rPr>
          <w:sz w:val="28"/>
          <w:szCs w:val="28"/>
        </w:rPr>
        <w:t xml:space="preserve">Принятие главным администратором </w:t>
      </w:r>
      <w:r w:rsidRPr="00A71B10">
        <w:rPr>
          <w:sz w:val="28"/>
          <w:szCs w:val="28"/>
        </w:rPr>
        <w:t xml:space="preserve">доходов  бюджета </w:t>
      </w:r>
      <w:r>
        <w:rPr>
          <w:sz w:val="28"/>
          <w:szCs w:val="28"/>
        </w:rPr>
        <w:t xml:space="preserve">Липкинского сельского поселения  Ромодановского </w:t>
      </w:r>
      <w:r w:rsidRPr="00A71B1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решения о наличии (об отсутствии) потребности в межбюджетных трансфертах, предоставленных в форме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</w:t>
      </w:r>
      <w:r w:rsidRPr="00A71B10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A71B10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Липкинского сельского поселения Ромодановского муниципального района, и предоставленного не позднее 30 календарных дней со дня поступления указанных средств  в  бюджет Ромодановского муниципального района.</w:t>
      </w:r>
    </w:p>
    <w:p w:rsidR="00EB2D88" w:rsidRDefault="00EB2D88" w:rsidP="006A2DEA">
      <w:pPr>
        <w:spacing w:line="230" w:lineRule="auto"/>
        <w:jc w:val="both"/>
        <w:rPr>
          <w:b/>
          <w:sz w:val="28"/>
          <w:szCs w:val="28"/>
        </w:rPr>
      </w:pPr>
    </w:p>
    <w:p w:rsidR="00EB2D88" w:rsidRDefault="00EB2D88" w:rsidP="006A2DEA">
      <w:pPr>
        <w:spacing w:line="230" w:lineRule="auto"/>
        <w:jc w:val="both"/>
        <w:rPr>
          <w:b/>
          <w:sz w:val="28"/>
          <w:szCs w:val="28"/>
        </w:rPr>
      </w:pPr>
    </w:p>
    <w:p w:rsidR="00EB2D88" w:rsidRDefault="00EB2D88" w:rsidP="00C069A8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>, предоставляемые бюджету Липкинского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</w:t>
      </w:r>
      <w:r>
        <w:rPr>
          <w:b/>
          <w:sz w:val="28"/>
          <w:szCs w:val="28"/>
        </w:rPr>
        <w:t>ановского муниципального района</w:t>
      </w:r>
    </w:p>
    <w:p w:rsidR="00EB2D88" w:rsidRPr="00C6170D" w:rsidRDefault="00EB2D88" w:rsidP="00C069A8">
      <w:pPr>
        <w:ind w:firstLine="720"/>
        <w:jc w:val="center"/>
        <w:rPr>
          <w:b/>
          <w:bCs/>
          <w:sz w:val="28"/>
          <w:szCs w:val="28"/>
          <w:highlight w:val="yellow"/>
        </w:rPr>
      </w:pPr>
    </w:p>
    <w:p w:rsidR="00EB2D88" w:rsidRPr="000E0DA3" w:rsidRDefault="00EB2D88" w:rsidP="006A2DEA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EB2D88" w:rsidRDefault="00EB2D88" w:rsidP="006A2DEA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другим бюджетам бюджетной системы Российской Федерации на 2021 год в сумме 345,6 тыс.рублей, на 2022 год в сумме                 125,5 тыс.рублей, на 2023 год в сумме 125,5 тыс.рублей.</w:t>
      </w:r>
    </w:p>
    <w:p w:rsidR="00EB2D88" w:rsidRPr="00EC48D6" w:rsidRDefault="00EB2D88" w:rsidP="006A2DEA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EB2D88" w:rsidRPr="005D534E" w:rsidRDefault="00EB2D88" w:rsidP="006A2DEA">
      <w:pPr>
        <w:ind w:firstLine="720"/>
        <w:jc w:val="both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</w:t>
      </w:r>
      <w:r>
        <w:rPr>
          <w:sz w:val="28"/>
          <w:szCs w:val="28"/>
        </w:rPr>
        <w:t>ения -электро, -тепло, -газо</w:t>
      </w:r>
      <w:r w:rsidRPr="00704FF0">
        <w:rPr>
          <w:sz w:val="28"/>
          <w:szCs w:val="28"/>
        </w:rPr>
        <w:t xml:space="preserve">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EB2D88" w:rsidRDefault="00EB2D88" w:rsidP="006A2D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EB2D88" w:rsidRDefault="00EB2D88" w:rsidP="00C069A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области градостроительной деятельности и земельных отношений;</w:t>
      </w:r>
    </w:p>
    <w:p w:rsidR="00EB2D88" w:rsidRPr="005D534E" w:rsidRDefault="00EB2D88" w:rsidP="006A2DE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EB2D88" w:rsidRPr="00FC6C87" w:rsidRDefault="00EB2D88" w:rsidP="00C069A8">
      <w:pPr>
        <w:ind w:firstLine="720"/>
        <w:jc w:val="both"/>
        <w:rPr>
          <w:sz w:val="28"/>
          <w:szCs w:val="28"/>
        </w:rPr>
      </w:pPr>
      <w:r w:rsidRPr="00C069A8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отходов.</w:t>
      </w:r>
    </w:p>
    <w:p w:rsidR="00EB2D88" w:rsidRDefault="00EB2D88" w:rsidP="006A2DEA">
      <w:pPr>
        <w:spacing w:line="230" w:lineRule="auto"/>
        <w:jc w:val="both"/>
        <w:rPr>
          <w:b/>
          <w:sz w:val="28"/>
          <w:szCs w:val="28"/>
        </w:rPr>
      </w:pPr>
    </w:p>
    <w:p w:rsidR="00EB2D88" w:rsidRDefault="00EB2D88" w:rsidP="00C069A8">
      <w:pPr>
        <w:ind w:firstLine="851"/>
        <w:jc w:val="center"/>
        <w:outlineLvl w:val="0"/>
        <w:rPr>
          <w:b/>
          <w:sz w:val="28"/>
          <w:szCs w:val="28"/>
        </w:rPr>
      </w:pPr>
      <w:r w:rsidRPr="004A382D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13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</w:p>
    <w:p w:rsidR="00EB2D88" w:rsidRPr="004A382D" w:rsidRDefault="00EB2D88" w:rsidP="00C069A8">
      <w:pPr>
        <w:ind w:firstLine="851"/>
        <w:jc w:val="center"/>
        <w:outlineLvl w:val="0"/>
        <w:rPr>
          <w:sz w:val="28"/>
          <w:szCs w:val="28"/>
        </w:rPr>
      </w:pPr>
    </w:p>
    <w:p w:rsidR="00EB2D88" w:rsidRDefault="00EB2D88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EB2D88" w:rsidRDefault="00EB2D88" w:rsidP="006A2DEA">
      <w:pPr>
        <w:ind w:firstLine="851"/>
        <w:jc w:val="both"/>
        <w:rPr>
          <w:sz w:val="28"/>
          <w:szCs w:val="28"/>
        </w:rPr>
      </w:pPr>
    </w:p>
    <w:p w:rsidR="00EB2D88" w:rsidRDefault="00EB2D88" w:rsidP="00C069A8">
      <w:pPr>
        <w:ind w:firstLine="851"/>
        <w:jc w:val="center"/>
        <w:rPr>
          <w:b/>
          <w:sz w:val="28"/>
          <w:szCs w:val="28"/>
        </w:rPr>
      </w:pPr>
      <w:r w:rsidRPr="000B02AA">
        <w:rPr>
          <w:b/>
          <w:sz w:val="28"/>
          <w:szCs w:val="28"/>
        </w:rPr>
        <w:t>Раздел 1</w:t>
      </w:r>
      <w:r>
        <w:rPr>
          <w:b/>
          <w:sz w:val="28"/>
          <w:szCs w:val="28"/>
        </w:rPr>
        <w:t>4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>
        <w:rPr>
          <w:b/>
          <w:sz w:val="28"/>
          <w:szCs w:val="28"/>
        </w:rPr>
        <w:t xml:space="preserve">Липкинского </w:t>
      </w:r>
      <w:r w:rsidRPr="000B02AA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EB2D88" w:rsidRPr="000B02AA" w:rsidRDefault="00EB2D88" w:rsidP="00C069A8">
      <w:pPr>
        <w:ind w:firstLine="851"/>
        <w:jc w:val="center"/>
        <w:rPr>
          <w:b/>
          <w:sz w:val="28"/>
          <w:szCs w:val="28"/>
        </w:rPr>
      </w:pPr>
    </w:p>
    <w:p w:rsidR="00EB2D88" w:rsidRPr="009E678F" w:rsidRDefault="00EB2D88" w:rsidP="006A2DE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>
        <w:rPr>
          <w:sz w:val="28"/>
          <w:szCs w:val="28"/>
        </w:rPr>
        <w:t>Липкинского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EB2D88" w:rsidRPr="009E678F" w:rsidRDefault="00EB2D88" w:rsidP="006A2DEA">
      <w:pPr>
        <w:ind w:firstLine="720"/>
        <w:jc w:val="both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>
        <w:rPr>
          <w:sz w:val="28"/>
          <w:szCs w:val="28"/>
        </w:rPr>
        <w:t xml:space="preserve">Липкинского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Липкинского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5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6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 «</w:t>
      </w:r>
      <w:hyperlink r:id="rId7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Липкинского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», 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EB2D88" w:rsidRDefault="00EB2D88" w:rsidP="006A2DEA">
      <w:pPr>
        <w:ind w:firstLine="851"/>
        <w:jc w:val="both"/>
        <w:rPr>
          <w:sz w:val="28"/>
          <w:szCs w:val="28"/>
        </w:rPr>
      </w:pPr>
    </w:p>
    <w:p w:rsidR="00EB2D88" w:rsidRDefault="00EB2D88" w:rsidP="000A502D">
      <w:pPr>
        <w:ind w:firstLine="851"/>
        <w:rPr>
          <w:sz w:val="28"/>
          <w:szCs w:val="28"/>
        </w:rPr>
      </w:pPr>
    </w:p>
    <w:p w:rsidR="00EB2D88" w:rsidRDefault="00EB2D88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EB2D88" w:rsidRDefault="00EB2D88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EB2D88" w:rsidRDefault="00EB2D88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EB2D88" w:rsidRPr="002E6EEA" w:rsidRDefault="00EB2D88" w:rsidP="000A502D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2E6EEA">
        <w:rPr>
          <w:b/>
          <w:sz w:val="28"/>
          <w:szCs w:val="28"/>
        </w:rPr>
        <w:t xml:space="preserve">Глава </w:t>
      </w:r>
      <w:r w:rsidRPr="002E6EEA">
        <w:rPr>
          <w:b/>
          <w:bCs/>
          <w:spacing w:val="2"/>
          <w:sz w:val="28"/>
          <w:szCs w:val="28"/>
        </w:rPr>
        <w:t>Липкинского</w:t>
      </w:r>
    </w:p>
    <w:p w:rsidR="00EB2D88" w:rsidRPr="002E6EEA" w:rsidRDefault="00EB2D88" w:rsidP="000A502D">
      <w:pPr>
        <w:shd w:val="clear" w:color="auto" w:fill="FFFFFF"/>
        <w:tabs>
          <w:tab w:val="left" w:pos="7938"/>
        </w:tabs>
        <w:ind w:left="530"/>
        <w:rPr>
          <w:b/>
          <w:sz w:val="28"/>
          <w:szCs w:val="28"/>
        </w:rPr>
      </w:pPr>
      <w:r w:rsidRPr="002E6EEA">
        <w:rPr>
          <w:b/>
          <w:sz w:val="28"/>
          <w:szCs w:val="28"/>
        </w:rPr>
        <w:t>сельского поселения                                                            Л.П.Новикова</w:t>
      </w:r>
    </w:p>
    <w:p w:rsidR="00EB2D88" w:rsidRDefault="00EB2D8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2D88" w:rsidRDefault="00EB2D8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2D88" w:rsidRDefault="00EB2D8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2D88" w:rsidRDefault="00EB2D8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2D88" w:rsidRDefault="00EB2D88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2D88" w:rsidRDefault="00EB2D88" w:rsidP="006B03FD">
      <w:pPr>
        <w:jc w:val="center"/>
        <w:rPr>
          <w:b/>
          <w:sz w:val="28"/>
          <w:szCs w:val="28"/>
        </w:rPr>
      </w:pPr>
    </w:p>
    <w:p w:rsidR="00EB2D88" w:rsidRDefault="00EB2D88" w:rsidP="006B03FD">
      <w:pPr>
        <w:jc w:val="center"/>
        <w:rPr>
          <w:b/>
          <w:sz w:val="28"/>
          <w:szCs w:val="28"/>
        </w:rPr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  <w:r>
        <w:t>Приложение №1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2849">
      <w:pPr>
        <w:ind w:left="4536"/>
        <w:jc w:val="right"/>
      </w:pPr>
      <w:r>
        <w:t xml:space="preserve">от «   » декабря 2020 г. № </w:t>
      </w:r>
    </w:p>
    <w:p w:rsidR="00EB2D88" w:rsidRDefault="00EB2D88" w:rsidP="001A2849">
      <w:pPr>
        <w:jc w:val="center"/>
        <w:rPr>
          <w:b/>
          <w:sz w:val="28"/>
          <w:szCs w:val="28"/>
        </w:rPr>
      </w:pPr>
    </w:p>
    <w:p w:rsidR="00EB2D88" w:rsidRDefault="00EB2D88" w:rsidP="001A2849">
      <w:pPr>
        <w:jc w:val="center"/>
        <w:rPr>
          <w:b/>
          <w:sz w:val="28"/>
          <w:szCs w:val="28"/>
        </w:rPr>
      </w:pPr>
    </w:p>
    <w:p w:rsidR="00EB2D88" w:rsidRDefault="00EB2D88" w:rsidP="001A2849">
      <w:pPr>
        <w:jc w:val="center"/>
        <w:rPr>
          <w:b/>
          <w:sz w:val="28"/>
          <w:szCs w:val="28"/>
        </w:rPr>
      </w:pPr>
    </w:p>
    <w:p w:rsidR="00EB2D88" w:rsidRDefault="00EB2D88" w:rsidP="001A2849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 xml:space="preserve">Липкинского </w:t>
      </w:r>
      <w:r w:rsidRPr="00D61B1D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- органа местного самоуправления</w:t>
      </w:r>
    </w:p>
    <w:p w:rsidR="00EB2D88" w:rsidRDefault="00EB2D88" w:rsidP="00006950">
      <w:pPr>
        <w:shd w:val="clear" w:color="auto" w:fill="FFFFFF"/>
        <w:ind w:left="4496" w:right="26"/>
        <w:jc w:val="center"/>
      </w:pPr>
      <w:r>
        <w:tab/>
      </w:r>
    </w:p>
    <w:p w:rsidR="00EB2D88" w:rsidRDefault="00EB2D88" w:rsidP="00006950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8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3190"/>
        <w:gridCol w:w="5940"/>
      </w:tblGrid>
      <w:tr w:rsidR="00EB2D88" w:rsidTr="00006950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022E66" w:rsidRDefault="00EB2D88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 xml:space="preserve">Код </w:t>
            </w:r>
            <w:r w:rsidRPr="00022E66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022E66" w:rsidRDefault="00EB2D88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022E66" w:rsidRDefault="00EB2D88" w:rsidP="0000695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022E66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EB2D88" w:rsidTr="00006950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Липкинского сельского поселения Ромодановского муниципального района Республики Мордовия  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Cs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EB2D88" w:rsidRPr="00EF13FF" w:rsidTr="00006950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B2D88" w:rsidRPr="00EF13FF" w:rsidTr="00006950">
        <w:trPr>
          <w:cantSplit/>
          <w:trHeight w:val="57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EB2D88" w:rsidRPr="00EF13FF" w:rsidTr="00006950">
        <w:trPr>
          <w:cantSplit/>
          <w:trHeight w:val="40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B2D88" w:rsidRPr="00EF13FF" w:rsidTr="00006950">
        <w:trPr>
          <w:cantSplit/>
          <w:trHeight w:val="7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EB2D88" w:rsidRPr="00EF13FF" w:rsidTr="00C069A8">
        <w:trPr>
          <w:cantSplit/>
          <w:trHeight w:val="72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EB2D88" w:rsidRPr="00EF13FF" w:rsidTr="00006950">
        <w:trPr>
          <w:cantSplit/>
          <w:trHeight w:val="156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1 14 06025 10 0000 430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EB2D88" w:rsidRPr="00EF13FF" w:rsidTr="00006950">
        <w:trPr>
          <w:cantSplit/>
          <w:trHeight w:val="17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B2D88" w:rsidRPr="00EF13FF" w:rsidTr="00006950">
        <w:trPr>
          <w:cantSplit/>
          <w:trHeight w:val="43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EF13FF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2 02 15001 10 0000 150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B2D88" w:rsidRPr="00EF13FF" w:rsidTr="00877E00">
        <w:trPr>
          <w:cantSplit/>
          <w:trHeight w:val="556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EB2D88" w:rsidRPr="00EF13FF" w:rsidTr="00877E00">
        <w:trPr>
          <w:cantSplit/>
          <w:trHeight w:val="125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2 02 25027 10 0000 150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EB2D88" w:rsidRPr="00EF13FF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EB2D88" w:rsidRPr="00A25611" w:rsidTr="00006950">
        <w:trPr>
          <w:cantSplit/>
          <w:trHeight w:val="1358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2 02 45160 10 0000 150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2 02 49999 10 0000 150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2 18 60010 10 0000 150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2 08 05000 10 0000 150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Липкинского сельского поселения Ромодановского муниципального района Республики Мордовия  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1 11 05025 10 0000 120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bCs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1 14 06025 10 0000 430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022E66" w:rsidRDefault="00EB2D88" w:rsidP="00877E00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E6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2 02 15001 10 0000 150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B2D88" w:rsidRPr="00A25611" w:rsidTr="00006950">
        <w:trPr>
          <w:cantSplit/>
          <w:trHeight w:val="65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EB2D88" w:rsidRPr="00A25611" w:rsidTr="00877E0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2 02 25027 10 0000 150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2 02 29999 10 0000 150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EB2D88" w:rsidRPr="00A25611" w:rsidTr="00006950">
        <w:trPr>
          <w:cantSplit/>
          <w:trHeight w:val="556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917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877E0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</w:tbl>
    <w:p w:rsidR="00EB2D88" w:rsidRDefault="00EB2D88" w:rsidP="00006950">
      <w:pPr>
        <w:shd w:val="clear" w:color="auto" w:fill="FFFFFF"/>
        <w:ind w:right="26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</w:p>
    <w:p w:rsidR="00EB2D88" w:rsidRDefault="00EB2D88" w:rsidP="00006950">
      <w:pPr>
        <w:ind w:firstLine="708"/>
        <w:jc w:val="right"/>
      </w:pPr>
      <w:r>
        <w:t>Приложение №2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006950">
      <w:pPr>
        <w:ind w:left="4536"/>
        <w:jc w:val="right"/>
      </w:pPr>
      <w:r>
        <w:t xml:space="preserve"> </w:t>
      </w:r>
    </w:p>
    <w:p w:rsidR="00EB2D88" w:rsidRDefault="00EB2D88" w:rsidP="00006950">
      <w:pPr>
        <w:tabs>
          <w:tab w:val="left" w:pos="3840"/>
        </w:tabs>
      </w:pPr>
    </w:p>
    <w:p w:rsidR="00EB2D88" w:rsidRDefault="00EB2D88" w:rsidP="00006950">
      <w:pPr>
        <w:tabs>
          <w:tab w:val="left" w:pos="3840"/>
        </w:tabs>
      </w:pPr>
    </w:p>
    <w:p w:rsidR="00EB2D88" w:rsidRDefault="00EB2D88" w:rsidP="00006950"/>
    <w:p w:rsidR="00EB2D88" w:rsidRDefault="00EB2D88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EB2D88" w:rsidTr="00006950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75413F" w:rsidRDefault="00EB2D88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EB2D88" w:rsidRDefault="00EB2D88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75413F" w:rsidRDefault="00EB2D88" w:rsidP="00006950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EB2D88" w:rsidTr="0000695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51158" w:rsidRDefault="00EB2D88" w:rsidP="00006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BA160C" w:rsidRDefault="00EB2D88" w:rsidP="00006950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006950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B2D88" w:rsidTr="00006950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006950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EB2D88" w:rsidTr="00877E0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81FA4" w:rsidRDefault="00EB2D88" w:rsidP="00877E00">
            <w:pPr>
              <w:ind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223DD" w:rsidRDefault="00EB2D88" w:rsidP="00877E00">
            <w:pPr>
              <w:shd w:val="clear" w:color="auto" w:fill="FFFFFF"/>
              <w:ind w:right="5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  <w:p w:rsidR="00EB2D88" w:rsidRDefault="00EB2D88" w:rsidP="00877E00">
            <w:pPr>
              <w:rPr>
                <w:rFonts w:ascii="Arial" w:hAnsi="Arial" w:cs="Arial"/>
              </w:rPr>
            </w:pPr>
          </w:p>
        </w:tc>
      </w:tr>
      <w:tr w:rsidR="00EB2D88" w:rsidTr="00877E00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01 02 00 00 05 0000 710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EB2D88" w:rsidTr="00877E00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01 02 00 00 05 0000 810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EB2D88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01 03 00 00 05 0000 710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EB2D88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01 03 00 00 05 0000 810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EB2D88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01 06 05 02 05 0000 640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B2D88" w:rsidTr="00877E00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01 06 05 02 05 0000 540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EB2D88" w:rsidTr="00877E00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B2D88" w:rsidRDefault="00EB2D88" w:rsidP="00877E00">
            <w:pPr>
              <w:jc w:val="center"/>
            </w:pPr>
            <w:r w:rsidRPr="001A7486">
              <w:rPr>
                <w:b/>
                <w:sz w:val="24"/>
                <w:szCs w:val="24"/>
              </w:rPr>
              <w:t>917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B2D88" w:rsidRPr="00211A3C" w:rsidRDefault="00EB2D88" w:rsidP="00877E00">
            <w:pPr>
              <w:jc w:val="center"/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B2D88" w:rsidRPr="00211A3C" w:rsidRDefault="00EB2D88" w:rsidP="00877E00">
            <w:pPr>
              <w:rPr>
                <w:sz w:val="24"/>
                <w:szCs w:val="24"/>
              </w:rPr>
            </w:pPr>
            <w:r w:rsidRPr="00211A3C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EB2D88" w:rsidRDefault="00EB2D88" w:rsidP="00006950">
      <w:pPr>
        <w:ind w:left="4536"/>
        <w:jc w:val="right"/>
      </w:pPr>
    </w:p>
    <w:p w:rsidR="00EB2D88" w:rsidRPr="00AF7315" w:rsidRDefault="00EB2D88" w:rsidP="00AF7315">
      <w:pPr>
        <w:rPr>
          <w:rFonts w:ascii="Arial" w:hAnsi="Arial" w:cs="Arial"/>
          <w:sz w:val="24"/>
          <w:szCs w:val="24"/>
        </w:rPr>
      </w:pPr>
    </w:p>
    <w:p w:rsidR="00EB2D88" w:rsidRDefault="00EB2D88" w:rsidP="001A2849">
      <w:pPr>
        <w:ind w:firstLine="708"/>
        <w:jc w:val="right"/>
      </w:pPr>
    </w:p>
    <w:p w:rsidR="00EB2D88" w:rsidRDefault="00EB2D88" w:rsidP="001A2849">
      <w:pPr>
        <w:ind w:firstLine="708"/>
        <w:jc w:val="right"/>
      </w:pPr>
      <w:r>
        <w:t>Приложение №3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Pr="00AF7315" w:rsidRDefault="00EB2D88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EB2D88" w:rsidRDefault="00EB2D88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EB2D88" w:rsidRPr="00022E66" w:rsidRDefault="00EB2D88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EB2D88" w:rsidRPr="00022E66" w:rsidRDefault="00EB2D88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1A2849">
            <w:pPr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973,0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319,8</w:t>
            </w:r>
          </w:p>
        </w:tc>
        <w:tc>
          <w:tcPr>
            <w:tcW w:w="958" w:type="dxa"/>
          </w:tcPr>
          <w:p w:rsidR="00EB2D88" w:rsidRPr="00022E66" w:rsidRDefault="00EB2D88" w:rsidP="001A2849">
            <w:pPr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308,0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1A2849">
            <w:pPr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540,4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106,7</w:t>
            </w:r>
          </w:p>
        </w:tc>
        <w:tc>
          <w:tcPr>
            <w:tcW w:w="958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92,2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1A2849">
            <w:pPr>
              <w:rPr>
                <w:color w:val="000000"/>
              </w:rPr>
            </w:pPr>
            <w:r w:rsidRPr="00022E66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106,7</w:t>
            </w:r>
          </w:p>
        </w:tc>
        <w:tc>
          <w:tcPr>
            <w:tcW w:w="958" w:type="dxa"/>
          </w:tcPr>
          <w:p w:rsidR="00EB2D88" w:rsidRPr="00022E66" w:rsidRDefault="00EB2D88" w:rsidP="00C148A2">
            <w:pPr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92,2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1A2849">
            <w:pPr>
              <w:rPr>
                <w:color w:val="000000"/>
              </w:rPr>
            </w:pPr>
            <w:r w:rsidRPr="00022E66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EB2D88" w:rsidRPr="00022E66" w:rsidRDefault="00EB2D88" w:rsidP="001A2849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b/>
                <w:bCs/>
                <w:color w:val="000000"/>
              </w:rPr>
            </w:pPr>
            <w:r w:rsidRPr="00022E66"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EB2D88" w:rsidRPr="00022E66" w:rsidRDefault="00EB2D88" w:rsidP="00022E66">
            <w:pPr>
              <w:jc w:val="center"/>
              <w:rPr>
                <w:b/>
                <w:sz w:val="22"/>
                <w:szCs w:val="22"/>
              </w:rPr>
            </w:pPr>
            <w:r w:rsidRPr="00022E66">
              <w:rPr>
                <w:b/>
                <w:sz w:val="22"/>
                <w:szCs w:val="22"/>
              </w:rPr>
              <w:t>90,3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0,2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1A2849">
            <w:pPr>
              <w:rPr>
                <w:color w:val="000000"/>
              </w:rPr>
            </w:pPr>
            <w:r w:rsidRPr="00022E66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90,1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</w:rPr>
            </w:pPr>
            <w:r w:rsidRPr="00022E66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345,6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22E66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EB2D88" w:rsidRDefault="00EB2D88" w:rsidP="001A2849">
            <w:r>
              <w:t>125,5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2 02 40014 10 0000 150</w:t>
            </w:r>
          </w:p>
          <w:p w:rsidR="00EB2D88" w:rsidRPr="00022E66" w:rsidRDefault="00EB2D88" w:rsidP="00022E66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Межбюджетные трансферты</w:t>
            </w:r>
            <w:r>
              <w:rPr>
                <w:color w:val="000000"/>
              </w:rPr>
              <w:t>,</w:t>
            </w:r>
            <w:r w:rsidRPr="00022E66">
              <w:rPr>
                <w:color w:val="000000"/>
              </w:rPr>
              <w:t xml:space="preserve">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EB2D88" w:rsidRDefault="00EB2D88" w:rsidP="001A2849">
            <w:r>
              <w:t>125,5</w:t>
            </w:r>
          </w:p>
        </w:tc>
      </w:tr>
      <w:tr w:rsidR="00EB2D88" w:rsidTr="00022E66">
        <w:tc>
          <w:tcPr>
            <w:tcW w:w="2518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EB2D88" w:rsidRPr="00022E66" w:rsidRDefault="00EB2D88" w:rsidP="00022E66">
            <w:pPr>
              <w:jc w:val="center"/>
              <w:rPr>
                <w:color w:val="000000"/>
              </w:rPr>
            </w:pPr>
            <w:r w:rsidRPr="00022E66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  <w:r w:rsidRPr="00022E66"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275" w:type="dxa"/>
          </w:tcPr>
          <w:p w:rsidR="00EB2D88" w:rsidRPr="00022E66" w:rsidRDefault="00EB2D88" w:rsidP="00022E6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EB2D88" w:rsidRDefault="00EB2D88" w:rsidP="001A2849"/>
        </w:tc>
      </w:tr>
    </w:tbl>
    <w:p w:rsidR="00EB2D88" w:rsidRDefault="00EB2D88" w:rsidP="001A2849">
      <w:pPr>
        <w:ind w:firstLine="708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</w:p>
    <w:p w:rsidR="00EB2D88" w:rsidRDefault="00EB2D88" w:rsidP="002D33C1">
      <w:pPr>
        <w:ind w:firstLine="708"/>
        <w:jc w:val="right"/>
      </w:pPr>
      <w:r>
        <w:t>Приложение №4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EB2D88" w:rsidRPr="002D33C1" w:rsidRDefault="00EB2D88" w:rsidP="002D33C1">
      <w:pPr>
        <w:rPr>
          <w:rFonts w:ascii="Arial" w:hAnsi="Arial" w:cs="Arial"/>
          <w:sz w:val="24"/>
          <w:szCs w:val="24"/>
        </w:rPr>
      </w:pPr>
    </w:p>
    <w:p w:rsidR="00EB2D88" w:rsidRDefault="00EB2D88" w:rsidP="002D33C1">
      <w:pPr>
        <w:rPr>
          <w:rFonts w:ascii="Arial" w:hAnsi="Arial" w:cs="Arial"/>
          <w:sz w:val="24"/>
          <w:szCs w:val="24"/>
        </w:rPr>
      </w:pPr>
    </w:p>
    <w:p w:rsidR="00EB2D88" w:rsidRPr="00574E11" w:rsidRDefault="00EB2D88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EB2D88" w:rsidRPr="00405474" w:rsidRDefault="00EB2D88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EB2D88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B2D88" w:rsidRPr="00405474" w:rsidTr="00E41B3C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EB2D88" w:rsidRPr="00405474" w:rsidTr="00E41B3C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B2D88" w:rsidRPr="00405474" w:rsidTr="00E41B3C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EB2D88" w:rsidRPr="006C7CAD" w:rsidRDefault="00EB2D88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6C7CAD" w:rsidRDefault="00EB2D88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6C7CAD" w:rsidRDefault="00EB2D88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6C7CAD" w:rsidRDefault="00EB2D88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6C7CAD" w:rsidRDefault="00EB2D88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852288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852288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678,9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852288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669,5</w:t>
            </w:r>
          </w:p>
        </w:tc>
      </w:tr>
      <w:tr w:rsidR="00EB2D88" w:rsidRPr="00405474" w:rsidTr="00E41B3C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281,5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281,8</w:t>
            </w:r>
          </w:p>
        </w:tc>
      </w:tr>
      <w:tr w:rsidR="00EB2D88" w:rsidRPr="00405474" w:rsidTr="00E41B3C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621A51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E41B3C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5E34E5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2D33C1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2D33C1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405474" w:rsidTr="00B50E65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49,1</w:t>
            </w:r>
          </w:p>
        </w:tc>
      </w:tr>
      <w:tr w:rsidR="00EB2D88" w:rsidRPr="00405474" w:rsidTr="005E34E5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B2D88" w:rsidRPr="00405474" w:rsidTr="00FB5877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B50E6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F066F1" w:rsidRDefault="00EB2D88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F066F1" w:rsidRDefault="00EB2D88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B2D88" w:rsidRPr="00405474" w:rsidTr="005E34E5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EB2D88" w:rsidRPr="005E34E5" w:rsidRDefault="00EB2D8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B50E65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EB2D88" w:rsidRPr="005E34E5" w:rsidRDefault="00EB2D88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B50E65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B2D88" w:rsidRPr="005E34E5" w:rsidRDefault="00EB2D88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B50E65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EB2D88" w:rsidRPr="005E34E5" w:rsidRDefault="00EB2D88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FB5877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193,1</w:t>
            </w:r>
          </w:p>
        </w:tc>
      </w:tr>
      <w:tr w:rsidR="00EB2D88" w:rsidRPr="00405474" w:rsidTr="00E41B3C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</w:tr>
      <w:tr w:rsidR="00EB2D88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</w:tr>
      <w:tr w:rsidR="00EB2D88" w:rsidRPr="00405474" w:rsidTr="00E41B3C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405474" w:rsidTr="00D15B80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405474" w:rsidTr="00B50E65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405474" w:rsidTr="005E34E5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</w:t>
            </w:r>
          </w:p>
        </w:tc>
      </w:tr>
      <w:tr w:rsidR="00EB2D88" w:rsidRPr="00405474" w:rsidTr="002618E0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</w:tr>
      <w:tr w:rsidR="00EB2D88" w:rsidRPr="00405474" w:rsidTr="00E41B3C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EB2D88" w:rsidRPr="00405474" w:rsidTr="00E41B3C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EB2D88" w:rsidRPr="00405474" w:rsidTr="002618E0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EB2D88" w:rsidRPr="00405474" w:rsidTr="002618E0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  <w:p w:rsidR="00EB2D88" w:rsidRDefault="00EB2D88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B010D2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E41B3C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EB2D88" w:rsidRPr="00405474" w:rsidTr="00E41B3C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EB2D88" w:rsidRPr="00405474" w:rsidTr="00E41B3C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EB2D88" w:rsidRPr="00405474" w:rsidTr="002618E0">
        <w:trPr>
          <w:trHeight w:hRule="exact" w:val="981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FB5877">
        <w:trPr>
          <w:trHeight w:hRule="exact" w:val="1352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645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E41B3C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1106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A4172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B2D88" w:rsidRPr="00405474" w:rsidTr="00A4172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AC31BC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A4172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B2D88" w:rsidRPr="00405474" w:rsidTr="00E41B3C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B2D88" w:rsidRPr="00405474" w:rsidTr="005E34E5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EB2D88" w:rsidRPr="00405474" w:rsidTr="00E41B3C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EB2D88" w:rsidRPr="00405474" w:rsidTr="005E34E5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EB2D88" w:rsidRPr="00405474" w:rsidTr="00AC31BC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E41B3C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2618E0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405474" w:rsidTr="00E41B3C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EB2D88" w:rsidRPr="00405474" w:rsidTr="005E34E5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405474" w:rsidTr="00E7509D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405474" w:rsidTr="00E7509D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405474" w:rsidTr="002618E0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405474" w:rsidTr="003C3BB0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405474" w:rsidTr="002618E0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EB2D88" w:rsidRPr="00E41B3C" w:rsidRDefault="00EB2D88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B2D88" w:rsidRPr="00405474" w:rsidTr="00E41B3C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EB2D88" w:rsidRPr="00E41B3C" w:rsidRDefault="00EB2D88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B2D88" w:rsidRPr="00405474" w:rsidTr="00E41B3C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EB2D88" w:rsidRPr="00E41B3C" w:rsidRDefault="00EB2D88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EB2D88" w:rsidRPr="00405474" w:rsidTr="00E41B3C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EB2D88" w:rsidRPr="00E41B3C" w:rsidRDefault="00EB2D88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EB2D88" w:rsidRPr="00405474" w:rsidTr="00FB5877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405474" w:rsidTr="00E41B3C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405474" w:rsidTr="00FB5877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405474" w:rsidTr="00E41B3C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EB2D88" w:rsidRPr="00405474" w:rsidTr="002618E0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AC31BC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Муниц</w:t>
            </w:r>
            <w:r>
              <w:rPr>
                <w:sz w:val="22"/>
                <w:szCs w:val="22"/>
              </w:rPr>
              <w:t>ипальная 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080CE9">
        <w:trPr>
          <w:trHeight w:hRule="exact" w:val="1094"/>
        </w:trPr>
        <w:tc>
          <w:tcPr>
            <w:tcW w:w="5001" w:type="dxa"/>
            <w:shd w:val="clear" w:color="auto" w:fill="FFFFFF"/>
          </w:tcPr>
          <w:p w:rsidR="00EB2D88" w:rsidRPr="00D44AC5" w:rsidRDefault="00EB2D88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AC31BC">
        <w:trPr>
          <w:trHeight w:hRule="exact" w:val="85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080CE9">
        <w:trPr>
          <w:trHeight w:hRule="exact" w:val="994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E7509D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E41B3C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405474" w:rsidTr="00E41B3C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E41B3C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E41B3C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E41B3C" w:rsidRDefault="00EB2D88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EB2D88" w:rsidRPr="00405474" w:rsidTr="00E7509D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E41B3C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1318"/>
        </w:trPr>
        <w:tc>
          <w:tcPr>
            <w:tcW w:w="5001" w:type="dxa"/>
            <w:shd w:val="clear" w:color="auto" w:fill="FFFFFF"/>
          </w:tcPr>
          <w:p w:rsidR="00EB2D88" w:rsidRPr="002D33C1" w:rsidRDefault="00EB2D88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«Комплексное</w:t>
            </w:r>
            <w:r w:rsidRPr="002D33C1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ы»</w:t>
            </w:r>
          </w:p>
        </w:tc>
        <w:tc>
          <w:tcPr>
            <w:tcW w:w="440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57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440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84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</w:t>
            </w:r>
            <w:r>
              <w:rPr>
                <w:sz w:val="22"/>
                <w:szCs w:val="22"/>
              </w:rPr>
              <w:t xml:space="preserve">)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831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B010D2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44AA7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B010D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AC31BC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B2D88" w:rsidRPr="00497CA7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E7509D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</w:t>
            </w:r>
            <w:r>
              <w:rPr>
                <w:sz w:val="22"/>
                <w:szCs w:val="22"/>
              </w:rPr>
              <w:t>купки</w:t>
            </w:r>
            <w:r w:rsidRPr="002D33C1">
              <w:rPr>
                <w:sz w:val="22"/>
                <w:szCs w:val="22"/>
              </w:rPr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B010D2">
            <w:pPr>
              <w:tabs>
                <w:tab w:val="center" w:pos="456"/>
              </w:tabs>
            </w:pPr>
            <w:r>
              <w:tab/>
            </w:r>
          </w:p>
          <w:p w:rsidR="00EB2D88" w:rsidRDefault="00EB2D88" w:rsidP="00B010D2">
            <w:pPr>
              <w:tabs>
                <w:tab w:val="center" w:pos="456"/>
              </w:tabs>
            </w:pPr>
          </w:p>
          <w:p w:rsidR="00EB2D88" w:rsidRPr="00B010D2" w:rsidRDefault="00EB2D88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E7509D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C31BC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shd w:val="clear" w:color="auto" w:fill="FFFFFF"/>
          </w:tcPr>
          <w:p w:rsidR="00EB2D88" w:rsidRDefault="00EB2D88" w:rsidP="00AC31BC">
            <w:pPr>
              <w:jc w:val="center"/>
            </w:pPr>
          </w:p>
          <w:p w:rsidR="00EB2D88" w:rsidRDefault="00EB2D88" w:rsidP="00AC31BC">
            <w:pPr>
              <w:jc w:val="center"/>
              <w:rPr>
                <w:sz w:val="22"/>
                <w:szCs w:val="22"/>
              </w:rPr>
            </w:pPr>
          </w:p>
          <w:p w:rsidR="00EB2D88" w:rsidRPr="00B010D2" w:rsidRDefault="00EB2D88" w:rsidP="00AC31BC">
            <w:pPr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405474" w:rsidTr="00E41B3C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EB2D88" w:rsidRPr="00405474" w:rsidTr="00AC31BC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FB5877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FB5877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E41B3C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E41B3C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2D33C1" w:rsidRDefault="00EB2D88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405474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3C3BB0" w:rsidRDefault="00EB2D88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B2D88" w:rsidRPr="00D06601" w:rsidRDefault="00EB2D8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D06601" w:rsidRDefault="00EB2D8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D06601" w:rsidRDefault="00EB2D8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D06601" w:rsidRDefault="00EB2D88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0D6E1F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Pr="000D6E1F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0D6E1F">
              <w:rPr>
                <w:b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Pr="000D6E1F" w:rsidRDefault="00EB2D88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0D6E1F">
              <w:rPr>
                <w:b/>
                <w:sz w:val="22"/>
                <w:szCs w:val="22"/>
              </w:rPr>
              <w:t>14,5</w:t>
            </w:r>
          </w:p>
        </w:tc>
      </w:tr>
      <w:tr w:rsidR="00EB2D88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405474" w:rsidTr="000D6E1F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405474" w:rsidTr="00E41B3C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405474" w:rsidTr="000D6E1F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EB2D88" w:rsidRDefault="00EB2D8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EB2D88" w:rsidRPr="00C3264A" w:rsidRDefault="00EB2D8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405474" w:rsidTr="000D6E1F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EB2D88" w:rsidRPr="00C3264A" w:rsidRDefault="00EB2D88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EB2D88" w:rsidRPr="00C3264A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B2D88" w:rsidRPr="00F066F1" w:rsidRDefault="00EB2D88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B2D88" w:rsidRDefault="00EB2D88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</w:tbl>
    <w:p w:rsidR="00EB2D88" w:rsidRDefault="00EB2D88" w:rsidP="002D33C1">
      <w:pPr>
        <w:jc w:val="right"/>
      </w:pPr>
    </w:p>
    <w:p w:rsidR="00EB2D88" w:rsidRDefault="00EB2D88" w:rsidP="002D33C1">
      <w:pPr>
        <w:jc w:val="right"/>
      </w:pPr>
    </w:p>
    <w:p w:rsidR="00EB2D88" w:rsidRDefault="00EB2D88" w:rsidP="002D33C1">
      <w:pPr>
        <w:jc w:val="right"/>
      </w:pPr>
    </w:p>
    <w:p w:rsidR="00EB2D88" w:rsidRDefault="00EB2D88" w:rsidP="002D33C1">
      <w:pPr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</w:p>
    <w:p w:rsidR="00EB2D88" w:rsidRDefault="00EB2D88" w:rsidP="00017574">
      <w:pPr>
        <w:ind w:firstLine="708"/>
        <w:jc w:val="right"/>
      </w:pPr>
      <w:r>
        <w:t>Приложение №5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Pr="00682484" w:rsidRDefault="00EB2D88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EB2D88" w:rsidRPr="00210D1C" w:rsidTr="000E2928">
        <w:trPr>
          <w:trHeight w:val="1467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EB2D88" w:rsidRPr="00022E66" w:rsidRDefault="00EB2D88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022E66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</w:t>
            </w:r>
            <w:r>
              <w:rPr>
                <w:b/>
                <w:bCs/>
                <w:sz w:val="24"/>
                <w:szCs w:val="24"/>
              </w:rPr>
              <w:t>Д И НА ПЛАНОВЫЙ ПЕРИОД 2022 и</w:t>
            </w:r>
            <w:r w:rsidRPr="00022E66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EB2D88" w:rsidRPr="00A013D4" w:rsidRDefault="00EB2D88" w:rsidP="00022E66">
            <w:pPr>
              <w:jc w:val="center"/>
            </w:pPr>
          </w:p>
        </w:tc>
      </w:tr>
    </w:tbl>
    <w:p w:rsidR="00EB2D88" w:rsidRPr="002A5063" w:rsidRDefault="00EB2D88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EB2D88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B2D88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0333A" w:rsidRDefault="00EB2D88" w:rsidP="006F731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EB2D88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0333A" w:rsidRDefault="00EB2D88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EB2D88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157E7" w:rsidRDefault="00EB2D88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157E7" w:rsidRDefault="00EB2D8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5157E7" w:rsidRDefault="00EB2D8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678,9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5157E7" w:rsidRDefault="00EB2D8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669,5</w:t>
            </w:r>
          </w:p>
        </w:tc>
      </w:tr>
      <w:tr w:rsidR="00EB2D88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Pr="005157E7" w:rsidRDefault="00EB2D88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2D88" w:rsidRPr="005157E7" w:rsidRDefault="00EB2D88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932,8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281,5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281,8</w:t>
            </w:r>
          </w:p>
        </w:tc>
      </w:tr>
      <w:tr w:rsidR="00EB2D88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61139E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61139E">
            <w:pPr>
              <w:jc w:val="center"/>
              <w:rPr>
                <w:sz w:val="22"/>
                <w:szCs w:val="22"/>
              </w:rPr>
            </w:pPr>
          </w:p>
          <w:p w:rsidR="00EB2D88" w:rsidRPr="005157E7" w:rsidRDefault="00EB2D88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0B175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</w:tr>
      <w:tr w:rsidR="00EB2D88" w:rsidRPr="005157E7" w:rsidTr="00D52668">
        <w:trPr>
          <w:trHeight w:val="42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49,1</w:t>
            </w:r>
          </w:p>
        </w:tc>
      </w:tr>
      <w:tr w:rsidR="00EB2D88" w:rsidRPr="005157E7" w:rsidTr="00D52668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</w:tr>
      <w:tr w:rsidR="00EB2D88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B50E6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F066F1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F066F1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B2D88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193,1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</w:tr>
      <w:tr w:rsidR="00EB2D88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192,9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5157E7" w:rsidTr="00C145EE">
        <w:trPr>
          <w:trHeight w:val="144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127,2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97,7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</w:tr>
      <w:tr w:rsidR="00EB2D88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EB2D88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C145EE">
            <w:pPr>
              <w:pStyle w:val="NoSpacing"/>
              <w:rPr>
                <w:sz w:val="22"/>
                <w:szCs w:val="22"/>
              </w:rPr>
            </w:pPr>
          </w:p>
          <w:p w:rsidR="00EB2D88" w:rsidRPr="005E34E5" w:rsidRDefault="00EB2D88" w:rsidP="00C145EE">
            <w:pPr>
              <w:pStyle w:val="NoSpacing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EB2D88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157E7" w:rsidRDefault="00EB2D88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EB2D88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C145E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5E34E5">
              <w:rPr>
                <w:sz w:val="22"/>
                <w:szCs w:val="22"/>
              </w:rPr>
              <w:t xml:space="preserve"> закупки товаров, работ и услуг для обеспечения государственных </w:t>
            </w:r>
          </w:p>
          <w:p w:rsidR="00EB2D88" w:rsidRPr="005E34E5" w:rsidRDefault="00EB2D88" w:rsidP="00C145EE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EB2D88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C145E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4,0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EB2D88" w:rsidRPr="005157E7" w:rsidTr="00D42579">
        <w:trPr>
          <w:trHeight w:val="126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D425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E34E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EB2D88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4E4AB7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EB2D88" w:rsidRPr="005157E7" w:rsidTr="004E4AB7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4E4AB7">
        <w:trPr>
          <w:trHeight w:val="2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EB2D88" w:rsidRPr="00A41724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E41B3C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E41B3C" w:rsidRDefault="00EB2D88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E41B3C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E41B3C" w:rsidRDefault="00EB2D88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Муниц</w:t>
            </w:r>
            <w:r>
              <w:rPr>
                <w:sz w:val="22"/>
                <w:szCs w:val="22"/>
              </w:rPr>
              <w:t>ипальная 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D44AC5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10  1 01 </w:t>
            </w: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10 1 01 </w:t>
            </w: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EB2D88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E41B3C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E41B3C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E41B3C" w:rsidRDefault="00EB2D88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E41B3C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«Комплексное развитие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2D33C1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B2D88" w:rsidRPr="002D33C1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EB2D88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8C2A0A">
        <w:trPr>
          <w:trHeight w:val="9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6F0B10">
              <w:rPr>
                <w:sz w:val="22"/>
                <w:szCs w:val="22"/>
              </w:rPr>
              <w:t>4,3</w:t>
            </w:r>
          </w:p>
        </w:tc>
      </w:tr>
      <w:tr w:rsidR="00EB2D88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</w:t>
            </w:r>
            <w:r w:rsidRPr="002D33C1">
              <w:rPr>
                <w:sz w:val="22"/>
                <w:szCs w:val="22"/>
              </w:rPr>
              <w:t xml:space="preserve">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A44AA7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E41B3C" w:rsidRDefault="00EB2D88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497CA7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405474" w:rsidRDefault="00EB2D88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tabs>
                <w:tab w:val="center" w:pos="456"/>
              </w:tabs>
            </w:pPr>
            <w:r>
              <w:tab/>
            </w:r>
          </w:p>
          <w:p w:rsidR="00EB2D88" w:rsidRDefault="00EB2D88" w:rsidP="00A44AA7">
            <w:pPr>
              <w:tabs>
                <w:tab w:val="center" w:pos="456"/>
              </w:tabs>
            </w:pPr>
          </w:p>
          <w:p w:rsidR="00EB2D88" w:rsidRPr="00B010D2" w:rsidRDefault="00EB2D88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497CA7" w:rsidRDefault="00EB2D88" w:rsidP="00A44AA7">
            <w:pPr>
              <w:jc w:val="center"/>
              <w:rPr>
                <w:sz w:val="22"/>
                <w:szCs w:val="22"/>
              </w:rPr>
            </w:pPr>
            <w:r w:rsidRPr="00497CA7"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Pr="00B010D2" w:rsidRDefault="00EB2D88" w:rsidP="00A44AA7">
            <w:pPr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EB2D88" w:rsidRPr="005157E7" w:rsidTr="0023553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EB2D88" w:rsidRPr="005157E7" w:rsidTr="00235533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0B175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3C3BB0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</w:t>
            </w:r>
          </w:p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2D33C1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D06601" w:rsidRDefault="00EB2D8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621A51" w:rsidRDefault="00EB2D88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D06601" w:rsidRDefault="00EB2D8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D06601" w:rsidRDefault="00EB2D8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D06601" w:rsidRDefault="00EB2D8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D06601" w:rsidRDefault="00EB2D88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621A5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Pr="00621A5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621A51">
              <w:rPr>
                <w:b/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Pr="00621A51" w:rsidRDefault="00EB2D88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621A51">
              <w:rPr>
                <w:b/>
                <w:sz w:val="22"/>
                <w:szCs w:val="22"/>
              </w:rPr>
              <w:t>14,5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5157E7" w:rsidTr="00FC1CEF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5157E7" w:rsidTr="00FC1CEF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C3264A" w:rsidRDefault="00EB2D88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FC1CEF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Pr="00C3264A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D88" w:rsidRDefault="00EB2D88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</w:tbl>
    <w:p w:rsidR="00EB2D88" w:rsidRPr="005157E7" w:rsidRDefault="00EB2D88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EB2D88" w:rsidRPr="002A5063" w:rsidRDefault="00EB2D88" w:rsidP="00682484">
      <w:pPr>
        <w:ind w:firstLine="708"/>
      </w:pPr>
    </w:p>
    <w:p w:rsidR="00EB2D88" w:rsidRDefault="00EB2D88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</w:p>
    <w:p w:rsidR="00EB2D88" w:rsidRDefault="00EB2D88" w:rsidP="00EC4B75">
      <w:pPr>
        <w:ind w:firstLine="708"/>
        <w:jc w:val="right"/>
      </w:pPr>
      <w:r>
        <w:t>Приложение №6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EC4B75">
      <w:pPr>
        <w:ind w:left="4536"/>
        <w:jc w:val="right"/>
      </w:pPr>
      <w:r>
        <w:t xml:space="preserve">                     </w:t>
      </w:r>
    </w:p>
    <w:p w:rsidR="00EB2D88" w:rsidRDefault="00EB2D88" w:rsidP="00EC4B75">
      <w:pPr>
        <w:ind w:left="4536"/>
        <w:jc w:val="right"/>
      </w:pPr>
    </w:p>
    <w:p w:rsidR="00EB2D88" w:rsidRDefault="00EB2D88" w:rsidP="00682484">
      <w:pPr>
        <w:shd w:val="clear" w:color="auto" w:fill="FFFFFF"/>
        <w:ind w:right="26"/>
        <w:jc w:val="center"/>
      </w:pPr>
    </w:p>
    <w:p w:rsidR="00EB2D88" w:rsidRDefault="00EB2D88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EB2D88" w:rsidRDefault="00EB2D88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РАСПРЕДЕЛЕНИЕ БЮДЖЕТНЫХ АССИГНОВАНИЙ </w:t>
      </w:r>
    </w:p>
    <w:p w:rsidR="00EB2D88" w:rsidRDefault="00EB2D88" w:rsidP="00682484">
      <w:pPr>
        <w:tabs>
          <w:tab w:val="left" w:pos="2160"/>
        </w:tabs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БЮДЖЕТА ЛИПКИНСКОГО СЕЛЬСКОГО ПОСЕЛЕНИЯ  РОМОДАНОВСКОГО МУНИЦИПАЛЬНОГО РАЙОНА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БЮДЖЕТОВ,  А ТАКЖЕ ПО РАЗДЕЛАМ И ПОДРАЗДЕЛАМ КЛАССИФИКАЦИИ РАСХОДОВ БЮДЖЕТОВ  </w:t>
      </w:r>
    </w:p>
    <w:p w:rsidR="00EB2D88" w:rsidRDefault="00EB2D88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НА  2021 ГОД</w:t>
      </w:r>
      <w:r>
        <w:rPr>
          <w:b/>
          <w:bCs/>
        </w:rPr>
        <w:t xml:space="preserve"> </w:t>
      </w:r>
      <w:r w:rsidRPr="00A013D4">
        <w:rPr>
          <w:b/>
          <w:bCs/>
        </w:rPr>
        <w:t>И НА ПЛАНОВЫЙ ПЕРИОД 202</w:t>
      </w:r>
      <w:r>
        <w:rPr>
          <w:b/>
          <w:bCs/>
        </w:rPr>
        <w:t>2 и</w:t>
      </w:r>
      <w:r w:rsidRPr="00A013D4">
        <w:rPr>
          <w:b/>
          <w:bCs/>
        </w:rPr>
        <w:t xml:space="preserve">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EB2D88" w:rsidRDefault="00EB2D88" w:rsidP="00682484">
      <w:pPr>
        <w:pStyle w:val="NoSpacing"/>
        <w:jc w:val="right"/>
        <w:rPr>
          <w:sz w:val="24"/>
          <w:szCs w:val="24"/>
        </w:rPr>
      </w:pPr>
    </w:p>
    <w:p w:rsidR="00EB2D88" w:rsidRPr="00913534" w:rsidRDefault="00EB2D88" w:rsidP="00682484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EB2D88" w:rsidRPr="0050333A" w:rsidTr="00F906E4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B2D88" w:rsidRPr="0050333A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B2D88" w:rsidRPr="0050333A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B2D88" w:rsidRPr="0050333A" w:rsidRDefault="00EB2D88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2023</w:t>
            </w:r>
          </w:p>
        </w:tc>
      </w:tr>
      <w:tr w:rsidR="00EB2D88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B2D88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57020F" w:rsidRDefault="00EB2D88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242,9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242,9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216,4</w:t>
            </w:r>
          </w:p>
        </w:tc>
      </w:tr>
      <w:tr w:rsidR="00EB2D88" w:rsidRPr="0057020F" w:rsidTr="00F906E4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D44AC5">
              <w:rPr>
                <w:sz w:val="22"/>
                <w:szCs w:val="22"/>
              </w:rPr>
              <w:t>Муни</w:t>
            </w:r>
            <w:r>
              <w:rPr>
                <w:sz w:val="22"/>
                <w:szCs w:val="22"/>
              </w:rPr>
              <w:t>ципальная программа «Комплексное развитие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883E34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D44AC5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транспортной инфраструктуры Липкинского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10 1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F906E4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E711E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A50775" w:rsidRDefault="00EB2D88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A50775" w:rsidRDefault="00EB2D88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A50775" w:rsidRDefault="00EB2D88" w:rsidP="00A50775">
            <w:pPr>
              <w:rPr>
                <w:bCs/>
                <w:color w:val="000000"/>
              </w:rPr>
            </w:pPr>
          </w:p>
          <w:p w:rsidR="00EB2D88" w:rsidRPr="00A50775" w:rsidRDefault="00EB2D88" w:rsidP="00A50775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 xml:space="preserve">Липкинского </w:t>
            </w:r>
            <w:r w:rsidRPr="00F906E4">
              <w:rPr>
                <w:bCs/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10 1 01 44101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9212B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E711E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125,5</w:t>
            </w:r>
          </w:p>
        </w:tc>
      </w:tr>
      <w:tr w:rsidR="00EB2D88" w:rsidRPr="007E6B26" w:rsidTr="002C2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Муниципальная программа</w:t>
            </w:r>
            <w:r>
              <w:rPr>
                <w:sz w:val="22"/>
                <w:szCs w:val="22"/>
              </w:rPr>
              <w:t xml:space="preserve"> «К</w:t>
            </w:r>
            <w:r w:rsidRPr="002D33C1">
              <w:rPr>
                <w:sz w:val="22"/>
                <w:szCs w:val="22"/>
              </w:rPr>
              <w:t>омплексно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систем коммунальной инфраструктуры Липкинского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2C2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EB2D88" w:rsidRPr="00F906E4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EB2D88" w:rsidRDefault="00EB2D88" w:rsidP="00883E3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  <w:p w:rsidR="00EB2D88" w:rsidRDefault="00EB2D88" w:rsidP="00F906E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F906E4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921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A50775" w:rsidRDefault="00EB2D88" w:rsidP="00AC021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10 1 01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A50775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9212B0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F906E4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54,3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1F00E7" w:rsidRDefault="00EB2D88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1A284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1F00E7" w:rsidRDefault="00EB2D88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1F00E7" w:rsidRDefault="00EB2D88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1F00E7" w:rsidRDefault="00EB2D88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Липкинского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C0210"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C0210">
              <w:rPr>
                <w:bCs/>
                <w:color w:val="000000"/>
                <w:sz w:val="22"/>
                <w:szCs w:val="22"/>
              </w:rPr>
              <w:t>90,1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E34E5" w:rsidRDefault="00EB2D88" w:rsidP="00AC021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E34E5" w:rsidRDefault="00EB2D88" w:rsidP="00AC021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E34E5" w:rsidRDefault="00EB2D88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EB2D88" w:rsidRPr="005E34E5" w:rsidRDefault="00EB2D88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5E34E5" w:rsidRDefault="00EB2D88" w:rsidP="00AC021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3E7488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1F00E7" w:rsidRDefault="00EB2D88" w:rsidP="00AC021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</w:pPr>
            <w:r w:rsidRPr="00E31935">
              <w:rPr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AC021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Липкинского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AC0210"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sz w:val="22"/>
                <w:szCs w:val="22"/>
              </w:rPr>
            </w:pPr>
            <w:r w:rsidRPr="00AC0210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0,2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AC02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FC1CE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9D6B9B" w:rsidRDefault="00EB2D88" w:rsidP="00FC1CE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AC0210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B2D88" w:rsidRPr="00AC0210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2D33C1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2200DA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Липкинского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13729F" w:rsidRDefault="00EB2D88" w:rsidP="00FC1C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B2D88" w:rsidRPr="00AC0210" w:rsidRDefault="00EB2D88" w:rsidP="00AC0210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Pr="003C3BB0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DE1BA3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DE1BA3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муниципальным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DE1BA3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DE1BA3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DE1BA3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  <w:tr w:rsidR="00EB2D88" w:rsidRPr="007E6B26" w:rsidTr="00FC1CE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Липкин</w:t>
            </w:r>
            <w:r w:rsidRPr="00F906E4">
              <w:rPr>
                <w:bCs/>
                <w:color w:val="000000"/>
                <w:sz w:val="22"/>
                <w:szCs w:val="22"/>
              </w:rPr>
              <w:t>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2D88" w:rsidRPr="00A50775" w:rsidRDefault="00EB2D88" w:rsidP="00FC1CEF">
            <w:pPr>
              <w:rPr>
                <w:bCs/>
                <w:color w:val="000000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2D88" w:rsidRPr="00F906E4" w:rsidRDefault="00EB2D88" w:rsidP="00FC1CE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14,8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B2D88" w:rsidRDefault="00EB2D88" w:rsidP="00FC1C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</w:t>
            </w:r>
          </w:p>
        </w:tc>
      </w:tr>
    </w:tbl>
    <w:p w:rsidR="00EB2D88" w:rsidRPr="00913534" w:rsidRDefault="00EB2D88" w:rsidP="00682484"/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  <w:r>
        <w:t>Приложение №7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C617E3">
      <w:pPr>
        <w:ind w:firstLine="708"/>
        <w:jc w:val="right"/>
      </w:pPr>
    </w:p>
    <w:p w:rsidR="00EB2D88" w:rsidRPr="00C06CAB" w:rsidRDefault="00EB2D88" w:rsidP="00682484">
      <w:pPr>
        <w:pStyle w:val="NoSpacing"/>
        <w:ind w:right="2834"/>
        <w:jc w:val="both"/>
        <w:rPr>
          <w:sz w:val="28"/>
          <w:szCs w:val="28"/>
        </w:rPr>
      </w:pPr>
    </w:p>
    <w:tbl>
      <w:tblPr>
        <w:tblW w:w="8835" w:type="dxa"/>
        <w:tblInd w:w="-176" w:type="dxa"/>
        <w:tblLook w:val="00A0"/>
      </w:tblPr>
      <w:tblGrid>
        <w:gridCol w:w="652"/>
        <w:gridCol w:w="3109"/>
        <w:gridCol w:w="1689"/>
        <w:gridCol w:w="1689"/>
        <w:gridCol w:w="1605"/>
        <w:gridCol w:w="91"/>
      </w:tblGrid>
      <w:tr w:rsidR="00EB2D88" w:rsidRPr="00FF6713" w:rsidTr="0088279E">
        <w:trPr>
          <w:gridAfter w:val="1"/>
          <w:wAfter w:w="91" w:type="dxa"/>
          <w:trHeight w:val="1500"/>
        </w:trPr>
        <w:tc>
          <w:tcPr>
            <w:tcW w:w="8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2D88" w:rsidRDefault="00EB2D88" w:rsidP="00FC1CEF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ЛИПКИНСКОГО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EB2D88" w:rsidRDefault="00EB2D88" w:rsidP="00FC1CEF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 НА 2021 ГОД</w:t>
            </w:r>
            <w:r w:rsidRPr="00A013D4">
              <w:rPr>
                <w:b/>
                <w:bCs/>
              </w:rPr>
              <w:t xml:space="preserve"> И НА ПЛАНОВЫЙ ПЕРИОД</w:t>
            </w:r>
            <w:r>
              <w:rPr>
                <w:b/>
                <w:bCs/>
              </w:rPr>
              <w:t xml:space="preserve">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 и</w:t>
            </w:r>
            <w:r w:rsidRPr="00A013D4">
              <w:rPr>
                <w:b/>
                <w:bCs/>
              </w:rPr>
              <w:t xml:space="preserve">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EB2D88" w:rsidRPr="00FF6713" w:rsidRDefault="00EB2D88" w:rsidP="00FC1CEF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109" w:type="dxa"/>
            <w:vAlign w:val="center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022E66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36,8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73,7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110,5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 том числе: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36,8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73,7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110,5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022E66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-36,8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-73,7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-110,5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 том числе: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  <w:tr w:rsidR="00EB2D88" w:rsidTr="00882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52" w:type="dxa"/>
          </w:tcPr>
          <w:p w:rsidR="00EB2D88" w:rsidRPr="00022E66" w:rsidRDefault="00EB2D88" w:rsidP="00022E66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09" w:type="dxa"/>
          </w:tcPr>
          <w:p w:rsidR="00EB2D88" w:rsidRPr="00022E66" w:rsidRDefault="00EB2D88" w:rsidP="00022E6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Всего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89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69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bCs/>
                <w:sz w:val="22"/>
                <w:szCs w:val="22"/>
              </w:rPr>
              <w:t>0,0</w:t>
            </w:r>
          </w:p>
        </w:tc>
      </w:tr>
    </w:tbl>
    <w:p w:rsidR="00EB2D88" w:rsidRDefault="00EB2D88" w:rsidP="00682484">
      <w:pPr>
        <w:tabs>
          <w:tab w:val="left" w:pos="4095"/>
        </w:tabs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C617E3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firstLine="708"/>
        <w:jc w:val="right"/>
      </w:pPr>
    </w:p>
    <w:p w:rsidR="00EB2D88" w:rsidRDefault="00EB2D88" w:rsidP="001A133A">
      <w:pPr>
        <w:ind w:firstLine="708"/>
        <w:jc w:val="right"/>
      </w:pPr>
      <w:r>
        <w:t xml:space="preserve">                                                                                  Приложение №8</w:t>
      </w:r>
    </w:p>
    <w:p w:rsidR="00EB2D88" w:rsidRDefault="00EB2D88" w:rsidP="001A133A">
      <w:pPr>
        <w:ind w:left="3780"/>
        <w:jc w:val="right"/>
      </w:pPr>
      <w:r>
        <w:t xml:space="preserve">к проекту  решения  Совета депутатов Липкинского сельского                                                                   поселения  Ромодановского муниципального района Республики Мордовия «О бюджете Липкинского  сельского поселения </w:t>
      </w:r>
    </w:p>
    <w:p w:rsidR="00EB2D88" w:rsidRDefault="00EB2D88" w:rsidP="001A133A">
      <w:pPr>
        <w:ind w:left="3780"/>
        <w:jc w:val="right"/>
      </w:pPr>
      <w:r>
        <w:t>на 2021 год и плановый период 2022 и 2023 годов»</w:t>
      </w:r>
    </w:p>
    <w:p w:rsidR="00EB2D88" w:rsidRDefault="00EB2D88" w:rsidP="001A133A">
      <w:pPr>
        <w:ind w:left="4536"/>
        <w:jc w:val="right"/>
      </w:pPr>
      <w:r>
        <w:t xml:space="preserve">от «   » декабря 2020 г. № </w:t>
      </w:r>
    </w:p>
    <w:p w:rsidR="00EB2D88" w:rsidRDefault="00EB2D88" w:rsidP="00C617E3">
      <w:pPr>
        <w:ind w:firstLine="708"/>
        <w:jc w:val="right"/>
      </w:pPr>
    </w:p>
    <w:p w:rsidR="00EB2D88" w:rsidRDefault="00EB2D88" w:rsidP="00C617E3">
      <w:pPr>
        <w:ind w:left="4536"/>
        <w:jc w:val="right"/>
      </w:pPr>
      <w:r>
        <w:t xml:space="preserve">                     </w:t>
      </w:r>
    </w:p>
    <w:p w:rsidR="00EB2D88" w:rsidRDefault="00EB2D88" w:rsidP="00C617E3">
      <w:pPr>
        <w:tabs>
          <w:tab w:val="left" w:pos="7770"/>
        </w:tabs>
        <w:rPr>
          <w:rFonts w:ascii="Arial" w:hAnsi="Arial" w:cs="Arial"/>
          <w:sz w:val="24"/>
          <w:szCs w:val="24"/>
        </w:rPr>
      </w:pPr>
    </w:p>
    <w:p w:rsidR="00EB2D88" w:rsidRDefault="00EB2D88" w:rsidP="00C617E3">
      <w:pPr>
        <w:rPr>
          <w:rFonts w:ascii="Arial" w:hAnsi="Arial" w:cs="Arial"/>
          <w:sz w:val="24"/>
          <w:szCs w:val="24"/>
        </w:rPr>
      </w:pPr>
    </w:p>
    <w:p w:rsidR="00EB2D88" w:rsidRPr="00DE15B2" w:rsidRDefault="00EB2D88" w:rsidP="00C617E3">
      <w:pPr>
        <w:widowControl/>
        <w:autoSpaceDE/>
        <w:autoSpaceDN/>
        <w:adjustRightInd/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ЛИПКИНСКОГО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EB2D88" w:rsidRDefault="00EB2D88" w:rsidP="00C617E3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</w:t>
      </w:r>
      <w:r>
        <w:rPr>
          <w:b/>
          <w:bCs/>
        </w:rPr>
        <w:t>Д  И  НА ПЛАНОВЫЙ ПЕРИОД  2022 и</w:t>
      </w:r>
      <w:r w:rsidRPr="00DE15B2">
        <w:rPr>
          <w:b/>
          <w:bCs/>
        </w:rPr>
        <w:t xml:space="preserve"> 2023 ГОДОВ</w:t>
      </w:r>
    </w:p>
    <w:p w:rsidR="00EB2D88" w:rsidRDefault="00EB2D88" w:rsidP="00C617E3">
      <w:pPr>
        <w:tabs>
          <w:tab w:val="left" w:pos="2160"/>
        </w:tabs>
        <w:jc w:val="center"/>
        <w:rPr>
          <w:b/>
          <w:bCs/>
        </w:rPr>
      </w:pPr>
    </w:p>
    <w:p w:rsidR="00EB2D88" w:rsidRDefault="00EB2D88" w:rsidP="00C617E3">
      <w:pPr>
        <w:tabs>
          <w:tab w:val="left" w:pos="2160"/>
        </w:tabs>
        <w:jc w:val="center"/>
        <w:rPr>
          <w:b/>
          <w:bCs/>
        </w:rPr>
      </w:pPr>
    </w:p>
    <w:p w:rsidR="00EB2D88" w:rsidRDefault="00EB2D88" w:rsidP="00C617E3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(тыс.рублей)</w:t>
      </w:r>
    </w:p>
    <w:tbl>
      <w:tblPr>
        <w:tblW w:w="1260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48"/>
        <w:gridCol w:w="1221"/>
      </w:tblGrid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2023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1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ind w:firstLine="708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 xml:space="preserve">000 01 03 00 00 00 0000 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000 01 03 00 00 00 0000 700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субъектов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000 01 03 00 00 10 0000 710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000 01 03 00 00 10 2602 710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000 01 03 00 00 10 5002 710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000 01 03 00 00 00 0000 800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000 01 03 00 00 05 0000 810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Федерации, предоставленных на строительство, реконструкцию, капитальный ремонт, ремонт и содержание автомобильных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000 01 03 00 00 10 2602 810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 по договорам о консолидации и реструктуризации задолженности бюджетов субъектов Российской Федерации перед федеральным бюджетом, выраженной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000 01 03 00 00 10 5002 810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бюджетами субъектов Российской Федерации прочих кредитов (бюджетных ссуд) от других бюджетов бюджетной системы Российской Федерации в валюте Российской Федерации, возврат которых осуществляется субъектом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-1341,8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jc w:val="center"/>
              <w:rPr>
                <w:sz w:val="16"/>
                <w:szCs w:val="16"/>
              </w:rPr>
            </w:pPr>
            <w:r w:rsidRPr="00022E66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-1341,8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-1341,8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-1341,8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-669,5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1341,8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678,9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022E66">
              <w:rPr>
                <w:b/>
                <w:bCs/>
              </w:rPr>
              <w:t>669,5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Акции и иные формы участия в капитале, находящиеся в государственной и муниципальной собственности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Средства от продажи акций и иных форм участия в капитале, находящихся в государственной и муниципальной собственности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Средства от продажи акций и иных форм участия в капитале, находящихся в собственности субъектов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22"/>
                <w:szCs w:val="22"/>
              </w:rPr>
            </w:pPr>
            <w:r w:rsidRPr="00022E66">
              <w:rPr>
                <w:sz w:val="22"/>
                <w:szCs w:val="22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000 01 06 01 00 00 0000 000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Исполнение государственных и муниципальных гарантий в валюте Российской Федераци</w:t>
            </w:r>
            <w:r>
              <w:rPr>
                <w:b/>
                <w:sz w:val="18"/>
                <w:szCs w:val="18"/>
              </w:rPr>
              <w:t>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000 01 06 01 00 00 0000 630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Исполнение государственных г</w:t>
            </w:r>
            <w:r>
              <w:rPr>
                <w:sz w:val="18"/>
                <w:szCs w:val="18"/>
              </w:rPr>
              <w:t>арантий субъектов Российской Фе</w:t>
            </w:r>
            <w:r w:rsidRPr="00022E66">
              <w:rPr>
                <w:sz w:val="18"/>
                <w:szCs w:val="18"/>
              </w:rPr>
              <w:t>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000 01 06 01 00 10 0000 630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jc w:val="center"/>
              <w:rPr>
                <w:b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000 01 06 04 00 00 0000 000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000 01 06 04 00 10 0000 810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000 01 06 05 01 00 0101 640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rPr>
          <w:gridAfter w:val="1"/>
          <w:wAfter w:w="1221" w:type="dxa"/>
        </w:trPr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76" w:type="dxa"/>
            <w:gridSpan w:val="2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000 01 06 05 02 10 2602 640</w:t>
            </w:r>
          </w:p>
        </w:tc>
        <w:tc>
          <w:tcPr>
            <w:tcW w:w="4208" w:type="dxa"/>
            <w:tcBorders>
              <w:top w:val="nil"/>
            </w:tcBorders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 для покрытия временных кассовых разрывов, возникающих при исполнении других бюджетов бюджетной системы Российской</w:t>
            </w:r>
          </w:p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000 01 06 05 00 00 2600 500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000 01 06 05 02 00 2600 540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560" w:type="dxa"/>
          </w:tcPr>
          <w:p w:rsidR="00EB2D88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000 01 06 05 02 10 2602 540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000 01 00 00 00 00 0000 0000</w:t>
            </w: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022E66">
              <w:rPr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B2D88" w:rsidTr="00022E66">
        <w:tc>
          <w:tcPr>
            <w:tcW w:w="3022" w:type="dxa"/>
          </w:tcPr>
          <w:p w:rsidR="00EB2D88" w:rsidRPr="00022E66" w:rsidRDefault="00EB2D88" w:rsidP="00022E66">
            <w:pPr>
              <w:tabs>
                <w:tab w:val="left" w:pos="3810"/>
              </w:tabs>
              <w:rPr>
                <w:sz w:val="18"/>
                <w:szCs w:val="18"/>
              </w:rPr>
            </w:pPr>
          </w:p>
        </w:tc>
        <w:tc>
          <w:tcPr>
            <w:tcW w:w="4208" w:type="dxa"/>
          </w:tcPr>
          <w:p w:rsidR="00EB2D88" w:rsidRPr="00022E66" w:rsidRDefault="00EB2D88" w:rsidP="00022E66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</w:tcPr>
          <w:p w:rsidR="00EB2D88" w:rsidRPr="00DF439D" w:rsidRDefault="00EB2D88" w:rsidP="00022E66">
            <w:pPr>
              <w:jc w:val="center"/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B2D88" w:rsidRPr="00022E66" w:rsidRDefault="00EB2D88" w:rsidP="00022E66">
            <w:pPr>
              <w:jc w:val="center"/>
              <w:rPr>
                <w:sz w:val="18"/>
                <w:szCs w:val="18"/>
              </w:rPr>
            </w:pPr>
            <w:r w:rsidRPr="00022E66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  <w:gridSpan w:val="2"/>
          </w:tcPr>
          <w:p w:rsidR="00EB2D88" w:rsidRPr="00022E66" w:rsidRDefault="00EB2D88" w:rsidP="00022E66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EB2D88" w:rsidRDefault="00EB2D88" w:rsidP="00C617E3">
      <w:pPr>
        <w:tabs>
          <w:tab w:val="left" w:pos="2160"/>
        </w:tabs>
        <w:jc w:val="center"/>
        <w:rPr>
          <w:b/>
          <w:bCs/>
        </w:rPr>
      </w:pPr>
    </w:p>
    <w:p w:rsidR="00EB2D88" w:rsidRPr="00C617E3" w:rsidRDefault="00EB2D88" w:rsidP="00C617E3">
      <w:pPr>
        <w:tabs>
          <w:tab w:val="left" w:pos="3045"/>
        </w:tabs>
        <w:rPr>
          <w:rFonts w:ascii="Arial" w:hAnsi="Arial" w:cs="Arial"/>
          <w:sz w:val="24"/>
          <w:szCs w:val="24"/>
        </w:rPr>
      </w:pPr>
    </w:p>
    <w:sectPr w:rsidR="00EB2D88" w:rsidRPr="00C617E3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CFB"/>
    <w:rsid w:val="00017574"/>
    <w:rsid w:val="00022E66"/>
    <w:rsid w:val="00027A88"/>
    <w:rsid w:val="00036A0C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6E1F"/>
    <w:rsid w:val="000E0DA3"/>
    <w:rsid w:val="000E2928"/>
    <w:rsid w:val="000F4873"/>
    <w:rsid w:val="001113EE"/>
    <w:rsid w:val="00117BAC"/>
    <w:rsid w:val="00121261"/>
    <w:rsid w:val="0012207D"/>
    <w:rsid w:val="0013729F"/>
    <w:rsid w:val="001376DD"/>
    <w:rsid w:val="00150FD0"/>
    <w:rsid w:val="00175E86"/>
    <w:rsid w:val="0018018A"/>
    <w:rsid w:val="0018533F"/>
    <w:rsid w:val="001861A1"/>
    <w:rsid w:val="001A133A"/>
    <w:rsid w:val="001A2849"/>
    <w:rsid w:val="001A7486"/>
    <w:rsid w:val="001B45CA"/>
    <w:rsid w:val="001C4060"/>
    <w:rsid w:val="001F00E7"/>
    <w:rsid w:val="001F1D30"/>
    <w:rsid w:val="00210D1C"/>
    <w:rsid w:val="00211A3C"/>
    <w:rsid w:val="0021464E"/>
    <w:rsid w:val="002200DA"/>
    <w:rsid w:val="00235533"/>
    <w:rsid w:val="00254321"/>
    <w:rsid w:val="002618E0"/>
    <w:rsid w:val="002867D4"/>
    <w:rsid w:val="00296ADC"/>
    <w:rsid w:val="002A5063"/>
    <w:rsid w:val="002C26E4"/>
    <w:rsid w:val="002C3169"/>
    <w:rsid w:val="002D33C1"/>
    <w:rsid w:val="002E15C9"/>
    <w:rsid w:val="002E6EEA"/>
    <w:rsid w:val="002E7460"/>
    <w:rsid w:val="002F0167"/>
    <w:rsid w:val="00300A5A"/>
    <w:rsid w:val="00301918"/>
    <w:rsid w:val="00302C57"/>
    <w:rsid w:val="00310BD6"/>
    <w:rsid w:val="00343CF8"/>
    <w:rsid w:val="00375E01"/>
    <w:rsid w:val="00397487"/>
    <w:rsid w:val="003A1B19"/>
    <w:rsid w:val="003A2DFB"/>
    <w:rsid w:val="003C3BB0"/>
    <w:rsid w:val="003E7488"/>
    <w:rsid w:val="003E7944"/>
    <w:rsid w:val="004019D3"/>
    <w:rsid w:val="00405474"/>
    <w:rsid w:val="00421EFC"/>
    <w:rsid w:val="0043466D"/>
    <w:rsid w:val="00451050"/>
    <w:rsid w:val="00456BE4"/>
    <w:rsid w:val="00463855"/>
    <w:rsid w:val="004740CE"/>
    <w:rsid w:val="00474E2C"/>
    <w:rsid w:val="00497CA7"/>
    <w:rsid w:val="004A382D"/>
    <w:rsid w:val="004A7DF6"/>
    <w:rsid w:val="004B0CA6"/>
    <w:rsid w:val="004E4AB7"/>
    <w:rsid w:val="0050333A"/>
    <w:rsid w:val="0051063B"/>
    <w:rsid w:val="005157E7"/>
    <w:rsid w:val="00551158"/>
    <w:rsid w:val="00553FE1"/>
    <w:rsid w:val="00562791"/>
    <w:rsid w:val="0056698A"/>
    <w:rsid w:val="0057020F"/>
    <w:rsid w:val="00573463"/>
    <w:rsid w:val="00574E11"/>
    <w:rsid w:val="005841F1"/>
    <w:rsid w:val="00593B91"/>
    <w:rsid w:val="005A5D0F"/>
    <w:rsid w:val="005B3110"/>
    <w:rsid w:val="005C663E"/>
    <w:rsid w:val="005D534E"/>
    <w:rsid w:val="005E34E5"/>
    <w:rsid w:val="005F7E86"/>
    <w:rsid w:val="006045D6"/>
    <w:rsid w:val="00610076"/>
    <w:rsid w:val="0061139E"/>
    <w:rsid w:val="006166AF"/>
    <w:rsid w:val="00621A51"/>
    <w:rsid w:val="00645A3B"/>
    <w:rsid w:val="00655CCC"/>
    <w:rsid w:val="00656A02"/>
    <w:rsid w:val="006703E3"/>
    <w:rsid w:val="00674995"/>
    <w:rsid w:val="00674C6C"/>
    <w:rsid w:val="00682484"/>
    <w:rsid w:val="006A207F"/>
    <w:rsid w:val="006A2DEA"/>
    <w:rsid w:val="006B03FD"/>
    <w:rsid w:val="006B3CA7"/>
    <w:rsid w:val="006C4003"/>
    <w:rsid w:val="006C7CAD"/>
    <w:rsid w:val="006D26CD"/>
    <w:rsid w:val="006E5CE2"/>
    <w:rsid w:val="006F0B10"/>
    <w:rsid w:val="006F4B11"/>
    <w:rsid w:val="006F7319"/>
    <w:rsid w:val="00704FF0"/>
    <w:rsid w:val="00705B51"/>
    <w:rsid w:val="007262E7"/>
    <w:rsid w:val="0073312C"/>
    <w:rsid w:val="00745442"/>
    <w:rsid w:val="0075413F"/>
    <w:rsid w:val="00756D92"/>
    <w:rsid w:val="0077589A"/>
    <w:rsid w:val="00780080"/>
    <w:rsid w:val="00783113"/>
    <w:rsid w:val="00785A18"/>
    <w:rsid w:val="007A4212"/>
    <w:rsid w:val="007B3051"/>
    <w:rsid w:val="007C5150"/>
    <w:rsid w:val="007E6B26"/>
    <w:rsid w:val="00824884"/>
    <w:rsid w:val="00852288"/>
    <w:rsid w:val="0086684F"/>
    <w:rsid w:val="0086764B"/>
    <w:rsid w:val="00873B7E"/>
    <w:rsid w:val="00877E00"/>
    <w:rsid w:val="0088279E"/>
    <w:rsid w:val="00883E34"/>
    <w:rsid w:val="008C2A0A"/>
    <w:rsid w:val="008D641A"/>
    <w:rsid w:val="0090160B"/>
    <w:rsid w:val="00913534"/>
    <w:rsid w:val="009212B0"/>
    <w:rsid w:val="00922D41"/>
    <w:rsid w:val="00922FA3"/>
    <w:rsid w:val="00937F94"/>
    <w:rsid w:val="00941F14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9F584C"/>
    <w:rsid w:val="00A00393"/>
    <w:rsid w:val="00A013D4"/>
    <w:rsid w:val="00A06C13"/>
    <w:rsid w:val="00A06FFB"/>
    <w:rsid w:val="00A16DDF"/>
    <w:rsid w:val="00A17E13"/>
    <w:rsid w:val="00A20F96"/>
    <w:rsid w:val="00A25611"/>
    <w:rsid w:val="00A33CF8"/>
    <w:rsid w:val="00A41724"/>
    <w:rsid w:val="00A44AA7"/>
    <w:rsid w:val="00A50775"/>
    <w:rsid w:val="00A54E37"/>
    <w:rsid w:val="00A71B10"/>
    <w:rsid w:val="00A81FA4"/>
    <w:rsid w:val="00AA0264"/>
    <w:rsid w:val="00AA12FF"/>
    <w:rsid w:val="00AA51F8"/>
    <w:rsid w:val="00AB197B"/>
    <w:rsid w:val="00AC0210"/>
    <w:rsid w:val="00AC31BC"/>
    <w:rsid w:val="00AD7F1F"/>
    <w:rsid w:val="00AE1208"/>
    <w:rsid w:val="00AE374A"/>
    <w:rsid w:val="00AE59CF"/>
    <w:rsid w:val="00AF7315"/>
    <w:rsid w:val="00B010D2"/>
    <w:rsid w:val="00B22B0B"/>
    <w:rsid w:val="00B30796"/>
    <w:rsid w:val="00B35712"/>
    <w:rsid w:val="00B50E65"/>
    <w:rsid w:val="00B53AB8"/>
    <w:rsid w:val="00B57655"/>
    <w:rsid w:val="00B73F57"/>
    <w:rsid w:val="00B77AB6"/>
    <w:rsid w:val="00B838E1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264A"/>
    <w:rsid w:val="00C531A8"/>
    <w:rsid w:val="00C6170D"/>
    <w:rsid w:val="00C617E3"/>
    <w:rsid w:val="00CB3961"/>
    <w:rsid w:val="00CE6E97"/>
    <w:rsid w:val="00CF37F5"/>
    <w:rsid w:val="00D06601"/>
    <w:rsid w:val="00D15B80"/>
    <w:rsid w:val="00D30480"/>
    <w:rsid w:val="00D32E97"/>
    <w:rsid w:val="00D33111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B7FCF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41B3C"/>
    <w:rsid w:val="00E711E8"/>
    <w:rsid w:val="00E7509D"/>
    <w:rsid w:val="00E8595F"/>
    <w:rsid w:val="00E91402"/>
    <w:rsid w:val="00E925F3"/>
    <w:rsid w:val="00EB2D88"/>
    <w:rsid w:val="00EC48D6"/>
    <w:rsid w:val="00EC4B75"/>
    <w:rsid w:val="00ED2A12"/>
    <w:rsid w:val="00ED3794"/>
    <w:rsid w:val="00ED41C3"/>
    <w:rsid w:val="00EF13FF"/>
    <w:rsid w:val="00EF4528"/>
    <w:rsid w:val="00F066F1"/>
    <w:rsid w:val="00F14B6E"/>
    <w:rsid w:val="00F1578B"/>
    <w:rsid w:val="00F233AF"/>
    <w:rsid w:val="00F906E4"/>
    <w:rsid w:val="00FA6B38"/>
    <w:rsid w:val="00FB5877"/>
    <w:rsid w:val="00FC1CEF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86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C5BD59CE01AD0745EFF60BE52BDF8DD20DAB18CC4F58B8FB187FA454F454185EWCI6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594</TotalTime>
  <Pages>34</Pages>
  <Words>11597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27</cp:revision>
  <cp:lastPrinted>2020-12-09T13:01:00Z</cp:lastPrinted>
  <dcterms:created xsi:type="dcterms:W3CDTF">2020-12-05T15:20:00Z</dcterms:created>
  <dcterms:modified xsi:type="dcterms:W3CDTF">2020-12-15T12:02:00Z</dcterms:modified>
</cp:coreProperties>
</file>