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EE3" w:rsidRDefault="00634EE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634EE3" w:rsidRPr="00684430" w:rsidRDefault="00634EE3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ПУШКИНСКОГО СЕЛЬСКОГО ПОСЕЛЕНИЯ</w:t>
      </w:r>
    </w:p>
    <w:p w:rsidR="00634EE3" w:rsidRPr="00684430" w:rsidRDefault="00634EE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34EE3" w:rsidRPr="00684430" w:rsidRDefault="00634EE3" w:rsidP="009F04F3">
      <w:pPr>
        <w:pStyle w:val="Heading1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634EE3" w:rsidRDefault="00634EE3" w:rsidP="009F04F3">
      <w:pPr>
        <w:ind w:firstLine="540"/>
        <w:jc w:val="center"/>
        <w:rPr>
          <w:b/>
          <w:sz w:val="28"/>
          <w:szCs w:val="28"/>
        </w:rPr>
      </w:pPr>
    </w:p>
    <w:p w:rsidR="00634EE3" w:rsidRPr="00684430" w:rsidRDefault="00634EE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34EE3" w:rsidRDefault="00634EE3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634EE3" w:rsidRDefault="00634EE3" w:rsidP="009F04F3">
      <w:pPr>
        <w:ind w:firstLine="540"/>
      </w:pPr>
    </w:p>
    <w:p w:rsidR="00634EE3" w:rsidRDefault="00634EE3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     18»   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>.                                                                                           №2</w:t>
      </w:r>
    </w:p>
    <w:p w:rsidR="00634EE3" w:rsidRDefault="00634EE3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34EE3" w:rsidRDefault="00634EE3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с.Пушкино</w:t>
      </w:r>
    </w:p>
    <w:p w:rsidR="00634EE3" w:rsidRDefault="00634EE3" w:rsidP="009F04F3">
      <w:pPr>
        <w:ind w:left="709" w:right="3592"/>
        <w:jc w:val="both"/>
        <w:rPr>
          <w:b/>
          <w:sz w:val="28"/>
          <w:szCs w:val="28"/>
        </w:rPr>
      </w:pPr>
    </w:p>
    <w:p w:rsidR="00634EE3" w:rsidRPr="00A1326A" w:rsidRDefault="00634EE3" w:rsidP="009F04F3">
      <w:pPr>
        <w:ind w:left="709" w:right="3592"/>
        <w:jc w:val="both"/>
        <w:rPr>
          <w:b/>
          <w:sz w:val="26"/>
          <w:szCs w:val="26"/>
        </w:rPr>
      </w:pPr>
      <w:r w:rsidRPr="00A1326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Положение о проведении конкурса на замещение вакантной должности муниципальной службы в органах местного самоуправления Пушкинского сельского поселения Ромодановского муниципального района </w:t>
      </w:r>
    </w:p>
    <w:p w:rsidR="00634EE3" w:rsidRPr="00B13956" w:rsidRDefault="00634EE3" w:rsidP="009F04F3">
      <w:pPr>
        <w:ind w:firstLine="540"/>
        <w:jc w:val="both"/>
        <w:rPr>
          <w:b/>
          <w:sz w:val="26"/>
          <w:szCs w:val="26"/>
        </w:rPr>
      </w:pPr>
    </w:p>
    <w:p w:rsidR="00634EE3" w:rsidRPr="00737DDB" w:rsidRDefault="00634EE3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>С целью приведения в соответствие с действующим законодательством,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37DDB">
          <w:rPr>
            <w:rStyle w:val="s2"/>
            <w:sz w:val="26"/>
            <w:szCs w:val="26"/>
          </w:rPr>
          <w:t>2003 г</w:t>
        </w:r>
      </w:smartTag>
      <w:r w:rsidRPr="00737DDB">
        <w:rPr>
          <w:rStyle w:val="s2"/>
          <w:sz w:val="26"/>
          <w:szCs w:val="26"/>
        </w:rPr>
        <w:t>. № 131-ФЗ «Об общих принципах организации местного самоуправления в Российской Федерации»</w:t>
      </w:r>
      <w:r>
        <w:rPr>
          <w:rStyle w:val="s2"/>
          <w:sz w:val="26"/>
          <w:szCs w:val="26"/>
        </w:rPr>
        <w:t xml:space="preserve">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s2"/>
            <w:sz w:val="26"/>
            <w:szCs w:val="26"/>
          </w:rPr>
          <w:t>2007 г</w:t>
        </w:r>
      </w:smartTag>
      <w:r>
        <w:rPr>
          <w:rStyle w:val="s2"/>
          <w:sz w:val="26"/>
          <w:szCs w:val="26"/>
        </w:rPr>
        <w:t>. № 25-ФЗ «О муниципальной службе в Российской Федерации»</w:t>
      </w:r>
      <w:r w:rsidRPr="00737DDB">
        <w:rPr>
          <w:rStyle w:val="s2"/>
          <w:sz w:val="26"/>
          <w:szCs w:val="26"/>
        </w:rPr>
        <w:t xml:space="preserve">, Совет депутатов </w:t>
      </w:r>
      <w:r>
        <w:rPr>
          <w:rStyle w:val="s2"/>
          <w:sz w:val="26"/>
          <w:szCs w:val="26"/>
        </w:rPr>
        <w:t xml:space="preserve">Пушкинского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 w:rsidRPr="00737DDB">
        <w:rPr>
          <w:rStyle w:val="s2"/>
          <w:b/>
          <w:sz w:val="26"/>
          <w:szCs w:val="26"/>
        </w:rPr>
        <w:t xml:space="preserve">решил: </w:t>
      </w:r>
    </w:p>
    <w:p w:rsidR="00634EE3" w:rsidRDefault="00634EE3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Положение о проведении конкурса на замещение вакантной должности муниципальной службы в органах местного самоуправления </w:t>
      </w:r>
      <w:r>
        <w:rPr>
          <w:rStyle w:val="s2"/>
          <w:sz w:val="26"/>
          <w:szCs w:val="26"/>
        </w:rPr>
        <w:t>Пушкинского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района, утвержденное решением Совета депутатов</w:t>
      </w:r>
      <w:r w:rsidRPr="00BE0201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Пушкинского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 Республики Мордовия от 18 июня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6"/>
            <w:szCs w:val="26"/>
          </w:rPr>
          <w:t>2008 г</w:t>
        </w:r>
      </w:smartTag>
      <w:r>
        <w:rPr>
          <w:sz w:val="26"/>
          <w:szCs w:val="26"/>
        </w:rPr>
        <w:t>. № 8 «Об утверждении Положения о проведении конкурса на замещение вакантной должности муниципальной службы в органах местного самоуправления</w:t>
      </w:r>
      <w:r w:rsidRPr="00BE0201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Пушкинского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района» изменение, изложив пункт 8 в новой редакции:</w:t>
      </w:r>
    </w:p>
    <w:p w:rsidR="00634EE3" w:rsidRDefault="00634EE3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3) паспорт;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5) документ об образовании;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634EE3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 xml:space="preserve">10.1) </w:t>
      </w:r>
      <w:r>
        <w:rPr>
          <w:sz w:val="26"/>
          <w:szCs w:val="26"/>
        </w:rPr>
        <w:t>с</w:t>
      </w:r>
      <w:r w:rsidRPr="00A1326A">
        <w:rPr>
          <w:sz w:val="26"/>
          <w:szCs w:val="26"/>
        </w:rPr>
        <w:t xml:space="preserve">ведения об адресах сайтов и (или) страниц сайтов в информационно-телекоммуникационной сети </w:t>
      </w:r>
      <w:r>
        <w:rPr>
          <w:sz w:val="26"/>
          <w:szCs w:val="26"/>
        </w:rPr>
        <w:t>«</w:t>
      </w:r>
      <w:r w:rsidRPr="00A1326A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A1326A">
        <w:rPr>
          <w:sz w:val="26"/>
          <w:szCs w:val="26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634EE3" w:rsidRPr="00A1326A" w:rsidRDefault="00634EE3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>
        <w:rPr>
          <w:sz w:val="26"/>
          <w:szCs w:val="26"/>
        </w:rPr>
        <w:t>»</w:t>
      </w:r>
    </w:p>
    <w:p w:rsidR="00634EE3" w:rsidRDefault="00634EE3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634EE3" w:rsidRDefault="00634EE3" w:rsidP="000243A9">
      <w:pPr>
        <w:rPr>
          <w:b/>
          <w:sz w:val="26"/>
          <w:szCs w:val="26"/>
        </w:rPr>
      </w:pPr>
    </w:p>
    <w:p w:rsidR="00634EE3" w:rsidRDefault="00634EE3" w:rsidP="000243A9">
      <w:pPr>
        <w:rPr>
          <w:b/>
          <w:sz w:val="26"/>
          <w:szCs w:val="26"/>
        </w:rPr>
      </w:pPr>
      <w:r>
        <w:rPr>
          <w:b/>
          <w:sz w:val="26"/>
          <w:szCs w:val="26"/>
        </w:rPr>
        <w:t>Глава Пушкинского</w:t>
      </w:r>
    </w:p>
    <w:p w:rsidR="00634EE3" w:rsidRPr="000B7082" w:rsidRDefault="00634EE3" w:rsidP="000243A9">
      <w:pPr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             С.Н.Балденков.</w:t>
      </w:r>
    </w:p>
    <w:sectPr w:rsidR="00634EE3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EE3" w:rsidRDefault="00634EE3" w:rsidP="00767E26">
      <w:r>
        <w:separator/>
      </w:r>
    </w:p>
  </w:endnote>
  <w:endnote w:type="continuationSeparator" w:id="0">
    <w:p w:rsidR="00634EE3" w:rsidRDefault="00634EE3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EE3" w:rsidRDefault="00634EE3" w:rsidP="00767E26">
      <w:r>
        <w:separator/>
      </w:r>
    </w:p>
  </w:footnote>
  <w:footnote w:type="continuationSeparator" w:id="0">
    <w:p w:rsidR="00634EE3" w:rsidRDefault="00634EE3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EE3" w:rsidRDefault="00634EE3">
    <w:pPr>
      <w:pStyle w:val="Header"/>
    </w:pPr>
  </w:p>
  <w:p w:rsidR="00634EE3" w:rsidRDefault="00634E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43A9"/>
    <w:rsid w:val="0002764A"/>
    <w:rsid w:val="000330FD"/>
    <w:rsid w:val="0003708D"/>
    <w:rsid w:val="0004559B"/>
    <w:rsid w:val="0006720C"/>
    <w:rsid w:val="000708E3"/>
    <w:rsid w:val="000835E3"/>
    <w:rsid w:val="000837B0"/>
    <w:rsid w:val="000875B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0F7721"/>
    <w:rsid w:val="00115192"/>
    <w:rsid w:val="00127061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03FC2"/>
    <w:rsid w:val="00212F3E"/>
    <w:rsid w:val="00237FDD"/>
    <w:rsid w:val="00243CF3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3F740B"/>
    <w:rsid w:val="0040224E"/>
    <w:rsid w:val="00413459"/>
    <w:rsid w:val="00415F5D"/>
    <w:rsid w:val="00421BA6"/>
    <w:rsid w:val="00422DC1"/>
    <w:rsid w:val="00423F33"/>
    <w:rsid w:val="0042585D"/>
    <w:rsid w:val="00433717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4EE3"/>
    <w:rsid w:val="006377B2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3BDC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A4835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B6089"/>
    <w:rsid w:val="008C4858"/>
    <w:rsid w:val="0091356E"/>
    <w:rsid w:val="00914E52"/>
    <w:rsid w:val="00923686"/>
    <w:rsid w:val="009317C7"/>
    <w:rsid w:val="00934EEE"/>
    <w:rsid w:val="00941A5E"/>
    <w:rsid w:val="00946472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17CA0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0F67"/>
    <w:rsid w:val="00B96BB1"/>
    <w:rsid w:val="00BA261D"/>
    <w:rsid w:val="00BB4305"/>
    <w:rsid w:val="00BD3395"/>
    <w:rsid w:val="00BE0201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81D27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42337"/>
    <w:rsid w:val="00D524AD"/>
    <w:rsid w:val="00D53430"/>
    <w:rsid w:val="00D56357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333E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11CC"/>
    <w:rsid w:val="00F152E8"/>
    <w:rsid w:val="00F15D57"/>
    <w:rsid w:val="00F17871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A7A0D"/>
    <w:rsid w:val="00FB0525"/>
    <w:rsid w:val="00FB4620"/>
    <w:rsid w:val="00FC7E1D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90F6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90F67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90F67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90F6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90F67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10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0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0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512</Words>
  <Characters>2920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11</cp:revision>
  <cp:lastPrinted>2020-10-28T05:13:00Z</cp:lastPrinted>
  <dcterms:created xsi:type="dcterms:W3CDTF">2020-10-28T05:14:00Z</dcterms:created>
  <dcterms:modified xsi:type="dcterms:W3CDTF">2020-12-21T05:52:00Z</dcterms:modified>
</cp:coreProperties>
</file>