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360" w:rsidRDefault="00052360" w:rsidP="009F04F3">
      <w:pPr>
        <w:ind w:firstLine="540"/>
        <w:jc w:val="center"/>
        <w:rPr>
          <w:b/>
          <w:bCs/>
          <w:sz w:val="32"/>
          <w:szCs w:val="32"/>
        </w:rPr>
      </w:pPr>
      <w:r w:rsidRPr="00684430">
        <w:rPr>
          <w:b/>
          <w:bCs/>
          <w:sz w:val="32"/>
          <w:szCs w:val="32"/>
        </w:rPr>
        <w:t>СОВЕТ ДЕПУТАТОВ</w:t>
      </w:r>
    </w:p>
    <w:p w:rsidR="00052360" w:rsidRPr="00684430" w:rsidRDefault="00052360" w:rsidP="009F04F3">
      <w:pPr>
        <w:ind w:firstLine="5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АЛТАРСКОГО СЕЛЬСКОГО ПОСЕЛЕНИЯ</w:t>
      </w:r>
    </w:p>
    <w:p w:rsidR="00052360" w:rsidRPr="00684430" w:rsidRDefault="00052360" w:rsidP="009F04F3">
      <w:pPr>
        <w:ind w:firstLine="540"/>
        <w:jc w:val="center"/>
        <w:rPr>
          <w:b/>
          <w:bCs/>
          <w:sz w:val="32"/>
          <w:szCs w:val="32"/>
        </w:rPr>
      </w:pPr>
      <w:r w:rsidRPr="00684430">
        <w:rPr>
          <w:b/>
          <w:bCs/>
          <w:sz w:val="32"/>
          <w:szCs w:val="32"/>
        </w:rPr>
        <w:t>РОМОДАНОВСКОГО МУНИЦИПАЛЬНОГО РАЙОНА</w:t>
      </w:r>
    </w:p>
    <w:p w:rsidR="00052360" w:rsidRPr="00684430" w:rsidRDefault="00052360" w:rsidP="009F04F3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</w:rPr>
      </w:pPr>
      <w:r w:rsidRPr="00684430">
        <w:rPr>
          <w:rFonts w:ascii="Times New Roman" w:hAnsi="Times New Roman" w:cs="Times New Roman"/>
        </w:rPr>
        <w:t>РЕСПУБЛИКИ МОРДОВИЯ</w:t>
      </w:r>
    </w:p>
    <w:p w:rsidR="00052360" w:rsidRDefault="00052360" w:rsidP="009F04F3">
      <w:pPr>
        <w:ind w:firstLine="540"/>
        <w:jc w:val="center"/>
        <w:rPr>
          <w:b/>
          <w:bCs/>
          <w:sz w:val="28"/>
          <w:szCs w:val="28"/>
        </w:rPr>
      </w:pPr>
    </w:p>
    <w:p w:rsidR="00052360" w:rsidRPr="00684430" w:rsidRDefault="00052360" w:rsidP="009F04F3">
      <w:pPr>
        <w:ind w:firstLine="540"/>
        <w:jc w:val="center"/>
        <w:rPr>
          <w:b/>
          <w:bCs/>
          <w:sz w:val="44"/>
          <w:szCs w:val="44"/>
        </w:rPr>
      </w:pPr>
      <w:r w:rsidRPr="00684430">
        <w:rPr>
          <w:b/>
          <w:bCs/>
          <w:sz w:val="44"/>
          <w:szCs w:val="44"/>
        </w:rPr>
        <w:t>РЕШЕНИЕ</w:t>
      </w:r>
    </w:p>
    <w:p w:rsidR="00052360" w:rsidRDefault="00052360" w:rsidP="009F04F3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052360" w:rsidRDefault="00052360" w:rsidP="009F04F3">
      <w:pPr>
        <w:ind w:firstLine="540"/>
      </w:pPr>
    </w:p>
    <w:p w:rsidR="00052360" w:rsidRDefault="00052360" w:rsidP="009F04F3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«16» ноября 2020 г.                                                                                                   №3</w:t>
      </w:r>
    </w:p>
    <w:p w:rsidR="00052360" w:rsidRDefault="00052360" w:rsidP="009F04F3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52360" w:rsidRDefault="00052360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с.Алтары</w:t>
      </w:r>
    </w:p>
    <w:p w:rsidR="00052360" w:rsidRDefault="00052360" w:rsidP="009F04F3">
      <w:pPr>
        <w:ind w:left="709" w:right="3592"/>
        <w:jc w:val="both"/>
        <w:rPr>
          <w:b/>
          <w:bCs/>
          <w:sz w:val="28"/>
          <w:szCs w:val="28"/>
        </w:rPr>
      </w:pPr>
    </w:p>
    <w:p w:rsidR="00052360" w:rsidRPr="00A1326A" w:rsidRDefault="00052360" w:rsidP="009F04F3">
      <w:pPr>
        <w:ind w:left="709" w:right="3592"/>
        <w:jc w:val="both"/>
        <w:rPr>
          <w:b/>
          <w:bCs/>
          <w:sz w:val="26"/>
          <w:szCs w:val="26"/>
        </w:rPr>
      </w:pPr>
      <w:r w:rsidRPr="00A1326A">
        <w:rPr>
          <w:b/>
          <w:bCs/>
          <w:sz w:val="28"/>
          <w:szCs w:val="28"/>
        </w:rPr>
        <w:t xml:space="preserve">О внесении изменений в </w:t>
      </w:r>
      <w:r>
        <w:rPr>
          <w:b/>
          <w:bCs/>
          <w:sz w:val="28"/>
          <w:szCs w:val="28"/>
        </w:rPr>
        <w:t>Положение о проведении конкурса на замещение вакантной должности муниципальной службы в органах местного самоуправления Алтарского сельского поселения Ромодановского муниципального района Республики Мордовия</w:t>
      </w:r>
    </w:p>
    <w:p w:rsidR="00052360" w:rsidRPr="00B13956" w:rsidRDefault="00052360" w:rsidP="009F04F3">
      <w:pPr>
        <w:ind w:firstLine="540"/>
        <w:jc w:val="both"/>
        <w:rPr>
          <w:b/>
          <w:bCs/>
          <w:sz w:val="26"/>
          <w:szCs w:val="26"/>
        </w:rPr>
      </w:pPr>
    </w:p>
    <w:p w:rsidR="00052360" w:rsidRPr="00737DDB" w:rsidRDefault="00052360" w:rsidP="00716629">
      <w:pPr>
        <w:pStyle w:val="p7"/>
        <w:spacing w:before="0" w:beforeAutospacing="0" w:after="0" w:afterAutospacing="0"/>
        <w:ind w:firstLine="720"/>
        <w:jc w:val="both"/>
        <w:rPr>
          <w:rStyle w:val="s2"/>
          <w:b/>
          <w:bCs/>
          <w:sz w:val="26"/>
          <w:szCs w:val="26"/>
        </w:rPr>
      </w:pPr>
      <w:r>
        <w:rPr>
          <w:rStyle w:val="s2"/>
          <w:sz w:val="26"/>
          <w:szCs w:val="26"/>
        </w:rPr>
        <w:t>С целью приведения в соответствие с действующим законодательством, р</w:t>
      </w:r>
      <w:r w:rsidRPr="00261BB1">
        <w:rPr>
          <w:rStyle w:val="s2"/>
          <w:sz w:val="26"/>
          <w:szCs w:val="26"/>
        </w:rPr>
        <w:t xml:space="preserve">уководствуясь </w:t>
      </w:r>
      <w:r w:rsidRPr="00737DDB">
        <w:rPr>
          <w:rStyle w:val="s2"/>
          <w:sz w:val="26"/>
          <w:szCs w:val="26"/>
        </w:rPr>
        <w:t>Федеральным законом от 6 октября 2003 г. № 131-ФЗ «Об общих принципах организации местного самоуправления в Российской Федерации»</w:t>
      </w:r>
      <w:r>
        <w:rPr>
          <w:rStyle w:val="s2"/>
          <w:sz w:val="26"/>
          <w:szCs w:val="26"/>
        </w:rPr>
        <w:t xml:space="preserve"> Федеральным законом от 2 марта 2007 г. № 25-ФЗ «О муниципальной службе в Российской Федерации»</w:t>
      </w:r>
      <w:r w:rsidRPr="00737DDB">
        <w:rPr>
          <w:rStyle w:val="s2"/>
          <w:sz w:val="26"/>
          <w:szCs w:val="26"/>
        </w:rPr>
        <w:t xml:space="preserve">, Совет депутатов </w:t>
      </w:r>
      <w:r>
        <w:rPr>
          <w:rStyle w:val="s2"/>
          <w:sz w:val="26"/>
          <w:szCs w:val="26"/>
        </w:rPr>
        <w:t>Алтарского сельского поселения</w:t>
      </w:r>
      <w:r w:rsidRPr="00737DDB">
        <w:rPr>
          <w:rStyle w:val="s2"/>
          <w:sz w:val="26"/>
          <w:szCs w:val="26"/>
        </w:rPr>
        <w:t xml:space="preserve"> </w:t>
      </w:r>
      <w:r w:rsidRPr="00737DDB">
        <w:rPr>
          <w:rStyle w:val="s2"/>
          <w:b/>
          <w:bCs/>
          <w:sz w:val="26"/>
          <w:szCs w:val="26"/>
        </w:rPr>
        <w:t xml:space="preserve">решил: </w:t>
      </w:r>
    </w:p>
    <w:p w:rsidR="00052360" w:rsidRDefault="00052360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Внести в Положение о проведении конкурса на замещение вакантной должности муниципальной службы в органах местного самоуправления Алтарского сельского поселения, утвержденное решением Совета депутатов Алтарского сельского поселения Ромодановского муниципального района Республики Мордовия </w:t>
      </w:r>
      <w:r w:rsidRPr="00745309">
        <w:rPr>
          <w:sz w:val="26"/>
          <w:szCs w:val="26"/>
        </w:rPr>
        <w:t xml:space="preserve">от 4 июня 2008 г. № </w:t>
      </w:r>
      <w:r>
        <w:rPr>
          <w:sz w:val="26"/>
          <w:szCs w:val="26"/>
        </w:rPr>
        <w:t>28 «Об утверждении Положения о проведении конкурса на замещение вакантной должности муниципальной службы в органах местного самоуправления Алтарского сельского поселения» изменение, изложив пункт 8 в новой редакции:</w:t>
      </w:r>
    </w:p>
    <w:p w:rsidR="00052360" w:rsidRDefault="00052360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«8. Гражданин, изъявивший желание участвовать в конкурсе, лично представляет в орган местного самоуправления:</w:t>
      </w:r>
    </w:p>
    <w:p w:rsidR="00052360" w:rsidRPr="00A1326A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052360" w:rsidRPr="00A1326A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052360" w:rsidRPr="00A1326A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3) паспорт;</w:t>
      </w:r>
    </w:p>
    <w:p w:rsidR="00052360" w:rsidRPr="00A1326A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052360" w:rsidRPr="00A1326A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5) документ об образовании;</w:t>
      </w:r>
    </w:p>
    <w:p w:rsidR="00052360" w:rsidRPr="00A1326A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052360" w:rsidRPr="00A1326A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052360" w:rsidRPr="00A1326A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052360" w:rsidRPr="00A1326A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052360" w:rsidRPr="00A1326A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052360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 xml:space="preserve">10.1) </w:t>
      </w:r>
      <w:r>
        <w:rPr>
          <w:sz w:val="26"/>
          <w:szCs w:val="26"/>
        </w:rPr>
        <w:t>с</w:t>
      </w:r>
      <w:r w:rsidRPr="00A1326A">
        <w:rPr>
          <w:sz w:val="26"/>
          <w:szCs w:val="26"/>
        </w:rPr>
        <w:t xml:space="preserve">ведения об адресах сайтов и (или) страниц сайтов в информационно-телекоммуникационной сети </w:t>
      </w:r>
      <w:r>
        <w:rPr>
          <w:sz w:val="26"/>
          <w:szCs w:val="26"/>
        </w:rPr>
        <w:t>«</w:t>
      </w:r>
      <w:r w:rsidRPr="00A1326A">
        <w:rPr>
          <w:sz w:val="26"/>
          <w:szCs w:val="26"/>
        </w:rPr>
        <w:t>Интернет</w:t>
      </w:r>
      <w:r>
        <w:rPr>
          <w:sz w:val="26"/>
          <w:szCs w:val="26"/>
        </w:rPr>
        <w:t>»</w:t>
      </w:r>
      <w:r w:rsidRPr="00A1326A">
        <w:rPr>
          <w:sz w:val="26"/>
          <w:szCs w:val="26"/>
        </w:rPr>
        <w:t>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</w:t>
      </w:r>
    </w:p>
    <w:p w:rsidR="00052360" w:rsidRPr="00A1326A" w:rsidRDefault="0005236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  <w:r>
        <w:rPr>
          <w:sz w:val="26"/>
          <w:szCs w:val="26"/>
        </w:rPr>
        <w:t>»</w:t>
      </w:r>
    </w:p>
    <w:p w:rsidR="00052360" w:rsidRDefault="00052360" w:rsidP="00E25095">
      <w:pPr>
        <w:pStyle w:val="p7"/>
        <w:ind w:firstLine="709"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Pr="00261BB1">
        <w:rPr>
          <w:spacing w:val="6"/>
          <w:sz w:val="26"/>
          <w:szCs w:val="26"/>
        </w:rPr>
        <w:t xml:space="preserve">Настоящее </w:t>
      </w:r>
      <w:r>
        <w:rPr>
          <w:spacing w:val="6"/>
          <w:sz w:val="26"/>
          <w:szCs w:val="26"/>
        </w:rPr>
        <w:t>р</w:t>
      </w:r>
      <w:r w:rsidRPr="00261BB1">
        <w:rPr>
          <w:spacing w:val="6"/>
          <w:sz w:val="26"/>
          <w:szCs w:val="26"/>
        </w:rPr>
        <w:t xml:space="preserve">ешение </w:t>
      </w:r>
      <w:r>
        <w:rPr>
          <w:spacing w:val="6"/>
          <w:sz w:val="26"/>
          <w:szCs w:val="26"/>
        </w:rPr>
        <w:t>вступает в силу после его официального опубликования.</w:t>
      </w:r>
      <w:r w:rsidRPr="00261BB1">
        <w:rPr>
          <w:sz w:val="26"/>
          <w:szCs w:val="26"/>
        </w:rPr>
        <w:t xml:space="preserve"> </w:t>
      </w:r>
    </w:p>
    <w:p w:rsidR="00052360" w:rsidRDefault="00052360" w:rsidP="009854B9">
      <w:pPr>
        <w:rPr>
          <w:b/>
          <w:bCs/>
          <w:sz w:val="26"/>
          <w:szCs w:val="26"/>
        </w:rPr>
      </w:pPr>
    </w:p>
    <w:p w:rsidR="00052360" w:rsidRDefault="00052360" w:rsidP="000243A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Глава Алтарского </w:t>
      </w:r>
    </w:p>
    <w:p w:rsidR="00052360" w:rsidRPr="000B7082" w:rsidRDefault="00052360" w:rsidP="000243A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сельского поселения                                                                              М.Х. Кузяев</w:t>
      </w:r>
    </w:p>
    <w:sectPr w:rsidR="00052360" w:rsidRPr="000B7082" w:rsidSect="00AB212A">
      <w:headerReference w:type="first" r:id="rId7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360" w:rsidRDefault="00052360" w:rsidP="00767E26">
      <w:r>
        <w:separator/>
      </w:r>
    </w:p>
  </w:endnote>
  <w:endnote w:type="continuationSeparator" w:id="0">
    <w:p w:rsidR="00052360" w:rsidRDefault="00052360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360" w:rsidRDefault="00052360" w:rsidP="00767E26">
      <w:r>
        <w:separator/>
      </w:r>
    </w:p>
  </w:footnote>
  <w:footnote w:type="continuationSeparator" w:id="0">
    <w:p w:rsidR="00052360" w:rsidRDefault="00052360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360" w:rsidRDefault="00052360">
    <w:pPr>
      <w:pStyle w:val="Header"/>
    </w:pPr>
  </w:p>
  <w:p w:rsidR="00052360" w:rsidRDefault="000523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sz w:val="24"/>
        <w:szCs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bCs/>
        <w:i w:val="0"/>
        <w:iCs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/>
        <w:b w:val="0"/>
        <w:bCs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bCs w:val="0"/>
        <w:i w:val="0"/>
        <w:iCs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sz w:val="24"/>
        <w:szCs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b/>
        <w:bCs/>
        <w:i w:val="0"/>
        <w:iCs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b w:val="0"/>
        <w:bCs w:val="0"/>
        <w:i w:val="0"/>
        <w:iCs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243A9"/>
    <w:rsid w:val="0002764A"/>
    <w:rsid w:val="000330FD"/>
    <w:rsid w:val="0003708D"/>
    <w:rsid w:val="0004559B"/>
    <w:rsid w:val="00052360"/>
    <w:rsid w:val="00065EBE"/>
    <w:rsid w:val="0006720C"/>
    <w:rsid w:val="000708E3"/>
    <w:rsid w:val="000835E3"/>
    <w:rsid w:val="000837B0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3387"/>
    <w:rsid w:val="000F1D9E"/>
    <w:rsid w:val="000F7721"/>
    <w:rsid w:val="00115192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B23F8"/>
    <w:rsid w:val="001B430A"/>
    <w:rsid w:val="001B49A2"/>
    <w:rsid w:val="001C389B"/>
    <w:rsid w:val="001D31B0"/>
    <w:rsid w:val="001D5F5D"/>
    <w:rsid w:val="001D627B"/>
    <w:rsid w:val="00201847"/>
    <w:rsid w:val="00202DC1"/>
    <w:rsid w:val="00203FC2"/>
    <w:rsid w:val="00212F3E"/>
    <w:rsid w:val="00237FDD"/>
    <w:rsid w:val="00244D1F"/>
    <w:rsid w:val="002607E2"/>
    <w:rsid w:val="00261BB1"/>
    <w:rsid w:val="00265604"/>
    <w:rsid w:val="00267812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51FB"/>
    <w:rsid w:val="002F7AD8"/>
    <w:rsid w:val="00311AEA"/>
    <w:rsid w:val="00313135"/>
    <w:rsid w:val="00325314"/>
    <w:rsid w:val="00330DA8"/>
    <w:rsid w:val="00331DA7"/>
    <w:rsid w:val="00334431"/>
    <w:rsid w:val="00336697"/>
    <w:rsid w:val="003462A5"/>
    <w:rsid w:val="00355526"/>
    <w:rsid w:val="00356A50"/>
    <w:rsid w:val="0035705B"/>
    <w:rsid w:val="00360835"/>
    <w:rsid w:val="00364899"/>
    <w:rsid w:val="00376FC6"/>
    <w:rsid w:val="003809B0"/>
    <w:rsid w:val="00383995"/>
    <w:rsid w:val="003843D2"/>
    <w:rsid w:val="00384B01"/>
    <w:rsid w:val="00386E45"/>
    <w:rsid w:val="003870B8"/>
    <w:rsid w:val="00390724"/>
    <w:rsid w:val="003A5E8D"/>
    <w:rsid w:val="003A63CD"/>
    <w:rsid w:val="003B2BE1"/>
    <w:rsid w:val="003B3846"/>
    <w:rsid w:val="003C3187"/>
    <w:rsid w:val="003C68C1"/>
    <w:rsid w:val="003D0981"/>
    <w:rsid w:val="003D42E2"/>
    <w:rsid w:val="003D4AD9"/>
    <w:rsid w:val="003D679E"/>
    <w:rsid w:val="003F5443"/>
    <w:rsid w:val="003F740B"/>
    <w:rsid w:val="0040224E"/>
    <w:rsid w:val="00413459"/>
    <w:rsid w:val="00415F5D"/>
    <w:rsid w:val="00421BA6"/>
    <w:rsid w:val="00422DC1"/>
    <w:rsid w:val="00423F33"/>
    <w:rsid w:val="0042585D"/>
    <w:rsid w:val="00433717"/>
    <w:rsid w:val="0044263A"/>
    <w:rsid w:val="004434C1"/>
    <w:rsid w:val="004610F8"/>
    <w:rsid w:val="00473E6B"/>
    <w:rsid w:val="004873D9"/>
    <w:rsid w:val="00494412"/>
    <w:rsid w:val="004A0AEC"/>
    <w:rsid w:val="004A6BFD"/>
    <w:rsid w:val="004B0A76"/>
    <w:rsid w:val="004B395A"/>
    <w:rsid w:val="004D0906"/>
    <w:rsid w:val="004D422D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C2FAB"/>
    <w:rsid w:val="005C6A39"/>
    <w:rsid w:val="005C7E7B"/>
    <w:rsid w:val="005D1FB2"/>
    <w:rsid w:val="005F0C28"/>
    <w:rsid w:val="005F394F"/>
    <w:rsid w:val="00603F8B"/>
    <w:rsid w:val="00605C23"/>
    <w:rsid w:val="006227F7"/>
    <w:rsid w:val="0062716A"/>
    <w:rsid w:val="00633844"/>
    <w:rsid w:val="006377B2"/>
    <w:rsid w:val="00650CDF"/>
    <w:rsid w:val="00655844"/>
    <w:rsid w:val="006608A8"/>
    <w:rsid w:val="00666605"/>
    <w:rsid w:val="00680A6A"/>
    <w:rsid w:val="00684430"/>
    <w:rsid w:val="00694882"/>
    <w:rsid w:val="00697A50"/>
    <w:rsid w:val="006A28A6"/>
    <w:rsid w:val="006A5564"/>
    <w:rsid w:val="006B6DD9"/>
    <w:rsid w:val="006B730D"/>
    <w:rsid w:val="006C0F69"/>
    <w:rsid w:val="006D6269"/>
    <w:rsid w:val="006E73ED"/>
    <w:rsid w:val="006F33D3"/>
    <w:rsid w:val="00700072"/>
    <w:rsid w:val="00701D25"/>
    <w:rsid w:val="00702856"/>
    <w:rsid w:val="00706912"/>
    <w:rsid w:val="00716629"/>
    <w:rsid w:val="00737DDB"/>
    <w:rsid w:val="00740089"/>
    <w:rsid w:val="007418E8"/>
    <w:rsid w:val="00742290"/>
    <w:rsid w:val="00745309"/>
    <w:rsid w:val="00752336"/>
    <w:rsid w:val="00760F6C"/>
    <w:rsid w:val="007649A0"/>
    <w:rsid w:val="00767E26"/>
    <w:rsid w:val="0077194E"/>
    <w:rsid w:val="00771AB8"/>
    <w:rsid w:val="0077503D"/>
    <w:rsid w:val="00792A60"/>
    <w:rsid w:val="007A04A9"/>
    <w:rsid w:val="007B57CE"/>
    <w:rsid w:val="007B6096"/>
    <w:rsid w:val="007B6866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4273F"/>
    <w:rsid w:val="0085175F"/>
    <w:rsid w:val="008517B7"/>
    <w:rsid w:val="00861817"/>
    <w:rsid w:val="00866546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C4858"/>
    <w:rsid w:val="009131C9"/>
    <w:rsid w:val="0091356E"/>
    <w:rsid w:val="00914E52"/>
    <w:rsid w:val="00923686"/>
    <w:rsid w:val="009317C7"/>
    <w:rsid w:val="00934EEE"/>
    <w:rsid w:val="00941A5E"/>
    <w:rsid w:val="009527BD"/>
    <w:rsid w:val="00957108"/>
    <w:rsid w:val="009574EC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326A"/>
    <w:rsid w:val="00A160A2"/>
    <w:rsid w:val="00A1685C"/>
    <w:rsid w:val="00A2238E"/>
    <w:rsid w:val="00A34238"/>
    <w:rsid w:val="00A544F7"/>
    <w:rsid w:val="00A57E9F"/>
    <w:rsid w:val="00A60C89"/>
    <w:rsid w:val="00A61240"/>
    <w:rsid w:val="00A656F4"/>
    <w:rsid w:val="00A7747E"/>
    <w:rsid w:val="00A92C7C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D6FE4"/>
    <w:rsid w:val="00AE0444"/>
    <w:rsid w:val="00AE173F"/>
    <w:rsid w:val="00AE1C61"/>
    <w:rsid w:val="00AE468A"/>
    <w:rsid w:val="00AF2199"/>
    <w:rsid w:val="00AF73E6"/>
    <w:rsid w:val="00B0366B"/>
    <w:rsid w:val="00B13956"/>
    <w:rsid w:val="00B14ED6"/>
    <w:rsid w:val="00B16801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96BB1"/>
    <w:rsid w:val="00BA261D"/>
    <w:rsid w:val="00BB4305"/>
    <w:rsid w:val="00BF153C"/>
    <w:rsid w:val="00BF3F2C"/>
    <w:rsid w:val="00BF4BBE"/>
    <w:rsid w:val="00C024D7"/>
    <w:rsid w:val="00C16F38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91775"/>
    <w:rsid w:val="00CA5FBC"/>
    <w:rsid w:val="00CB4F42"/>
    <w:rsid w:val="00CB5EC3"/>
    <w:rsid w:val="00CB7AF8"/>
    <w:rsid w:val="00CD4D62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42337"/>
    <w:rsid w:val="00D524AD"/>
    <w:rsid w:val="00D53430"/>
    <w:rsid w:val="00D56357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1120D"/>
    <w:rsid w:val="00E156A3"/>
    <w:rsid w:val="00E25095"/>
    <w:rsid w:val="00E32C1F"/>
    <w:rsid w:val="00E34A45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11CC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65E1"/>
    <w:rsid w:val="00F87D2B"/>
    <w:rsid w:val="00F91A06"/>
    <w:rsid w:val="00F97834"/>
    <w:rsid w:val="00FA7A0D"/>
    <w:rsid w:val="00FB0525"/>
    <w:rsid w:val="00FB4620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97A50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97A5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97A50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97A50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Calibri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color w:val="00808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sz w:val="24"/>
      <w:szCs w:val="24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7A50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57DE0"/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kern w:val="28"/>
      <w:sz w:val="24"/>
      <w:szCs w:val="24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0">
    <w:name w:val="Абзац списка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C2FAB"/>
  </w:style>
  <w:style w:type="character" w:customStyle="1" w:styleId="link">
    <w:name w:val="link"/>
    <w:basedOn w:val="DefaultParagraphFont"/>
    <w:uiPriority w:val="99"/>
    <w:rsid w:val="005C2FAB"/>
  </w:style>
  <w:style w:type="paragraph" w:styleId="Header">
    <w:name w:val="header"/>
    <w:basedOn w:val="Normal"/>
    <w:link w:val="Head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321B"/>
  </w:style>
  <w:style w:type="paragraph" w:styleId="Footer">
    <w:name w:val="footer"/>
    <w:basedOn w:val="Normal"/>
    <w:link w:val="Foot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21B"/>
  </w:style>
  <w:style w:type="paragraph" w:customStyle="1" w:styleId="CharChar1CharChar1CharChar">
    <w:name w:val="Char Char Знак Знак1 Char Char1 Знак Знак Char Char"/>
    <w:basedOn w:val="Normal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 w:cs="Courier New"/>
      <w:sz w:val="20"/>
      <w:szCs w:val="20"/>
    </w:rPr>
  </w:style>
  <w:style w:type="character" w:customStyle="1" w:styleId="a5">
    <w:name w:val="Сравнение редакций. Добавленный фрагмент"/>
    <w:uiPriority w:val="99"/>
    <w:rsid w:val="00D6321B"/>
    <w:rPr>
      <w:color w:val="000000"/>
      <w:shd w:val="clear" w:color="auto" w:fill="auto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NoSpacing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a7">
    <w:name w:val="Знак Знак Знак Знак"/>
    <w:basedOn w:val="Normal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Emphasis">
    <w:name w:val="Emphasis"/>
    <w:basedOn w:val="DefaultParagraphFont"/>
    <w:uiPriority w:val="99"/>
    <w:qFormat/>
    <w:rsid w:val="00F20010"/>
    <w:rPr>
      <w:i/>
      <w:iCs/>
    </w:rPr>
  </w:style>
  <w:style w:type="character" w:customStyle="1" w:styleId="highlightsearch">
    <w:name w:val="highlightsearch"/>
    <w:basedOn w:val="DefaultParagraphFont"/>
    <w:uiPriority w:val="99"/>
    <w:rsid w:val="00D02292"/>
  </w:style>
  <w:style w:type="paragraph" w:customStyle="1" w:styleId="s1">
    <w:name w:val="s_1"/>
    <w:basedOn w:val="Normal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0C0269"/>
  </w:style>
  <w:style w:type="paragraph" w:customStyle="1" w:styleId="s15">
    <w:name w:val="s_15"/>
    <w:basedOn w:val="Normal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E7054D"/>
  </w:style>
  <w:style w:type="paragraph" w:customStyle="1" w:styleId="11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02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2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2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2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2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499</Words>
  <Characters>2847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1</dc:creator>
  <cp:keywords/>
  <dc:description/>
  <cp:lastModifiedBy>1</cp:lastModifiedBy>
  <cp:revision>4</cp:revision>
  <cp:lastPrinted>2020-10-28T05:13:00Z</cp:lastPrinted>
  <dcterms:created xsi:type="dcterms:W3CDTF">2020-12-07T23:48:00Z</dcterms:created>
  <dcterms:modified xsi:type="dcterms:W3CDTF">2020-12-10T22:06:00Z</dcterms:modified>
</cp:coreProperties>
</file>