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295" w:rsidRDefault="00E7229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E72295" w:rsidRDefault="00E7229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E72295" w:rsidRDefault="00E7229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САЛМИНСКОГО СЕЛЬСКОГО ПОСЕЛЕНИЯ</w:t>
      </w:r>
    </w:p>
    <w:p w:rsidR="00E72295" w:rsidRDefault="00E7229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E72295" w:rsidRDefault="00E72295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72295" w:rsidRDefault="00E72295" w:rsidP="000A502D">
      <w:pPr>
        <w:jc w:val="center"/>
        <w:rPr>
          <w:b/>
          <w:sz w:val="28"/>
          <w:szCs w:val="28"/>
        </w:rPr>
      </w:pPr>
    </w:p>
    <w:p w:rsidR="00E72295" w:rsidRDefault="00E7229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E72295" w:rsidRDefault="00E72295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РЕШЕНИЕ</w:t>
      </w:r>
    </w:p>
    <w:p w:rsidR="00E72295" w:rsidRDefault="00E72295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72295" w:rsidRDefault="00E72295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«__»_________ 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sz w:val="26"/>
            <w:szCs w:val="26"/>
          </w:rPr>
          <w:t>2020 г</w:t>
        </w:r>
      </w:smartTag>
      <w:r>
        <w:rPr>
          <w:b/>
          <w:sz w:val="26"/>
          <w:szCs w:val="26"/>
        </w:rPr>
        <w:t xml:space="preserve">.                                                                        № </w:t>
      </w:r>
    </w:p>
    <w:p w:rsidR="00E72295" w:rsidRDefault="00E72295" w:rsidP="000A502D">
      <w:pPr>
        <w:tabs>
          <w:tab w:val="left" w:pos="699"/>
        </w:tabs>
        <w:rPr>
          <w:b/>
          <w:sz w:val="26"/>
          <w:szCs w:val="26"/>
        </w:rPr>
      </w:pPr>
    </w:p>
    <w:p w:rsidR="00E72295" w:rsidRDefault="00E72295" w:rsidP="000A502D">
      <w:pPr>
        <w:jc w:val="center"/>
        <w:rPr>
          <w:b/>
          <w:sz w:val="26"/>
          <w:szCs w:val="26"/>
        </w:rPr>
      </w:pPr>
    </w:p>
    <w:p w:rsidR="00E72295" w:rsidRDefault="00E72295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Салма</w:t>
      </w:r>
    </w:p>
    <w:p w:rsidR="00E72295" w:rsidRDefault="00E72295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2295" w:rsidRPr="000A502D" w:rsidRDefault="00E72295" w:rsidP="00C94410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>Салминского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2021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A502D">
        <w:rPr>
          <w:rFonts w:ascii="Times New Roman" w:hAnsi="Times New Roman" w:cs="Times New Roman"/>
          <w:sz w:val="28"/>
          <w:szCs w:val="28"/>
        </w:rPr>
        <w:t>и на пл</w:t>
      </w:r>
      <w:r>
        <w:rPr>
          <w:rFonts w:ascii="Times New Roman" w:hAnsi="Times New Roman" w:cs="Times New Roman"/>
          <w:sz w:val="28"/>
          <w:szCs w:val="28"/>
        </w:rPr>
        <w:t>ановый период 2022 и 2023 годов</w:t>
      </w:r>
    </w:p>
    <w:p w:rsidR="00E72295" w:rsidRDefault="00E72295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E72295" w:rsidRDefault="00E72295" w:rsidP="000A502D">
      <w:pPr>
        <w:shd w:val="clear" w:color="auto" w:fill="FFFFFF"/>
        <w:rPr>
          <w:bCs/>
          <w:sz w:val="26"/>
          <w:szCs w:val="26"/>
        </w:rPr>
      </w:pPr>
    </w:p>
    <w:p w:rsidR="00E72295" w:rsidRPr="002F0167" w:rsidRDefault="00E72295" w:rsidP="000A502D">
      <w:pPr>
        <w:ind w:firstLine="851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</w:t>
      </w:r>
      <w:r>
        <w:rPr>
          <w:sz w:val="28"/>
          <w:szCs w:val="28"/>
        </w:rPr>
        <w:t xml:space="preserve"> Федерации и на основании п.1 статьи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Салминского</w:t>
      </w:r>
      <w:r w:rsidRPr="002F0167">
        <w:rPr>
          <w:sz w:val="28"/>
          <w:szCs w:val="28"/>
        </w:rPr>
        <w:t xml:space="preserve"> сельского поселения, Совет депутатов </w:t>
      </w:r>
      <w:r>
        <w:rPr>
          <w:sz w:val="28"/>
          <w:szCs w:val="28"/>
        </w:rPr>
        <w:t>Салминского</w:t>
      </w:r>
      <w:r w:rsidRPr="002F0167">
        <w:rPr>
          <w:sz w:val="28"/>
          <w:szCs w:val="28"/>
        </w:rPr>
        <w:t xml:space="preserve"> сельского поселения </w:t>
      </w:r>
    </w:p>
    <w:p w:rsidR="00E72295" w:rsidRDefault="00E72295" w:rsidP="000A502D">
      <w:pPr>
        <w:jc w:val="center"/>
        <w:rPr>
          <w:sz w:val="28"/>
          <w:szCs w:val="28"/>
        </w:rPr>
      </w:pPr>
    </w:p>
    <w:p w:rsidR="00E72295" w:rsidRPr="002F0167" w:rsidRDefault="00E72295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72295" w:rsidRPr="00A54E37" w:rsidRDefault="00E72295" w:rsidP="000A502D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A54E37">
        <w:rPr>
          <w:b/>
          <w:sz w:val="28"/>
          <w:szCs w:val="28"/>
        </w:rPr>
        <w:t xml:space="preserve"> 1. Основные характеристики бюджета </w:t>
      </w:r>
      <w:r>
        <w:rPr>
          <w:b/>
          <w:sz w:val="28"/>
          <w:szCs w:val="28"/>
        </w:rPr>
        <w:t>Салминского</w:t>
      </w:r>
    </w:p>
    <w:p w:rsidR="00E72295" w:rsidRPr="00A54E37" w:rsidRDefault="00E72295" w:rsidP="000A502D">
      <w:pPr>
        <w:ind w:firstLine="851"/>
        <w:jc w:val="center"/>
        <w:rPr>
          <w:b/>
          <w:sz w:val="28"/>
          <w:szCs w:val="28"/>
        </w:rPr>
      </w:pPr>
      <w:r w:rsidRPr="00A54E37">
        <w:rPr>
          <w:b/>
          <w:sz w:val="28"/>
          <w:szCs w:val="28"/>
        </w:rPr>
        <w:t xml:space="preserve">сельского поселения </w:t>
      </w:r>
    </w:p>
    <w:p w:rsidR="00E72295" w:rsidRDefault="00E72295" w:rsidP="00C86E8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Салминского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2021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1048,6тыс.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1048,6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</w:t>
      </w:r>
    </w:p>
    <w:p w:rsidR="00E72295" w:rsidRDefault="00E72295" w:rsidP="00C86E8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Салминского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789,4тыс.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789,4 тыс. рублей, в том числе условно утвержденные расходы в сумме 17,5 тыс.рублей, исходя из уровня инфляции, не превышающего 4,0 процента (декабрь 2022 года к декабрю 2021 года)</w:t>
      </w:r>
    </w:p>
    <w:p w:rsidR="00E72295" w:rsidRPr="0021464E" w:rsidRDefault="00E72295" w:rsidP="00C86E8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Салминского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806,8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806,8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17,9 тыс.рублей, исходя из уровня инфляции, не превышающего 3,9 процента (декабрь 2023 года к декабрю 2022 года)</w:t>
      </w:r>
    </w:p>
    <w:p w:rsidR="00E72295" w:rsidRDefault="00E72295" w:rsidP="00C86E84">
      <w:pPr>
        <w:ind w:firstLine="851"/>
        <w:jc w:val="both"/>
        <w:outlineLvl w:val="0"/>
        <w:rPr>
          <w:b/>
          <w:sz w:val="28"/>
          <w:szCs w:val="28"/>
        </w:rPr>
      </w:pPr>
    </w:p>
    <w:p w:rsidR="00E72295" w:rsidRPr="0043466D" w:rsidRDefault="00E72295" w:rsidP="00C86E8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3466D">
        <w:rPr>
          <w:b/>
          <w:sz w:val="28"/>
          <w:szCs w:val="28"/>
        </w:rPr>
        <w:t xml:space="preserve"> 2. </w:t>
      </w:r>
      <w:r w:rsidRPr="001F1D30">
        <w:rPr>
          <w:b/>
          <w:sz w:val="28"/>
          <w:szCs w:val="28"/>
        </w:rPr>
        <w:t>Главные администраторы</w:t>
      </w:r>
      <w:r w:rsidRPr="00B30796">
        <w:rPr>
          <w:b/>
          <w:sz w:val="28"/>
          <w:szCs w:val="28"/>
        </w:rPr>
        <w:t xml:space="preserve"> доходов бюджета </w:t>
      </w:r>
      <w:r w:rsidRPr="00AB5750">
        <w:rPr>
          <w:b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сельского поселения </w:t>
      </w:r>
      <w:r w:rsidRPr="00B30796">
        <w:rPr>
          <w:b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E72295" w:rsidRPr="00451050" w:rsidRDefault="00E72295" w:rsidP="00C86E84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1</w:t>
      </w:r>
      <w:r w:rsidRPr="0086764B">
        <w:rPr>
          <w:sz w:val="28"/>
          <w:szCs w:val="28"/>
        </w:rPr>
        <w:t>.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</w:t>
      </w:r>
      <w:r>
        <w:rPr>
          <w:rFonts w:ascii="Times New Roman" w:hAnsi="Times New Roman" w:cs="Times New Roman"/>
          <w:sz w:val="28"/>
          <w:szCs w:val="28"/>
        </w:rPr>
        <w:t xml:space="preserve">иложению 1 к настоящему решению Совета депутатов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района.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  <w:r w:rsidRPr="00087C29">
        <w:rPr>
          <w:sz w:val="28"/>
          <w:szCs w:val="28"/>
        </w:rPr>
        <w:t>2.Утвердить перечень главных 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 xml:space="preserve">источников финансирования  дефицита  бюджета </w:t>
      </w:r>
      <w:r>
        <w:rPr>
          <w:sz w:val="28"/>
          <w:szCs w:val="28"/>
        </w:rPr>
        <w:t>Салминского сельского поселения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</w:t>
      </w:r>
      <w:r>
        <w:rPr>
          <w:sz w:val="28"/>
          <w:szCs w:val="28"/>
        </w:rPr>
        <w:t>асно приложению 2 к настоящему решению Совета депутатов Салминского сельского поселения Ромодановского муниципального района.</w:t>
      </w:r>
    </w:p>
    <w:p w:rsidR="00E72295" w:rsidRPr="00610076" w:rsidRDefault="00E72295" w:rsidP="00C86E8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610076">
        <w:rPr>
          <w:b/>
          <w:sz w:val="28"/>
          <w:szCs w:val="28"/>
        </w:rPr>
        <w:t xml:space="preserve"> 3.Безвозмездные поступления в бюджет </w:t>
      </w:r>
      <w:r w:rsidRPr="00AB5750">
        <w:rPr>
          <w:b/>
          <w:sz w:val="28"/>
          <w:szCs w:val="28"/>
        </w:rPr>
        <w:t xml:space="preserve">Салминского </w:t>
      </w:r>
      <w:r w:rsidRPr="00610076"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Салминского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</w:t>
      </w:r>
    </w:p>
    <w:p w:rsidR="00E72295" w:rsidRPr="00CF37F5" w:rsidRDefault="00E72295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2022 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Федерации), согласно приложению № 3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Салминского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E72295" w:rsidRPr="00FA6B38" w:rsidRDefault="00E72295" w:rsidP="00C86E8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A6B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</w:t>
      </w:r>
      <w:r w:rsidRPr="00FA6B38">
        <w:rPr>
          <w:b/>
          <w:sz w:val="28"/>
          <w:szCs w:val="28"/>
        </w:rPr>
        <w:t xml:space="preserve">. Распределение расходов бюджета </w:t>
      </w:r>
      <w:r w:rsidRPr="00AB5750">
        <w:rPr>
          <w:b/>
          <w:sz w:val="28"/>
          <w:szCs w:val="28"/>
        </w:rPr>
        <w:t xml:space="preserve">Салминского  </w:t>
      </w:r>
      <w:r>
        <w:rPr>
          <w:b/>
          <w:sz w:val="28"/>
          <w:szCs w:val="28"/>
        </w:rPr>
        <w:t xml:space="preserve">             </w:t>
      </w:r>
      <w:r w:rsidRPr="00FA6B38">
        <w:rPr>
          <w:b/>
          <w:sz w:val="28"/>
          <w:szCs w:val="28"/>
        </w:rPr>
        <w:t>сельского поселения</w:t>
      </w:r>
      <w:r w:rsidRPr="00936B43">
        <w:rPr>
          <w:b/>
          <w:sz w:val="28"/>
          <w:szCs w:val="28"/>
        </w:rPr>
        <w:t xml:space="preserve"> </w:t>
      </w:r>
      <w:r w:rsidRPr="00610076">
        <w:rPr>
          <w:b/>
          <w:sz w:val="28"/>
          <w:szCs w:val="28"/>
        </w:rPr>
        <w:t>Ромодановского муниципального района</w:t>
      </w:r>
    </w:p>
    <w:p w:rsidR="00E72295" w:rsidRPr="00674995" w:rsidRDefault="00E72295" w:rsidP="00C86E8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E72295" w:rsidRPr="0018018A" w:rsidRDefault="00E72295" w:rsidP="00C86E84">
      <w:pPr>
        <w:ind w:firstLine="851"/>
        <w:jc w:val="both"/>
        <w:rPr>
          <w:sz w:val="28"/>
          <w:szCs w:val="28"/>
        </w:rPr>
      </w:pPr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</w:t>
      </w:r>
      <w:r>
        <w:rPr>
          <w:sz w:val="28"/>
          <w:szCs w:val="28"/>
        </w:rPr>
        <w:t xml:space="preserve"> из </w:t>
      </w:r>
      <w:r w:rsidRPr="0018018A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Салминского</w:t>
      </w:r>
      <w:r w:rsidRPr="0018018A">
        <w:rPr>
          <w:sz w:val="28"/>
          <w:szCs w:val="28"/>
        </w:rPr>
        <w:t xml:space="preserve"> 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, 2023 годов</w:t>
      </w:r>
      <w:r w:rsidRPr="0018018A">
        <w:rPr>
          <w:sz w:val="28"/>
          <w:szCs w:val="28"/>
        </w:rPr>
        <w:t xml:space="preserve"> согласно приложению № 4  к настоящему </w:t>
      </w:r>
      <w:r>
        <w:rPr>
          <w:sz w:val="28"/>
          <w:szCs w:val="28"/>
        </w:rPr>
        <w:t xml:space="preserve">решению </w:t>
      </w:r>
      <w:r w:rsidRPr="0018018A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Салминского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r>
        <w:rPr>
          <w:sz w:val="28"/>
          <w:szCs w:val="28"/>
        </w:rPr>
        <w:t xml:space="preserve">Салминского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  2023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№ 5 к настоящему решению Совета депутатов Салминского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E72295" w:rsidRPr="00A06C13" w:rsidRDefault="00E72295" w:rsidP="00C86E8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Салминского сельского поселения Ромодановского муниципального района по целевым статьям (муниципальным программам и не программным направлениям деятельности),группам ( 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 2023 годов согласно приложению 6 к настоящему Решению  Совета депутатов Салминского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E72295" w:rsidRDefault="00E72295" w:rsidP="00C86E84">
      <w:pPr>
        <w:shd w:val="clear" w:color="auto" w:fill="FFFFFF"/>
        <w:ind w:left="34" w:right="490" w:firstLine="38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</w:t>
      </w:r>
      <w:r w:rsidRPr="00AB5750">
        <w:rPr>
          <w:b/>
          <w:sz w:val="28"/>
          <w:szCs w:val="28"/>
        </w:rPr>
        <w:t>Салминского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E72295" w:rsidRDefault="00E72295" w:rsidP="00C86E84">
      <w:pPr>
        <w:ind w:firstLine="540"/>
        <w:jc w:val="both"/>
        <w:outlineLvl w:val="2"/>
        <w:rPr>
          <w:sz w:val="28"/>
          <w:szCs w:val="28"/>
        </w:rPr>
      </w:pPr>
    </w:p>
    <w:p w:rsidR="00E72295" w:rsidRDefault="00E72295" w:rsidP="00C86E84">
      <w:pPr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Из бюджета Салминского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казенным учреждениям Салминского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</w:t>
      </w:r>
    </w:p>
    <w:p w:rsidR="00E72295" w:rsidRDefault="00E72295" w:rsidP="00C86E84">
      <w:pPr>
        <w:ind w:firstLine="851"/>
        <w:jc w:val="both"/>
        <w:rPr>
          <w:b/>
          <w:sz w:val="28"/>
          <w:szCs w:val="28"/>
        </w:rPr>
      </w:pPr>
    </w:p>
    <w:p w:rsidR="00E72295" w:rsidRPr="0018533F" w:rsidRDefault="00E72295" w:rsidP="00C86E8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1853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  <w:r w:rsidRPr="0018533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Бюджетные ассигнования </w:t>
      </w:r>
      <w:r w:rsidRPr="0018533F">
        <w:rPr>
          <w:b/>
          <w:sz w:val="28"/>
          <w:szCs w:val="28"/>
        </w:rPr>
        <w:t xml:space="preserve"> на социальное обеспечение населения</w:t>
      </w:r>
      <w:r>
        <w:rPr>
          <w:b/>
          <w:sz w:val="28"/>
          <w:szCs w:val="28"/>
        </w:rPr>
        <w:t>, не связанные с предоставлением мер социальной поддержки</w:t>
      </w:r>
    </w:p>
    <w:p w:rsidR="00E72295" w:rsidRPr="00E142E2" w:rsidRDefault="00E72295" w:rsidP="00C86E8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Салминского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>
        <w:rPr>
          <w:sz w:val="28"/>
          <w:szCs w:val="28"/>
        </w:rPr>
        <w:t>Салминского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на  2021 и плановый период 2022  2023 годов</w:t>
      </w:r>
    </w:p>
    <w:p w:rsidR="00E72295" w:rsidRPr="001C4060" w:rsidRDefault="00E72295" w:rsidP="00C86E84">
      <w:pPr>
        <w:ind w:firstLine="851"/>
        <w:jc w:val="both"/>
        <w:rPr>
          <w:b/>
          <w:sz w:val="28"/>
          <w:szCs w:val="28"/>
        </w:rPr>
      </w:pPr>
      <w:r w:rsidRPr="009D1A88">
        <w:rPr>
          <w:b/>
          <w:sz w:val="28"/>
          <w:szCs w:val="28"/>
        </w:rPr>
        <w:t>Статья</w:t>
      </w:r>
      <w:r w:rsidRPr="0092300E">
        <w:rPr>
          <w:b/>
          <w:sz w:val="28"/>
          <w:szCs w:val="28"/>
        </w:rPr>
        <w:t xml:space="preserve"> 7. Бюджетные ассигнования Дорожного фонда </w:t>
      </w:r>
      <w:r w:rsidRPr="00AB5750">
        <w:rPr>
          <w:b/>
          <w:sz w:val="28"/>
          <w:szCs w:val="28"/>
        </w:rPr>
        <w:t>Салминского</w:t>
      </w:r>
      <w:r>
        <w:rPr>
          <w:b/>
          <w:bCs/>
          <w:spacing w:val="2"/>
          <w:sz w:val="28"/>
          <w:szCs w:val="28"/>
        </w:rPr>
        <w:t xml:space="preserve"> </w:t>
      </w:r>
      <w:r w:rsidRPr="0092300E">
        <w:rPr>
          <w:b/>
          <w:bCs/>
          <w:sz w:val="28"/>
          <w:szCs w:val="28"/>
        </w:rPr>
        <w:t xml:space="preserve">сельского поселения </w:t>
      </w:r>
      <w:r w:rsidRPr="0092300E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E72295" w:rsidRPr="001C4060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58,2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на 2022 год в сумме 58,2тыс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рублей,на 2023год в сумме 58,2тыс.рублей.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295" w:rsidRPr="001C4060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E72295" w:rsidRPr="00704FF0" w:rsidRDefault="00E72295" w:rsidP="00C86E84">
      <w:pPr>
        <w:ind w:firstLine="851"/>
        <w:jc w:val="both"/>
        <w:rPr>
          <w:sz w:val="28"/>
          <w:szCs w:val="28"/>
        </w:rPr>
      </w:pPr>
    </w:p>
    <w:p w:rsidR="00E72295" w:rsidRPr="00463855" w:rsidRDefault="00E72295" w:rsidP="00C86E84">
      <w:pPr>
        <w:ind w:firstLine="851"/>
        <w:jc w:val="both"/>
        <w:outlineLvl w:val="0"/>
        <w:rPr>
          <w:sz w:val="16"/>
          <w:szCs w:val="16"/>
        </w:rPr>
      </w:pPr>
      <w:r>
        <w:rPr>
          <w:b/>
          <w:sz w:val="28"/>
          <w:szCs w:val="28"/>
        </w:rPr>
        <w:t>Статья</w:t>
      </w:r>
      <w:r w:rsidRPr="009E7C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  <w:r w:rsidRPr="009E7CB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Резервный фонд администрации </w:t>
      </w:r>
      <w:r w:rsidRPr="00AB5750">
        <w:rPr>
          <w:b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сельского поселения 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  <w:r w:rsidRPr="009E7CB3">
        <w:rPr>
          <w:bCs/>
          <w:sz w:val="28"/>
          <w:szCs w:val="28"/>
        </w:rPr>
        <w:t xml:space="preserve"> </w:t>
      </w:r>
      <w:r w:rsidRPr="009E7CB3">
        <w:rPr>
          <w:sz w:val="28"/>
          <w:szCs w:val="28"/>
        </w:rPr>
        <w:t xml:space="preserve">Установить размер Резервного фонда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2020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</w:t>
      </w:r>
    </w:p>
    <w:p w:rsidR="00E72295" w:rsidRPr="00463855" w:rsidRDefault="00E72295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</w:t>
      </w:r>
    </w:p>
    <w:p w:rsidR="00E72295" w:rsidRPr="009E10E5" w:rsidRDefault="00E72295" w:rsidP="00C86E84">
      <w:pPr>
        <w:ind w:firstLine="851"/>
        <w:jc w:val="both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Pr="00AB5750">
        <w:rPr>
          <w:sz w:val="28"/>
          <w:szCs w:val="28"/>
        </w:rPr>
        <w:t>Салминского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 w:rsidRPr="00AB5750">
        <w:rPr>
          <w:sz w:val="28"/>
          <w:szCs w:val="28"/>
        </w:rPr>
        <w:t>Салминского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ED41C3">
        <w:rPr>
          <w:sz w:val="28"/>
          <w:szCs w:val="28"/>
        </w:rPr>
        <w:t>сельского поселения.</w:t>
      </w:r>
    </w:p>
    <w:p w:rsidR="00E72295" w:rsidRPr="00ED41C3" w:rsidRDefault="00E72295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 использования бюджетных ассигнований Резервного фонда администрации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устанавливается  администрацией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 w:rsidRPr="00AB5750">
        <w:rPr>
          <w:sz w:val="28"/>
          <w:szCs w:val="28"/>
        </w:rPr>
        <w:t>Салминского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 w:rsidRPr="00AB5750">
        <w:rPr>
          <w:sz w:val="28"/>
          <w:szCs w:val="28"/>
        </w:rPr>
        <w:t>Салминского</w:t>
      </w:r>
      <w:r w:rsidRPr="000F4873">
        <w:rPr>
          <w:sz w:val="28"/>
          <w:szCs w:val="28"/>
        </w:rPr>
        <w:t xml:space="preserve"> сельского поселения.</w:t>
      </w:r>
    </w:p>
    <w:p w:rsidR="00E72295" w:rsidRDefault="00E72295" w:rsidP="00C86E84">
      <w:pPr>
        <w:ind w:firstLine="851"/>
        <w:jc w:val="both"/>
        <w:outlineLvl w:val="0"/>
        <w:rPr>
          <w:b/>
          <w:sz w:val="28"/>
          <w:szCs w:val="28"/>
        </w:rPr>
      </w:pPr>
    </w:p>
    <w:p w:rsidR="00E72295" w:rsidRPr="001C4060" w:rsidRDefault="00E72295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Статья9. </w:t>
      </w:r>
      <w:r w:rsidRPr="001C4060"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E72295" w:rsidRPr="001C4060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7F94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937F94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937F9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на 2021 год в сумме </w:t>
      </w:r>
      <w:r>
        <w:rPr>
          <w:rFonts w:ascii="Times New Roman" w:hAnsi="Times New Roman" w:cs="Times New Roman"/>
          <w:sz w:val="28"/>
          <w:szCs w:val="28"/>
        </w:rPr>
        <w:t>68,8</w:t>
      </w:r>
      <w:r w:rsidRPr="00937F94">
        <w:rPr>
          <w:rFonts w:ascii="Times New Roman" w:hAnsi="Times New Roman" w:cs="Times New Roman"/>
          <w:sz w:val="28"/>
          <w:szCs w:val="28"/>
        </w:rPr>
        <w:t xml:space="preserve"> тыс. рублей, 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71,2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73,8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295" w:rsidRDefault="00E72295" w:rsidP="00C86E84">
      <w:pPr>
        <w:spacing w:line="230" w:lineRule="auto"/>
        <w:ind w:firstLine="540"/>
        <w:jc w:val="both"/>
        <w:rPr>
          <w:sz w:val="28"/>
          <w:szCs w:val="28"/>
        </w:rPr>
      </w:pPr>
    </w:p>
    <w:p w:rsidR="00E72295" w:rsidRPr="001C4060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Статья10.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Муниципальные внутренние заимствования </w:t>
      </w:r>
      <w:r w:rsidRPr="00491F54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49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E72295" w:rsidRPr="001C4060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2295" w:rsidRPr="001C4060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E72295" w:rsidRPr="00375E01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E72295" w:rsidRDefault="00E72295" w:rsidP="00C86E84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 xml:space="preserve"> 373,7 тыс. рублей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381,2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387,7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2295" w:rsidRPr="00375E01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4.Установить,что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72295" w:rsidRDefault="00E72295" w:rsidP="00C86E84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муниципальные гарантии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E72295" w:rsidRDefault="00E72295" w:rsidP="00C86E84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5.Утвердить объем расходов на обслуживание муниципального долга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 в сумме22,8 тыс.рублей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45,5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68,3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2295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Программу муниципальных внутренних заимствований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7 к настоящему решению.</w:t>
      </w:r>
    </w:p>
    <w:p w:rsidR="00E72295" w:rsidRPr="001C4060" w:rsidRDefault="00E72295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7.Утавердить источники внутреннего финансирования дефицита бюджета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8 к настоящему решению.</w:t>
      </w:r>
    </w:p>
    <w:p w:rsidR="00E72295" w:rsidRDefault="00E72295" w:rsidP="00C86E84">
      <w:pPr>
        <w:ind w:firstLine="851"/>
        <w:jc w:val="both"/>
        <w:rPr>
          <w:b/>
          <w:sz w:val="16"/>
          <w:szCs w:val="16"/>
        </w:rPr>
      </w:pPr>
    </w:p>
    <w:p w:rsidR="00E72295" w:rsidRDefault="00E72295" w:rsidP="00C86E84">
      <w:pPr>
        <w:ind w:firstLine="851"/>
        <w:jc w:val="both"/>
        <w:rPr>
          <w:b/>
          <w:sz w:val="16"/>
          <w:szCs w:val="16"/>
        </w:rPr>
      </w:pPr>
    </w:p>
    <w:p w:rsidR="00E72295" w:rsidRDefault="00E72295" w:rsidP="00C86E84">
      <w:pPr>
        <w:ind w:firstLine="851"/>
        <w:jc w:val="both"/>
        <w:rPr>
          <w:b/>
          <w:sz w:val="16"/>
          <w:szCs w:val="16"/>
        </w:rPr>
      </w:pPr>
    </w:p>
    <w:p w:rsidR="00E72295" w:rsidRDefault="00E72295" w:rsidP="00C86E84">
      <w:pPr>
        <w:ind w:firstLine="851"/>
        <w:jc w:val="both"/>
        <w:rPr>
          <w:b/>
          <w:sz w:val="16"/>
          <w:szCs w:val="16"/>
        </w:rPr>
      </w:pPr>
    </w:p>
    <w:p w:rsidR="00E72295" w:rsidRPr="00C94410" w:rsidRDefault="00E72295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C94410">
        <w:rPr>
          <w:b/>
          <w:sz w:val="28"/>
          <w:szCs w:val="28"/>
        </w:rPr>
        <w:t xml:space="preserve">Статья 11. Особенности исполнения бюджета Салминского сельского поселения  Ромодановского муниципального района                                       </w:t>
      </w:r>
    </w:p>
    <w:p w:rsidR="00E72295" w:rsidRDefault="00E72295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C94410">
        <w:rPr>
          <w:b/>
          <w:sz w:val="28"/>
          <w:szCs w:val="28"/>
        </w:rPr>
        <w:t xml:space="preserve">                                                в 2021 году</w:t>
      </w:r>
      <w:r>
        <w:rPr>
          <w:b/>
          <w:sz w:val="28"/>
          <w:szCs w:val="28"/>
        </w:rPr>
        <w:t xml:space="preserve">     </w:t>
      </w:r>
    </w:p>
    <w:p w:rsidR="00E72295" w:rsidRPr="001F1D30" w:rsidRDefault="00E72295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</w:p>
    <w:p w:rsidR="00E72295" w:rsidRDefault="00E72295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E72295" w:rsidRDefault="00E72295" w:rsidP="00C86E84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  6 Решения Совета депутатов 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</w:t>
      </w:r>
      <w:r w:rsidRPr="00C94410">
        <w:rPr>
          <w:sz w:val="28"/>
          <w:szCs w:val="28"/>
        </w:rPr>
        <w:t>Мордовия  от 17.05.2016   №  14«О бюджетном</w:t>
      </w:r>
      <w:r>
        <w:rPr>
          <w:sz w:val="28"/>
          <w:szCs w:val="28"/>
        </w:rPr>
        <w:t xml:space="preserve"> процессе 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Ромодановском муниципальном районе Республики Мордовия» следующие  дополнительные основания  внесения  изменений в сводную бюджетную роспись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E72295" w:rsidRDefault="00E72295" w:rsidP="00C86E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E72295" w:rsidRDefault="00E72295" w:rsidP="00C86E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E72295" w:rsidRDefault="00E72295" w:rsidP="00C86E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E72295" w:rsidRPr="002E7460" w:rsidRDefault="00E72295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E72295" w:rsidRDefault="00E72295" w:rsidP="00C86E8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использованные по состоянию на 1 января 2021 года остатки межбюджетных трансфертов, предоставленных из бюджета Ромодановского муниципального района бюджету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поселений в форме иных межбюджетных трансфертов, имеющих целевое назначение, подлежат возврату в бюджет Ромодановского муниципального района в течение первых пятнадцати рабочих дней 2021 года.</w:t>
      </w:r>
    </w:p>
    <w:p w:rsidR="00E72295" w:rsidRPr="00645A3B" w:rsidRDefault="00E72295" w:rsidP="00C86E84">
      <w:pPr>
        <w:ind w:firstLine="720"/>
        <w:jc w:val="both"/>
        <w:rPr>
          <w:sz w:val="28"/>
          <w:szCs w:val="28"/>
        </w:rPr>
      </w:pPr>
      <w:r w:rsidRPr="00A71B10">
        <w:rPr>
          <w:sz w:val="28"/>
          <w:szCs w:val="28"/>
        </w:rPr>
        <w:t>Не использованные по состоянию на 1 января 20</w:t>
      </w:r>
      <w:r>
        <w:rPr>
          <w:sz w:val="28"/>
          <w:szCs w:val="28"/>
        </w:rPr>
        <w:t>21</w:t>
      </w:r>
      <w:r w:rsidRPr="00A71B10">
        <w:rPr>
          <w:sz w:val="28"/>
          <w:szCs w:val="28"/>
        </w:rPr>
        <w:t xml:space="preserve">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</w:t>
      </w:r>
      <w:r w:rsidRPr="006045D6">
        <w:rPr>
          <w:color w:val="FF0000"/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</w:t>
      </w:r>
      <w:r w:rsidRPr="00A71B10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</w:t>
      </w:r>
      <w:r w:rsidRPr="00A71B10">
        <w:rPr>
          <w:sz w:val="28"/>
          <w:szCs w:val="28"/>
        </w:rPr>
        <w:t>ниципального района.</w:t>
      </w:r>
    </w:p>
    <w:p w:rsidR="00E72295" w:rsidRPr="00785A18" w:rsidRDefault="00E72295" w:rsidP="00C86E84">
      <w:pPr>
        <w:ind w:firstLine="720"/>
        <w:jc w:val="both"/>
        <w:rPr>
          <w:bCs/>
          <w:sz w:val="28"/>
          <w:szCs w:val="28"/>
          <w:highlight w:val="yellow"/>
        </w:rPr>
      </w:pPr>
      <w:r>
        <w:rPr>
          <w:sz w:val="28"/>
          <w:szCs w:val="28"/>
        </w:rPr>
        <w:t xml:space="preserve">Принятие главным администратором </w:t>
      </w:r>
      <w:r w:rsidRPr="00A71B10">
        <w:rPr>
          <w:sz w:val="28"/>
          <w:szCs w:val="28"/>
        </w:rPr>
        <w:t xml:space="preserve">доходов  бюджета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Ромодановского </w:t>
      </w:r>
      <w:r w:rsidRPr="00A71B1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решения о наличии (об отсутствии) потребности в межбюджетных трансфертах, предоставленных в форме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представлены, сформированного в порядке, установленном главным администратором </w:t>
      </w:r>
      <w:r w:rsidRPr="00A71B10">
        <w:rPr>
          <w:sz w:val="28"/>
          <w:szCs w:val="28"/>
        </w:rPr>
        <w:t>доходов</w:t>
      </w:r>
      <w:r>
        <w:rPr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 Ромодановского муниципального района, и предоставленного не позднее 30 календарных дней со дня поступления указанных средств  в  бюджет Ромодановского муниципального района.</w:t>
      </w:r>
    </w:p>
    <w:p w:rsidR="00E72295" w:rsidRDefault="00E72295" w:rsidP="00C86E84">
      <w:pPr>
        <w:spacing w:line="230" w:lineRule="auto"/>
        <w:jc w:val="both"/>
        <w:rPr>
          <w:b/>
          <w:sz w:val="28"/>
          <w:szCs w:val="28"/>
        </w:rPr>
      </w:pPr>
    </w:p>
    <w:p w:rsidR="00E72295" w:rsidRPr="00C6170D" w:rsidRDefault="00E72295" w:rsidP="00C86E84">
      <w:pPr>
        <w:ind w:firstLine="720"/>
        <w:jc w:val="both"/>
        <w:rPr>
          <w:b/>
          <w:bCs/>
          <w:sz w:val="28"/>
          <w:szCs w:val="28"/>
          <w:highlight w:val="yellow"/>
        </w:rPr>
      </w:pPr>
      <w:r>
        <w:rPr>
          <w:b/>
          <w:sz w:val="28"/>
          <w:szCs w:val="28"/>
        </w:rPr>
        <w:t>Статья</w:t>
      </w:r>
      <w:r w:rsidRPr="00B22B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12</w:t>
      </w:r>
      <w:r w:rsidRPr="00B22B0B">
        <w:rPr>
          <w:b/>
          <w:sz w:val="28"/>
          <w:szCs w:val="28"/>
        </w:rPr>
        <w:t>. Межбюджетные трансферты</w:t>
      </w:r>
      <w:r>
        <w:rPr>
          <w:b/>
          <w:sz w:val="28"/>
          <w:szCs w:val="28"/>
        </w:rPr>
        <w:t xml:space="preserve">, предоставляемые бюджету </w:t>
      </w:r>
      <w:r w:rsidRPr="00491F54">
        <w:rPr>
          <w:b/>
          <w:sz w:val="28"/>
          <w:szCs w:val="28"/>
        </w:rPr>
        <w:t xml:space="preserve">Салминского </w:t>
      </w:r>
      <w:r>
        <w:rPr>
          <w:b/>
          <w:sz w:val="28"/>
          <w:szCs w:val="28"/>
        </w:rPr>
        <w:t>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sz w:val="28"/>
          <w:szCs w:val="28"/>
        </w:rPr>
        <w:t>Ромодановского муниципального района.</w:t>
      </w:r>
    </w:p>
    <w:p w:rsidR="00E72295" w:rsidRPr="000E0DA3" w:rsidRDefault="00E72295" w:rsidP="00C86E84">
      <w:pPr>
        <w:ind w:firstLine="851"/>
        <w:jc w:val="both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E72295" w:rsidRDefault="00E72295" w:rsidP="00C86E84">
      <w:pPr>
        <w:ind w:firstLine="88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другим бюджетам бюджетной системы Российской Федерации на 2021 год в сумме 152,0 тыс.рублей, на 2022 год в сумме                 58,2 тыс.рублей, на 2023 год в сумме 58,2 тыс.рублей.</w:t>
      </w:r>
    </w:p>
    <w:p w:rsidR="00E72295" w:rsidRPr="00EC48D6" w:rsidRDefault="00E72295" w:rsidP="00C86E84">
      <w:pPr>
        <w:ind w:firstLine="720"/>
        <w:jc w:val="both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 w:rsidR="00E72295" w:rsidRPr="005D534E" w:rsidRDefault="00E72295" w:rsidP="00C86E84">
      <w:pPr>
        <w:ind w:firstLine="720"/>
        <w:jc w:val="both"/>
        <w:rPr>
          <w:sz w:val="28"/>
          <w:szCs w:val="28"/>
        </w:rPr>
      </w:pPr>
      <w:r w:rsidRPr="00704FF0">
        <w:rPr>
          <w:sz w:val="28"/>
          <w:szCs w:val="28"/>
        </w:rPr>
        <w:t>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E72295" w:rsidRDefault="00E72295" w:rsidP="00C86E8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E72295" w:rsidRDefault="00E72295" w:rsidP="00C86E8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 w:rsidR="00E72295" w:rsidRPr="005D534E" w:rsidRDefault="00E72295" w:rsidP="00C86E8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E72295" w:rsidRPr="00FC6C87" w:rsidRDefault="00E72295" w:rsidP="00C86E84">
      <w:pPr>
        <w:ind w:firstLine="851"/>
        <w:jc w:val="both"/>
        <w:rPr>
          <w:sz w:val="28"/>
          <w:szCs w:val="28"/>
        </w:rPr>
      </w:pPr>
      <w:r w:rsidRPr="00491F54">
        <w:rPr>
          <w:sz w:val="28"/>
          <w:szCs w:val="28"/>
        </w:rPr>
        <w:t>участия в организации деятельности по сбору (в том числе раздельному сбору) и транспортированию твердых коммунальных отходов;</w:t>
      </w:r>
    </w:p>
    <w:p w:rsidR="00E72295" w:rsidRDefault="00E72295" w:rsidP="00C86E84">
      <w:pPr>
        <w:spacing w:line="230" w:lineRule="auto"/>
        <w:jc w:val="both"/>
        <w:rPr>
          <w:b/>
          <w:sz w:val="28"/>
          <w:szCs w:val="28"/>
        </w:rPr>
      </w:pPr>
    </w:p>
    <w:p w:rsidR="00E72295" w:rsidRDefault="00E72295" w:rsidP="00C86E84">
      <w:pPr>
        <w:ind w:firstLine="851"/>
        <w:jc w:val="both"/>
        <w:rPr>
          <w:b/>
          <w:sz w:val="16"/>
          <w:szCs w:val="16"/>
        </w:rPr>
      </w:pPr>
    </w:p>
    <w:p w:rsidR="00E72295" w:rsidRPr="004A382D" w:rsidRDefault="00E72295" w:rsidP="00C86E84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A38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13</w:t>
      </w:r>
      <w:r w:rsidRPr="004A38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Вступление настоящего Решения в силу</w:t>
      </w:r>
      <w:r w:rsidRPr="004A382D">
        <w:rPr>
          <w:b/>
          <w:sz w:val="28"/>
          <w:szCs w:val="28"/>
        </w:rPr>
        <w:t xml:space="preserve"> 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E72295" w:rsidRPr="000B02AA" w:rsidRDefault="00E72295" w:rsidP="00C86E8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0B02A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4</w:t>
      </w:r>
      <w:r w:rsidRPr="000B02AA">
        <w:rPr>
          <w:b/>
          <w:sz w:val="28"/>
          <w:szCs w:val="28"/>
        </w:rPr>
        <w:t xml:space="preserve">. Действие нормативных правовых актов </w:t>
      </w:r>
      <w:r w:rsidRPr="00491F54">
        <w:rPr>
          <w:b/>
          <w:sz w:val="28"/>
          <w:szCs w:val="28"/>
        </w:rPr>
        <w:t xml:space="preserve">Салминского </w:t>
      </w:r>
      <w:r w:rsidRPr="000B02AA">
        <w:rPr>
          <w:b/>
          <w:sz w:val="28"/>
          <w:szCs w:val="28"/>
        </w:rPr>
        <w:t xml:space="preserve"> сельского поселения Ромодановского муниципального района </w:t>
      </w:r>
    </w:p>
    <w:p w:rsidR="00E72295" w:rsidRPr="009E678F" w:rsidRDefault="00E72295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 w:rsidRPr="00AB5750">
        <w:rPr>
          <w:sz w:val="28"/>
          <w:szCs w:val="28"/>
        </w:rPr>
        <w:t>Салминского</w:t>
      </w:r>
      <w:r w:rsidRPr="009E678F">
        <w:rPr>
          <w:sz w:val="28"/>
          <w:szCs w:val="28"/>
        </w:rPr>
        <w:t xml:space="preserve"> сельского поселения.</w:t>
      </w:r>
    </w:p>
    <w:p w:rsidR="00E72295" w:rsidRPr="009E678F" w:rsidRDefault="00E72295" w:rsidP="00C86E84">
      <w:pPr>
        <w:ind w:firstLine="720"/>
        <w:jc w:val="both"/>
        <w:rPr>
          <w:bCs/>
          <w:sz w:val="16"/>
          <w:szCs w:val="16"/>
        </w:rPr>
      </w:pP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9E678F">
        <w:rPr>
          <w:bCs/>
          <w:sz w:val="28"/>
          <w:szCs w:val="28"/>
        </w:rPr>
        <w:t xml:space="preserve">. Установить, что нормативные правовые акты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 xml:space="preserve">сельского поселения, принятые на основе и во исполнение </w:t>
      </w:r>
      <w:r>
        <w:rPr>
          <w:bCs/>
          <w:sz w:val="28"/>
          <w:szCs w:val="28"/>
        </w:rPr>
        <w:t>Р</w:t>
      </w:r>
      <w:r w:rsidRPr="009E678F">
        <w:rPr>
          <w:bCs/>
          <w:sz w:val="28"/>
          <w:szCs w:val="28"/>
        </w:rPr>
        <w:t xml:space="preserve">ешений Совета депутатов </w:t>
      </w:r>
      <w:r w:rsidRPr="00AB5750">
        <w:rPr>
          <w:sz w:val="28"/>
          <w:szCs w:val="28"/>
        </w:rPr>
        <w:t>Салминского</w:t>
      </w:r>
      <w:r w:rsidRPr="009E678F">
        <w:rPr>
          <w:bCs/>
          <w:sz w:val="28"/>
          <w:szCs w:val="28"/>
        </w:rPr>
        <w:t xml:space="preserve"> сельского поселения «</w:t>
      </w:r>
      <w:hyperlink r:id="rId7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>сельского поселе</w:t>
      </w:r>
      <w:r>
        <w:rPr>
          <w:bCs/>
          <w:sz w:val="28"/>
          <w:szCs w:val="28"/>
        </w:rPr>
        <w:t>ния на 2018</w:t>
      </w:r>
      <w:r w:rsidRPr="009E678F">
        <w:rPr>
          <w:bCs/>
          <w:sz w:val="28"/>
          <w:szCs w:val="28"/>
        </w:rPr>
        <w:t xml:space="preserve"> год», «</w:t>
      </w:r>
      <w:hyperlink r:id="rId8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>
        <w:rPr>
          <w:bCs/>
          <w:sz w:val="28"/>
          <w:szCs w:val="28"/>
        </w:rPr>
        <w:t xml:space="preserve"> сельского поселения на 2019</w:t>
      </w:r>
      <w:r w:rsidRPr="009E678F">
        <w:rPr>
          <w:bCs/>
          <w:sz w:val="28"/>
          <w:szCs w:val="28"/>
        </w:rPr>
        <w:t xml:space="preserve"> год»,  «</w:t>
      </w:r>
      <w:hyperlink r:id="rId9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 w:rsidRPr="009E678F">
        <w:rPr>
          <w:bCs/>
          <w:sz w:val="28"/>
          <w:szCs w:val="28"/>
        </w:rPr>
        <w:t xml:space="preserve"> сельского поселен</w:t>
      </w:r>
      <w:r>
        <w:rPr>
          <w:bCs/>
          <w:sz w:val="28"/>
          <w:szCs w:val="28"/>
        </w:rPr>
        <w:t>ия на 2020</w:t>
      </w:r>
      <w:r w:rsidRPr="009E678F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» ,действуют в части, не </w:t>
      </w:r>
      <w:r w:rsidRPr="009E678F">
        <w:rPr>
          <w:bCs/>
          <w:sz w:val="28"/>
          <w:szCs w:val="28"/>
        </w:rPr>
        <w:t>противоречащей настоящему Решению.</w:t>
      </w:r>
    </w:p>
    <w:p w:rsidR="00E72295" w:rsidRDefault="00E72295" w:rsidP="00C86E84">
      <w:pPr>
        <w:ind w:firstLine="851"/>
        <w:jc w:val="both"/>
        <w:rPr>
          <w:sz w:val="28"/>
          <w:szCs w:val="28"/>
        </w:rPr>
      </w:pPr>
    </w:p>
    <w:p w:rsidR="00E72295" w:rsidRDefault="00E72295" w:rsidP="00C86E84">
      <w:pPr>
        <w:ind w:firstLine="851"/>
        <w:jc w:val="both"/>
        <w:rPr>
          <w:sz w:val="28"/>
          <w:szCs w:val="28"/>
        </w:rPr>
      </w:pPr>
    </w:p>
    <w:p w:rsidR="00E72295" w:rsidRDefault="00E72295" w:rsidP="00C86E8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E72295" w:rsidRDefault="00E72295" w:rsidP="00C86E8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E72295" w:rsidRDefault="00E72295" w:rsidP="00C86E8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E72295" w:rsidRDefault="00E72295" w:rsidP="00C86E8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E72295" w:rsidRDefault="00E72295" w:rsidP="00C86E84">
      <w:pPr>
        <w:shd w:val="clear" w:color="auto" w:fill="FFFFFF"/>
        <w:tabs>
          <w:tab w:val="left" w:pos="6838"/>
        </w:tabs>
        <w:ind w:left="53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Pr="00491F54">
        <w:rPr>
          <w:b/>
          <w:sz w:val="28"/>
          <w:szCs w:val="28"/>
        </w:rPr>
        <w:t>Салминского</w:t>
      </w:r>
    </w:p>
    <w:p w:rsidR="00E72295" w:rsidRDefault="00E72295" w:rsidP="00C86E84">
      <w:pPr>
        <w:shd w:val="clear" w:color="auto" w:fill="FFFFFF"/>
        <w:tabs>
          <w:tab w:val="left" w:pos="6838"/>
        </w:tabs>
        <w:ind w:left="53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сельского поселения                                                     Т.В.Горячева</w:t>
      </w:r>
    </w:p>
    <w:p w:rsidR="00E72295" w:rsidRDefault="00E72295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2295" w:rsidRDefault="00E72295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2295" w:rsidRDefault="00E72295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2295" w:rsidRDefault="00E72295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2295" w:rsidRDefault="00E72295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2295" w:rsidRDefault="00E72295" w:rsidP="00C86E84">
      <w:pPr>
        <w:jc w:val="both"/>
        <w:rPr>
          <w:b/>
          <w:sz w:val="28"/>
          <w:szCs w:val="28"/>
        </w:rPr>
      </w:pPr>
    </w:p>
    <w:p w:rsidR="00E72295" w:rsidRDefault="00E72295" w:rsidP="00C86E84">
      <w:pPr>
        <w:jc w:val="both"/>
        <w:rPr>
          <w:b/>
          <w:sz w:val="28"/>
          <w:szCs w:val="28"/>
        </w:rPr>
      </w:pPr>
    </w:p>
    <w:p w:rsidR="00E72295" w:rsidRDefault="00E72295" w:rsidP="00C86E84">
      <w:pPr>
        <w:jc w:val="both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ind w:firstLine="708"/>
        <w:jc w:val="right"/>
      </w:pPr>
    </w:p>
    <w:p w:rsidR="00E72295" w:rsidRDefault="00E72295" w:rsidP="001A2849">
      <w:pPr>
        <w:ind w:firstLine="708"/>
        <w:jc w:val="right"/>
      </w:pPr>
      <w:r>
        <w:t>Приложение №1</w:t>
      </w:r>
    </w:p>
    <w:p w:rsidR="00E72295" w:rsidRDefault="00E72295" w:rsidP="001A2849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E72295" w:rsidRDefault="00E72295" w:rsidP="001A2849">
      <w:pPr>
        <w:ind w:left="4536"/>
        <w:jc w:val="right"/>
      </w:pPr>
      <w:r>
        <w:t xml:space="preserve">от «   » декабря 2020 г. № </w:t>
      </w: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  <w:rPr>
          <w:b/>
          <w:sz w:val="28"/>
          <w:szCs w:val="28"/>
        </w:rPr>
      </w:pPr>
    </w:p>
    <w:p w:rsidR="00E72295" w:rsidRDefault="00E72295" w:rsidP="001A2849">
      <w:pPr>
        <w:jc w:val="center"/>
      </w:pPr>
      <w:r w:rsidRPr="00D61B1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главных</w:t>
      </w:r>
      <w:r w:rsidRPr="00D61B1D">
        <w:rPr>
          <w:b/>
          <w:sz w:val="28"/>
          <w:szCs w:val="28"/>
        </w:rPr>
        <w:t xml:space="preserve"> администраторов доходов бюджета  </w:t>
      </w:r>
      <w:r>
        <w:rPr>
          <w:b/>
          <w:sz w:val="28"/>
          <w:szCs w:val="28"/>
        </w:rPr>
        <w:t xml:space="preserve">Салминского </w:t>
      </w:r>
      <w:r w:rsidRPr="00D61B1D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>-органа местного самоуправления</w:t>
      </w:r>
    </w:p>
    <w:p w:rsidR="00E72295" w:rsidRDefault="00E72295" w:rsidP="00006950">
      <w:pPr>
        <w:shd w:val="clear" w:color="auto" w:fill="FFFFFF"/>
        <w:ind w:left="4496" w:right="26"/>
        <w:jc w:val="center"/>
      </w:pPr>
      <w:r>
        <w:tab/>
      </w:r>
    </w:p>
    <w:p w:rsidR="00E72295" w:rsidRDefault="00E72295" w:rsidP="00006950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8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3190"/>
        <w:gridCol w:w="5940"/>
      </w:tblGrid>
      <w:tr w:rsidR="00E72295" w:rsidTr="00006950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927688" w:rsidRDefault="00E72295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27688">
              <w:rPr>
                <w:rFonts w:ascii="Times New Roman" w:hAnsi="Times New Roman" w:cs="Times New Roman"/>
              </w:rPr>
              <w:t xml:space="preserve">Код </w:t>
            </w:r>
            <w:r w:rsidRPr="00927688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927688" w:rsidRDefault="00E72295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27688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927688" w:rsidRDefault="00E72295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27688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E72295" w:rsidTr="00006950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927688" w:rsidRDefault="00E72295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927688" w:rsidRDefault="00E72295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927688" w:rsidRDefault="00E72295" w:rsidP="00811676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Салминского сельского поселения Ромодановского муниципального района Республики Мордовия  </w:t>
            </w:r>
          </w:p>
        </w:tc>
      </w:tr>
      <w:tr w:rsidR="00E72295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napToGrid w:val="0"/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jc w:val="center"/>
              <w:rPr>
                <w:sz w:val="24"/>
                <w:szCs w:val="24"/>
              </w:rPr>
            </w:pPr>
          </w:p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jc w:val="center"/>
              <w:rPr>
                <w:sz w:val="24"/>
                <w:szCs w:val="24"/>
              </w:rPr>
            </w:pPr>
          </w:p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72295" w:rsidRPr="00EF13FF" w:rsidTr="00811676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E72295" w:rsidRPr="00EF13FF" w:rsidTr="00811676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E72295" w:rsidRPr="00EF13FF" w:rsidTr="00811676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E72295" w:rsidRPr="00EF13FF" w:rsidTr="00811676">
        <w:trPr>
          <w:cantSplit/>
          <w:trHeight w:val="7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E72295" w:rsidRPr="00EF13FF" w:rsidTr="00811676">
        <w:trPr>
          <w:cantSplit/>
          <w:trHeight w:val="1344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E72295" w:rsidRPr="00EF13FF" w:rsidTr="00811676">
        <w:trPr>
          <w:cantSplit/>
          <w:trHeight w:val="15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D5E5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D5E5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jc w:val="center"/>
              <w:rPr>
                <w:sz w:val="24"/>
                <w:szCs w:val="24"/>
              </w:rPr>
            </w:pPr>
          </w:p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D5E5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72295" w:rsidRPr="00EF13FF" w:rsidTr="00811676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E72295" w:rsidRPr="00EF13FF" w:rsidTr="00811676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безвозмездные поступления в бюджеты  сельских  поселений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noProof/>
                <w:sz w:val="24"/>
                <w:szCs w:val="24"/>
              </w:rPr>
              <w:t>2 08 05000 10 0000 180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Перечисления из бюджетов 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2 18 05010 10 0000 180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 поселений от возврата бюджетными учреждениями остатков субсидий прошлых лет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2 18 05020 10 0000 180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 сельских поселений от возврата автономными учреждениями остатков субсидий прошлых лет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E72295" w:rsidRPr="00EF13FF" w:rsidTr="00811676">
        <w:trPr>
          <w:cantSplit/>
          <w:trHeight w:val="12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       1  11 0502510 0000  120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Pr="007A1186" w:rsidRDefault="00E72295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E72295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</w:pPr>
            <w:r w:rsidRPr="009B304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center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7A1186" w:rsidRDefault="00E72295" w:rsidP="00006950">
            <w:pPr>
              <w:jc w:val="both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72295" w:rsidRPr="00A25611" w:rsidTr="00811676">
        <w:trPr>
          <w:cantSplit/>
          <w:trHeight w:val="135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9B304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2 02 15001 10 7510 151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</w:pPr>
            <w:r w:rsidRPr="009B304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</w:pPr>
            <w:r w:rsidRPr="009B304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927688" w:rsidRDefault="00E72295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реализацию федеральных целевых программ (софинансирование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2 02 20051 10 0018  151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 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объектов капитального строительства и реконструкции муниципальной собственности)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2 02 20077 10 7613 151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2 02 20077 10 7624 151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(проектирование, строительство, реконструкция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EF04F2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годах»)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EF04F2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2 02 25027 10 0000 151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E72295" w:rsidRPr="00A25611" w:rsidRDefault="00E72295" w:rsidP="00006950">
            <w:pPr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2 02 29999 10 7601 151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2 02 29999 10 7611 151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927688" w:rsidRDefault="00E72295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оборудования)</w:t>
            </w:r>
          </w:p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2 02 29999 10 7626 151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927688" w:rsidRDefault="00E72295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(капитальный ремонт и ремонт автомобильных дорог общего пользования местного значения)</w:t>
            </w:r>
          </w:p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166AF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2 02 35118 10 5118 151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</w:t>
            </w:r>
            <w:r w:rsidRPr="00A25611">
              <w:rPr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166AF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166AF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2 02 30024 10 7715 151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 (</w:t>
            </w:r>
            <w:r w:rsidRPr="00A25611">
              <w:rPr>
                <w:sz w:val="24"/>
                <w:szCs w:val="24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jc w:val="center"/>
              <w:rPr>
                <w:sz w:val="24"/>
                <w:szCs w:val="24"/>
              </w:rPr>
            </w:pPr>
          </w:p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2 02 45160 10 0000 151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2 02 40014 10 4201 151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 , ремонт и содержание автомобильных дорог общего пользования  местного значения)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2 02 45148 10 0000 151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jc w:val="center"/>
              <w:rPr>
                <w:sz w:val="24"/>
                <w:szCs w:val="24"/>
              </w:rPr>
            </w:pPr>
          </w:p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E72295" w:rsidRPr="00A25611" w:rsidTr="00811676">
        <w:trPr>
          <w:cantSplit/>
          <w:trHeight w:val="6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2 18 60010 10 0000 151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2 18 60020 10 0000 151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E72295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DF4AE8">
              <w:rPr>
                <w:sz w:val="24"/>
                <w:szCs w:val="24"/>
              </w:rPr>
              <w:t>219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60010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A25611" w:rsidRDefault="00E72295" w:rsidP="00006950">
            <w:pPr>
              <w:jc w:val="both"/>
              <w:rPr>
                <w:sz w:val="24"/>
                <w:szCs w:val="24"/>
              </w:rPr>
            </w:pPr>
            <w:r w:rsidRPr="00DF4AE8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E72295" w:rsidRDefault="00E72295" w:rsidP="00006950">
      <w:pPr>
        <w:shd w:val="clear" w:color="auto" w:fill="FFFFFF"/>
        <w:ind w:right="26"/>
      </w:pPr>
    </w:p>
    <w:p w:rsidR="00E72295" w:rsidRDefault="00E72295" w:rsidP="00006950">
      <w:pPr>
        <w:shd w:val="clear" w:color="auto" w:fill="FFFFFF"/>
        <w:ind w:left="4496" w:right="26"/>
        <w:jc w:val="center"/>
      </w:pPr>
    </w:p>
    <w:p w:rsidR="00E72295" w:rsidRDefault="00E72295" w:rsidP="00006950">
      <w:pPr>
        <w:shd w:val="clear" w:color="auto" w:fill="FFFFFF"/>
        <w:ind w:right="26"/>
      </w:pPr>
    </w:p>
    <w:p w:rsidR="00E72295" w:rsidRDefault="00E72295" w:rsidP="00006950">
      <w:pPr>
        <w:shd w:val="clear" w:color="auto" w:fill="FFFFFF"/>
        <w:ind w:right="26"/>
      </w:pPr>
    </w:p>
    <w:p w:rsidR="00E72295" w:rsidRDefault="00E72295" w:rsidP="00006950">
      <w:pPr>
        <w:shd w:val="clear" w:color="auto" w:fill="FFFFFF"/>
        <w:ind w:left="4496" w:right="26"/>
        <w:jc w:val="center"/>
      </w:pPr>
    </w:p>
    <w:p w:rsidR="00E72295" w:rsidRDefault="00E72295" w:rsidP="00006950">
      <w:pPr>
        <w:shd w:val="clear" w:color="auto" w:fill="FFFFFF"/>
        <w:ind w:left="4496" w:right="26"/>
        <w:jc w:val="center"/>
      </w:pPr>
    </w:p>
    <w:p w:rsidR="00E72295" w:rsidRDefault="00E72295" w:rsidP="00006950">
      <w:pPr>
        <w:shd w:val="clear" w:color="auto" w:fill="FFFFFF"/>
        <w:ind w:left="4496" w:right="26"/>
        <w:jc w:val="center"/>
      </w:pPr>
    </w:p>
    <w:p w:rsidR="00E72295" w:rsidRDefault="00E72295" w:rsidP="00006950">
      <w:pPr>
        <w:shd w:val="clear" w:color="auto" w:fill="FFFFFF"/>
        <w:ind w:left="4496" w:right="26"/>
        <w:jc w:val="center"/>
      </w:pPr>
    </w:p>
    <w:p w:rsidR="00E72295" w:rsidRDefault="00E72295" w:rsidP="00811676">
      <w:pPr>
        <w:ind w:firstLine="708"/>
        <w:jc w:val="right"/>
      </w:pPr>
      <w:r>
        <w:t>Приложение №2</w:t>
      </w:r>
    </w:p>
    <w:p w:rsidR="00E72295" w:rsidRDefault="00E72295" w:rsidP="00811676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E72295" w:rsidRDefault="00E72295" w:rsidP="00811676">
      <w:pPr>
        <w:ind w:left="4536"/>
        <w:jc w:val="right"/>
      </w:pPr>
      <w:r>
        <w:t xml:space="preserve">от «   » декабря 2020 г. № </w:t>
      </w:r>
    </w:p>
    <w:p w:rsidR="00E72295" w:rsidRDefault="00E72295" w:rsidP="00006950">
      <w:pPr>
        <w:ind w:left="4536"/>
        <w:jc w:val="right"/>
      </w:pPr>
      <w:r>
        <w:t xml:space="preserve">№ </w:t>
      </w:r>
    </w:p>
    <w:p w:rsidR="00E72295" w:rsidRDefault="00E72295" w:rsidP="00006950">
      <w:pPr>
        <w:tabs>
          <w:tab w:val="left" w:pos="3840"/>
        </w:tabs>
      </w:pPr>
    </w:p>
    <w:p w:rsidR="00E72295" w:rsidRDefault="00E72295" w:rsidP="00006950"/>
    <w:p w:rsidR="00E72295" w:rsidRDefault="00E72295" w:rsidP="00006950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>ГЛАВНЫХ 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E72295" w:rsidTr="00006950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75413F" w:rsidRDefault="00E72295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E72295" w:rsidRDefault="00E72295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75413F" w:rsidRDefault="00E72295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E72295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51158" w:rsidRDefault="00E72295" w:rsidP="000069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BA160C" w:rsidRDefault="00E72295" w:rsidP="0000695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72295" w:rsidTr="00006950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E72295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</w:tr>
      <w:tr w:rsidR="00E72295" w:rsidTr="00811676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Pr="00811676" w:rsidRDefault="00E72295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E72295" w:rsidTr="00811676">
        <w:trPr>
          <w:trHeight w:val="124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Pr="00811676" w:rsidRDefault="00E72295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E72295" w:rsidTr="00811676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Pr="00811676" w:rsidRDefault="00E72295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E72295" w:rsidTr="00811676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Pr="00811676" w:rsidRDefault="00E72295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E72295" w:rsidTr="00811676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Pr="00811676" w:rsidRDefault="00E72295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E72295" w:rsidTr="00811676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Default="00E72295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E72295" w:rsidRPr="00811676" w:rsidRDefault="00E72295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E72295" w:rsidTr="00006950">
        <w:trPr>
          <w:trHeight w:val="60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E72295" w:rsidRPr="00811676" w:rsidRDefault="00E72295" w:rsidP="00006950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E72295" w:rsidRDefault="00E72295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72295" w:rsidRDefault="00E72295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E72295" w:rsidRDefault="00E72295" w:rsidP="00006950">
      <w:pPr>
        <w:ind w:left="4536"/>
        <w:jc w:val="right"/>
      </w:pPr>
    </w:p>
    <w:p w:rsidR="00E72295" w:rsidRPr="00AF7315" w:rsidRDefault="00E72295" w:rsidP="00AF7315">
      <w:pPr>
        <w:rPr>
          <w:rFonts w:ascii="Arial" w:hAnsi="Arial" w:cs="Arial"/>
          <w:sz w:val="24"/>
          <w:szCs w:val="24"/>
        </w:rPr>
      </w:pPr>
    </w:p>
    <w:p w:rsidR="00E72295" w:rsidRDefault="00E72295" w:rsidP="001A2849">
      <w:pPr>
        <w:ind w:firstLine="708"/>
        <w:jc w:val="right"/>
      </w:pPr>
    </w:p>
    <w:p w:rsidR="00E72295" w:rsidRDefault="00E72295" w:rsidP="00811676">
      <w:pPr>
        <w:ind w:firstLine="708"/>
        <w:jc w:val="right"/>
      </w:pPr>
      <w:r>
        <w:t>Приложение №3</w:t>
      </w:r>
    </w:p>
    <w:p w:rsidR="00E72295" w:rsidRDefault="00E72295" w:rsidP="00811676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E72295" w:rsidRDefault="00E72295" w:rsidP="00811676">
      <w:pPr>
        <w:ind w:left="4536"/>
        <w:jc w:val="right"/>
      </w:pPr>
      <w:r>
        <w:t xml:space="preserve">от «   » декабря 2020 г. № </w:t>
      </w:r>
    </w:p>
    <w:p w:rsidR="00E72295" w:rsidRDefault="00E72295" w:rsidP="00811676">
      <w:pPr>
        <w:ind w:left="4536"/>
        <w:jc w:val="right"/>
      </w:pPr>
    </w:p>
    <w:p w:rsidR="00E72295" w:rsidRDefault="00E72295" w:rsidP="002D33C1">
      <w:pPr>
        <w:ind w:firstLine="708"/>
        <w:jc w:val="right"/>
      </w:pPr>
    </w:p>
    <w:p w:rsidR="00E72295" w:rsidRDefault="00E72295" w:rsidP="002D33C1">
      <w:pPr>
        <w:ind w:firstLine="708"/>
        <w:jc w:val="right"/>
      </w:pPr>
    </w:p>
    <w:p w:rsidR="00E72295" w:rsidRDefault="00E72295" w:rsidP="002D33C1">
      <w:pPr>
        <w:ind w:firstLine="708"/>
        <w:jc w:val="right"/>
      </w:pPr>
    </w:p>
    <w:p w:rsidR="00E72295" w:rsidRDefault="00E72295" w:rsidP="002D33C1">
      <w:pPr>
        <w:ind w:firstLine="708"/>
        <w:jc w:val="right"/>
      </w:pPr>
    </w:p>
    <w:p w:rsidR="00E72295" w:rsidRDefault="00E72295" w:rsidP="002D33C1">
      <w:pPr>
        <w:ind w:firstLine="708"/>
        <w:jc w:val="right"/>
      </w:pPr>
    </w:p>
    <w:p w:rsidR="00E72295" w:rsidRPr="00AF7315" w:rsidRDefault="00E72295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САЛМИНСКОГО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E72295" w:rsidRDefault="00E72295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E72295" w:rsidRDefault="00E72295" w:rsidP="002D33C1">
      <w:pPr>
        <w:ind w:firstLine="708"/>
        <w:jc w:val="right"/>
      </w:pPr>
    </w:p>
    <w:p w:rsidR="00E72295" w:rsidRDefault="00E72295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E72295" w:rsidTr="00927688">
        <w:tc>
          <w:tcPr>
            <w:tcW w:w="2518" w:type="dxa"/>
          </w:tcPr>
          <w:p w:rsidR="00E72295" w:rsidRPr="00927688" w:rsidRDefault="00E72295" w:rsidP="00927688">
            <w:pPr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2022</w:t>
            </w:r>
          </w:p>
          <w:p w:rsidR="00E72295" w:rsidRPr="00927688" w:rsidRDefault="00E72295" w:rsidP="00927688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E72295" w:rsidRPr="00927688" w:rsidRDefault="00E72295" w:rsidP="00927688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2023 год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1A2849">
            <w:pPr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674,9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408,2</w:t>
            </w:r>
          </w:p>
        </w:tc>
        <w:tc>
          <w:tcPr>
            <w:tcW w:w="958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419,2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1A2849">
            <w:pPr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435,9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262,4</w:t>
            </w:r>
          </w:p>
        </w:tc>
        <w:tc>
          <w:tcPr>
            <w:tcW w:w="958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270,6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1A2849">
            <w:pPr>
              <w:rPr>
                <w:color w:val="000000"/>
              </w:rPr>
            </w:pPr>
            <w:r w:rsidRPr="00927688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310,8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262,4</w:t>
            </w:r>
          </w:p>
        </w:tc>
        <w:tc>
          <w:tcPr>
            <w:tcW w:w="958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270,6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1A2849">
            <w:pPr>
              <w:rPr>
                <w:color w:val="000000"/>
              </w:rPr>
            </w:pPr>
            <w:r w:rsidRPr="00927688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125,1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58" w:type="dxa"/>
          </w:tcPr>
          <w:p w:rsidR="00E72295" w:rsidRPr="00927688" w:rsidRDefault="00E72295" w:rsidP="001A2849">
            <w:pPr>
              <w:rPr>
                <w:b/>
                <w:color w:val="000000"/>
              </w:rPr>
            </w:pP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b/>
                <w:bCs/>
                <w:color w:val="000000"/>
              </w:rPr>
            </w:pPr>
            <w:r w:rsidRPr="00927688"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E72295" w:rsidRPr="00927688" w:rsidRDefault="00E72295" w:rsidP="001A2849">
            <w:pPr>
              <w:rPr>
                <w:b/>
              </w:rPr>
            </w:pPr>
            <w:r w:rsidRPr="00927688">
              <w:rPr>
                <w:b/>
              </w:rPr>
              <w:t>90,3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E72295" w:rsidRDefault="00E72295" w:rsidP="001A2849">
            <w:r>
              <w:t>0,2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1A2849">
            <w:pPr>
              <w:rPr>
                <w:color w:val="000000"/>
              </w:rPr>
            </w:pPr>
            <w:r w:rsidRPr="00927688">
              <w:rPr>
                <w:color w:val="000000"/>
              </w:rPr>
              <w:t>2 02 03518 10 0000 150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E72295" w:rsidRDefault="00E72295" w:rsidP="001A2849">
            <w:r>
              <w:t>90,1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152,0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58,2</w:t>
            </w:r>
          </w:p>
        </w:tc>
        <w:tc>
          <w:tcPr>
            <w:tcW w:w="958" w:type="dxa"/>
          </w:tcPr>
          <w:p w:rsidR="00E72295" w:rsidRPr="00927688" w:rsidRDefault="00E72295" w:rsidP="001A2849">
            <w:pPr>
              <w:rPr>
                <w:b/>
              </w:rPr>
            </w:pPr>
            <w:r w:rsidRPr="00927688">
              <w:rPr>
                <w:b/>
              </w:rPr>
              <w:t>58,2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2 02 40014 10 0000 150</w:t>
            </w:r>
          </w:p>
          <w:p w:rsidR="00E72295" w:rsidRPr="00927688" w:rsidRDefault="00E72295" w:rsidP="0092768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58,2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58,2</w:t>
            </w:r>
          </w:p>
        </w:tc>
        <w:tc>
          <w:tcPr>
            <w:tcW w:w="958" w:type="dxa"/>
          </w:tcPr>
          <w:p w:rsidR="00E72295" w:rsidRDefault="00E72295" w:rsidP="001A2849">
            <w:r>
              <w:t>58,2</w:t>
            </w:r>
          </w:p>
        </w:tc>
      </w:tr>
      <w:tr w:rsidR="00E72295" w:rsidTr="00927688">
        <w:tc>
          <w:tcPr>
            <w:tcW w:w="2518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93,8</w:t>
            </w:r>
          </w:p>
        </w:tc>
        <w:tc>
          <w:tcPr>
            <w:tcW w:w="1275" w:type="dxa"/>
          </w:tcPr>
          <w:p w:rsidR="00E72295" w:rsidRPr="00927688" w:rsidRDefault="00E72295" w:rsidP="00927688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E72295" w:rsidRDefault="00E72295" w:rsidP="001A2849"/>
        </w:tc>
      </w:tr>
    </w:tbl>
    <w:p w:rsidR="00E72295" w:rsidRDefault="00E72295" w:rsidP="001A2849">
      <w:pPr>
        <w:ind w:firstLine="708"/>
      </w:pPr>
    </w:p>
    <w:p w:rsidR="00E72295" w:rsidRDefault="00E72295" w:rsidP="002D33C1">
      <w:pPr>
        <w:ind w:firstLine="708"/>
        <w:jc w:val="right"/>
      </w:pPr>
    </w:p>
    <w:p w:rsidR="00E72295" w:rsidRDefault="00E72295" w:rsidP="002D33C1">
      <w:pPr>
        <w:ind w:firstLine="708"/>
        <w:jc w:val="right"/>
      </w:pPr>
    </w:p>
    <w:p w:rsidR="00E72295" w:rsidRDefault="00E72295" w:rsidP="002D33C1">
      <w:pPr>
        <w:ind w:firstLine="708"/>
        <w:jc w:val="right"/>
      </w:pPr>
    </w:p>
    <w:p w:rsidR="00E72295" w:rsidRDefault="00E72295" w:rsidP="002D33C1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  <w:r>
        <w:t>Приложение №4</w:t>
      </w:r>
    </w:p>
    <w:p w:rsidR="00E72295" w:rsidRDefault="00E72295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E72295" w:rsidRDefault="00E72295" w:rsidP="002B568B">
      <w:pPr>
        <w:ind w:left="4536"/>
        <w:jc w:val="right"/>
      </w:pPr>
      <w:r>
        <w:t xml:space="preserve">от «   » декабря 2020 г. № </w:t>
      </w:r>
    </w:p>
    <w:p w:rsidR="00E72295" w:rsidRDefault="00E72295" w:rsidP="002B568B">
      <w:pPr>
        <w:ind w:left="4536"/>
        <w:jc w:val="right"/>
      </w:pPr>
    </w:p>
    <w:p w:rsidR="00E72295" w:rsidRDefault="00E72295" w:rsidP="002D33C1">
      <w:pPr>
        <w:tabs>
          <w:tab w:val="left" w:pos="3840"/>
        </w:tabs>
      </w:pPr>
    </w:p>
    <w:p w:rsidR="00E72295" w:rsidRDefault="00E72295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E72295" w:rsidRPr="002D33C1" w:rsidRDefault="00E72295" w:rsidP="002D33C1">
      <w:pPr>
        <w:rPr>
          <w:rFonts w:ascii="Arial" w:hAnsi="Arial" w:cs="Arial"/>
          <w:sz w:val="24"/>
          <w:szCs w:val="24"/>
        </w:rPr>
      </w:pPr>
    </w:p>
    <w:p w:rsidR="00E72295" w:rsidRDefault="00E72295" w:rsidP="002D33C1">
      <w:pPr>
        <w:rPr>
          <w:rFonts w:ascii="Arial" w:hAnsi="Arial" w:cs="Arial"/>
          <w:sz w:val="24"/>
          <w:szCs w:val="24"/>
        </w:rPr>
      </w:pPr>
    </w:p>
    <w:p w:rsidR="00E72295" w:rsidRPr="00574E11" w:rsidRDefault="00E72295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АЛТАРСКОГО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E72295" w:rsidRPr="00405474" w:rsidRDefault="00E72295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001"/>
        <w:gridCol w:w="440"/>
        <w:gridCol w:w="482"/>
        <w:gridCol w:w="1006"/>
        <w:gridCol w:w="567"/>
        <w:gridCol w:w="992"/>
        <w:gridCol w:w="993"/>
        <w:gridCol w:w="992"/>
      </w:tblGrid>
      <w:tr w:rsidR="00E72295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72295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40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E72295" w:rsidRPr="00405474" w:rsidTr="00E41B3C">
        <w:trPr>
          <w:cantSplit/>
          <w:trHeight w:hRule="exact" w:val="240"/>
          <w:tblHeader/>
        </w:trPr>
        <w:tc>
          <w:tcPr>
            <w:tcW w:w="5001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72295" w:rsidRPr="00405474" w:rsidTr="00E41B3C">
        <w:trPr>
          <w:trHeight w:hRule="exact" w:val="307"/>
        </w:trPr>
        <w:tc>
          <w:tcPr>
            <w:tcW w:w="5001" w:type="dxa"/>
            <w:shd w:val="clear" w:color="auto" w:fill="FFFFFF"/>
          </w:tcPr>
          <w:p w:rsidR="00E72295" w:rsidRPr="006C7CAD" w:rsidRDefault="00E7229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6C7CAD" w:rsidRDefault="00E7229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6C7CAD" w:rsidRDefault="00E7229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6C7CAD" w:rsidRDefault="00E7229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6C7CAD" w:rsidRDefault="00E7229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852288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852288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789,4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852288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806,8</w:t>
            </w:r>
          </w:p>
        </w:tc>
      </w:tr>
      <w:tr w:rsidR="00E72295" w:rsidRPr="00405474" w:rsidTr="00E41B3C">
        <w:trPr>
          <w:trHeight w:hRule="exact" w:val="362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458,1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466,0</w:t>
            </w:r>
          </w:p>
        </w:tc>
      </w:tr>
      <w:tr w:rsidR="00E72295" w:rsidRPr="00405474" w:rsidTr="00E41B3C">
        <w:trPr>
          <w:trHeight w:hRule="exact" w:val="864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405474" w:rsidTr="00E41B3C">
        <w:trPr>
          <w:trHeight w:hRule="exact" w:val="481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405474" w:rsidTr="005E34E5">
        <w:trPr>
          <w:trHeight w:hRule="exact" w:val="62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405474" w:rsidTr="002D33C1">
        <w:trPr>
          <w:trHeight w:hRule="exact" w:val="1292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405474" w:rsidTr="002D33C1">
        <w:trPr>
          <w:trHeight w:hRule="exact" w:val="71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405474" w:rsidTr="00B50E65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94,5</w:t>
            </w:r>
          </w:p>
        </w:tc>
      </w:tr>
      <w:tr w:rsidR="00E72295" w:rsidRPr="00405474" w:rsidTr="005E34E5">
        <w:trPr>
          <w:trHeight w:hRule="exact" w:val="1130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28,5</w:t>
            </w:r>
          </w:p>
        </w:tc>
      </w:tr>
      <w:tr w:rsidR="00E72295" w:rsidRPr="00405474" w:rsidTr="00FB5877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B50E6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F066F1" w:rsidRDefault="00E72295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F066F1" w:rsidRDefault="00E72295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72295" w:rsidRPr="00405474" w:rsidTr="0087528A">
        <w:trPr>
          <w:trHeight w:hRule="exact" w:val="1339"/>
        </w:trPr>
        <w:tc>
          <w:tcPr>
            <w:tcW w:w="5001" w:type="dxa"/>
            <w:shd w:val="clear" w:color="auto" w:fill="FFFFFF"/>
          </w:tcPr>
          <w:p w:rsidR="00E72295" w:rsidRPr="005E34E5" w:rsidRDefault="00E7229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E72295" w:rsidRDefault="00E72295" w:rsidP="0087528A">
            <w:pPr>
              <w:jc w:val="center"/>
            </w:pPr>
            <w:r w:rsidRPr="002A0608"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87528A">
        <w:trPr>
          <w:trHeight w:hRule="exact" w:val="665"/>
        </w:trPr>
        <w:tc>
          <w:tcPr>
            <w:tcW w:w="5001" w:type="dxa"/>
            <w:shd w:val="clear" w:color="auto" w:fill="FFFFFF"/>
          </w:tcPr>
          <w:p w:rsidR="00E72295" w:rsidRPr="005E34E5" w:rsidRDefault="00E7229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</w:tcPr>
          <w:p w:rsidR="00E72295" w:rsidRDefault="00E72295" w:rsidP="0087528A">
            <w:pPr>
              <w:jc w:val="center"/>
            </w:pPr>
            <w:r w:rsidRPr="002A0608"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B50E65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E72295" w:rsidRPr="005E34E5" w:rsidRDefault="00E72295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E72295" w:rsidRPr="005E34E5" w:rsidRDefault="00E72295" w:rsidP="00B5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B50E65">
        <w:trPr>
          <w:trHeight w:hRule="exact" w:val="1009"/>
        </w:trPr>
        <w:tc>
          <w:tcPr>
            <w:tcW w:w="5001" w:type="dxa"/>
            <w:shd w:val="clear" w:color="auto" w:fill="FFFFFF"/>
          </w:tcPr>
          <w:p w:rsidR="00E72295" w:rsidRPr="005E34E5" w:rsidRDefault="00E72295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FB5877">
        <w:trPr>
          <w:trHeight w:hRule="exact" w:val="1122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E72295" w:rsidRPr="00405474" w:rsidTr="00E41B3C">
        <w:trPr>
          <w:trHeight w:hRule="exact" w:val="703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E72295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E72295" w:rsidRPr="00405474" w:rsidTr="00E41B3C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E72295" w:rsidRPr="00405474" w:rsidTr="00D15B80">
        <w:trPr>
          <w:trHeight w:hRule="exact" w:val="649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E72295" w:rsidRPr="00405474" w:rsidTr="00B50E65">
        <w:trPr>
          <w:trHeight w:hRule="exact" w:val="1424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E72295" w:rsidRPr="00405474" w:rsidTr="005E34E5">
        <w:trPr>
          <w:trHeight w:hRule="exact" w:val="623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E72295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217,2</w:t>
            </w:r>
          </w:p>
        </w:tc>
      </w:tr>
      <w:tr w:rsidR="00E72295" w:rsidRPr="00405474" w:rsidTr="002618E0">
        <w:trPr>
          <w:trHeight w:hRule="exact" w:val="1068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65,6</w:t>
            </w:r>
          </w:p>
        </w:tc>
      </w:tr>
      <w:tr w:rsidR="00E72295" w:rsidRPr="00405474" w:rsidTr="00E41B3C">
        <w:trPr>
          <w:trHeight w:hRule="exact" w:val="791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 w:rsidR="00E72295" w:rsidRPr="00405474" w:rsidTr="00E41B3C">
        <w:trPr>
          <w:trHeight w:hRule="exact" w:val="838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E72295" w:rsidRPr="00405474" w:rsidTr="002618E0">
        <w:trPr>
          <w:trHeight w:hRule="exact" w:val="824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E72295" w:rsidRPr="00405474" w:rsidTr="002618E0">
        <w:trPr>
          <w:trHeight w:hRule="exact" w:val="772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E72295" w:rsidRPr="00405474" w:rsidTr="002618E0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E72295" w:rsidRPr="00405474" w:rsidTr="00E41B3C">
        <w:trPr>
          <w:trHeight w:hRule="exact" w:val="587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405474" w:rsidTr="00E41B3C">
        <w:trPr>
          <w:trHeight w:hRule="exact" w:val="500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</w:tr>
      <w:tr w:rsidR="00E72295" w:rsidRPr="00405474" w:rsidTr="00A41724">
        <w:trPr>
          <w:trHeight w:hRule="exact" w:val="553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405474" w:rsidTr="00A41724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405474" w:rsidTr="00AC31BC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77000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405474" w:rsidTr="00A41724">
        <w:trPr>
          <w:trHeight w:hRule="exact" w:val="2052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77150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405474" w:rsidTr="002618E0">
        <w:trPr>
          <w:trHeight w:hRule="exact" w:val="488"/>
        </w:trPr>
        <w:tc>
          <w:tcPr>
            <w:tcW w:w="5001" w:type="dxa"/>
            <w:shd w:val="clear" w:color="auto" w:fill="FFFFFF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405474" w:rsidTr="00E41B3C">
        <w:trPr>
          <w:trHeight w:hRule="exact" w:val="818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405474" w:rsidTr="005E34E5">
        <w:trPr>
          <w:trHeight w:hRule="exact" w:val="796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405474" w:rsidTr="00E41B3C">
        <w:trPr>
          <w:trHeight w:hRule="exact" w:val="346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E72295" w:rsidRPr="00405474" w:rsidTr="005E34E5">
        <w:trPr>
          <w:trHeight w:hRule="exact" w:val="501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E72295" w:rsidRPr="00405474" w:rsidTr="00AC31BC">
        <w:trPr>
          <w:trHeight w:hRule="exact" w:val="72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2618E0">
        <w:trPr>
          <w:trHeight w:hRule="exact" w:val="508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2618E0">
        <w:trPr>
          <w:trHeight w:hRule="exact" w:val="51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E41B3C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2618E0">
        <w:trPr>
          <w:trHeight w:hRule="exact" w:val="491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E41B3C">
        <w:trPr>
          <w:trHeight w:hRule="exact" w:val="34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E72295" w:rsidRPr="00405474" w:rsidTr="005E34E5">
        <w:trPr>
          <w:trHeight w:hRule="exact" w:val="39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72295" w:rsidRPr="00405474" w:rsidTr="00E7509D">
        <w:trPr>
          <w:trHeight w:hRule="exact" w:val="728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72295" w:rsidRPr="00405474" w:rsidTr="00E7509D">
        <w:trPr>
          <w:trHeight w:hRule="exact" w:val="55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72295" w:rsidRPr="00405474" w:rsidTr="002618E0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72295" w:rsidRPr="00405474" w:rsidTr="003C3BB0">
        <w:trPr>
          <w:trHeight w:hRule="exact" w:val="739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72295" w:rsidRPr="00405474" w:rsidTr="002618E0">
        <w:trPr>
          <w:trHeight w:hRule="exact" w:val="1250"/>
        </w:trPr>
        <w:tc>
          <w:tcPr>
            <w:tcW w:w="5001" w:type="dxa"/>
            <w:shd w:val="clear" w:color="auto" w:fill="FFFFFF"/>
            <w:vAlign w:val="bottom"/>
          </w:tcPr>
          <w:p w:rsidR="00E72295" w:rsidRPr="00E41B3C" w:rsidRDefault="00E72295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E72295" w:rsidRPr="00405474" w:rsidTr="00E41B3C">
        <w:trPr>
          <w:trHeight w:hRule="exact" w:val="577"/>
        </w:trPr>
        <w:tc>
          <w:tcPr>
            <w:tcW w:w="5001" w:type="dxa"/>
            <w:shd w:val="clear" w:color="auto" w:fill="FFFFFF"/>
            <w:vAlign w:val="bottom"/>
          </w:tcPr>
          <w:p w:rsidR="00E72295" w:rsidRPr="00E41B3C" w:rsidRDefault="00E72295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E72295" w:rsidRPr="00405474" w:rsidTr="00E41B3C">
        <w:trPr>
          <w:trHeight w:hRule="exact" w:val="531"/>
        </w:trPr>
        <w:tc>
          <w:tcPr>
            <w:tcW w:w="5001" w:type="dxa"/>
            <w:shd w:val="clear" w:color="auto" w:fill="FFFFFF"/>
            <w:vAlign w:val="bottom"/>
          </w:tcPr>
          <w:p w:rsidR="00E72295" w:rsidRPr="00E41B3C" w:rsidRDefault="00E72295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E72295" w:rsidRPr="00405474" w:rsidTr="00E41B3C">
        <w:trPr>
          <w:trHeight w:hRule="exact" w:val="1066"/>
        </w:trPr>
        <w:tc>
          <w:tcPr>
            <w:tcW w:w="5001" w:type="dxa"/>
            <w:shd w:val="clear" w:color="auto" w:fill="FFFFFF"/>
            <w:vAlign w:val="bottom"/>
          </w:tcPr>
          <w:p w:rsidR="00E72295" w:rsidRPr="00E41B3C" w:rsidRDefault="00E72295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E72295" w:rsidRPr="00405474" w:rsidTr="00FB5877">
        <w:trPr>
          <w:trHeight w:hRule="exact" w:val="559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72295" w:rsidRPr="00405474" w:rsidTr="00E41B3C">
        <w:trPr>
          <w:trHeight w:hRule="exact" w:val="841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72295" w:rsidRPr="00405474" w:rsidTr="00FB5877">
        <w:trPr>
          <w:trHeight w:hRule="exact" w:val="81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AC31BC">
            <w:pPr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72295" w:rsidRPr="00405474" w:rsidTr="00E41B3C">
        <w:trPr>
          <w:trHeight w:hRule="exact" w:val="42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</w:tr>
      <w:tr w:rsidR="00E72295" w:rsidRPr="00405474" w:rsidTr="002618E0">
        <w:trPr>
          <w:trHeight w:hRule="exact" w:val="32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AC31BC">
        <w:trPr>
          <w:trHeight w:hRule="exact" w:val="122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AC31BC">
        <w:trPr>
          <w:trHeight w:hRule="exact" w:val="1225"/>
        </w:trPr>
        <w:tc>
          <w:tcPr>
            <w:tcW w:w="5001" w:type="dxa"/>
            <w:shd w:val="clear" w:color="auto" w:fill="FFFFFF"/>
          </w:tcPr>
          <w:p w:rsidR="00E72295" w:rsidRDefault="00E72295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AC31BC">
        <w:trPr>
          <w:trHeight w:hRule="exact" w:val="85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E7509D">
        <w:trPr>
          <w:trHeight w:hRule="exact" w:val="808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F066F1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AC31BC">
        <w:trPr>
          <w:trHeight w:hRule="exact" w:val="2054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E7509D">
        <w:trPr>
          <w:trHeight w:hRule="exact" w:val="49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405474" w:rsidTr="00E41B3C">
        <w:trPr>
          <w:trHeight w:hRule="exact" w:val="29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E41B3C" w:rsidRDefault="00E7229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E41B3C" w:rsidRDefault="00E7229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E41B3C" w:rsidRDefault="00E7229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100,8</w:t>
            </w:r>
          </w:p>
        </w:tc>
      </w:tr>
      <w:tr w:rsidR="00E72295" w:rsidRPr="00405474" w:rsidTr="00E7509D">
        <w:trPr>
          <w:trHeight w:hRule="exact" w:val="290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40" w:type="dxa"/>
            <w:shd w:val="clear" w:color="auto" w:fill="FFFFFF"/>
          </w:tcPr>
          <w:p w:rsidR="00E72295" w:rsidRPr="002D33C1" w:rsidRDefault="00E7229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E72295" w:rsidRPr="002D33C1" w:rsidRDefault="00E7229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</w:tcPr>
          <w:p w:rsidR="00E72295" w:rsidRPr="002D33C1" w:rsidRDefault="00E7229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E72295" w:rsidRPr="002D33C1" w:rsidRDefault="00E7229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72295" w:rsidRPr="00E41B3C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E41B3C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405474" w:rsidTr="00FB5877">
        <w:trPr>
          <w:trHeight w:hRule="exact" w:val="1076"/>
        </w:trPr>
        <w:tc>
          <w:tcPr>
            <w:tcW w:w="5001" w:type="dxa"/>
            <w:shd w:val="clear" w:color="auto" w:fill="FFFFFF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</w:t>
            </w:r>
            <w:r w:rsidRPr="002D33C1">
              <w:rPr>
                <w:sz w:val="22"/>
                <w:szCs w:val="22"/>
              </w:rPr>
              <w:t xml:space="preserve">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40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FB5877">
        <w:trPr>
          <w:trHeight w:hRule="exact" w:val="1076"/>
        </w:trPr>
        <w:tc>
          <w:tcPr>
            <w:tcW w:w="5001" w:type="dxa"/>
            <w:shd w:val="clear" w:color="auto" w:fill="FFFFFF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</w:t>
            </w:r>
            <w:r w:rsidRPr="002D33C1">
              <w:rPr>
                <w:sz w:val="22"/>
                <w:szCs w:val="22"/>
              </w:rPr>
              <w:t xml:space="preserve">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40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E41B3C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E41B3C">
        <w:trPr>
          <w:trHeight w:hRule="exact" w:val="57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440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E41B3C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405474" w:rsidTr="00E7509D">
        <w:trPr>
          <w:trHeight w:hRule="exact" w:val="47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E41B3C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405474" w:rsidTr="00AC31BC">
        <w:trPr>
          <w:trHeight w:hRule="exact" w:val="485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2D33C1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9D4F48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E72295" w:rsidRPr="00405474" w:rsidTr="006321A6">
        <w:trPr>
          <w:trHeight w:hRule="exact" w:val="806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9D4F48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E72295" w:rsidRPr="00405474" w:rsidTr="006321A6">
        <w:trPr>
          <w:trHeight w:hRule="exact" w:val="760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9D4F48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E72295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FFFFFF"/>
          </w:tcPr>
          <w:p w:rsidR="00E72295" w:rsidRPr="00E41B3C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9D4F48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E72295" w:rsidRPr="00405474" w:rsidTr="006321A6">
        <w:trPr>
          <w:trHeight w:hRule="exact" w:val="48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</w:tcPr>
          <w:p w:rsidR="00E72295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</w:tcPr>
          <w:p w:rsidR="00E72295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</w:tcPr>
          <w:p w:rsidR="00E72295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</w:tcPr>
          <w:p w:rsidR="00E72295" w:rsidRDefault="00E72295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405474" w:rsidTr="00FB5877">
        <w:trPr>
          <w:trHeight w:hRule="exact" w:val="59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72295" w:rsidRPr="00296CE3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93" w:type="dxa"/>
            <w:shd w:val="clear" w:color="auto" w:fill="FFFFFF"/>
          </w:tcPr>
          <w:p w:rsidR="00E72295" w:rsidRPr="00296CE3" w:rsidRDefault="00E7229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B4709D" w:rsidRDefault="00E7229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E72295" w:rsidRPr="00405474" w:rsidTr="006321A6">
        <w:trPr>
          <w:trHeight w:hRule="exact" w:val="52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E72295" w:rsidRPr="00296CE3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93" w:type="dxa"/>
            <w:shd w:val="clear" w:color="auto" w:fill="FFFFFF"/>
          </w:tcPr>
          <w:p w:rsidR="00E72295" w:rsidRPr="00296CE3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B4709D" w:rsidRDefault="00E72295" w:rsidP="006321A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E72295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E72295" w:rsidRPr="00296CE3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93" w:type="dxa"/>
            <w:shd w:val="clear" w:color="auto" w:fill="FFFFFF"/>
          </w:tcPr>
          <w:p w:rsidR="00E72295" w:rsidRPr="00296CE3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B4709D" w:rsidRDefault="00E72295" w:rsidP="006321A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E72295" w:rsidRPr="00405474" w:rsidTr="006321A6">
        <w:trPr>
          <w:trHeight w:hRule="exact" w:val="71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E72295" w:rsidRPr="00296CE3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93" w:type="dxa"/>
            <w:shd w:val="clear" w:color="auto" w:fill="FFFFFF"/>
          </w:tcPr>
          <w:p w:rsidR="00E72295" w:rsidRPr="00296CE3" w:rsidRDefault="00E72295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B4709D" w:rsidRDefault="00E72295" w:rsidP="006321A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E72295" w:rsidRPr="00405474" w:rsidTr="00E41B3C">
        <w:trPr>
          <w:trHeight w:hRule="exact" w:val="270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E72295" w:rsidRPr="00405474" w:rsidTr="00AC31BC">
        <w:trPr>
          <w:trHeight w:hRule="exact" w:val="251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FB5877">
        <w:trPr>
          <w:trHeight w:hRule="exact" w:val="489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FB5877">
        <w:trPr>
          <w:trHeight w:hRule="exact" w:val="836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6321A6">
        <w:trPr>
          <w:trHeight w:hRule="exact" w:val="50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6321A6">
        <w:trPr>
          <w:trHeight w:hRule="exact" w:val="503"/>
        </w:trPr>
        <w:tc>
          <w:tcPr>
            <w:tcW w:w="5001" w:type="dxa"/>
            <w:shd w:val="clear" w:color="auto" w:fill="FFFFFF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E41B3C">
        <w:trPr>
          <w:trHeight w:hRule="exact" w:val="653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E41B3C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2D33C1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405474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F066F1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F066F1" w:rsidRDefault="00E7229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E72295" w:rsidRPr="00D0660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D0660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D0660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D0660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D06601" w:rsidRDefault="00E7229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D06601" w:rsidRDefault="00E72295" w:rsidP="006237AC">
            <w:pPr>
              <w:pStyle w:val="NoSpacing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D06601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D06601" w:rsidRDefault="00E7229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17,9</w:t>
            </w:r>
          </w:p>
        </w:tc>
      </w:tr>
      <w:tr w:rsidR="00E72295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405474" w:rsidTr="00C3264A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405474" w:rsidTr="00246B38">
        <w:trPr>
          <w:trHeight w:hRule="exact" w:val="565"/>
        </w:trPr>
        <w:tc>
          <w:tcPr>
            <w:tcW w:w="5001" w:type="dxa"/>
            <w:shd w:val="clear" w:color="auto" w:fill="FFFFFF"/>
          </w:tcPr>
          <w:p w:rsidR="00E72295" w:rsidRDefault="00E72295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E72295" w:rsidRPr="00C3264A" w:rsidRDefault="00E72295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C3264A" w:rsidRDefault="00E72295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405474" w:rsidTr="00C3264A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E72295" w:rsidRPr="00C3264A" w:rsidRDefault="00E72295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C3264A" w:rsidRDefault="00E72295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405474" w:rsidTr="00C3264A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E72295" w:rsidRPr="00C3264A" w:rsidRDefault="00E72295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C3264A" w:rsidRDefault="00E72295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405474" w:rsidTr="00C3264A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E72295" w:rsidRPr="00C3264A" w:rsidRDefault="00E72295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72295" w:rsidRPr="00C3264A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72295" w:rsidRPr="00C3264A" w:rsidRDefault="00E72295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72295" w:rsidRDefault="00E7229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72295" w:rsidRPr="003C3BB0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</w:tbl>
    <w:p w:rsidR="00E72295" w:rsidRDefault="00E72295" w:rsidP="002D33C1">
      <w:pPr>
        <w:jc w:val="right"/>
      </w:pPr>
    </w:p>
    <w:p w:rsidR="00E72295" w:rsidRDefault="00E72295" w:rsidP="002D33C1">
      <w:pPr>
        <w:jc w:val="right"/>
      </w:pPr>
    </w:p>
    <w:p w:rsidR="00E72295" w:rsidRDefault="00E72295" w:rsidP="002B568B">
      <w:pPr>
        <w:ind w:firstLine="708"/>
        <w:jc w:val="right"/>
      </w:pPr>
      <w:r>
        <w:t>Приложение №5</w:t>
      </w:r>
    </w:p>
    <w:p w:rsidR="00E72295" w:rsidRDefault="00E72295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E72295" w:rsidRDefault="00E72295" w:rsidP="002B568B">
      <w:pPr>
        <w:ind w:left="4536"/>
        <w:jc w:val="right"/>
      </w:pPr>
      <w:r>
        <w:t xml:space="preserve">от «   » декабря 2020 г. № </w:t>
      </w:r>
    </w:p>
    <w:p w:rsidR="00E72295" w:rsidRDefault="00E72295" w:rsidP="002B568B">
      <w:pPr>
        <w:ind w:left="4536"/>
        <w:jc w:val="right"/>
      </w:pPr>
      <w:r>
        <w:t xml:space="preserve"> </w:t>
      </w:r>
    </w:p>
    <w:p w:rsidR="00E72295" w:rsidRPr="00682484" w:rsidRDefault="00E72295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E72295" w:rsidRPr="00210D1C" w:rsidTr="00927688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E72295" w:rsidRPr="00927688" w:rsidRDefault="00E72295" w:rsidP="00927688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927688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САЛМИНСКОГО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E72295" w:rsidRPr="00A013D4" w:rsidRDefault="00E72295" w:rsidP="00927688">
            <w:pPr>
              <w:jc w:val="center"/>
            </w:pPr>
          </w:p>
        </w:tc>
      </w:tr>
    </w:tbl>
    <w:p w:rsidR="00E72295" w:rsidRPr="002A5063" w:rsidRDefault="00E72295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46"/>
        <w:gridCol w:w="570"/>
        <w:gridCol w:w="569"/>
        <w:gridCol w:w="519"/>
        <w:gridCol w:w="50"/>
        <w:gridCol w:w="517"/>
        <w:gridCol w:w="567"/>
        <w:gridCol w:w="314"/>
        <w:gridCol w:w="18"/>
        <w:gridCol w:w="710"/>
        <w:gridCol w:w="25"/>
        <w:gridCol w:w="1106"/>
        <w:gridCol w:w="992"/>
        <w:gridCol w:w="30"/>
        <w:gridCol w:w="966"/>
      </w:tblGrid>
      <w:tr w:rsidR="00E72295" w:rsidRPr="00210D1C" w:rsidTr="009D2900">
        <w:trPr>
          <w:trHeight w:val="365"/>
        </w:trPr>
        <w:tc>
          <w:tcPr>
            <w:tcW w:w="4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E72295" w:rsidRPr="00210D1C" w:rsidTr="009D2900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72295" w:rsidRPr="0050333A" w:rsidRDefault="00E72295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E72295" w:rsidRPr="00210D1C" w:rsidTr="009D2900">
        <w:trPr>
          <w:trHeight w:val="23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72295" w:rsidRPr="0050333A" w:rsidRDefault="00E7229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E72295" w:rsidRPr="005157E7" w:rsidTr="009D2900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6C7CAD" w:rsidRDefault="00E72295" w:rsidP="006237A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72295" w:rsidRPr="005157E7" w:rsidRDefault="00E72295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5157E7" w:rsidRDefault="00E7229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157E7" w:rsidRDefault="00E7229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Pr="00852288" w:rsidRDefault="00E72295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1048,6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Pr="00852288" w:rsidRDefault="00E72295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789,4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Pr="00852288" w:rsidRDefault="00E72295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806,8</w:t>
            </w:r>
          </w:p>
        </w:tc>
      </w:tr>
      <w:tr w:rsidR="00E72295" w:rsidRPr="005157E7" w:rsidTr="009D2900">
        <w:trPr>
          <w:trHeight w:val="3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295" w:rsidRPr="005157E7" w:rsidRDefault="00E72295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E72295" w:rsidRPr="009D2900" w:rsidRDefault="00E72295" w:rsidP="00581C82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9D2900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2295" w:rsidRPr="009D2900" w:rsidRDefault="00E72295" w:rsidP="00581C82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9D2900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741,5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458,1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466,0</w:t>
            </w:r>
          </w:p>
        </w:tc>
      </w:tr>
      <w:tr w:rsidR="00E72295" w:rsidRPr="005157E7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8C2B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5157E7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5157E7" w:rsidTr="009D2900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5157E7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5157E7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72295" w:rsidRPr="002D33C1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5157E7" w:rsidTr="009D2900">
        <w:trPr>
          <w:trHeight w:val="422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5157E7" w:rsidTr="009D2900">
        <w:trPr>
          <w:trHeight w:val="6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E72295" w:rsidRPr="005157E7" w:rsidTr="009D2900">
        <w:trPr>
          <w:trHeight w:val="2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94,5</w:t>
            </w:r>
          </w:p>
        </w:tc>
      </w:tr>
      <w:tr w:rsidR="00E72295" w:rsidRPr="005157E7" w:rsidTr="009D2900">
        <w:trPr>
          <w:trHeight w:val="232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2D33C1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2D33C1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28,5</w:t>
            </w:r>
          </w:p>
        </w:tc>
      </w:tr>
      <w:tr w:rsidR="00E72295" w:rsidRPr="005157E7" w:rsidTr="009D2900">
        <w:trPr>
          <w:trHeight w:val="33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</w:t>
            </w:r>
          </w:p>
          <w:p w:rsidR="00E72295" w:rsidRPr="002D33C1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B50E6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F066F1" w:rsidRDefault="00E72295" w:rsidP="0000591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F066F1" w:rsidRDefault="00E72295" w:rsidP="0000591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72295" w:rsidRPr="005157E7" w:rsidTr="0000591E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</w:pPr>
            <w:r w:rsidRPr="002A0608"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00591E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jc w:val="center"/>
            </w:pPr>
            <w:r w:rsidRPr="002A0608"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32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E72295" w:rsidRPr="005E34E5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0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E72295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E72295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E72295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</w:t>
            </w:r>
            <w:r>
              <w:rPr>
                <w:sz w:val="22"/>
                <w:szCs w:val="22"/>
              </w:rPr>
              <w:t xml:space="preserve">    </w:t>
            </w:r>
            <w:r w:rsidRPr="005E34E5">
              <w:rPr>
                <w:sz w:val="22"/>
                <w:szCs w:val="22"/>
              </w:rPr>
              <w:t xml:space="preserve"> 41000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35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E72295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E72295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E72295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217,2</w:t>
            </w:r>
          </w:p>
        </w:tc>
      </w:tr>
      <w:tr w:rsidR="00E72295" w:rsidRPr="005157E7" w:rsidTr="009D2900">
        <w:trPr>
          <w:trHeight w:val="27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41110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97,5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64,2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65,6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56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65 2 00 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27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E72295" w:rsidRPr="005157E7" w:rsidTr="009D2900">
        <w:trPr>
          <w:trHeight w:val="2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E72295" w:rsidRPr="005157E7" w:rsidTr="009D2900">
        <w:trPr>
          <w:trHeight w:val="32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2</w:t>
            </w:r>
            <w:r w:rsidRPr="005E34E5">
              <w:rPr>
                <w:sz w:val="22"/>
                <w:szCs w:val="22"/>
              </w:rPr>
              <w:t xml:space="preserve"> 00 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E72295" w:rsidRPr="005157E7" w:rsidTr="009D2900">
        <w:trPr>
          <w:trHeight w:val="36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2665C">
              <w:rPr>
                <w:sz w:val="22"/>
                <w:szCs w:val="22"/>
              </w:rPr>
              <w:t>65 2 00</w:t>
            </w:r>
          </w:p>
          <w:p w:rsidR="00E72295" w:rsidRPr="0052665C" w:rsidRDefault="00E72295" w:rsidP="00AA0A26">
            <w:pPr>
              <w:pStyle w:val="NoSpacing"/>
              <w:jc w:val="center"/>
            </w:pPr>
            <w:r>
              <w:rPr>
                <w:sz w:val="22"/>
                <w:szCs w:val="22"/>
              </w:rPr>
              <w:t xml:space="preserve"> 41120</w:t>
            </w:r>
            <w:r w:rsidRPr="0052665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AA0A26" w:rsidRDefault="00E72295" w:rsidP="00AA0A26">
            <w:pPr>
              <w:jc w:val="center"/>
              <w:rPr>
                <w:sz w:val="22"/>
                <w:szCs w:val="22"/>
              </w:rPr>
            </w:pPr>
            <w:r w:rsidRPr="00AA0A26">
              <w:rPr>
                <w:sz w:val="22"/>
                <w:szCs w:val="22"/>
              </w:rPr>
              <w:t>65 2 00</w:t>
            </w:r>
          </w:p>
          <w:p w:rsidR="00E72295" w:rsidRDefault="00E72295" w:rsidP="00AA0A26">
            <w:pPr>
              <w:jc w:val="center"/>
            </w:pPr>
            <w:r w:rsidRPr="00AA0A26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2665C">
              <w:rPr>
                <w:sz w:val="22"/>
                <w:szCs w:val="22"/>
              </w:rPr>
              <w:t>65 2 00</w:t>
            </w:r>
          </w:p>
          <w:p w:rsidR="00E72295" w:rsidRPr="0052665C" w:rsidRDefault="00E72295" w:rsidP="00AA0A26">
            <w:pPr>
              <w:pStyle w:val="NoSpacing"/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2665C">
              <w:rPr>
                <w:sz w:val="22"/>
                <w:szCs w:val="22"/>
              </w:rPr>
              <w:t>65 2 00</w:t>
            </w:r>
          </w:p>
          <w:p w:rsidR="00E72295" w:rsidRDefault="00E72295" w:rsidP="00AA0A26">
            <w:r>
              <w:rPr>
                <w:sz w:val="22"/>
                <w:szCs w:val="22"/>
              </w:rPr>
              <w:t xml:space="preserve">      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2665C">
              <w:rPr>
                <w:sz w:val="22"/>
                <w:szCs w:val="22"/>
              </w:rPr>
              <w:t>65 2 00</w:t>
            </w:r>
          </w:p>
          <w:p w:rsidR="00E72295" w:rsidRPr="0052665C" w:rsidRDefault="00E72295" w:rsidP="00AA0A26">
            <w:pPr>
              <w:pStyle w:val="NoSpacing"/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</w:tr>
      <w:tr w:rsidR="00E72295" w:rsidRPr="005157E7" w:rsidTr="009D2900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77000</w:t>
            </w: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Pr="005E34E5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52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E34E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  <w:r w:rsidRPr="00207727">
              <w:rPr>
                <w:sz w:val="22"/>
                <w:szCs w:val="22"/>
              </w:rPr>
              <w:t>923</w:t>
            </w:r>
          </w:p>
          <w:p w:rsidR="00E72295" w:rsidRDefault="00E72295" w:rsidP="008C2B28">
            <w:pPr>
              <w:jc w:val="center"/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5E34E5">
              <w:rPr>
                <w:sz w:val="22"/>
                <w:szCs w:val="22"/>
              </w:rPr>
              <w:t>1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00591E">
        <w:trPr>
          <w:trHeight w:val="74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  <w:r w:rsidRPr="00207727">
              <w:rPr>
                <w:sz w:val="22"/>
                <w:szCs w:val="22"/>
              </w:rPr>
              <w:t>923</w:t>
            </w: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041D8F" w:rsidRDefault="00E72295" w:rsidP="005A3071">
            <w:pPr>
              <w:pStyle w:val="NoSpacing"/>
              <w:jc w:val="center"/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E34E5" w:rsidRDefault="00E72295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72295" w:rsidRDefault="00E72295" w:rsidP="005A3071">
            <w:r>
              <w:rPr>
                <w:sz w:val="22"/>
                <w:szCs w:val="22"/>
              </w:rPr>
              <w:t xml:space="preserve">       77150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41000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2D33C1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A307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5A3071">
              <w:rPr>
                <w:sz w:val="22"/>
                <w:szCs w:val="22"/>
              </w:rPr>
              <w:t>89 1 00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A3071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00591E">
              <w:rPr>
                <w:sz w:val="22"/>
                <w:szCs w:val="22"/>
              </w:rPr>
              <w:t>800</w:t>
            </w:r>
          </w:p>
          <w:p w:rsidR="00E72295" w:rsidRPr="0000591E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72295" w:rsidRPr="002D33C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A3071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5A3071">
              <w:rPr>
                <w:sz w:val="22"/>
                <w:szCs w:val="22"/>
              </w:rPr>
              <w:t>89 1 00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5A3071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E72295" w:rsidRPr="00A41724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310BD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310BD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310BD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E72295" w:rsidRPr="005157E7" w:rsidRDefault="00E72295" w:rsidP="00310BD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E41B3C" w:rsidRDefault="00E72295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E41B3C" w:rsidRDefault="00E72295" w:rsidP="006237A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E41B3C" w:rsidRDefault="00E72295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E41B3C" w:rsidRDefault="00E72295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D540F8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540F8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D540F8" w:rsidRDefault="00E72295" w:rsidP="008C2B28">
            <w:pPr>
              <w:jc w:val="center"/>
              <w:rPr>
                <w:b/>
                <w:sz w:val="22"/>
                <w:szCs w:val="22"/>
              </w:rPr>
            </w:pPr>
          </w:p>
          <w:p w:rsidR="00E72295" w:rsidRPr="00D540F8" w:rsidRDefault="00E72295" w:rsidP="008C2B28">
            <w:pPr>
              <w:jc w:val="center"/>
              <w:rPr>
                <w:b/>
              </w:rPr>
            </w:pPr>
            <w:r w:rsidRPr="00D540F8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D540F8" w:rsidRDefault="00E7229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540F8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D540F8" w:rsidRDefault="00E7229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540F8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F66E3D" w:rsidRDefault="00E72295" w:rsidP="0061139E">
            <w:pPr>
              <w:jc w:val="center"/>
              <w:rPr>
                <w:b/>
                <w:sz w:val="22"/>
                <w:szCs w:val="22"/>
              </w:rPr>
            </w:pPr>
            <w:r w:rsidRPr="00F66E3D"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F66E3D" w:rsidRDefault="00E72295" w:rsidP="0061139E">
            <w:pPr>
              <w:jc w:val="center"/>
              <w:rPr>
                <w:b/>
                <w:sz w:val="22"/>
                <w:szCs w:val="22"/>
              </w:rPr>
            </w:pPr>
            <w:r w:rsidRPr="00F66E3D"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F66E3D" w:rsidRDefault="00E72295" w:rsidP="0061139E">
            <w:pPr>
              <w:jc w:val="center"/>
              <w:rPr>
                <w:b/>
                <w:sz w:val="22"/>
                <w:szCs w:val="22"/>
              </w:rPr>
            </w:pPr>
            <w:r w:rsidRPr="00F66E3D">
              <w:rPr>
                <w:b/>
                <w:sz w:val="22"/>
                <w:szCs w:val="22"/>
              </w:rPr>
              <w:t>58,2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2867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2867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2867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E72295" w:rsidRPr="005157E7" w:rsidRDefault="00E72295" w:rsidP="002867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D2900">
        <w:trPr>
          <w:trHeight w:val="33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E72295" w:rsidRPr="005157E7" w:rsidRDefault="00E72295" w:rsidP="005A307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8C2B28" w:rsidRDefault="00E72295" w:rsidP="008C2B28">
            <w:pPr>
              <w:jc w:val="center"/>
              <w:rPr>
                <w:b/>
                <w:sz w:val="22"/>
                <w:szCs w:val="22"/>
              </w:rPr>
            </w:pPr>
          </w:p>
          <w:p w:rsidR="00E72295" w:rsidRPr="008C2B28" w:rsidRDefault="00E72295" w:rsidP="008C2B28">
            <w:pPr>
              <w:jc w:val="center"/>
              <w:rPr>
                <w:b/>
              </w:rPr>
            </w:pPr>
            <w:r w:rsidRPr="008C2B28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8C2B28" w:rsidRDefault="00E7229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C2B28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8C2B28" w:rsidRDefault="00E7229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C2B28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</w:t>
            </w:r>
            <w:r w:rsidRPr="002D33C1">
              <w:rPr>
                <w:sz w:val="22"/>
                <w:szCs w:val="22"/>
              </w:rPr>
              <w:t xml:space="preserve">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</w:t>
            </w:r>
            <w:r w:rsidRPr="002D33C1">
              <w:rPr>
                <w:sz w:val="22"/>
                <w:szCs w:val="22"/>
              </w:rPr>
              <w:t xml:space="preserve">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5" w:rsidRDefault="00E72295" w:rsidP="00A33CF8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5" w:rsidRDefault="00E72295" w:rsidP="0061139E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E72295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F66E3D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F66E3D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E72295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E72295" w:rsidRPr="005157E7" w:rsidTr="009220D1">
        <w:trPr>
          <w:trHeight w:val="59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AF59B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5157E7" w:rsidRDefault="00E72295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AF59B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D06601" w:rsidRDefault="00E72295" w:rsidP="00AF59B9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F66E3D" w:rsidRDefault="00E7229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F66E3D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E72295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2D33C1" w:rsidRDefault="00E72295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157E7" w:rsidRDefault="00E72295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AF59B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72295" w:rsidRPr="00C3264A" w:rsidRDefault="00E72295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C3264A" w:rsidRDefault="00E7229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E72295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70"/>
        </w:trPr>
        <w:tc>
          <w:tcPr>
            <w:tcW w:w="4246" w:type="dxa"/>
            <w:shd w:val="clear" w:color="auto" w:fill="FFFFFF"/>
          </w:tcPr>
          <w:p w:rsidR="00E72295" w:rsidRPr="002D33C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70" w:type="dxa"/>
          </w:tcPr>
          <w:p w:rsidR="00E72295" w:rsidRPr="008C2B28" w:rsidRDefault="00E72295" w:rsidP="008C2B28">
            <w:pPr>
              <w:jc w:val="center"/>
              <w:rPr>
                <w:b/>
              </w:rPr>
            </w:pPr>
            <w:r w:rsidRPr="008C2B28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2D33C1" w:rsidRDefault="00E72295" w:rsidP="00AF59B9">
            <w:pPr>
              <w:pStyle w:val="NoSpacing"/>
              <w:ind w:left="110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2D33C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6" w:type="dxa"/>
            <w:gridSpan w:val="4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E72295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51"/>
        </w:trPr>
        <w:tc>
          <w:tcPr>
            <w:tcW w:w="4246" w:type="dxa"/>
            <w:shd w:val="clear" w:color="auto" w:fill="FFFFFF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2D33C1" w:rsidRDefault="00E72295" w:rsidP="00AF59B9">
            <w:pPr>
              <w:pStyle w:val="NoSpacing"/>
              <w:ind w:left="11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489"/>
        </w:trPr>
        <w:tc>
          <w:tcPr>
            <w:tcW w:w="4246" w:type="dxa"/>
            <w:shd w:val="clear" w:color="auto" w:fill="FFFFFF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2D33C1" w:rsidRDefault="00E72295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710" w:type="dxa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954"/>
        </w:trPr>
        <w:tc>
          <w:tcPr>
            <w:tcW w:w="4246" w:type="dxa"/>
            <w:shd w:val="clear" w:color="auto" w:fill="FFFFFF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2D33C1" w:rsidRDefault="00E72295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710" w:type="dxa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841"/>
        </w:trPr>
        <w:tc>
          <w:tcPr>
            <w:tcW w:w="4246" w:type="dxa"/>
            <w:shd w:val="clear" w:color="auto" w:fill="FFFFFF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2D33C1" w:rsidRDefault="00E72295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03000</w:t>
            </w:r>
          </w:p>
        </w:tc>
        <w:tc>
          <w:tcPr>
            <w:tcW w:w="710" w:type="dxa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03"/>
        </w:trPr>
        <w:tc>
          <w:tcPr>
            <w:tcW w:w="4246" w:type="dxa"/>
            <w:shd w:val="clear" w:color="auto" w:fill="FFFFFF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2D33C1" w:rsidRDefault="00E72295" w:rsidP="00AF59B9">
            <w:pPr>
              <w:pStyle w:val="NoSpacing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10" w:type="dxa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653"/>
        </w:trPr>
        <w:tc>
          <w:tcPr>
            <w:tcW w:w="4246" w:type="dxa"/>
            <w:shd w:val="clear" w:color="auto" w:fill="FFFFFF"/>
          </w:tcPr>
          <w:p w:rsidR="00E72295" w:rsidRPr="002D33C1" w:rsidRDefault="00E72295" w:rsidP="008C2B28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2D33C1" w:rsidRDefault="00E72295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</w:t>
            </w: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10" w:type="dxa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7"/>
        </w:trPr>
        <w:tc>
          <w:tcPr>
            <w:tcW w:w="4246" w:type="dxa"/>
            <w:shd w:val="clear" w:color="auto" w:fill="FFFFFF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2D33C1" w:rsidRDefault="00E72295" w:rsidP="00AF59B9">
            <w:pPr>
              <w:pStyle w:val="NoSpacing"/>
              <w:ind w:left="11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89 1 00 </w:t>
            </w:r>
          </w:p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03010</w:t>
            </w:r>
          </w:p>
        </w:tc>
        <w:tc>
          <w:tcPr>
            <w:tcW w:w="710" w:type="dxa"/>
            <w:vAlign w:val="center"/>
          </w:tcPr>
          <w:p w:rsidR="00E72295" w:rsidRPr="002D33C1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405474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shd w:val="clear" w:color="auto" w:fill="FFFFFF"/>
          </w:tcPr>
          <w:p w:rsidR="00E72295" w:rsidRPr="00405474" w:rsidRDefault="00E72295" w:rsidP="008C2B28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405474" w:rsidRDefault="00E72295" w:rsidP="00AF59B9">
            <w:pPr>
              <w:pStyle w:val="NoSpacing"/>
              <w:ind w:left="50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E72295" w:rsidRPr="00405474" w:rsidRDefault="00E72295" w:rsidP="008C2B28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E72295" w:rsidRPr="00F066F1" w:rsidRDefault="00E72295" w:rsidP="008C2B28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710" w:type="dxa"/>
            <w:vAlign w:val="center"/>
          </w:tcPr>
          <w:p w:rsidR="00E72295" w:rsidRPr="00F066F1" w:rsidRDefault="00E72295" w:rsidP="008C2B28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D0660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shd w:val="clear" w:color="auto" w:fill="FFFFFF"/>
          </w:tcPr>
          <w:p w:rsidR="00E72295" w:rsidRPr="00D0660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D06601" w:rsidRDefault="00E72295" w:rsidP="00AF59B9">
            <w:pPr>
              <w:pStyle w:val="NoSpacing"/>
              <w:ind w:left="140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E72295" w:rsidRPr="00D0660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6" w:type="dxa"/>
            <w:gridSpan w:val="4"/>
            <w:vAlign w:val="center"/>
          </w:tcPr>
          <w:p w:rsidR="00E72295" w:rsidRPr="00D0660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E72295" w:rsidRPr="00D0660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D06601" w:rsidRDefault="00E72295" w:rsidP="008C2B28">
            <w:pPr>
              <w:pStyle w:val="NoSpacing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2295" w:rsidRPr="00D0660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E72295" w:rsidRPr="00D06601" w:rsidRDefault="00E72295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17,9</w:t>
            </w:r>
          </w:p>
        </w:tc>
      </w:tr>
      <w:tr w:rsidR="00E72295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shd w:val="clear" w:color="auto" w:fill="FFFFFF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C3264A" w:rsidRDefault="00E72295" w:rsidP="00AF59B9">
            <w:pPr>
              <w:pStyle w:val="NoSpacing"/>
              <w:ind w:left="17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7"/>
        </w:trPr>
        <w:tc>
          <w:tcPr>
            <w:tcW w:w="4246" w:type="dxa"/>
            <w:shd w:val="clear" w:color="auto" w:fill="FFFFFF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C3264A" w:rsidRDefault="00E72295" w:rsidP="00AF59B9">
            <w:pPr>
              <w:pStyle w:val="NoSpacing"/>
              <w:ind w:left="14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10" w:type="dxa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shd w:val="clear" w:color="auto" w:fill="FFFFFF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C3264A" w:rsidRDefault="00E72295" w:rsidP="00AF59B9">
            <w:pPr>
              <w:pStyle w:val="NoSpacing"/>
              <w:ind w:left="14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10" w:type="dxa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5"/>
        </w:trPr>
        <w:tc>
          <w:tcPr>
            <w:tcW w:w="4246" w:type="dxa"/>
            <w:shd w:val="clear" w:color="auto" w:fill="FFFFFF"/>
          </w:tcPr>
          <w:p w:rsidR="00E72295" w:rsidRDefault="00E72295" w:rsidP="008C2B2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E72295" w:rsidRPr="00C3264A" w:rsidRDefault="00E72295" w:rsidP="008C2B2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C3264A" w:rsidRDefault="00E72295" w:rsidP="00AF59B9">
            <w:pPr>
              <w:pStyle w:val="NoSpacing"/>
              <w:ind w:left="14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</w:t>
            </w:r>
          </w:p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0" w:type="dxa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70"/>
        </w:trPr>
        <w:tc>
          <w:tcPr>
            <w:tcW w:w="4246" w:type="dxa"/>
            <w:shd w:val="clear" w:color="auto" w:fill="FFFFFF"/>
          </w:tcPr>
          <w:p w:rsidR="00E72295" w:rsidRPr="00C3264A" w:rsidRDefault="00E72295" w:rsidP="008C2B2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C3264A" w:rsidRDefault="00E72295" w:rsidP="00AF59B9">
            <w:pPr>
              <w:pStyle w:val="NoSpacing"/>
              <w:ind w:left="14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</w:t>
            </w:r>
          </w:p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10" w:type="dxa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3"/>
        </w:trPr>
        <w:tc>
          <w:tcPr>
            <w:tcW w:w="4246" w:type="dxa"/>
            <w:shd w:val="clear" w:color="auto" w:fill="FFFFFF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C3264A" w:rsidRDefault="00E72295" w:rsidP="00AF59B9">
            <w:pPr>
              <w:pStyle w:val="NoSpacing"/>
              <w:ind w:left="11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</w:t>
            </w:r>
          </w:p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10" w:type="dxa"/>
            <w:vAlign w:val="center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E72295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3"/>
        </w:trPr>
        <w:tc>
          <w:tcPr>
            <w:tcW w:w="4246" w:type="dxa"/>
            <w:shd w:val="clear" w:color="auto" w:fill="FFFFFF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70" w:type="dxa"/>
          </w:tcPr>
          <w:p w:rsidR="00E72295" w:rsidRDefault="00E72295" w:rsidP="008C2B28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E72295" w:rsidRPr="00C3264A" w:rsidRDefault="00E72295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E72295" w:rsidRPr="00C3264A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65 1 00 </w:t>
            </w:r>
          </w:p>
          <w:p w:rsidR="00E72295" w:rsidRPr="00C3264A" w:rsidRDefault="00E72295" w:rsidP="009D2900">
            <w:pPr>
              <w:pStyle w:val="NoSpacing"/>
              <w:ind w:left="-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41990</w:t>
            </w:r>
          </w:p>
        </w:tc>
        <w:tc>
          <w:tcPr>
            <w:tcW w:w="710" w:type="dxa"/>
            <w:vAlign w:val="center"/>
          </w:tcPr>
          <w:p w:rsidR="00E72295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31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E72295" w:rsidRPr="003C3BB0" w:rsidRDefault="00E72295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</w:tbl>
    <w:p w:rsidR="00E72295" w:rsidRDefault="00E72295" w:rsidP="00EC4B75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  <w:r>
        <w:t>Приложение №6</w:t>
      </w:r>
    </w:p>
    <w:p w:rsidR="00E72295" w:rsidRDefault="00E72295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E72295" w:rsidRDefault="00E72295" w:rsidP="002B568B">
      <w:pPr>
        <w:ind w:left="4536"/>
        <w:jc w:val="right"/>
      </w:pPr>
      <w:r>
        <w:t xml:space="preserve">от «   » декабря 2020 г. № </w:t>
      </w:r>
    </w:p>
    <w:p w:rsidR="00E72295" w:rsidRDefault="00E72295" w:rsidP="002B568B">
      <w:pPr>
        <w:ind w:left="4536"/>
        <w:jc w:val="right"/>
      </w:pPr>
      <w:r>
        <w:t xml:space="preserve"> </w:t>
      </w:r>
    </w:p>
    <w:p w:rsidR="00E72295" w:rsidRDefault="00E72295" w:rsidP="00682484">
      <w:pPr>
        <w:shd w:val="clear" w:color="auto" w:fill="FFFFFF"/>
        <w:ind w:right="26"/>
        <w:jc w:val="center"/>
      </w:pPr>
    </w:p>
    <w:p w:rsidR="00E72295" w:rsidRDefault="00E72295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E72295" w:rsidRDefault="00E72295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РАСПРЕДЕЛЕНИЕ</w:t>
      </w:r>
    </w:p>
    <w:p w:rsidR="00E72295" w:rsidRDefault="00E72295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БЮДЖЕТНЫХ АССИГНОВАНИЙ </w:t>
      </w:r>
    </w:p>
    <w:p w:rsidR="00E72295" w:rsidRDefault="00E72295" w:rsidP="00682484">
      <w:pPr>
        <w:tabs>
          <w:tab w:val="left" w:pos="2160"/>
        </w:tabs>
        <w:jc w:val="center"/>
      </w:pPr>
      <w:r>
        <w:rPr>
          <w:b/>
          <w:bCs/>
          <w:spacing w:val="-2"/>
        </w:rPr>
        <w:t>БЮДЖЕТА САЛМИНСКОГО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 w:rsidRPr="00D87C86">
        <w:rPr>
          <w:b/>
          <w:bCs/>
        </w:rPr>
        <w:t xml:space="preserve"> </w:t>
      </w:r>
      <w:r>
        <w:rPr>
          <w:b/>
          <w:bCs/>
        </w:rPr>
        <w:t xml:space="preserve">                        </w:t>
      </w:r>
      <w:r w:rsidRPr="00A013D4">
        <w:rPr>
          <w:b/>
          <w:bCs/>
        </w:rPr>
        <w:t xml:space="preserve">    И НА ПЛАНОВЫЙ ПЕРИОД 202</w:t>
      </w:r>
      <w:r>
        <w:rPr>
          <w:b/>
          <w:bCs/>
        </w:rPr>
        <w:t>2</w:t>
      </w:r>
      <w:r w:rsidRPr="00A013D4">
        <w:rPr>
          <w:b/>
          <w:bCs/>
        </w:rPr>
        <w:t xml:space="preserve"> И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p w:rsidR="00E72295" w:rsidRPr="00913534" w:rsidRDefault="00E72295" w:rsidP="00682484">
      <w:r w:rsidRPr="00913534">
        <w:t xml:space="preserve">                                                  </w:t>
      </w:r>
    </w:p>
    <w:tbl>
      <w:tblPr>
        <w:tblW w:w="11428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E72295" w:rsidRPr="0050333A" w:rsidTr="00F906E4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E72295" w:rsidRPr="0050333A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72295" w:rsidRPr="0050333A" w:rsidRDefault="00E72295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72295" w:rsidRPr="0050333A" w:rsidRDefault="00E72295" w:rsidP="00AC31B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E72295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72295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E711E8" w:rsidRDefault="00E72295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57020F" w:rsidRDefault="00E72295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E711E8" w:rsidRDefault="00E72295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72295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b/>
                <w:bCs/>
                <w:color w:val="000000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E72295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E711E8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E72295" w:rsidRPr="007E6B26" w:rsidTr="00883E34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E72295" w:rsidRPr="007E6B26" w:rsidTr="00F906E4">
        <w:trPr>
          <w:trHeight w:val="9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10 1 04 44100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A50775" w:rsidRDefault="00E72295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A50775" w:rsidRDefault="00E72295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A50775" w:rsidRDefault="00E72295" w:rsidP="00A50775">
            <w:pPr>
              <w:rPr>
                <w:bCs/>
                <w:color w:val="000000"/>
              </w:rPr>
            </w:pPr>
          </w:p>
          <w:p w:rsidR="00E72295" w:rsidRPr="00A50775" w:rsidRDefault="00E72295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Салминского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E711E8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E72295" w:rsidRPr="007E6B26" w:rsidTr="00195BE6">
        <w:trPr>
          <w:trHeight w:val="55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100,8</w:t>
            </w:r>
          </w:p>
        </w:tc>
      </w:tr>
      <w:tr w:rsidR="00E72295" w:rsidRPr="007E6B26" w:rsidTr="00195BE6">
        <w:trPr>
          <w:trHeight w:val="55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100,8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100,8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100,8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E72295" w:rsidRPr="00F906E4" w:rsidRDefault="00E72295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79,0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Салминского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E72295" w:rsidRPr="00F906E4" w:rsidRDefault="00E72295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79,0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7,0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Салминского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 w:rsidP="009220D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7,0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883E34" w:rsidRDefault="00E72295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3E3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883E34">
              <w:rPr>
                <w:bCs/>
                <w:color w:val="000000"/>
                <w:sz w:val="22"/>
                <w:szCs w:val="22"/>
              </w:rPr>
              <w:t xml:space="preserve"> 43040</w:t>
            </w:r>
          </w:p>
          <w:p w:rsidR="00E72295" w:rsidRPr="00A50775" w:rsidRDefault="00E72295" w:rsidP="00A50775">
            <w:pPr>
              <w:rPr>
                <w:bCs/>
                <w:color w:val="000000"/>
              </w:rPr>
            </w:pPr>
          </w:p>
          <w:p w:rsidR="00E72295" w:rsidRPr="00A50775" w:rsidRDefault="00E72295" w:rsidP="00A50775">
            <w:pPr>
              <w:rPr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14,8</w:t>
            </w:r>
          </w:p>
        </w:tc>
      </w:tr>
      <w:tr w:rsidR="00E72295" w:rsidRPr="007E6B26" w:rsidTr="007A1EF9">
        <w:trPr>
          <w:trHeight w:val="77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Салминского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E8100A" w:rsidRDefault="00E72295" w:rsidP="00184EA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8100A">
              <w:rPr>
                <w:bCs/>
                <w:color w:val="000000"/>
                <w:sz w:val="22"/>
                <w:szCs w:val="22"/>
              </w:rPr>
              <w:t>10 1 01 430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E8100A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923</w:t>
            </w:r>
          </w:p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14,8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1F00E7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7A1EF9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Pr="002206DA" w:rsidRDefault="00E72295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1F00E7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7A1EF9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Pr="002206DA" w:rsidRDefault="00E72295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1F00E7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7A1EF9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Pr="002206DA" w:rsidRDefault="00E72295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1F00E7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7A1EF9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Pr="002206DA" w:rsidRDefault="00E72295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7A1EF9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2206DA" w:rsidRDefault="00E72295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7A1EF9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Pr="002206DA" w:rsidRDefault="00E72295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9D6B9B" w:rsidRDefault="00E72295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Алтарского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7A1EF9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9D6B9B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2206DA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Default="00E72295" w:rsidP="002206DA">
            <w:pPr>
              <w:jc w:val="center"/>
              <w:rPr>
                <w:sz w:val="22"/>
                <w:szCs w:val="22"/>
              </w:rPr>
            </w:pPr>
          </w:p>
          <w:p w:rsidR="00E72295" w:rsidRPr="002206DA" w:rsidRDefault="00E72295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E34E5" w:rsidRDefault="00E72295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E34E5" w:rsidRDefault="00E72295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Default="00E72295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Pr="005E34E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E34E5" w:rsidRDefault="00E72295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7E6B26" w:rsidTr="00184EAC">
        <w:trPr>
          <w:trHeight w:val="35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9D6B9B" w:rsidRDefault="00E72295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B52573" w:rsidRDefault="00E72295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7E6B26" w:rsidTr="00036162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9D6B9B" w:rsidRDefault="00E72295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>
            <w:pPr>
              <w:rPr>
                <w:sz w:val="22"/>
                <w:szCs w:val="22"/>
              </w:rPr>
            </w:pPr>
          </w:p>
          <w:p w:rsidR="00E72295" w:rsidRPr="00B52573" w:rsidRDefault="00E72295">
            <w:pPr>
              <w:rPr>
                <w:sz w:val="22"/>
                <w:szCs w:val="22"/>
              </w:rPr>
            </w:pPr>
          </w:p>
          <w:p w:rsidR="00E72295" w:rsidRPr="00B52573" w:rsidRDefault="00E72295">
            <w:pPr>
              <w:rPr>
                <w:sz w:val="22"/>
                <w:szCs w:val="22"/>
              </w:rPr>
            </w:pPr>
          </w:p>
          <w:p w:rsidR="00E72295" w:rsidRPr="00B52573" w:rsidRDefault="00E72295" w:rsidP="00B52573">
            <w:pPr>
              <w:rPr>
                <w:sz w:val="22"/>
                <w:szCs w:val="22"/>
              </w:rPr>
            </w:pPr>
          </w:p>
          <w:p w:rsidR="00E72295" w:rsidRPr="00B52573" w:rsidRDefault="00E72295" w:rsidP="00B52573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7E6B26" w:rsidTr="00036162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157E7" w:rsidRDefault="00E72295" w:rsidP="002206DA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Администрация Алтарского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Default="00E72295">
            <w:pPr>
              <w:rPr>
                <w:sz w:val="22"/>
                <w:szCs w:val="22"/>
              </w:rPr>
            </w:pPr>
          </w:p>
          <w:p w:rsidR="00E72295" w:rsidRDefault="00E72295">
            <w:pPr>
              <w:rPr>
                <w:sz w:val="22"/>
                <w:szCs w:val="22"/>
              </w:rPr>
            </w:pPr>
          </w:p>
          <w:p w:rsidR="00E72295" w:rsidRPr="006C22D0" w:rsidRDefault="00E72295" w:rsidP="006C22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5E34E5" w:rsidRDefault="00E72295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72295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1F00E7" w:rsidRDefault="00E72295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Pr="00B52573" w:rsidRDefault="00E72295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E72295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1F00E7" w:rsidRDefault="00E72295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E72295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1F00E7" w:rsidRDefault="00E72295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E72295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1F00E7" w:rsidRDefault="00E72295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E72295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9D6B9B" w:rsidRDefault="00E72295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E72295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9D6B9B" w:rsidRDefault="00E72295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E72295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184EAC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Салминского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B52573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72295" w:rsidRDefault="00E72295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E72295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157E7" w:rsidRDefault="00E72295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7E6B26" w:rsidTr="008978B4">
        <w:trPr>
          <w:trHeight w:val="99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157E7" w:rsidRDefault="00E72295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E72295" w:rsidRPr="005157E7" w:rsidRDefault="00E72295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7E6B26" w:rsidTr="008978B4">
        <w:trPr>
          <w:trHeight w:val="43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157E7" w:rsidRDefault="00E72295" w:rsidP="0013729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E72295" w:rsidRPr="005157E7" w:rsidRDefault="00E72295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157E7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89 1 00 03000 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157E7" w:rsidRDefault="00E72295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157E7" w:rsidRDefault="00E72295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5157E7" w:rsidRDefault="00E72295" w:rsidP="00184EAC">
            <w:pPr>
              <w:pStyle w:val="NoSpacing"/>
              <w:jc w:val="center"/>
              <w:rPr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Салминского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295" w:rsidRPr="005157E7" w:rsidRDefault="00E72295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Pr="0013729F" w:rsidRDefault="00E72295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2295" w:rsidRDefault="00E72295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72295" w:rsidRPr="00571780" w:rsidRDefault="00E72295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DE1BA3" w:rsidRDefault="00E72295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DE1BA3" w:rsidRDefault="00E72295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муниципальном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DE1BA3" w:rsidRDefault="00E72295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DE1BA3" w:rsidRDefault="00E72295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DE1BA3" w:rsidRDefault="00E72295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824DA1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E72295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2295" w:rsidRPr="00F906E4" w:rsidRDefault="00E72295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Администрация Алтарского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2295" w:rsidRPr="00A50775" w:rsidRDefault="00E72295" w:rsidP="00A50775">
            <w:pPr>
              <w:rPr>
                <w:bCs/>
                <w:color w:val="000000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2295" w:rsidRPr="00F906E4" w:rsidRDefault="00E72295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2295" w:rsidRPr="00F906E4" w:rsidRDefault="00E72295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2295" w:rsidRPr="00F906E4" w:rsidRDefault="00E72295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</w:tbl>
    <w:p w:rsidR="00E72295" w:rsidRDefault="00E72295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B838E1">
      <w:pPr>
        <w:ind w:firstLine="708"/>
        <w:jc w:val="right"/>
      </w:pPr>
    </w:p>
    <w:p w:rsidR="00E72295" w:rsidRDefault="00E72295" w:rsidP="002B568B">
      <w:pPr>
        <w:ind w:firstLine="708"/>
        <w:jc w:val="right"/>
      </w:pPr>
      <w:r>
        <w:t>Приложение №7</w:t>
      </w:r>
    </w:p>
    <w:p w:rsidR="00E72295" w:rsidRDefault="00E72295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E72295" w:rsidRDefault="00E72295" w:rsidP="002B568B">
      <w:pPr>
        <w:ind w:left="4536"/>
        <w:jc w:val="right"/>
      </w:pPr>
      <w:r>
        <w:t xml:space="preserve">от «   » декабря 2020 г. № </w:t>
      </w:r>
    </w:p>
    <w:p w:rsidR="00E72295" w:rsidRDefault="00E72295" w:rsidP="002B568B">
      <w:pPr>
        <w:ind w:left="4536"/>
        <w:jc w:val="right"/>
      </w:pPr>
      <w:r>
        <w:t xml:space="preserve"> </w:t>
      </w:r>
    </w:p>
    <w:p w:rsidR="00E72295" w:rsidRPr="00241F28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 w:rsidR="00E72295" w:rsidRPr="009D6B9B" w:rsidRDefault="00E72295" w:rsidP="00B838E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E72295" w:rsidRPr="00241F28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 w:rsidR="00E72295" w:rsidRPr="00FF6713" w:rsidRDefault="00E72295" w:rsidP="00B838E1">
      <w:pPr>
        <w:tabs>
          <w:tab w:val="left" w:pos="26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8835" w:type="dxa"/>
        <w:tblInd w:w="-176" w:type="dxa"/>
        <w:tblLook w:val="00A0"/>
      </w:tblPr>
      <w:tblGrid>
        <w:gridCol w:w="654"/>
        <w:gridCol w:w="3111"/>
        <w:gridCol w:w="1690"/>
        <w:gridCol w:w="1690"/>
        <w:gridCol w:w="1020"/>
        <w:gridCol w:w="670"/>
      </w:tblGrid>
      <w:tr w:rsidR="00E72295" w:rsidRPr="00FF6713" w:rsidTr="00EB72E3">
        <w:trPr>
          <w:gridAfter w:val="1"/>
          <w:wAfter w:w="735" w:type="dxa"/>
          <w:trHeight w:val="1500"/>
        </w:trPr>
        <w:tc>
          <w:tcPr>
            <w:tcW w:w="88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2295" w:rsidRDefault="00E72295" w:rsidP="00B838E1">
            <w:pPr>
              <w:tabs>
                <w:tab w:val="left" w:pos="2160"/>
              </w:tabs>
              <w:jc w:val="center"/>
            </w:pPr>
            <w:r w:rsidRPr="00B838E1">
              <w:rPr>
                <w:b/>
                <w:bCs/>
              </w:rPr>
              <w:t xml:space="preserve">ПРОГРАММА МУНИЦИПАЛЬНЫХ ВНУТРЕННИХ ЗАИМСТВОВАНИЙ БЮДЖЕТА </w:t>
            </w:r>
            <w:r>
              <w:rPr>
                <w:b/>
                <w:bCs/>
              </w:rPr>
              <w:t>САЛМИНСКОГО</w:t>
            </w:r>
            <w:r w:rsidRPr="00B838E1">
              <w:rPr>
                <w:b/>
                <w:bCs/>
              </w:rPr>
              <w:t xml:space="preserve"> СЕЛЬСКОГО ПОСЕЛЕНИЯ РОМОДАНОВСКОГО МУНИЦИПАЛЬНОГО РАЙОНА РЕСПУБЛИКИ МОРДОВИЯ НА 2021 ГОД</w:t>
            </w:r>
            <w:r w:rsidRPr="00A013D4">
              <w:rPr>
                <w:b/>
                <w:bCs/>
              </w:rPr>
              <w:t xml:space="preserve"> И НА ПЛАНОВЫЙ ПЕРИОД </w:t>
            </w:r>
            <w:r>
              <w:rPr>
                <w:b/>
                <w:bCs/>
              </w:rPr>
              <w:t xml:space="preserve">   </w:t>
            </w:r>
            <w:r w:rsidRPr="00A013D4">
              <w:rPr>
                <w:b/>
                <w:bCs/>
              </w:rPr>
              <w:t>202</w:t>
            </w:r>
            <w:r>
              <w:rPr>
                <w:b/>
                <w:bCs/>
              </w:rPr>
              <w:t>2</w:t>
            </w:r>
            <w:r w:rsidRPr="00A013D4">
              <w:rPr>
                <w:b/>
                <w:bCs/>
              </w:rPr>
              <w:t xml:space="preserve"> И 202</w:t>
            </w:r>
            <w:r>
              <w:rPr>
                <w:b/>
                <w:bCs/>
              </w:rPr>
              <w:t>3</w:t>
            </w:r>
            <w:r w:rsidRPr="00A013D4">
              <w:rPr>
                <w:b/>
                <w:bCs/>
              </w:rPr>
              <w:t xml:space="preserve"> ГОДОВ</w:t>
            </w:r>
          </w:p>
          <w:p w:rsidR="00E72295" w:rsidRPr="00FF6713" w:rsidRDefault="00E72295" w:rsidP="00B838E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330" w:type="dxa"/>
            <w:vAlign w:val="center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7688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22,8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45,5</w:t>
            </w: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68,3</w:t>
            </w: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22,8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45,5</w:t>
            </w: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68,3</w:t>
            </w: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-22,8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-45,5</w:t>
            </w: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-68,3</w:t>
            </w: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</w:tr>
      <w:tr w:rsidR="00E72295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E72295" w:rsidRPr="00927688" w:rsidRDefault="00E72295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E72295" w:rsidRPr="00927688" w:rsidRDefault="00E72295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Всего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</w:tr>
    </w:tbl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E72295" w:rsidRDefault="00E72295" w:rsidP="002B568B">
      <w:pPr>
        <w:ind w:firstLine="708"/>
        <w:jc w:val="right"/>
      </w:pPr>
      <w:r>
        <w:t>Приложение №8</w:t>
      </w:r>
    </w:p>
    <w:p w:rsidR="00E72295" w:rsidRDefault="00E72295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E72295" w:rsidRDefault="00E72295" w:rsidP="002B568B">
      <w:pPr>
        <w:ind w:left="4536"/>
        <w:jc w:val="right"/>
      </w:pPr>
      <w:r>
        <w:t xml:space="preserve">от «   » декабря 2020 г. № </w:t>
      </w:r>
    </w:p>
    <w:p w:rsidR="00E72295" w:rsidRDefault="00E72295" w:rsidP="002B568B">
      <w:pPr>
        <w:ind w:left="4536"/>
        <w:jc w:val="right"/>
      </w:pPr>
      <w:r>
        <w:t xml:space="preserve"> </w:t>
      </w:r>
    </w:p>
    <w:p w:rsidR="00E72295" w:rsidRDefault="00E72295" w:rsidP="00DE15B2">
      <w:pPr>
        <w:ind w:left="4536"/>
        <w:jc w:val="right"/>
      </w:pPr>
    </w:p>
    <w:p w:rsidR="00E72295" w:rsidRDefault="00E72295" w:rsidP="00DE15B2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E72295" w:rsidRDefault="00E72295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tbl>
      <w:tblPr>
        <w:tblW w:w="14798" w:type="dxa"/>
        <w:tblInd w:w="-743" w:type="dxa"/>
        <w:tblLook w:val="00A0"/>
      </w:tblPr>
      <w:tblGrid>
        <w:gridCol w:w="4178"/>
        <w:gridCol w:w="10620"/>
      </w:tblGrid>
      <w:tr w:rsidR="00E72295" w:rsidRPr="00DB6D77" w:rsidTr="00B838E1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E72295" w:rsidRPr="00DB6D77" w:rsidRDefault="00E72295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E72295" w:rsidRPr="00DB6D77" w:rsidRDefault="00E72295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</w:tr>
    </w:tbl>
    <w:p w:rsidR="00E72295" w:rsidRPr="00E84CA4" w:rsidRDefault="00E72295" w:rsidP="00B838E1">
      <w:pPr>
        <w:rPr>
          <w:sz w:val="18"/>
          <w:szCs w:val="18"/>
        </w:rPr>
      </w:pPr>
    </w:p>
    <w:p w:rsidR="00E72295" w:rsidRPr="00DE15B2" w:rsidRDefault="00E72295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САЛМИНСКОГО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E72295" w:rsidRDefault="00E72295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E72295" w:rsidRDefault="00E72295" w:rsidP="00DE15B2">
      <w:pPr>
        <w:tabs>
          <w:tab w:val="left" w:pos="2160"/>
        </w:tabs>
        <w:jc w:val="center"/>
        <w:rPr>
          <w:b/>
          <w:bCs/>
        </w:rPr>
      </w:pPr>
    </w:p>
    <w:p w:rsidR="00E72295" w:rsidRDefault="00E72295" w:rsidP="00DE15B2">
      <w:pPr>
        <w:tabs>
          <w:tab w:val="left" w:pos="2160"/>
        </w:tabs>
        <w:jc w:val="center"/>
        <w:rPr>
          <w:b/>
          <w:bCs/>
        </w:rPr>
      </w:pPr>
    </w:p>
    <w:p w:rsidR="00E72295" w:rsidRDefault="00E72295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260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2"/>
        <w:gridCol w:w="4208"/>
        <w:gridCol w:w="1560"/>
        <w:gridCol w:w="1018"/>
        <w:gridCol w:w="1528"/>
        <w:gridCol w:w="48"/>
        <w:gridCol w:w="1221"/>
      </w:tblGrid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2023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1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ind w:firstLine="708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 xml:space="preserve">000 01 03 00 00 00 0000 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000 01 03 00 00 00 0000 700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000 01 03 00 00 10 0000 710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000 01 03 00 00 10 2602 710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000 01 03 00 00 10 5002 710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</w:t>
            </w:r>
          </w:p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000 01 03 00 00 00 0000 800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000 01 03 00 00 05 0000 810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предоставленных на строительство, реконструкцию, капитальный ремонт, ремонт и содержание автомобильных дорог общего пользования (за исключением автомобильных дорог федерального значения)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000 01 03 00 00 10 2602 810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 по договорам о консолидации и реструктуризации задолженности бюджетов субъектов Российской Федерации перед федеральным бюджетом, выраженной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000 01 03 00 00 10 5002 810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прочих кредитов (бюджетных ссуд) от других бюджетов бюджетной системы Российской Федерации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000 01 03 00 00 02 5102 810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-1048,6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-789,4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-806,8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jc w:val="center"/>
              <w:rPr>
                <w:sz w:val="16"/>
                <w:szCs w:val="16"/>
              </w:rPr>
            </w:pPr>
            <w:r w:rsidRPr="00927688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-1048,6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-789,4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-806,8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-1048,6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-789,4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-806,8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-1048,6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-789,4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-806,8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1048,6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789,4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806,8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1048,6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789,4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806,8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1048,6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789,4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806,8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1048,6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789,4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806,8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000 01 05 02 00 00 0000 600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b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Средства от продажи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Средства от продажи акций и иных форм участия в капитале, находящихся в собственности субъектов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000 01 06 01 00 00 0000 000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Исполнение государственных и муниципальных гарантий в валюте Российской Федераци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000 01 06 01 00 00 0000 630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Исполнение государственных гарантий субъектов Российской Фендерации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000 01 06 01 00 10 0000 630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jc w:val="center"/>
              <w:rPr>
                <w:b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000 01 06 04 00 00 0000 000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000 01 06 04 00 10 0000 810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000 01 06 05 01 00 0101 640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</w:t>
            </w:r>
          </w:p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rPr>
          <w:gridAfter w:val="1"/>
          <w:wAfter w:w="1221" w:type="dxa"/>
        </w:trPr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000 01 06 05 02 00 2600 640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76" w:type="dxa"/>
            <w:gridSpan w:val="2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000 01 06 05 02 10 2602 640</w:t>
            </w:r>
          </w:p>
        </w:tc>
        <w:tc>
          <w:tcPr>
            <w:tcW w:w="4208" w:type="dxa"/>
            <w:tcBorders>
              <w:top w:val="nil"/>
            </w:tcBorders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000 01 06 05 00 00 2600 500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000 01 06 05 02 00 2600 540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560" w:type="dxa"/>
          </w:tcPr>
          <w:p w:rsidR="00E72295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000 01 06 05 02 10 2602 540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000 01 00 00 00 00 0000 0000</w:t>
            </w: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72295" w:rsidTr="00927688">
        <w:tc>
          <w:tcPr>
            <w:tcW w:w="3022" w:type="dxa"/>
          </w:tcPr>
          <w:p w:rsidR="00E72295" w:rsidRPr="00927688" w:rsidRDefault="00E72295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E72295" w:rsidRPr="00927688" w:rsidRDefault="00E72295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72295" w:rsidRPr="00DF439D" w:rsidRDefault="00E72295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72295" w:rsidRPr="00927688" w:rsidRDefault="00E72295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72295" w:rsidRPr="00927688" w:rsidRDefault="00E72295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E72295" w:rsidRDefault="00E72295" w:rsidP="00DE15B2">
      <w:pPr>
        <w:tabs>
          <w:tab w:val="left" w:pos="2160"/>
        </w:tabs>
        <w:jc w:val="center"/>
        <w:rPr>
          <w:b/>
          <w:bCs/>
        </w:rPr>
      </w:pPr>
    </w:p>
    <w:sectPr w:rsidR="00E72295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295" w:rsidRDefault="00E72295" w:rsidP="00DE1BA3">
      <w:r>
        <w:separator/>
      </w:r>
    </w:p>
  </w:endnote>
  <w:endnote w:type="continuationSeparator" w:id="0">
    <w:p w:rsidR="00E72295" w:rsidRDefault="00E7229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295" w:rsidRDefault="00E72295" w:rsidP="00DE1BA3">
      <w:r>
        <w:separator/>
      </w:r>
    </w:p>
  </w:footnote>
  <w:footnote w:type="continuationSeparator" w:id="0">
    <w:p w:rsidR="00E72295" w:rsidRDefault="00E7229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591E"/>
    <w:rsid w:val="00006950"/>
    <w:rsid w:val="00011C4B"/>
    <w:rsid w:val="00017574"/>
    <w:rsid w:val="00036162"/>
    <w:rsid w:val="000407BB"/>
    <w:rsid w:val="00041D8F"/>
    <w:rsid w:val="00077B59"/>
    <w:rsid w:val="00087C29"/>
    <w:rsid w:val="000A200B"/>
    <w:rsid w:val="000A502D"/>
    <w:rsid w:val="000B02AA"/>
    <w:rsid w:val="000B2E36"/>
    <w:rsid w:val="000B3F8F"/>
    <w:rsid w:val="000B5279"/>
    <w:rsid w:val="000C549B"/>
    <w:rsid w:val="000D07F5"/>
    <w:rsid w:val="000D67D7"/>
    <w:rsid w:val="000E0DA3"/>
    <w:rsid w:val="000F4873"/>
    <w:rsid w:val="000F6EC7"/>
    <w:rsid w:val="0010081C"/>
    <w:rsid w:val="001113EE"/>
    <w:rsid w:val="00117BAC"/>
    <w:rsid w:val="00121261"/>
    <w:rsid w:val="0013729F"/>
    <w:rsid w:val="00150FD0"/>
    <w:rsid w:val="00166AF3"/>
    <w:rsid w:val="00175E86"/>
    <w:rsid w:val="0018018A"/>
    <w:rsid w:val="00184EAC"/>
    <w:rsid w:val="0018533F"/>
    <w:rsid w:val="00195BE6"/>
    <w:rsid w:val="001A2849"/>
    <w:rsid w:val="001B45CA"/>
    <w:rsid w:val="001C4060"/>
    <w:rsid w:val="001F00E7"/>
    <w:rsid w:val="001F1D30"/>
    <w:rsid w:val="00207727"/>
    <w:rsid w:val="00210D1C"/>
    <w:rsid w:val="0021464E"/>
    <w:rsid w:val="002206DA"/>
    <w:rsid w:val="002216BA"/>
    <w:rsid w:val="00234BEA"/>
    <w:rsid w:val="00241F28"/>
    <w:rsid w:val="00246B38"/>
    <w:rsid w:val="00254321"/>
    <w:rsid w:val="00255274"/>
    <w:rsid w:val="002618E0"/>
    <w:rsid w:val="002867D4"/>
    <w:rsid w:val="00296ADC"/>
    <w:rsid w:val="00296CE3"/>
    <w:rsid w:val="002A0608"/>
    <w:rsid w:val="002A3EE0"/>
    <w:rsid w:val="002A5063"/>
    <w:rsid w:val="002B568B"/>
    <w:rsid w:val="002B5F78"/>
    <w:rsid w:val="002C3169"/>
    <w:rsid w:val="002D33C1"/>
    <w:rsid w:val="002D5E59"/>
    <w:rsid w:val="002E7460"/>
    <w:rsid w:val="002F0167"/>
    <w:rsid w:val="00300A5A"/>
    <w:rsid w:val="00301918"/>
    <w:rsid w:val="00310BD6"/>
    <w:rsid w:val="0034621F"/>
    <w:rsid w:val="003729DE"/>
    <w:rsid w:val="00375E01"/>
    <w:rsid w:val="00397487"/>
    <w:rsid w:val="003C3BB0"/>
    <w:rsid w:val="00405474"/>
    <w:rsid w:val="0043466D"/>
    <w:rsid w:val="00451050"/>
    <w:rsid w:val="00456BE4"/>
    <w:rsid w:val="00463855"/>
    <w:rsid w:val="00474E2C"/>
    <w:rsid w:val="00491A33"/>
    <w:rsid w:val="00491F54"/>
    <w:rsid w:val="004A382D"/>
    <w:rsid w:val="004B0CA6"/>
    <w:rsid w:val="0050333A"/>
    <w:rsid w:val="005157E7"/>
    <w:rsid w:val="0052665C"/>
    <w:rsid w:val="00551158"/>
    <w:rsid w:val="00553FE1"/>
    <w:rsid w:val="0056108C"/>
    <w:rsid w:val="0057020F"/>
    <w:rsid w:val="00571780"/>
    <w:rsid w:val="00574E11"/>
    <w:rsid w:val="00581C82"/>
    <w:rsid w:val="00591E1C"/>
    <w:rsid w:val="005A3071"/>
    <w:rsid w:val="005A5D0F"/>
    <w:rsid w:val="005C663E"/>
    <w:rsid w:val="005D534E"/>
    <w:rsid w:val="005E34E5"/>
    <w:rsid w:val="005F7E86"/>
    <w:rsid w:val="006045D6"/>
    <w:rsid w:val="00610076"/>
    <w:rsid w:val="00610FA7"/>
    <w:rsid w:val="0061139E"/>
    <w:rsid w:val="006237AC"/>
    <w:rsid w:val="006321A6"/>
    <w:rsid w:val="00645A3B"/>
    <w:rsid w:val="00656A02"/>
    <w:rsid w:val="0066035E"/>
    <w:rsid w:val="006645E1"/>
    <w:rsid w:val="006703E3"/>
    <w:rsid w:val="00674995"/>
    <w:rsid w:val="00674C6C"/>
    <w:rsid w:val="00682484"/>
    <w:rsid w:val="006A207F"/>
    <w:rsid w:val="006B03FD"/>
    <w:rsid w:val="006B3CA7"/>
    <w:rsid w:val="006C22D0"/>
    <w:rsid w:val="006C7CAD"/>
    <w:rsid w:val="006D26CD"/>
    <w:rsid w:val="006E5CE2"/>
    <w:rsid w:val="00704FF0"/>
    <w:rsid w:val="00705B51"/>
    <w:rsid w:val="00715E94"/>
    <w:rsid w:val="007262E7"/>
    <w:rsid w:val="0073312C"/>
    <w:rsid w:val="0075413F"/>
    <w:rsid w:val="007626D8"/>
    <w:rsid w:val="00764673"/>
    <w:rsid w:val="0077589A"/>
    <w:rsid w:val="00780080"/>
    <w:rsid w:val="00783113"/>
    <w:rsid w:val="00785A18"/>
    <w:rsid w:val="007A1186"/>
    <w:rsid w:val="007A1EF9"/>
    <w:rsid w:val="007A4212"/>
    <w:rsid w:val="007B3051"/>
    <w:rsid w:val="007E6B26"/>
    <w:rsid w:val="00811676"/>
    <w:rsid w:val="00824DA1"/>
    <w:rsid w:val="00852288"/>
    <w:rsid w:val="0086764B"/>
    <w:rsid w:val="0087528A"/>
    <w:rsid w:val="00883E34"/>
    <w:rsid w:val="008861DB"/>
    <w:rsid w:val="00894C06"/>
    <w:rsid w:val="008978B4"/>
    <w:rsid w:val="008C2B28"/>
    <w:rsid w:val="008C693C"/>
    <w:rsid w:val="00913534"/>
    <w:rsid w:val="00916A02"/>
    <w:rsid w:val="009220D1"/>
    <w:rsid w:val="00922D41"/>
    <w:rsid w:val="0092300E"/>
    <w:rsid w:val="009270E9"/>
    <w:rsid w:val="00927688"/>
    <w:rsid w:val="00936B43"/>
    <w:rsid w:val="00937F94"/>
    <w:rsid w:val="00974FC2"/>
    <w:rsid w:val="00981F09"/>
    <w:rsid w:val="009A5519"/>
    <w:rsid w:val="009B15C8"/>
    <w:rsid w:val="009B3044"/>
    <w:rsid w:val="009D0E3D"/>
    <w:rsid w:val="009D1A88"/>
    <w:rsid w:val="009D2900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71B10"/>
    <w:rsid w:val="00AA0264"/>
    <w:rsid w:val="00AA0A26"/>
    <w:rsid w:val="00AA51F8"/>
    <w:rsid w:val="00AA6EE3"/>
    <w:rsid w:val="00AB5750"/>
    <w:rsid w:val="00AC31BC"/>
    <w:rsid w:val="00AD7F1F"/>
    <w:rsid w:val="00AE1208"/>
    <w:rsid w:val="00AE374A"/>
    <w:rsid w:val="00AF59B9"/>
    <w:rsid w:val="00AF7315"/>
    <w:rsid w:val="00B21149"/>
    <w:rsid w:val="00B22B0B"/>
    <w:rsid w:val="00B30796"/>
    <w:rsid w:val="00B35712"/>
    <w:rsid w:val="00B4709D"/>
    <w:rsid w:val="00B50E65"/>
    <w:rsid w:val="00B52573"/>
    <w:rsid w:val="00B5439D"/>
    <w:rsid w:val="00B67736"/>
    <w:rsid w:val="00B73F57"/>
    <w:rsid w:val="00B77AB6"/>
    <w:rsid w:val="00B838E1"/>
    <w:rsid w:val="00B86D6D"/>
    <w:rsid w:val="00BA160C"/>
    <w:rsid w:val="00BC5E82"/>
    <w:rsid w:val="00C048FF"/>
    <w:rsid w:val="00C2741B"/>
    <w:rsid w:val="00C3264A"/>
    <w:rsid w:val="00C531A8"/>
    <w:rsid w:val="00C6170D"/>
    <w:rsid w:val="00C712B7"/>
    <w:rsid w:val="00C86E84"/>
    <w:rsid w:val="00C94410"/>
    <w:rsid w:val="00CA1A39"/>
    <w:rsid w:val="00CB3961"/>
    <w:rsid w:val="00CD2388"/>
    <w:rsid w:val="00CE6E97"/>
    <w:rsid w:val="00CF37F5"/>
    <w:rsid w:val="00D06601"/>
    <w:rsid w:val="00D15B80"/>
    <w:rsid w:val="00D163DF"/>
    <w:rsid w:val="00D32E97"/>
    <w:rsid w:val="00D44D84"/>
    <w:rsid w:val="00D52668"/>
    <w:rsid w:val="00D540F8"/>
    <w:rsid w:val="00D61B1D"/>
    <w:rsid w:val="00D72E0B"/>
    <w:rsid w:val="00D871F3"/>
    <w:rsid w:val="00D87C86"/>
    <w:rsid w:val="00D902FA"/>
    <w:rsid w:val="00DB6D77"/>
    <w:rsid w:val="00DE15B2"/>
    <w:rsid w:val="00DE1BA3"/>
    <w:rsid w:val="00DE5DB6"/>
    <w:rsid w:val="00DF439D"/>
    <w:rsid w:val="00DF4AE8"/>
    <w:rsid w:val="00E10313"/>
    <w:rsid w:val="00E142E2"/>
    <w:rsid w:val="00E41B3C"/>
    <w:rsid w:val="00E41F97"/>
    <w:rsid w:val="00E711E8"/>
    <w:rsid w:val="00E72295"/>
    <w:rsid w:val="00E7509D"/>
    <w:rsid w:val="00E8100A"/>
    <w:rsid w:val="00E84CA4"/>
    <w:rsid w:val="00EA4D8F"/>
    <w:rsid w:val="00EB72E3"/>
    <w:rsid w:val="00EC48D6"/>
    <w:rsid w:val="00EC4B75"/>
    <w:rsid w:val="00ED41C3"/>
    <w:rsid w:val="00EF04F2"/>
    <w:rsid w:val="00EF13FF"/>
    <w:rsid w:val="00EF4528"/>
    <w:rsid w:val="00F066F1"/>
    <w:rsid w:val="00F14B6E"/>
    <w:rsid w:val="00F1578B"/>
    <w:rsid w:val="00F233AF"/>
    <w:rsid w:val="00F31902"/>
    <w:rsid w:val="00F66E3D"/>
    <w:rsid w:val="00F906E4"/>
    <w:rsid w:val="00FA6B38"/>
    <w:rsid w:val="00FB5877"/>
    <w:rsid w:val="00FC2ED4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34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37</Pages>
  <Words>12187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</dc:title>
  <dc:subject/>
  <dc:creator>Грачева Светлана Васильевна</dc:creator>
  <cp:keywords/>
  <dc:description/>
  <cp:lastModifiedBy>ОДМ</cp:lastModifiedBy>
  <cp:revision>5</cp:revision>
  <cp:lastPrinted>2020-12-07T12:45:00Z</cp:lastPrinted>
  <dcterms:created xsi:type="dcterms:W3CDTF">2020-12-22T12:33:00Z</dcterms:created>
  <dcterms:modified xsi:type="dcterms:W3CDTF">2020-12-23T07:53:00Z</dcterms:modified>
</cp:coreProperties>
</file>