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6F" w:rsidRDefault="00B3526F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3526F" w:rsidRDefault="00B3526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B3526F" w:rsidRDefault="00B3526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B3526F" w:rsidRDefault="00B3526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B3526F" w:rsidRDefault="00B3526F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3526F" w:rsidRDefault="00B3526F" w:rsidP="000A502D">
      <w:pPr>
        <w:jc w:val="center"/>
        <w:rPr>
          <w:b/>
          <w:sz w:val="28"/>
          <w:szCs w:val="28"/>
        </w:rPr>
      </w:pPr>
    </w:p>
    <w:p w:rsidR="00B3526F" w:rsidRDefault="00B3526F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3526F" w:rsidRDefault="00B3526F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3526F" w:rsidRDefault="00B3526F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«26»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6"/>
            <w:szCs w:val="26"/>
          </w:rPr>
          <w:t>2020 г</w:t>
        </w:r>
      </w:smartTag>
      <w:r>
        <w:rPr>
          <w:b/>
          <w:sz w:val="26"/>
          <w:szCs w:val="26"/>
        </w:rPr>
        <w:t>.                                                                        № 115</w:t>
      </w:r>
    </w:p>
    <w:p w:rsidR="00B3526F" w:rsidRDefault="00B3526F" w:rsidP="000A502D">
      <w:pPr>
        <w:tabs>
          <w:tab w:val="left" w:pos="699"/>
        </w:tabs>
        <w:rPr>
          <w:b/>
          <w:sz w:val="26"/>
          <w:szCs w:val="26"/>
        </w:rPr>
      </w:pPr>
    </w:p>
    <w:p w:rsidR="00B3526F" w:rsidRDefault="00B3526F" w:rsidP="000A502D">
      <w:pPr>
        <w:jc w:val="center"/>
        <w:rPr>
          <w:b/>
          <w:sz w:val="26"/>
          <w:szCs w:val="26"/>
        </w:rPr>
      </w:pPr>
    </w:p>
    <w:p w:rsidR="00B3526F" w:rsidRDefault="00B3526F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B3526F" w:rsidRDefault="00B3526F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526F" w:rsidRPr="000A502D" w:rsidRDefault="00B3526F" w:rsidP="00C9441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>Салминского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</w:t>
      </w:r>
      <w:r>
        <w:rPr>
          <w:rFonts w:ascii="Times New Roman" w:hAnsi="Times New Roman" w:cs="Times New Roman"/>
          <w:sz w:val="28"/>
          <w:szCs w:val="28"/>
        </w:rPr>
        <w:t>ановый период 2022 и 2023 годов</w:t>
      </w:r>
    </w:p>
    <w:p w:rsidR="00B3526F" w:rsidRDefault="00B3526F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B3526F" w:rsidRDefault="00B3526F" w:rsidP="000A502D">
      <w:pPr>
        <w:shd w:val="clear" w:color="auto" w:fill="FFFFFF"/>
        <w:rPr>
          <w:bCs/>
          <w:sz w:val="26"/>
          <w:szCs w:val="26"/>
        </w:rPr>
      </w:pPr>
    </w:p>
    <w:p w:rsidR="00B3526F" w:rsidRPr="002F0167" w:rsidRDefault="00B3526F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</w:t>
      </w:r>
      <w:r>
        <w:rPr>
          <w:sz w:val="28"/>
          <w:szCs w:val="28"/>
        </w:rPr>
        <w:t xml:space="preserve"> Федерации и на основании п.1 статьи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B3526F" w:rsidRDefault="00B3526F" w:rsidP="000A502D">
      <w:pPr>
        <w:jc w:val="center"/>
        <w:rPr>
          <w:sz w:val="28"/>
          <w:szCs w:val="28"/>
        </w:rPr>
      </w:pPr>
    </w:p>
    <w:p w:rsidR="00B3526F" w:rsidRPr="002F0167" w:rsidRDefault="00B3526F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3526F" w:rsidRPr="00A54E37" w:rsidRDefault="00B3526F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A54E37">
        <w:rPr>
          <w:b/>
          <w:sz w:val="28"/>
          <w:szCs w:val="28"/>
        </w:rPr>
        <w:t xml:space="preserve"> 1. Основные характеристики бюджета </w:t>
      </w:r>
      <w:r>
        <w:rPr>
          <w:b/>
          <w:sz w:val="28"/>
          <w:szCs w:val="28"/>
        </w:rPr>
        <w:t>Салминского</w:t>
      </w:r>
    </w:p>
    <w:p w:rsidR="00B3526F" w:rsidRPr="00A54E37" w:rsidRDefault="00B3526F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B3526F" w:rsidRDefault="00B3526F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1048,6тыс.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1048,6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B3526F" w:rsidRDefault="00B3526F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789,4тыс.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789,4 тыс. рублей, в том числе условно утвержденные расходы в сумме 17,5 тыс.рублей, исходя из уровня инфляции, не превышающего 4,0 процента (декабрь 2022 года к декабрю 2021 года)</w:t>
      </w:r>
    </w:p>
    <w:p w:rsidR="00B3526F" w:rsidRPr="0021464E" w:rsidRDefault="00B3526F" w:rsidP="00C86E8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Салминского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806,8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806,8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17,9 тыс.рублей, исходя из уровня инфляции, не превышающего 3,9 процента (декабрь 2023 года к декабрю 2022 года)</w:t>
      </w:r>
    </w:p>
    <w:p w:rsidR="00B3526F" w:rsidRDefault="00B3526F" w:rsidP="00C86E84">
      <w:pPr>
        <w:ind w:firstLine="851"/>
        <w:jc w:val="both"/>
        <w:outlineLvl w:val="0"/>
        <w:rPr>
          <w:b/>
          <w:sz w:val="28"/>
          <w:szCs w:val="28"/>
        </w:rPr>
      </w:pPr>
    </w:p>
    <w:p w:rsidR="00B3526F" w:rsidRPr="0043466D" w:rsidRDefault="00B3526F" w:rsidP="00C86E8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3466D">
        <w:rPr>
          <w:b/>
          <w:sz w:val="28"/>
          <w:szCs w:val="28"/>
        </w:rPr>
        <w:t xml:space="preserve">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 w:rsidRPr="00AB5750">
        <w:rPr>
          <w:b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B3526F" w:rsidRPr="00451050" w:rsidRDefault="00B3526F" w:rsidP="00C86E84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 xml:space="preserve">иложению 1 к настоящему решению Совета депутатов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Салминского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>асно приложению 2 к настоящему решению Совета депутатов Салминского сельского поселения Ромодановского муниципального района.</w:t>
      </w:r>
    </w:p>
    <w:p w:rsidR="00B3526F" w:rsidRPr="00610076" w:rsidRDefault="00B3526F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610076">
        <w:rPr>
          <w:b/>
          <w:sz w:val="28"/>
          <w:szCs w:val="28"/>
        </w:rPr>
        <w:t xml:space="preserve"> 3.Безвозмездные поступления в бюджет </w:t>
      </w:r>
      <w:r w:rsidRPr="00AB5750">
        <w:rPr>
          <w:b/>
          <w:sz w:val="28"/>
          <w:szCs w:val="28"/>
        </w:rPr>
        <w:t xml:space="preserve">Салминского </w:t>
      </w:r>
      <w:r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Салминского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B3526F" w:rsidRPr="00CF37F5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2022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3526F" w:rsidRPr="00FA6B38" w:rsidRDefault="00B3526F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A6B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 w:rsidRPr="00AB5750">
        <w:rPr>
          <w:b/>
          <w:sz w:val="28"/>
          <w:szCs w:val="28"/>
        </w:rPr>
        <w:t xml:space="preserve">Салминского  </w:t>
      </w:r>
      <w:r>
        <w:rPr>
          <w:b/>
          <w:sz w:val="28"/>
          <w:szCs w:val="28"/>
        </w:rPr>
        <w:t xml:space="preserve">             </w:t>
      </w:r>
      <w:r w:rsidRPr="00FA6B38">
        <w:rPr>
          <w:b/>
          <w:sz w:val="28"/>
          <w:szCs w:val="28"/>
        </w:rPr>
        <w:t>сельского поселения</w:t>
      </w:r>
      <w:r w:rsidRPr="00936B43"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>Ромодановского муниципального района</w:t>
      </w:r>
    </w:p>
    <w:p w:rsidR="00B3526F" w:rsidRPr="00674995" w:rsidRDefault="00B3526F" w:rsidP="00C86E8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3526F" w:rsidRPr="0018018A" w:rsidRDefault="00B3526F" w:rsidP="00C86E84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Салминского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,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 xml:space="preserve">Салминского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№ 5 к настоящему решению 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3526F" w:rsidRPr="00A06C13" w:rsidRDefault="00B3526F" w:rsidP="00C86E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 2023 годов согласно приложению 6 к настоящему Решению  Совета депутатов Салминского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B3526F" w:rsidRDefault="00B3526F" w:rsidP="00C86E84">
      <w:pPr>
        <w:shd w:val="clear" w:color="auto" w:fill="FFFFFF"/>
        <w:ind w:left="34" w:right="490" w:firstLine="38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Pr="00AB5750">
        <w:rPr>
          <w:b/>
          <w:sz w:val="28"/>
          <w:szCs w:val="28"/>
        </w:rPr>
        <w:t>Салминского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B3526F" w:rsidRDefault="00B3526F" w:rsidP="00C86E84">
      <w:pPr>
        <w:ind w:firstLine="540"/>
        <w:jc w:val="both"/>
        <w:outlineLvl w:val="2"/>
        <w:rPr>
          <w:sz w:val="28"/>
          <w:szCs w:val="28"/>
        </w:rPr>
      </w:pPr>
    </w:p>
    <w:p w:rsidR="00B3526F" w:rsidRDefault="00B3526F" w:rsidP="00C86E84">
      <w:pPr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Из бюджета Салминского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казенным учреждениям Салминского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 w:rsidR="00B3526F" w:rsidRDefault="00B3526F" w:rsidP="00C86E84">
      <w:pPr>
        <w:ind w:firstLine="851"/>
        <w:jc w:val="both"/>
        <w:rPr>
          <w:b/>
          <w:sz w:val="28"/>
          <w:szCs w:val="28"/>
        </w:rPr>
      </w:pPr>
    </w:p>
    <w:p w:rsidR="00B3526F" w:rsidRPr="0018533F" w:rsidRDefault="00B3526F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18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B3526F" w:rsidRPr="00E142E2" w:rsidRDefault="00B3526F" w:rsidP="00C86E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Салминского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Салминского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на  2021 и плановый период 2022  2023 годов</w:t>
      </w:r>
    </w:p>
    <w:p w:rsidR="00B3526F" w:rsidRPr="001C4060" w:rsidRDefault="00B3526F" w:rsidP="00C86E84">
      <w:pPr>
        <w:ind w:firstLine="851"/>
        <w:jc w:val="both"/>
        <w:rPr>
          <w:b/>
          <w:sz w:val="28"/>
          <w:szCs w:val="28"/>
        </w:rPr>
      </w:pPr>
      <w:r w:rsidRPr="009D1A88">
        <w:rPr>
          <w:b/>
          <w:sz w:val="28"/>
          <w:szCs w:val="28"/>
        </w:rPr>
        <w:t>Статья</w:t>
      </w:r>
      <w:r w:rsidRPr="0092300E">
        <w:rPr>
          <w:b/>
          <w:sz w:val="28"/>
          <w:szCs w:val="28"/>
        </w:rPr>
        <w:t xml:space="preserve"> 7. Бюджетные ассигнования Дорожного фонда </w:t>
      </w:r>
      <w:r w:rsidRPr="00AB5750">
        <w:rPr>
          <w:b/>
          <w:sz w:val="28"/>
          <w:szCs w:val="28"/>
        </w:rPr>
        <w:t>Салминского</w:t>
      </w:r>
      <w:r>
        <w:rPr>
          <w:b/>
          <w:bCs/>
          <w:spacing w:val="2"/>
          <w:sz w:val="28"/>
          <w:szCs w:val="28"/>
        </w:rPr>
        <w:t xml:space="preserve"> </w:t>
      </w:r>
      <w:r w:rsidRPr="0092300E">
        <w:rPr>
          <w:b/>
          <w:bCs/>
          <w:sz w:val="28"/>
          <w:szCs w:val="28"/>
        </w:rPr>
        <w:t xml:space="preserve">сельского поселения </w:t>
      </w:r>
      <w:r w:rsidRPr="0092300E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58,2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58,2тыс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рублей,на 2023год в сумме 58,2тыс.рублей.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B3526F" w:rsidRPr="00704FF0" w:rsidRDefault="00B3526F" w:rsidP="00C86E84">
      <w:pPr>
        <w:ind w:firstLine="851"/>
        <w:jc w:val="both"/>
        <w:rPr>
          <w:sz w:val="28"/>
          <w:szCs w:val="28"/>
        </w:rPr>
      </w:pPr>
    </w:p>
    <w:p w:rsidR="00B3526F" w:rsidRPr="00463855" w:rsidRDefault="00B3526F" w:rsidP="00C86E8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sz w:val="28"/>
          <w:szCs w:val="28"/>
        </w:rPr>
        <w:t>Статья</w:t>
      </w:r>
      <w:r w:rsidRPr="009E7C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Резервный фонд администрации </w:t>
      </w:r>
      <w:r w:rsidRPr="00AB5750">
        <w:rPr>
          <w:b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сельского поселения 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B3526F" w:rsidRPr="00463855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B3526F" w:rsidRPr="009E10E5" w:rsidRDefault="00B3526F" w:rsidP="00C86E84">
      <w:pPr>
        <w:ind w:firstLine="851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 w:rsidRPr="00AB5750">
        <w:rPr>
          <w:sz w:val="28"/>
          <w:szCs w:val="28"/>
        </w:rPr>
        <w:t>Салминского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</w:p>
    <w:p w:rsidR="00B3526F" w:rsidRPr="00ED41C3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устанавливается  администрацией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 w:rsidRPr="00AB5750">
        <w:rPr>
          <w:sz w:val="28"/>
          <w:szCs w:val="28"/>
        </w:rPr>
        <w:t>Салминского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 w:rsidRPr="00AB5750">
        <w:rPr>
          <w:sz w:val="28"/>
          <w:szCs w:val="28"/>
        </w:rPr>
        <w:t>Салминского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B3526F" w:rsidRDefault="00B3526F" w:rsidP="00C86E84">
      <w:pPr>
        <w:ind w:firstLine="851"/>
        <w:jc w:val="both"/>
        <w:outlineLvl w:val="0"/>
        <w:rPr>
          <w:b/>
          <w:sz w:val="28"/>
          <w:szCs w:val="28"/>
        </w:rPr>
      </w:pPr>
    </w:p>
    <w:p w:rsidR="00B3526F" w:rsidRPr="001C4060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Статья9. </w:t>
      </w:r>
      <w:r w:rsidRPr="001C4060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7F94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937F94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937F9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на 2021 год в сумме </w:t>
      </w:r>
      <w:r>
        <w:rPr>
          <w:rFonts w:ascii="Times New Roman" w:hAnsi="Times New Roman" w:cs="Times New Roman"/>
          <w:sz w:val="28"/>
          <w:szCs w:val="28"/>
        </w:rPr>
        <w:t>68,8</w:t>
      </w:r>
      <w:r w:rsidRPr="00937F94">
        <w:rPr>
          <w:rFonts w:ascii="Times New Roman" w:hAnsi="Times New Roman" w:cs="Times New Roman"/>
          <w:sz w:val="28"/>
          <w:szCs w:val="28"/>
        </w:rPr>
        <w:t xml:space="preserve"> тыс. рублей, 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71,2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73,8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26F" w:rsidRDefault="00B3526F" w:rsidP="00C86E84">
      <w:pPr>
        <w:spacing w:line="230" w:lineRule="auto"/>
        <w:ind w:firstLine="540"/>
        <w:jc w:val="both"/>
        <w:rPr>
          <w:sz w:val="28"/>
          <w:szCs w:val="28"/>
        </w:rPr>
      </w:pP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r w:rsidRPr="00491F54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491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B3526F" w:rsidRPr="00375E01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B3526F" w:rsidRDefault="00B3526F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373,7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381,2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387,7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26F" w:rsidRPr="00375E01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26F" w:rsidRDefault="00B3526F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B3526F" w:rsidRDefault="00B3526F" w:rsidP="00C86E84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сумме22,8 тыс.рублей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45,5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68,3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26F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Программу муниципальных внутренних заимствований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B3526F" w:rsidRPr="001C4060" w:rsidRDefault="00B3526F" w:rsidP="00C86E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7.Утвердить источники внутреннего финансирования дефицита бюджета </w:t>
      </w:r>
      <w:r w:rsidRPr="00AB5750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B3526F" w:rsidRDefault="00B3526F" w:rsidP="00C86E84">
      <w:pPr>
        <w:ind w:firstLine="851"/>
        <w:jc w:val="both"/>
        <w:rPr>
          <w:b/>
          <w:sz w:val="16"/>
          <w:szCs w:val="16"/>
        </w:rPr>
      </w:pPr>
    </w:p>
    <w:p w:rsidR="00B3526F" w:rsidRDefault="00B3526F" w:rsidP="00C86E84">
      <w:pPr>
        <w:ind w:firstLine="851"/>
        <w:jc w:val="both"/>
        <w:rPr>
          <w:b/>
          <w:sz w:val="16"/>
          <w:szCs w:val="16"/>
        </w:rPr>
      </w:pPr>
    </w:p>
    <w:p w:rsidR="00B3526F" w:rsidRDefault="00B3526F" w:rsidP="00C86E84">
      <w:pPr>
        <w:ind w:firstLine="851"/>
        <w:jc w:val="both"/>
        <w:rPr>
          <w:b/>
          <w:sz w:val="16"/>
          <w:szCs w:val="16"/>
        </w:rPr>
      </w:pPr>
    </w:p>
    <w:p w:rsidR="00B3526F" w:rsidRDefault="00B3526F" w:rsidP="00C86E84">
      <w:pPr>
        <w:ind w:firstLine="851"/>
        <w:jc w:val="both"/>
        <w:rPr>
          <w:b/>
          <w:sz w:val="16"/>
          <w:szCs w:val="16"/>
        </w:rPr>
      </w:pPr>
    </w:p>
    <w:p w:rsidR="00B3526F" w:rsidRPr="00C94410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C94410">
        <w:rPr>
          <w:b/>
          <w:sz w:val="28"/>
          <w:szCs w:val="28"/>
        </w:rPr>
        <w:t xml:space="preserve">Статья 11. Особенности исполнения бюджета Салминского сельского поселения  Ромодановского муниципального района                                       </w:t>
      </w:r>
    </w:p>
    <w:p w:rsidR="00B3526F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C94410">
        <w:rPr>
          <w:b/>
          <w:sz w:val="28"/>
          <w:szCs w:val="28"/>
        </w:rPr>
        <w:t xml:space="preserve">                                                в 2021 году</w:t>
      </w:r>
      <w:r>
        <w:rPr>
          <w:b/>
          <w:sz w:val="28"/>
          <w:szCs w:val="28"/>
        </w:rPr>
        <w:t xml:space="preserve">     </w:t>
      </w:r>
    </w:p>
    <w:p w:rsidR="00B3526F" w:rsidRPr="001F1D30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</w:p>
    <w:p w:rsidR="00B3526F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B3526F" w:rsidRDefault="00B3526F" w:rsidP="00C86E8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 6 Решения Совета депутатов 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</w:t>
      </w:r>
      <w:r w:rsidRPr="00C94410">
        <w:rPr>
          <w:sz w:val="28"/>
          <w:szCs w:val="28"/>
        </w:rPr>
        <w:t>Мордовия  от 17.05.2016   №  14«О бюджетном</w:t>
      </w:r>
      <w:r>
        <w:rPr>
          <w:sz w:val="28"/>
          <w:szCs w:val="28"/>
        </w:rPr>
        <w:t xml:space="preserve"> процессе 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3526F" w:rsidRDefault="00B3526F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3526F" w:rsidRDefault="00B3526F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3526F" w:rsidRDefault="00B3526F" w:rsidP="00C86E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B3526F" w:rsidRPr="002E7460" w:rsidRDefault="00B3526F" w:rsidP="00C86E8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B3526F" w:rsidRDefault="00B3526F" w:rsidP="00C86E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бюджету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B3526F" w:rsidRPr="00645A3B" w:rsidRDefault="00B3526F" w:rsidP="00C86E84">
      <w:pPr>
        <w:ind w:firstLine="720"/>
        <w:jc w:val="both"/>
        <w:rPr>
          <w:sz w:val="28"/>
          <w:szCs w:val="28"/>
        </w:rPr>
      </w:pPr>
      <w:r w:rsidRPr="00A71B10">
        <w:rPr>
          <w:sz w:val="28"/>
          <w:szCs w:val="28"/>
        </w:rPr>
        <w:t>Не 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</w:p>
    <w:p w:rsidR="00B3526F" w:rsidRPr="00785A18" w:rsidRDefault="00B3526F" w:rsidP="00C86E84">
      <w:pPr>
        <w:ind w:firstLine="720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 Ромодановского муниципального района, и предоставленного не позднее 30 календарных дней со дня поступления указанных средств  в  бюджет Ромодановского муниципального района.</w:t>
      </w:r>
    </w:p>
    <w:p w:rsidR="00B3526F" w:rsidRDefault="00B3526F" w:rsidP="00C86E84">
      <w:pPr>
        <w:spacing w:line="230" w:lineRule="auto"/>
        <w:jc w:val="both"/>
        <w:rPr>
          <w:b/>
          <w:sz w:val="28"/>
          <w:szCs w:val="28"/>
        </w:rPr>
      </w:pPr>
    </w:p>
    <w:p w:rsidR="00B3526F" w:rsidRPr="00C6170D" w:rsidRDefault="00B3526F" w:rsidP="00C86E84">
      <w:pPr>
        <w:ind w:firstLine="720"/>
        <w:jc w:val="both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 xml:space="preserve">, предоставляемые бюджету </w:t>
      </w:r>
      <w:r w:rsidRPr="00491F54">
        <w:rPr>
          <w:b/>
          <w:sz w:val="28"/>
          <w:szCs w:val="28"/>
        </w:rPr>
        <w:t xml:space="preserve">Салминского </w:t>
      </w:r>
      <w:r>
        <w:rPr>
          <w:b/>
          <w:sz w:val="28"/>
          <w:szCs w:val="28"/>
        </w:rPr>
        <w:t>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Ромодановского муниципального района.</w:t>
      </w:r>
    </w:p>
    <w:p w:rsidR="00B3526F" w:rsidRPr="000E0DA3" w:rsidRDefault="00B3526F" w:rsidP="00C86E84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B3526F" w:rsidRDefault="00B3526F" w:rsidP="00C86E84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другим бюджетам бюджетной системы Российской Федерации на 2021 год в сумме 152,0 тыс.рублей, на 2022 год в сумме                 58,2 тыс.рублей, на 2023 год в сумме 58,2 тыс.рублей.</w:t>
      </w:r>
    </w:p>
    <w:p w:rsidR="00B3526F" w:rsidRPr="00EC48D6" w:rsidRDefault="00B3526F" w:rsidP="00C86E84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B3526F" w:rsidRPr="005D534E" w:rsidRDefault="00B3526F" w:rsidP="00C86E84">
      <w:pPr>
        <w:ind w:firstLine="720"/>
        <w:jc w:val="both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B3526F" w:rsidRDefault="00B3526F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B3526F" w:rsidRDefault="00B3526F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B3526F" w:rsidRPr="005D534E" w:rsidRDefault="00B3526F" w:rsidP="00C86E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B3526F" w:rsidRPr="00FC6C87" w:rsidRDefault="00B3526F" w:rsidP="00C86E84">
      <w:pPr>
        <w:ind w:firstLine="851"/>
        <w:jc w:val="both"/>
        <w:rPr>
          <w:sz w:val="28"/>
          <w:szCs w:val="28"/>
        </w:rPr>
      </w:pPr>
      <w:r w:rsidRPr="00491F54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B3526F" w:rsidRDefault="00B3526F" w:rsidP="00C86E84">
      <w:pPr>
        <w:spacing w:line="230" w:lineRule="auto"/>
        <w:jc w:val="both"/>
        <w:rPr>
          <w:b/>
          <w:sz w:val="28"/>
          <w:szCs w:val="28"/>
        </w:rPr>
      </w:pPr>
    </w:p>
    <w:p w:rsidR="00B3526F" w:rsidRDefault="00B3526F" w:rsidP="00C86E84">
      <w:pPr>
        <w:ind w:firstLine="851"/>
        <w:jc w:val="both"/>
        <w:rPr>
          <w:b/>
          <w:sz w:val="16"/>
          <w:szCs w:val="16"/>
        </w:rPr>
      </w:pPr>
    </w:p>
    <w:p w:rsidR="00B3526F" w:rsidRPr="004A382D" w:rsidRDefault="00B3526F" w:rsidP="00C86E8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A38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  <w:r w:rsidRPr="004A382D">
        <w:rPr>
          <w:b/>
          <w:sz w:val="28"/>
          <w:szCs w:val="28"/>
        </w:rPr>
        <w:t xml:space="preserve"> 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B3526F" w:rsidRPr="000B02AA" w:rsidRDefault="00B3526F" w:rsidP="00C86E8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4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 w:rsidRPr="00491F54">
        <w:rPr>
          <w:b/>
          <w:sz w:val="28"/>
          <w:szCs w:val="28"/>
        </w:rPr>
        <w:t xml:space="preserve">Салминского </w:t>
      </w:r>
      <w:r w:rsidRPr="000B02AA">
        <w:rPr>
          <w:b/>
          <w:sz w:val="28"/>
          <w:szCs w:val="28"/>
        </w:rPr>
        <w:t xml:space="preserve"> сельского поселения Ромодановского муниципального района </w:t>
      </w:r>
    </w:p>
    <w:p w:rsidR="00B3526F" w:rsidRPr="009E678F" w:rsidRDefault="00B3526F" w:rsidP="00C86E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Pr="00AB5750">
        <w:rPr>
          <w:sz w:val="28"/>
          <w:szCs w:val="28"/>
        </w:rPr>
        <w:t>Салминского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B3526F" w:rsidRPr="009E678F" w:rsidRDefault="00B3526F" w:rsidP="00C86E84">
      <w:pPr>
        <w:ind w:firstLine="720"/>
        <w:jc w:val="both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 w:rsidRPr="00AB5750">
        <w:rPr>
          <w:sz w:val="28"/>
          <w:szCs w:val="28"/>
        </w:rPr>
        <w:t>Салминского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AB5750">
        <w:rPr>
          <w:sz w:val="28"/>
          <w:szCs w:val="28"/>
        </w:rPr>
        <w:t>Салминского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 ,действуют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B3526F" w:rsidRDefault="00B3526F" w:rsidP="00C86E84">
      <w:pPr>
        <w:ind w:firstLine="851"/>
        <w:jc w:val="both"/>
        <w:rPr>
          <w:sz w:val="28"/>
          <w:szCs w:val="28"/>
        </w:rPr>
      </w:pPr>
    </w:p>
    <w:p w:rsidR="00B3526F" w:rsidRDefault="00B3526F" w:rsidP="00C86E84">
      <w:pPr>
        <w:ind w:firstLine="851"/>
        <w:jc w:val="both"/>
        <w:rPr>
          <w:sz w:val="28"/>
          <w:szCs w:val="28"/>
        </w:rPr>
      </w:pP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Pr="00491F54">
        <w:rPr>
          <w:b/>
          <w:sz w:val="28"/>
          <w:szCs w:val="28"/>
        </w:rPr>
        <w:t>Салминского</w:t>
      </w:r>
    </w:p>
    <w:p w:rsidR="00B3526F" w:rsidRDefault="00B3526F" w:rsidP="00C86E84">
      <w:pPr>
        <w:shd w:val="clear" w:color="auto" w:fill="FFFFFF"/>
        <w:tabs>
          <w:tab w:val="left" w:pos="6838"/>
        </w:tabs>
        <w:ind w:left="53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                                                    Т.В.Горячева</w:t>
      </w:r>
    </w:p>
    <w:p w:rsidR="00B3526F" w:rsidRDefault="00B3526F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526F" w:rsidRDefault="00B3526F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526F" w:rsidRDefault="00B3526F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526F" w:rsidRDefault="00B3526F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526F" w:rsidRDefault="00B3526F" w:rsidP="00C86E8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526F" w:rsidRDefault="00B3526F" w:rsidP="00C86E84">
      <w:pPr>
        <w:jc w:val="both"/>
        <w:rPr>
          <w:b/>
          <w:sz w:val="28"/>
          <w:szCs w:val="28"/>
        </w:rPr>
      </w:pPr>
    </w:p>
    <w:p w:rsidR="00B3526F" w:rsidRDefault="00B3526F" w:rsidP="00C86E84">
      <w:pPr>
        <w:jc w:val="both"/>
        <w:rPr>
          <w:b/>
          <w:sz w:val="28"/>
          <w:szCs w:val="28"/>
        </w:rPr>
      </w:pPr>
    </w:p>
    <w:p w:rsidR="00B3526F" w:rsidRDefault="00B3526F" w:rsidP="00C86E84">
      <w:pPr>
        <w:jc w:val="both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ind w:firstLine="708"/>
        <w:jc w:val="right"/>
      </w:pPr>
    </w:p>
    <w:p w:rsidR="00B3526F" w:rsidRDefault="00B3526F" w:rsidP="001A2849">
      <w:pPr>
        <w:ind w:firstLine="708"/>
        <w:jc w:val="right"/>
      </w:pPr>
      <w:r>
        <w:t>Приложение №1</w:t>
      </w:r>
    </w:p>
    <w:p w:rsidR="00B3526F" w:rsidRDefault="00B3526F" w:rsidP="001A2849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1A2849">
      <w:pPr>
        <w:ind w:left="4536"/>
        <w:jc w:val="right"/>
      </w:pPr>
      <w:r>
        <w:t xml:space="preserve">от « 26» декабря 2020 г. № 115 </w:t>
      </w: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  <w:rPr>
          <w:b/>
          <w:sz w:val="28"/>
          <w:szCs w:val="28"/>
        </w:rPr>
      </w:pPr>
    </w:p>
    <w:p w:rsidR="00B3526F" w:rsidRDefault="00B3526F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 xml:space="preserve">Салминского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>-органа местного самоуправления</w:t>
      </w:r>
    </w:p>
    <w:p w:rsidR="00B3526F" w:rsidRDefault="00B3526F" w:rsidP="00006950">
      <w:pPr>
        <w:shd w:val="clear" w:color="auto" w:fill="FFFFFF"/>
        <w:ind w:left="4496" w:right="26"/>
        <w:jc w:val="center"/>
      </w:pPr>
      <w:r>
        <w:tab/>
      </w:r>
    </w:p>
    <w:p w:rsidR="00B3526F" w:rsidRDefault="00B3526F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B3526F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927688" w:rsidRDefault="00B3526F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 xml:space="preserve">Код </w:t>
            </w:r>
            <w:r w:rsidRPr="00927688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927688" w:rsidRDefault="00B3526F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927688" w:rsidRDefault="00B3526F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27688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B3526F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927688" w:rsidRDefault="00B3526F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927688" w:rsidRDefault="00B3526F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927688" w:rsidRDefault="00B3526F" w:rsidP="00811676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Салминского сельского поселения Ромодановского муниципального района Республики Мордовия  </w:t>
            </w:r>
          </w:p>
        </w:tc>
      </w:tr>
      <w:tr w:rsidR="00B3526F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napToGrid w:val="0"/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  <w:rPr>
                <w:sz w:val="24"/>
                <w:szCs w:val="24"/>
              </w:rPr>
            </w:pPr>
          </w:p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  <w:rPr>
                <w:sz w:val="24"/>
                <w:szCs w:val="24"/>
              </w:rPr>
            </w:pPr>
          </w:p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3526F" w:rsidRPr="00EF13FF" w:rsidTr="00811676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B3526F" w:rsidRPr="00EF13FF" w:rsidTr="00811676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B3526F" w:rsidRPr="00EF13FF" w:rsidTr="00811676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B3526F" w:rsidRPr="00EF13FF" w:rsidTr="00811676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0D67D7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B3526F" w:rsidRPr="00EF13FF" w:rsidTr="00811676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3526F" w:rsidRPr="00EF13FF" w:rsidTr="00811676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34BEA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  <w:rPr>
                <w:sz w:val="24"/>
                <w:szCs w:val="24"/>
              </w:rPr>
            </w:pPr>
          </w:p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D5E5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3526F" w:rsidRPr="00EF13FF" w:rsidTr="00811676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B3526F" w:rsidRPr="00EF13FF" w:rsidTr="00811676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noProof/>
                <w:sz w:val="24"/>
                <w:szCs w:val="24"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2 18 05010 10 0000 180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2 18 05020 10 0000 180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B3526F" w:rsidRPr="00EF13FF" w:rsidTr="00811676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D72E0B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       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7A1186" w:rsidRDefault="00B3526F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B3526F" w:rsidRPr="00EF13FF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center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7A1186" w:rsidRDefault="00B3526F" w:rsidP="00006950">
            <w:pPr>
              <w:jc w:val="both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3526F" w:rsidRPr="00A25611" w:rsidTr="00811676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2 02 15001 10 7510 151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</w:pPr>
            <w:r w:rsidRPr="009B304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927688" w:rsidRDefault="00B3526F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2 02 20051 10 0018  151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 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2 02 20077 10 7613 151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255274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2 02 20077 10 7624 151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EF04F2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EF04F2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2 02 25027 10 0000 151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3526F" w:rsidRPr="00A25611" w:rsidRDefault="00B3526F" w:rsidP="00006950">
            <w:pPr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2 02 29999 10 7611 151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927688" w:rsidRDefault="00B3526F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2 02 29999 10 7626 151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927688" w:rsidRDefault="00B3526F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68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491A3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2 02 35118 10 5118 151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A25611"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166AF3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2 02 30024 10 7715 151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A25611"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  <w:rPr>
                <w:sz w:val="24"/>
                <w:szCs w:val="24"/>
              </w:rPr>
            </w:pPr>
          </w:p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2 02 45160 10 0000 151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2 02 40014 10 4201 151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 , ремонт и содержание автомобильных дорог общего пользования  местного значения)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894C0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67736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  <w:rPr>
                <w:sz w:val="24"/>
                <w:szCs w:val="24"/>
              </w:rPr>
            </w:pPr>
          </w:p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3526F" w:rsidRPr="00A25611" w:rsidTr="00811676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2 18 60010 10 0000 151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2 18 60020 10 0000 151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3526F" w:rsidRPr="00A25611" w:rsidTr="00811676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</w:pPr>
            <w:r w:rsidRPr="00B21149">
              <w:rPr>
                <w:snapToGrid w:val="0"/>
                <w:sz w:val="24"/>
                <w:szCs w:val="24"/>
              </w:rPr>
              <w:t>923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DF4AE8">
              <w:rPr>
                <w:sz w:val="24"/>
                <w:szCs w:val="24"/>
              </w:rPr>
              <w:t>219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60010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A25611" w:rsidRDefault="00B3526F" w:rsidP="00006950">
            <w:pPr>
              <w:jc w:val="both"/>
              <w:rPr>
                <w:sz w:val="24"/>
                <w:szCs w:val="24"/>
              </w:rPr>
            </w:pPr>
            <w:r w:rsidRPr="00DF4AE8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3526F" w:rsidRDefault="00B3526F" w:rsidP="00006950">
      <w:pPr>
        <w:shd w:val="clear" w:color="auto" w:fill="FFFFFF"/>
        <w:ind w:right="26"/>
      </w:pPr>
    </w:p>
    <w:p w:rsidR="00B3526F" w:rsidRDefault="00B3526F" w:rsidP="00006950">
      <w:pPr>
        <w:shd w:val="clear" w:color="auto" w:fill="FFFFFF"/>
        <w:ind w:left="4496" w:right="26"/>
        <w:jc w:val="center"/>
      </w:pPr>
    </w:p>
    <w:p w:rsidR="00B3526F" w:rsidRDefault="00B3526F" w:rsidP="00006950">
      <w:pPr>
        <w:shd w:val="clear" w:color="auto" w:fill="FFFFFF"/>
        <w:ind w:right="26"/>
      </w:pPr>
    </w:p>
    <w:p w:rsidR="00B3526F" w:rsidRDefault="00B3526F" w:rsidP="00006950">
      <w:pPr>
        <w:shd w:val="clear" w:color="auto" w:fill="FFFFFF"/>
        <w:ind w:right="26"/>
      </w:pPr>
    </w:p>
    <w:p w:rsidR="00B3526F" w:rsidRDefault="00B3526F" w:rsidP="00006950">
      <w:pPr>
        <w:shd w:val="clear" w:color="auto" w:fill="FFFFFF"/>
        <w:ind w:left="4496" w:right="26"/>
        <w:jc w:val="center"/>
      </w:pPr>
    </w:p>
    <w:p w:rsidR="00B3526F" w:rsidRDefault="00B3526F" w:rsidP="00006950">
      <w:pPr>
        <w:shd w:val="clear" w:color="auto" w:fill="FFFFFF"/>
        <w:ind w:left="4496" w:right="26"/>
        <w:jc w:val="center"/>
      </w:pPr>
    </w:p>
    <w:p w:rsidR="00B3526F" w:rsidRDefault="00B3526F" w:rsidP="00006950">
      <w:pPr>
        <w:shd w:val="clear" w:color="auto" w:fill="FFFFFF"/>
        <w:ind w:left="4496" w:right="26"/>
        <w:jc w:val="center"/>
      </w:pPr>
    </w:p>
    <w:p w:rsidR="00B3526F" w:rsidRDefault="00B3526F" w:rsidP="00006950">
      <w:pPr>
        <w:shd w:val="clear" w:color="auto" w:fill="FFFFFF"/>
        <w:ind w:left="4496" w:right="26"/>
        <w:jc w:val="center"/>
      </w:pPr>
    </w:p>
    <w:p w:rsidR="00B3526F" w:rsidRDefault="00B3526F" w:rsidP="00811676">
      <w:pPr>
        <w:ind w:firstLine="708"/>
        <w:jc w:val="right"/>
      </w:pPr>
      <w:r>
        <w:t>Приложение №2</w:t>
      </w:r>
    </w:p>
    <w:p w:rsidR="00B3526F" w:rsidRDefault="00B3526F" w:rsidP="00811676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811676">
      <w:pPr>
        <w:ind w:left="4536"/>
        <w:jc w:val="right"/>
      </w:pPr>
      <w:r>
        <w:t xml:space="preserve">от « 26» декабря 2020 г. №115 </w:t>
      </w:r>
    </w:p>
    <w:p w:rsidR="00B3526F" w:rsidRDefault="00B3526F" w:rsidP="00006950">
      <w:pPr>
        <w:ind w:left="4536"/>
        <w:jc w:val="right"/>
      </w:pPr>
    </w:p>
    <w:p w:rsidR="00B3526F" w:rsidRDefault="00B3526F" w:rsidP="00006950">
      <w:pPr>
        <w:tabs>
          <w:tab w:val="left" w:pos="3840"/>
        </w:tabs>
      </w:pPr>
    </w:p>
    <w:p w:rsidR="00B3526F" w:rsidRDefault="00B3526F" w:rsidP="00006950"/>
    <w:p w:rsidR="00B3526F" w:rsidRDefault="00B3526F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B3526F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75413F" w:rsidRDefault="00B3526F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B3526F" w:rsidRDefault="00B3526F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75413F" w:rsidRDefault="00B3526F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B3526F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51158" w:rsidRDefault="00B3526F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BA160C" w:rsidRDefault="00B3526F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3526F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B3526F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</w:tr>
      <w:tr w:rsidR="00B3526F" w:rsidTr="00811676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B3526F" w:rsidTr="00811676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B3526F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B3526F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B3526F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3526F" w:rsidTr="00811676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Default="00B3526F" w:rsidP="00811676">
            <w:pPr>
              <w:jc w:val="center"/>
              <w:rPr>
                <w:bCs/>
                <w:sz w:val="24"/>
                <w:szCs w:val="24"/>
              </w:rPr>
            </w:pPr>
          </w:p>
          <w:p w:rsidR="00B3526F" w:rsidRPr="00811676" w:rsidRDefault="00B3526F" w:rsidP="00811676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3526F" w:rsidTr="00006950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B3526F" w:rsidRPr="00811676" w:rsidRDefault="00B3526F" w:rsidP="00006950">
            <w:pPr>
              <w:jc w:val="center"/>
            </w:pPr>
            <w:r w:rsidRPr="00811676">
              <w:rPr>
                <w:bCs/>
                <w:sz w:val="24"/>
                <w:szCs w:val="24"/>
              </w:rPr>
              <w:t>923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B3526F" w:rsidRDefault="00B3526F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3526F" w:rsidRDefault="00B3526F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B3526F" w:rsidRDefault="00B3526F" w:rsidP="00006950">
      <w:pPr>
        <w:ind w:left="4536"/>
        <w:jc w:val="right"/>
      </w:pPr>
    </w:p>
    <w:p w:rsidR="00B3526F" w:rsidRPr="00AF7315" w:rsidRDefault="00B3526F" w:rsidP="00AF7315">
      <w:pPr>
        <w:rPr>
          <w:rFonts w:ascii="Arial" w:hAnsi="Arial" w:cs="Arial"/>
          <w:sz w:val="24"/>
          <w:szCs w:val="24"/>
        </w:rPr>
      </w:pPr>
    </w:p>
    <w:p w:rsidR="00B3526F" w:rsidRDefault="00B3526F" w:rsidP="001A2849">
      <w:pPr>
        <w:ind w:firstLine="708"/>
        <w:jc w:val="right"/>
      </w:pPr>
    </w:p>
    <w:p w:rsidR="00B3526F" w:rsidRDefault="00B3526F" w:rsidP="00811676">
      <w:pPr>
        <w:ind w:firstLine="708"/>
        <w:jc w:val="right"/>
      </w:pPr>
      <w:r>
        <w:t>Приложение №3</w:t>
      </w:r>
    </w:p>
    <w:p w:rsidR="00B3526F" w:rsidRDefault="00B3526F" w:rsidP="00811676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811676">
      <w:pPr>
        <w:ind w:left="4536"/>
        <w:jc w:val="right"/>
      </w:pPr>
      <w:r>
        <w:t>от « 26» декабря 2020 г. № 115</w:t>
      </w:r>
    </w:p>
    <w:p w:rsidR="00B3526F" w:rsidRDefault="00B3526F" w:rsidP="00811676">
      <w:pPr>
        <w:ind w:left="4536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Pr="00AF7315" w:rsidRDefault="00B3526F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САЛМИНСКОГО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B3526F" w:rsidRDefault="00B3526F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2022</w:t>
            </w:r>
          </w:p>
          <w:p w:rsidR="00B3526F" w:rsidRPr="00927688" w:rsidRDefault="00B3526F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B3526F" w:rsidRPr="00927688" w:rsidRDefault="00B3526F" w:rsidP="00927688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927688">
              <w:rPr>
                <w:bCs/>
                <w:color w:val="000000"/>
              </w:rPr>
              <w:t>2023 год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1A2849">
            <w:pPr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674,9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408,2</w:t>
            </w:r>
          </w:p>
        </w:tc>
        <w:tc>
          <w:tcPr>
            <w:tcW w:w="958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419,2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1A2849">
            <w:pPr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435,9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262,4</w:t>
            </w:r>
          </w:p>
        </w:tc>
        <w:tc>
          <w:tcPr>
            <w:tcW w:w="958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270,6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310,8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262,4</w:t>
            </w:r>
          </w:p>
        </w:tc>
        <w:tc>
          <w:tcPr>
            <w:tcW w:w="958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270,6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125,1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B3526F" w:rsidRPr="00927688" w:rsidRDefault="00B3526F" w:rsidP="001A2849">
            <w:pPr>
              <w:rPr>
                <w:b/>
                <w:color w:val="000000"/>
              </w:rPr>
            </w:pP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b/>
                <w:bCs/>
                <w:color w:val="000000"/>
              </w:rPr>
            </w:pPr>
            <w:r w:rsidRPr="00927688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B3526F" w:rsidRPr="00927688" w:rsidRDefault="00B3526F" w:rsidP="001A2849">
            <w:pPr>
              <w:rPr>
                <w:b/>
              </w:rPr>
            </w:pPr>
            <w:r w:rsidRPr="00927688">
              <w:rPr>
                <w:b/>
              </w:rPr>
              <w:t>90,3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B3526F" w:rsidRDefault="00B3526F" w:rsidP="001A2849">
            <w:r>
              <w:t>0,2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1A2849">
            <w:pPr>
              <w:rPr>
                <w:color w:val="000000"/>
              </w:rPr>
            </w:pPr>
            <w:r w:rsidRPr="00927688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B3526F" w:rsidRDefault="00B3526F" w:rsidP="001A2849">
            <w:r>
              <w:t>90,1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152,0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b/>
                <w:color w:val="000000"/>
              </w:rPr>
            </w:pPr>
            <w:r w:rsidRPr="00927688">
              <w:rPr>
                <w:b/>
                <w:color w:val="000000"/>
              </w:rPr>
              <w:t>58,2</w:t>
            </w:r>
          </w:p>
        </w:tc>
        <w:tc>
          <w:tcPr>
            <w:tcW w:w="958" w:type="dxa"/>
          </w:tcPr>
          <w:p w:rsidR="00B3526F" w:rsidRPr="00927688" w:rsidRDefault="00B3526F" w:rsidP="001A2849">
            <w:pPr>
              <w:rPr>
                <w:b/>
              </w:rPr>
            </w:pPr>
            <w:r w:rsidRPr="00927688">
              <w:rPr>
                <w:b/>
              </w:rPr>
              <w:t>58,2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2 02 40014 10 0000 150</w:t>
            </w:r>
          </w:p>
          <w:p w:rsidR="00B3526F" w:rsidRPr="00927688" w:rsidRDefault="00B3526F" w:rsidP="0092768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58,2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58,2</w:t>
            </w:r>
          </w:p>
        </w:tc>
        <w:tc>
          <w:tcPr>
            <w:tcW w:w="958" w:type="dxa"/>
          </w:tcPr>
          <w:p w:rsidR="00B3526F" w:rsidRDefault="00B3526F" w:rsidP="001A2849">
            <w:r>
              <w:t>58,2</w:t>
            </w:r>
          </w:p>
        </w:tc>
      </w:tr>
      <w:tr w:rsidR="00B3526F" w:rsidTr="00927688">
        <w:tc>
          <w:tcPr>
            <w:tcW w:w="2518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  <w:r w:rsidRPr="00927688">
              <w:rPr>
                <w:color w:val="000000"/>
              </w:rPr>
              <w:t>93,8</w:t>
            </w:r>
          </w:p>
        </w:tc>
        <w:tc>
          <w:tcPr>
            <w:tcW w:w="1275" w:type="dxa"/>
          </w:tcPr>
          <w:p w:rsidR="00B3526F" w:rsidRPr="00927688" w:rsidRDefault="00B3526F" w:rsidP="00927688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B3526F" w:rsidRDefault="00B3526F" w:rsidP="001A2849"/>
        </w:tc>
      </w:tr>
    </w:tbl>
    <w:p w:rsidR="00B3526F" w:rsidRDefault="00B3526F" w:rsidP="001A2849">
      <w:pPr>
        <w:ind w:firstLine="708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D33C1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  <w:r>
        <w:t>Приложение №4</w:t>
      </w:r>
    </w:p>
    <w:p w:rsidR="00B3526F" w:rsidRDefault="00B3526F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2B568B">
      <w:pPr>
        <w:ind w:left="4536"/>
        <w:jc w:val="right"/>
      </w:pPr>
      <w:r>
        <w:t xml:space="preserve">от « 26» декабря 2020 г. №115 </w:t>
      </w:r>
    </w:p>
    <w:p w:rsidR="00B3526F" w:rsidRDefault="00B3526F" w:rsidP="002B568B">
      <w:pPr>
        <w:ind w:left="4536"/>
        <w:jc w:val="right"/>
      </w:pPr>
    </w:p>
    <w:p w:rsidR="00B3526F" w:rsidRDefault="00B3526F" w:rsidP="002D33C1">
      <w:pPr>
        <w:tabs>
          <w:tab w:val="left" w:pos="3840"/>
        </w:tabs>
      </w:pPr>
    </w:p>
    <w:p w:rsidR="00B3526F" w:rsidRDefault="00B3526F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B3526F" w:rsidRPr="002D33C1" w:rsidRDefault="00B3526F" w:rsidP="002D33C1">
      <w:pPr>
        <w:rPr>
          <w:rFonts w:ascii="Arial" w:hAnsi="Arial" w:cs="Arial"/>
          <w:sz w:val="24"/>
          <w:szCs w:val="24"/>
        </w:rPr>
      </w:pPr>
    </w:p>
    <w:p w:rsidR="00B3526F" w:rsidRDefault="00B3526F" w:rsidP="002D33C1">
      <w:pPr>
        <w:rPr>
          <w:rFonts w:ascii="Arial" w:hAnsi="Arial" w:cs="Arial"/>
          <w:sz w:val="24"/>
          <w:szCs w:val="24"/>
        </w:rPr>
      </w:pPr>
    </w:p>
    <w:p w:rsidR="00B3526F" w:rsidRPr="00574E11" w:rsidRDefault="00B3526F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САЛМИНСКОГО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B3526F" w:rsidRPr="00405474" w:rsidRDefault="00B3526F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B3526F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B3526F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B3526F" w:rsidRPr="00405474" w:rsidTr="00E41B3C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3526F" w:rsidRPr="00405474" w:rsidTr="00E41B3C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B3526F" w:rsidRPr="006C7CAD" w:rsidRDefault="00B3526F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6C7CAD" w:rsidRDefault="00B3526F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6C7CAD" w:rsidRDefault="00B3526F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6C7CAD" w:rsidRDefault="00B3526F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6C7CAD" w:rsidRDefault="00B3526F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852288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852288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852288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806,8</w:t>
            </w:r>
          </w:p>
        </w:tc>
      </w:tr>
      <w:tr w:rsidR="00B3526F" w:rsidRPr="00405474" w:rsidTr="00E41B3C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458,1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466,0</w:t>
            </w:r>
          </w:p>
        </w:tc>
      </w:tr>
      <w:tr w:rsidR="00B3526F" w:rsidRPr="00405474" w:rsidTr="00E41B3C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E41B3C">
        <w:trPr>
          <w:trHeight w:hRule="exact" w:val="481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5E34E5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2D33C1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2D33C1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405474" w:rsidTr="00B50E65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B3526F" w:rsidRPr="00405474" w:rsidTr="005E34E5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</w:tr>
      <w:tr w:rsidR="00B3526F" w:rsidRPr="00405474" w:rsidTr="00FB5877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B50E6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F066F1" w:rsidRDefault="00B3526F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F066F1" w:rsidRDefault="00B3526F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B3526F" w:rsidRPr="00405474" w:rsidTr="0087528A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B3526F" w:rsidRPr="005E34E5" w:rsidRDefault="00B3526F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B3526F" w:rsidRDefault="00B3526F" w:rsidP="0087528A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87528A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B3526F" w:rsidRPr="005E34E5" w:rsidRDefault="00B3526F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</w:tcPr>
          <w:p w:rsidR="00B3526F" w:rsidRDefault="00B3526F" w:rsidP="0087528A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B50E65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B3526F" w:rsidRPr="005E34E5" w:rsidRDefault="00B3526F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B50E65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B3526F" w:rsidRPr="005E34E5" w:rsidRDefault="00B3526F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FB5877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405474" w:rsidTr="00E41B3C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405474" w:rsidTr="00E41B3C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405474" w:rsidTr="00D15B80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405474" w:rsidTr="00B50E65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405474" w:rsidTr="005E34E5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217,2</w:t>
            </w:r>
          </w:p>
        </w:tc>
      </w:tr>
      <w:tr w:rsidR="00B3526F" w:rsidRPr="00405474" w:rsidTr="002618E0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</w:t>
            </w:r>
          </w:p>
        </w:tc>
      </w:tr>
      <w:tr w:rsidR="00B3526F" w:rsidRPr="00405474" w:rsidTr="00E41B3C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B3526F" w:rsidRPr="00405474" w:rsidTr="00E41B3C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405474" w:rsidTr="002618E0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405474" w:rsidTr="002618E0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405474" w:rsidTr="002618E0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B3526F" w:rsidRPr="00405474" w:rsidTr="00E41B3C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B3526F" w:rsidRPr="00405474" w:rsidTr="00A4172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A4172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AC31BC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A4172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2618E0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E41B3C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5E34E5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87528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405474" w:rsidTr="00E41B3C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3526F" w:rsidRPr="00405474" w:rsidTr="005E34E5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3526F" w:rsidRPr="00405474" w:rsidTr="00AC31BC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2618E0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2618E0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2618E0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B3526F" w:rsidRPr="00405474" w:rsidTr="005E34E5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3526F" w:rsidRPr="00405474" w:rsidTr="00E7509D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3526F" w:rsidRPr="00405474" w:rsidTr="00E7509D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3526F" w:rsidRPr="00405474" w:rsidTr="002618E0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3526F" w:rsidRPr="00405474" w:rsidTr="003C3BB0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3526F" w:rsidRPr="00405474" w:rsidTr="002618E0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B3526F" w:rsidRPr="00E41B3C" w:rsidRDefault="00B352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3526F" w:rsidRPr="00405474" w:rsidTr="00E41B3C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B3526F" w:rsidRPr="00E41B3C" w:rsidRDefault="00B352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3526F" w:rsidRPr="00405474" w:rsidTr="00E41B3C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B3526F" w:rsidRPr="00E41B3C" w:rsidRDefault="00B352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B3526F" w:rsidRPr="00405474" w:rsidTr="00E41B3C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B3526F" w:rsidRPr="00E41B3C" w:rsidRDefault="00B3526F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B3526F" w:rsidRPr="00405474" w:rsidTr="00FB5877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3526F" w:rsidRPr="00405474" w:rsidTr="00E41B3C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3526F" w:rsidRPr="00405474" w:rsidTr="00FB5877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AC31BC">
            <w:pPr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3526F" w:rsidRPr="00405474" w:rsidTr="00E41B3C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B3526F" w:rsidRPr="00405474" w:rsidTr="002618E0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B3526F" w:rsidRDefault="00B3526F" w:rsidP="0087528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AC31BC">
        <w:trPr>
          <w:trHeight w:hRule="exact" w:val="85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E7509D">
        <w:trPr>
          <w:trHeight w:hRule="exact" w:val="808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F066F1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8752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AC31BC">
        <w:trPr>
          <w:trHeight w:hRule="exact" w:val="2054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E7509D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405474" w:rsidTr="00E41B3C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E41B3C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E41B3C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E41B3C" w:rsidRDefault="00B3526F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B3526F" w:rsidRPr="00405474" w:rsidTr="00E7509D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E41B3C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E41B3C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405474" w:rsidTr="00FB5877">
        <w:trPr>
          <w:trHeight w:hRule="exact" w:val="107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FB5877">
        <w:trPr>
          <w:trHeight w:hRule="exact" w:val="1076"/>
        </w:trPr>
        <w:tc>
          <w:tcPr>
            <w:tcW w:w="5001" w:type="dxa"/>
            <w:shd w:val="clear" w:color="auto" w:fill="FFFFFF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E41B3C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E41B3C">
        <w:trPr>
          <w:trHeight w:hRule="exact" w:val="57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440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E41B3C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405474" w:rsidTr="00E7509D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E41B3C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405474" w:rsidTr="00AC31BC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2D33C1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9D4F48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405474" w:rsidTr="006321A6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9D4F48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405474" w:rsidTr="006321A6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9D4F48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FFFFFF"/>
          </w:tcPr>
          <w:p w:rsidR="00B3526F" w:rsidRPr="00E41B3C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9D4F48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405474" w:rsidTr="006321A6">
        <w:trPr>
          <w:trHeight w:hRule="exact" w:val="48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B3526F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B3526F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B3526F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</w:tcPr>
          <w:p w:rsidR="00B3526F" w:rsidRDefault="00B3526F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405474" w:rsidTr="00FB5877">
        <w:trPr>
          <w:trHeight w:hRule="exact" w:val="59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3526F" w:rsidRPr="00296CE3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B3526F" w:rsidRPr="00296CE3" w:rsidRDefault="00B3526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B4709D" w:rsidRDefault="00B3526F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B3526F" w:rsidRPr="00405474" w:rsidTr="006321A6">
        <w:trPr>
          <w:trHeight w:hRule="exact" w:val="52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B4709D" w:rsidRDefault="00B3526F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B3526F" w:rsidRPr="00405474" w:rsidTr="006321A6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B4709D" w:rsidRDefault="00B3526F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B3526F" w:rsidRPr="00405474" w:rsidTr="006321A6">
        <w:trPr>
          <w:trHeight w:hRule="exact" w:val="71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93" w:type="dxa"/>
            <w:shd w:val="clear" w:color="auto" w:fill="FFFFFF"/>
          </w:tcPr>
          <w:p w:rsidR="00B3526F" w:rsidRPr="00296CE3" w:rsidRDefault="00B3526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B4709D" w:rsidRDefault="00B3526F" w:rsidP="006321A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B3526F" w:rsidRPr="00405474" w:rsidTr="00E41B3C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B3526F" w:rsidRPr="00405474" w:rsidTr="00AC31BC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FB5877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FB5877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6321A6">
        <w:trPr>
          <w:trHeight w:hRule="exact" w:val="50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6321A6">
        <w:trPr>
          <w:trHeight w:hRule="exact" w:val="503"/>
        </w:trPr>
        <w:tc>
          <w:tcPr>
            <w:tcW w:w="5001" w:type="dxa"/>
            <w:shd w:val="clear" w:color="auto" w:fill="FFFFFF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E41B3C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E41B3C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2D33C1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405474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F066F1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F066F1" w:rsidRDefault="00B3526F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321A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B3526F" w:rsidRPr="00D0660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D0660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D0660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D0660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D06601" w:rsidRDefault="00B3526F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D06601" w:rsidRDefault="00B3526F" w:rsidP="006237AC">
            <w:pPr>
              <w:pStyle w:val="NoSpacing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D06601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D06601" w:rsidRDefault="00B3526F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17,9</w:t>
            </w:r>
          </w:p>
        </w:tc>
      </w:tr>
      <w:tr w:rsidR="00B3526F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C3264A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246B38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B3526F" w:rsidRDefault="00B3526F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B3526F" w:rsidRPr="00C3264A" w:rsidRDefault="00B3526F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C3264A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B3526F" w:rsidRPr="00C3264A" w:rsidRDefault="00B3526F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B3526F" w:rsidRPr="00C3264A" w:rsidRDefault="00B3526F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B3526F" w:rsidRPr="00C3264A" w:rsidRDefault="00B3526F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B3526F" w:rsidRPr="00C3264A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B3526F" w:rsidRPr="00C3264A" w:rsidRDefault="00B3526F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526F" w:rsidRDefault="00B3526F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526F" w:rsidRPr="003C3BB0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</w:tbl>
    <w:p w:rsidR="00B3526F" w:rsidRDefault="00B3526F" w:rsidP="002D33C1">
      <w:pPr>
        <w:jc w:val="right"/>
      </w:pPr>
    </w:p>
    <w:p w:rsidR="00B3526F" w:rsidRDefault="00B3526F" w:rsidP="002D33C1">
      <w:pPr>
        <w:jc w:val="right"/>
      </w:pPr>
    </w:p>
    <w:p w:rsidR="00B3526F" w:rsidRDefault="00B3526F" w:rsidP="002B568B">
      <w:pPr>
        <w:ind w:firstLine="708"/>
        <w:jc w:val="right"/>
      </w:pPr>
      <w:r>
        <w:t>Приложение №5</w:t>
      </w:r>
    </w:p>
    <w:p w:rsidR="00B3526F" w:rsidRDefault="00B3526F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2B568B">
      <w:pPr>
        <w:ind w:left="4536"/>
        <w:jc w:val="right"/>
      </w:pPr>
      <w:r>
        <w:t xml:space="preserve">от « 26» декабря 2020 г. №115 </w:t>
      </w:r>
    </w:p>
    <w:p w:rsidR="00B3526F" w:rsidRDefault="00B3526F" w:rsidP="002B568B">
      <w:pPr>
        <w:ind w:left="4536"/>
        <w:jc w:val="right"/>
      </w:pPr>
      <w:r>
        <w:t xml:space="preserve"> </w:t>
      </w:r>
    </w:p>
    <w:p w:rsidR="00B3526F" w:rsidRPr="00682484" w:rsidRDefault="00B3526F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B3526F" w:rsidRPr="00210D1C" w:rsidTr="00927688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B3526F" w:rsidRPr="00927688" w:rsidRDefault="00B3526F" w:rsidP="00927688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927688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САЛМИНСКОГО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B3526F" w:rsidRPr="00A013D4" w:rsidRDefault="00B3526F" w:rsidP="00927688">
            <w:pPr>
              <w:jc w:val="center"/>
            </w:pPr>
          </w:p>
        </w:tc>
      </w:tr>
    </w:tbl>
    <w:p w:rsidR="00B3526F" w:rsidRPr="002A5063" w:rsidRDefault="00B3526F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46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6"/>
        <w:gridCol w:w="992"/>
        <w:gridCol w:w="30"/>
        <w:gridCol w:w="966"/>
      </w:tblGrid>
      <w:tr w:rsidR="00B3526F" w:rsidRPr="00210D1C" w:rsidTr="009D2900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3526F" w:rsidRPr="00210D1C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526F" w:rsidRPr="0050333A" w:rsidRDefault="00B3526F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B3526F" w:rsidRPr="00210D1C" w:rsidTr="009D2900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526F" w:rsidRPr="0050333A" w:rsidRDefault="00B3526F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B3526F" w:rsidRPr="005157E7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6C7CAD" w:rsidRDefault="00B3526F" w:rsidP="006237A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5157E7" w:rsidRDefault="00B3526F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157E7" w:rsidRDefault="00B3526F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852288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1048,6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852288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789,4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852288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806,8</w:t>
            </w:r>
          </w:p>
        </w:tc>
      </w:tr>
      <w:tr w:rsidR="00B3526F" w:rsidRPr="005157E7" w:rsidTr="009D2900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526F" w:rsidRPr="005157E7" w:rsidRDefault="00B3526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3526F" w:rsidRPr="009D2900" w:rsidRDefault="00B3526F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9D2900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26F" w:rsidRPr="009D2900" w:rsidRDefault="00B3526F" w:rsidP="00581C82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9D2900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741,5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458,1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466,0</w:t>
            </w:r>
          </w:p>
        </w:tc>
      </w:tr>
      <w:tr w:rsidR="00B3526F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8C2B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B3526F" w:rsidRPr="005157E7" w:rsidTr="009D2900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B3526F" w:rsidRPr="005157E7" w:rsidTr="009D2900">
        <w:trPr>
          <w:trHeight w:val="23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2D33C1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2D33C1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</w:tr>
      <w:tr w:rsidR="00B3526F" w:rsidRPr="005157E7" w:rsidTr="009D2900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</w:t>
            </w:r>
          </w:p>
          <w:p w:rsidR="00B3526F" w:rsidRPr="002D33C1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B50E6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F066F1" w:rsidRDefault="00B3526F" w:rsidP="0000591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F066F1" w:rsidRDefault="00B3526F" w:rsidP="0000591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B3526F" w:rsidRPr="005157E7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jc w:val="center"/>
            </w:pPr>
            <w:r w:rsidRPr="002A0608">
              <w:rPr>
                <w:color w:val="000000"/>
                <w:sz w:val="22"/>
                <w:szCs w:val="22"/>
              </w:rPr>
              <w:t>125,1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32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0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  <w:r>
              <w:rPr>
                <w:sz w:val="22"/>
                <w:szCs w:val="22"/>
              </w:rPr>
              <w:t xml:space="preserve">    </w:t>
            </w:r>
            <w:r w:rsidRPr="005E34E5">
              <w:rPr>
                <w:sz w:val="22"/>
                <w:szCs w:val="22"/>
              </w:rPr>
              <w:t xml:space="preserve"> 41000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536,5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B3526F" w:rsidRPr="005157E7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217,2</w:t>
            </w:r>
          </w:p>
        </w:tc>
      </w:tr>
      <w:tr w:rsidR="00B3526F" w:rsidRPr="005157E7" w:rsidTr="009D2900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41110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64,2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5157E7" w:rsidTr="009D2900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5157E7" w:rsidTr="009D2900">
        <w:trPr>
          <w:trHeight w:val="32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81C8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2</w:t>
            </w:r>
            <w:r w:rsidRPr="005E34E5">
              <w:rPr>
                <w:sz w:val="22"/>
                <w:szCs w:val="22"/>
              </w:rPr>
              <w:t xml:space="preserve"> 00 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B3526F" w:rsidRPr="005157E7" w:rsidTr="009D2900">
        <w:trPr>
          <w:trHeight w:val="36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B3526F" w:rsidRPr="0052665C" w:rsidRDefault="00B3526F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 xml:space="preserve"> 41120</w:t>
            </w:r>
            <w:r w:rsidRPr="005266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AA0A26" w:rsidRDefault="00B3526F" w:rsidP="00AA0A26">
            <w:pPr>
              <w:jc w:val="center"/>
              <w:rPr>
                <w:sz w:val="22"/>
                <w:szCs w:val="22"/>
              </w:rPr>
            </w:pPr>
            <w:r w:rsidRPr="00AA0A26">
              <w:rPr>
                <w:sz w:val="22"/>
                <w:szCs w:val="22"/>
              </w:rPr>
              <w:t>65 2 00</w:t>
            </w:r>
          </w:p>
          <w:p w:rsidR="00B3526F" w:rsidRDefault="00B3526F" w:rsidP="00AA0A26">
            <w:pPr>
              <w:jc w:val="center"/>
            </w:pPr>
            <w:r w:rsidRPr="00AA0A26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B3526F" w:rsidRPr="0052665C" w:rsidRDefault="00B3526F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B3526F" w:rsidRDefault="00B3526F" w:rsidP="00AA0A26">
            <w:r>
              <w:rPr>
                <w:sz w:val="22"/>
                <w:szCs w:val="22"/>
              </w:rPr>
              <w:t xml:space="preserve">      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2665C">
              <w:rPr>
                <w:sz w:val="22"/>
                <w:szCs w:val="22"/>
              </w:rPr>
              <w:t>65 2 00</w:t>
            </w:r>
          </w:p>
          <w:p w:rsidR="00B3526F" w:rsidRPr="0052665C" w:rsidRDefault="00B3526F" w:rsidP="00AA0A26">
            <w:pPr>
              <w:pStyle w:val="NoSpacing"/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</w:tc>
      </w:tr>
      <w:tr w:rsidR="00B3526F" w:rsidRPr="005157E7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77000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Pr="005E34E5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E34E5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  <w:r w:rsidRPr="00207727">
              <w:rPr>
                <w:sz w:val="22"/>
                <w:szCs w:val="22"/>
              </w:rPr>
              <w:t>923</w:t>
            </w:r>
          </w:p>
          <w:p w:rsidR="00B3526F" w:rsidRDefault="00B3526F" w:rsidP="008C2B28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5E34E5">
              <w:rPr>
                <w:sz w:val="22"/>
                <w:szCs w:val="22"/>
              </w:rPr>
              <w:t>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00591E">
        <w:trPr>
          <w:trHeight w:val="74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  <w:r w:rsidRPr="00207727">
              <w:rPr>
                <w:sz w:val="22"/>
                <w:szCs w:val="22"/>
              </w:rPr>
              <w:t>923</w:t>
            </w: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041D8F" w:rsidRDefault="00B3526F" w:rsidP="005A3071">
            <w:pPr>
              <w:pStyle w:val="NoSpacing"/>
              <w:jc w:val="center"/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E34E5" w:rsidRDefault="00B3526F" w:rsidP="00AA0A2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5A3071">
            <w:r>
              <w:rPr>
                <w:sz w:val="22"/>
                <w:szCs w:val="22"/>
              </w:rPr>
              <w:t xml:space="preserve">       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0591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2D33C1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A307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89 1 00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00591E">
              <w:rPr>
                <w:sz w:val="22"/>
                <w:szCs w:val="22"/>
              </w:rPr>
              <w:t>800</w:t>
            </w:r>
          </w:p>
          <w:p w:rsidR="00B3526F" w:rsidRPr="0000591E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3526F" w:rsidRPr="002D33C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A3071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89 1 00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 w:rsidRPr="005A3071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3526F" w:rsidRPr="00A41724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310BD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E41B3C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E41B3C" w:rsidRDefault="00B3526F" w:rsidP="006237A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E41B3C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E41B3C" w:rsidRDefault="00B3526F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D540F8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540F8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D540F8" w:rsidRDefault="00B3526F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B3526F" w:rsidRPr="00D540F8" w:rsidRDefault="00B3526F" w:rsidP="008C2B28">
            <w:pPr>
              <w:jc w:val="center"/>
              <w:rPr>
                <w:b/>
              </w:rPr>
            </w:pPr>
            <w:r w:rsidRPr="00D540F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D540F8" w:rsidRDefault="00B3526F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540F8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D540F8" w:rsidRDefault="00B3526F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540F8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F66E3D" w:rsidRDefault="00B3526F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F66E3D" w:rsidRDefault="00B3526F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F66E3D" w:rsidRDefault="00B3526F" w:rsidP="0061139E">
            <w:pPr>
              <w:jc w:val="center"/>
              <w:rPr>
                <w:b/>
                <w:sz w:val="22"/>
                <w:szCs w:val="22"/>
              </w:rPr>
            </w:pPr>
            <w:r w:rsidRPr="00F66E3D">
              <w:rPr>
                <w:b/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5157E7" w:rsidRDefault="00B3526F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5157E7" w:rsidRDefault="00B3526F" w:rsidP="005A307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8C2B28" w:rsidRDefault="00B3526F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B3526F" w:rsidRPr="008C2B28" w:rsidRDefault="00B3526F" w:rsidP="008C2B28">
            <w:pPr>
              <w:jc w:val="center"/>
              <w:rPr>
                <w:b/>
              </w:rPr>
            </w:pPr>
            <w:r w:rsidRPr="008C2B2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8C2B28" w:rsidRDefault="00B3526F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C2B28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8C2B28" w:rsidRDefault="00B3526F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C2B28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</w:t>
            </w:r>
            <w:r w:rsidRPr="002D33C1">
              <w:rPr>
                <w:sz w:val="22"/>
                <w:szCs w:val="22"/>
              </w:rPr>
              <w:t xml:space="preserve">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A33CF8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61139E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F66E3D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F66E3D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B3526F" w:rsidRPr="005157E7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B3526F" w:rsidRPr="005157E7" w:rsidTr="009220D1">
        <w:trPr>
          <w:trHeight w:val="59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5157E7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D06601" w:rsidRDefault="00B3526F" w:rsidP="00AF59B9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F66E3D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F66E3D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B3526F" w:rsidRPr="005157E7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2D33C1" w:rsidRDefault="00B3526F" w:rsidP="006237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157E7" w:rsidRDefault="00B3526F" w:rsidP="005A307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B3526F" w:rsidRPr="00C3264A" w:rsidRDefault="00B3526F" w:rsidP="00AF59B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C3264A" w:rsidRDefault="00B3526F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9220D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70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70" w:type="dxa"/>
          </w:tcPr>
          <w:p w:rsidR="00B3526F" w:rsidRPr="008C2B28" w:rsidRDefault="00B3526F" w:rsidP="008C2B28">
            <w:pPr>
              <w:jc w:val="center"/>
              <w:rPr>
                <w:b/>
              </w:rPr>
            </w:pPr>
            <w:r w:rsidRPr="008C2B28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110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6" w:type="dxa"/>
            <w:gridSpan w:val="4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51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489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954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841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03000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03"/>
        </w:trPr>
        <w:tc>
          <w:tcPr>
            <w:tcW w:w="4246" w:type="dxa"/>
            <w:shd w:val="clear" w:color="auto" w:fill="FFFFFF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653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</w:t>
            </w: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2D33C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7"/>
        </w:trPr>
        <w:tc>
          <w:tcPr>
            <w:tcW w:w="4246" w:type="dxa"/>
            <w:shd w:val="clear" w:color="auto" w:fill="FFFFFF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2D33C1" w:rsidRDefault="00B3526F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89 1 00 </w:t>
            </w:r>
          </w:p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03010</w:t>
            </w:r>
          </w:p>
        </w:tc>
        <w:tc>
          <w:tcPr>
            <w:tcW w:w="710" w:type="dxa"/>
            <w:vAlign w:val="center"/>
          </w:tcPr>
          <w:p w:rsidR="00B3526F" w:rsidRPr="002D33C1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405474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B3526F" w:rsidRPr="00405474" w:rsidRDefault="00B3526F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405474" w:rsidRDefault="00B3526F" w:rsidP="00AF59B9">
            <w:pPr>
              <w:pStyle w:val="NoSpacing"/>
              <w:ind w:left="50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B3526F" w:rsidRPr="00405474" w:rsidRDefault="00B3526F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F066F1" w:rsidRDefault="00B3526F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710" w:type="dxa"/>
            <w:vAlign w:val="center"/>
          </w:tcPr>
          <w:p w:rsidR="00B3526F" w:rsidRPr="00F066F1" w:rsidRDefault="00B3526F" w:rsidP="008C2B28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D06601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D06601" w:rsidRDefault="00B3526F" w:rsidP="00AF59B9">
            <w:pPr>
              <w:pStyle w:val="NoSpacing"/>
              <w:ind w:left="140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D06601" w:rsidRDefault="00B3526F" w:rsidP="008C2B28">
            <w:pPr>
              <w:pStyle w:val="NoSpacing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D06601" w:rsidRDefault="00B3526F" w:rsidP="008C2B28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7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7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5"/>
        </w:trPr>
        <w:tc>
          <w:tcPr>
            <w:tcW w:w="4246" w:type="dxa"/>
            <w:shd w:val="clear" w:color="auto" w:fill="FFFFFF"/>
          </w:tcPr>
          <w:p w:rsidR="00B3526F" w:rsidRDefault="00B3526F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B3526F" w:rsidRPr="00C3264A" w:rsidRDefault="00B3526F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70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4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3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110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</w:t>
            </w:r>
          </w:p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10" w:type="dxa"/>
            <w:vAlign w:val="center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  <w:tr w:rsidR="00B3526F" w:rsidRPr="00C3264A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3"/>
        </w:trPr>
        <w:tc>
          <w:tcPr>
            <w:tcW w:w="4246" w:type="dxa"/>
            <w:shd w:val="clear" w:color="auto" w:fill="FFFFFF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70" w:type="dxa"/>
          </w:tcPr>
          <w:p w:rsidR="00B3526F" w:rsidRDefault="00B3526F" w:rsidP="008C2B28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8C2B28">
            <w:pPr>
              <w:jc w:val="center"/>
            </w:pPr>
            <w:r w:rsidRPr="00207727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B3526F" w:rsidRPr="00C3264A" w:rsidRDefault="00B3526F" w:rsidP="00AF59B9">
            <w:pPr>
              <w:pStyle w:val="NoSpacing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B3526F" w:rsidRPr="00C3264A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</w:t>
            </w:r>
          </w:p>
          <w:p w:rsidR="00B3526F" w:rsidRPr="00C3264A" w:rsidRDefault="00B3526F" w:rsidP="009D2900">
            <w:pPr>
              <w:pStyle w:val="NoSpacing"/>
              <w:ind w:lef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41990</w:t>
            </w:r>
          </w:p>
        </w:tc>
        <w:tc>
          <w:tcPr>
            <w:tcW w:w="710" w:type="dxa"/>
            <w:vAlign w:val="center"/>
          </w:tcPr>
          <w:p w:rsidR="00B3526F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31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B3526F" w:rsidRPr="003C3BB0" w:rsidRDefault="00B3526F" w:rsidP="008C2B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</w:t>
            </w:r>
          </w:p>
        </w:tc>
      </w:tr>
    </w:tbl>
    <w:p w:rsidR="00B3526F" w:rsidRDefault="00B3526F" w:rsidP="00EC4B75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  <w:r>
        <w:t>Приложение №6</w:t>
      </w:r>
    </w:p>
    <w:p w:rsidR="00B3526F" w:rsidRDefault="00B3526F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2B568B">
      <w:pPr>
        <w:ind w:left="4536"/>
        <w:jc w:val="right"/>
      </w:pPr>
      <w:r>
        <w:t xml:space="preserve">от « 26» декабря 2020 г. №115 </w:t>
      </w:r>
    </w:p>
    <w:p w:rsidR="00B3526F" w:rsidRDefault="00B3526F" w:rsidP="002B568B">
      <w:pPr>
        <w:ind w:left="4536"/>
        <w:jc w:val="right"/>
      </w:pPr>
      <w:r>
        <w:t xml:space="preserve"> </w:t>
      </w:r>
    </w:p>
    <w:p w:rsidR="00B3526F" w:rsidRDefault="00B3526F" w:rsidP="00682484">
      <w:pPr>
        <w:shd w:val="clear" w:color="auto" w:fill="FFFFFF"/>
        <w:ind w:right="26"/>
        <w:jc w:val="center"/>
      </w:pPr>
    </w:p>
    <w:p w:rsidR="00B3526F" w:rsidRDefault="00B3526F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B3526F" w:rsidRDefault="00B3526F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B3526F" w:rsidRDefault="00B3526F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B3526F" w:rsidRDefault="00B3526F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САЛМИНСКОГО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B3526F" w:rsidRPr="00913534" w:rsidRDefault="00B3526F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B3526F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3526F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3526F" w:rsidRPr="0050333A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526F" w:rsidRPr="0050333A" w:rsidRDefault="00B3526F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B3526F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3526F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57020F" w:rsidRDefault="00B3526F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3526F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E711E8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10 1 04 44102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E711E8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58,2</w:t>
            </w:r>
          </w:p>
        </w:tc>
      </w:tr>
      <w:tr w:rsidR="00B3526F" w:rsidRPr="007E6B26" w:rsidTr="00195BE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B3526F" w:rsidRPr="007E6B26" w:rsidTr="00195BE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Салминского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100,8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79,0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B3526F" w:rsidRPr="00F906E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79,0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7,0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 w:rsidP="009220D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7,0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883E34" w:rsidRDefault="00B3526F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</w:t>
            </w:r>
            <w:r>
              <w:rPr>
                <w:bCs/>
                <w:color w:val="000000"/>
                <w:sz w:val="22"/>
                <w:szCs w:val="22"/>
              </w:rPr>
              <w:t>1</w:t>
            </w:r>
            <w:r w:rsidRPr="00883E34">
              <w:rPr>
                <w:bCs/>
                <w:color w:val="000000"/>
                <w:sz w:val="22"/>
                <w:szCs w:val="22"/>
              </w:rPr>
              <w:t xml:space="preserve"> 43040</w:t>
            </w:r>
          </w:p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  <w:p w:rsidR="00B3526F" w:rsidRPr="00A50775" w:rsidRDefault="00B3526F" w:rsidP="00A50775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14,8</w:t>
            </w:r>
          </w:p>
        </w:tc>
      </w:tr>
      <w:tr w:rsidR="00B3526F" w:rsidRPr="007E6B26" w:rsidTr="007A1EF9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Салминского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E8100A" w:rsidRDefault="00B3526F" w:rsidP="00184EA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8100A">
              <w:rPr>
                <w:bCs/>
                <w:color w:val="000000"/>
                <w:sz w:val="22"/>
                <w:szCs w:val="22"/>
              </w:rPr>
              <w:t>10 1 01 430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8100A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923</w:t>
            </w:r>
          </w:p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14,8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Алтарского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7A1EF9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9D6B9B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2206DA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Default="00B3526F" w:rsidP="002206DA">
            <w:pPr>
              <w:jc w:val="center"/>
              <w:rPr>
                <w:sz w:val="22"/>
                <w:szCs w:val="22"/>
              </w:rPr>
            </w:pPr>
          </w:p>
          <w:p w:rsidR="00B3526F" w:rsidRPr="002206DA" w:rsidRDefault="00B3526F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E34E5" w:rsidRDefault="00B3526F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E34E5" w:rsidRDefault="00B3526F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Default="00B3526F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E34E5" w:rsidRDefault="00B3526F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184EAC">
        <w:trPr>
          <w:trHeight w:val="35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B52573" w:rsidRDefault="00B3526F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036162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>
            <w:pPr>
              <w:rPr>
                <w:sz w:val="22"/>
                <w:szCs w:val="22"/>
              </w:rPr>
            </w:pPr>
          </w:p>
          <w:p w:rsidR="00B3526F" w:rsidRPr="00B52573" w:rsidRDefault="00B3526F">
            <w:pPr>
              <w:rPr>
                <w:sz w:val="22"/>
                <w:szCs w:val="22"/>
              </w:rPr>
            </w:pPr>
          </w:p>
          <w:p w:rsidR="00B3526F" w:rsidRPr="00B52573" w:rsidRDefault="00B3526F">
            <w:pPr>
              <w:rPr>
                <w:sz w:val="22"/>
                <w:szCs w:val="22"/>
              </w:rPr>
            </w:pPr>
          </w:p>
          <w:p w:rsidR="00B3526F" w:rsidRPr="00B52573" w:rsidRDefault="00B3526F" w:rsidP="00B52573">
            <w:pPr>
              <w:rPr>
                <w:sz w:val="22"/>
                <w:szCs w:val="22"/>
              </w:rPr>
            </w:pPr>
          </w:p>
          <w:p w:rsidR="00B3526F" w:rsidRPr="00B52573" w:rsidRDefault="00B3526F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036162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2206DA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Default="00B3526F">
            <w:pPr>
              <w:rPr>
                <w:sz w:val="22"/>
                <w:szCs w:val="22"/>
              </w:rPr>
            </w:pPr>
          </w:p>
          <w:p w:rsidR="00B3526F" w:rsidRDefault="00B3526F">
            <w:pPr>
              <w:rPr>
                <w:sz w:val="22"/>
                <w:szCs w:val="22"/>
              </w:rPr>
            </w:pPr>
          </w:p>
          <w:p w:rsidR="00B3526F" w:rsidRPr="006C22D0" w:rsidRDefault="00B3526F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5E34E5" w:rsidRDefault="00B3526F" w:rsidP="000B52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0B5279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Pr="00B52573" w:rsidRDefault="00B3526F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1F00E7" w:rsidRDefault="00B3526F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9D6B9B" w:rsidRDefault="00B3526F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3526F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184EAC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B52573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3526F" w:rsidRDefault="00B3526F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B3526F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8978B4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8978B4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157E7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5157E7" w:rsidRDefault="00B3526F" w:rsidP="00184EAC">
            <w:pPr>
              <w:pStyle w:val="NoSpacing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26F" w:rsidRPr="005157E7" w:rsidRDefault="00B3526F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Pr="0013729F" w:rsidRDefault="00B3526F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526F" w:rsidRDefault="00B3526F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3526F" w:rsidRPr="00571780" w:rsidRDefault="00B3526F" w:rsidP="000B52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DE1BA3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DE1BA3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DE1BA3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DE1BA3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DE1BA3" w:rsidRDefault="00B3526F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824DA1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  <w:tr w:rsidR="00B3526F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526F" w:rsidRPr="00F906E4" w:rsidRDefault="00B3526F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Салминского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526F" w:rsidRPr="00A50775" w:rsidRDefault="00B3526F" w:rsidP="00A50775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526F" w:rsidRPr="00F906E4" w:rsidRDefault="00B3526F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3526F" w:rsidRPr="00F906E4" w:rsidRDefault="00B3526F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3526F" w:rsidRPr="00F906E4" w:rsidRDefault="00B3526F" w:rsidP="000B527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17,9</w:t>
            </w:r>
          </w:p>
        </w:tc>
      </w:tr>
    </w:tbl>
    <w:p w:rsidR="00B3526F" w:rsidRDefault="00B3526F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B838E1">
      <w:pPr>
        <w:ind w:firstLine="708"/>
        <w:jc w:val="right"/>
      </w:pPr>
    </w:p>
    <w:p w:rsidR="00B3526F" w:rsidRDefault="00B3526F" w:rsidP="002B568B">
      <w:pPr>
        <w:ind w:firstLine="708"/>
        <w:jc w:val="right"/>
      </w:pPr>
      <w:r>
        <w:t>Приложение №7</w:t>
      </w:r>
    </w:p>
    <w:p w:rsidR="00B3526F" w:rsidRDefault="00B3526F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2B568B">
      <w:pPr>
        <w:ind w:left="4536"/>
        <w:jc w:val="right"/>
      </w:pPr>
      <w:r>
        <w:t xml:space="preserve">от « 26» декабря 2020 г. №115 </w:t>
      </w:r>
    </w:p>
    <w:p w:rsidR="00B3526F" w:rsidRDefault="00B3526F" w:rsidP="002B568B">
      <w:pPr>
        <w:ind w:left="4536"/>
        <w:jc w:val="right"/>
      </w:pPr>
      <w:r>
        <w:t xml:space="preserve"> </w:t>
      </w:r>
    </w:p>
    <w:p w:rsidR="00B3526F" w:rsidRPr="00241F28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B3526F" w:rsidRPr="009D6B9B" w:rsidRDefault="00B3526F" w:rsidP="00B838E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3526F" w:rsidRPr="00241F28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B3526F" w:rsidRPr="00FF6713" w:rsidRDefault="00B3526F" w:rsidP="00B838E1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-176" w:type="dxa"/>
        <w:tblLook w:val="00A0"/>
      </w:tblPr>
      <w:tblGrid>
        <w:gridCol w:w="654"/>
        <w:gridCol w:w="3111"/>
        <w:gridCol w:w="1690"/>
        <w:gridCol w:w="1690"/>
        <w:gridCol w:w="1020"/>
        <w:gridCol w:w="670"/>
      </w:tblGrid>
      <w:tr w:rsidR="00B3526F" w:rsidRPr="00FF6713" w:rsidTr="00EB72E3">
        <w:trPr>
          <w:gridAfter w:val="1"/>
          <w:wAfter w:w="735" w:type="dxa"/>
          <w:trHeight w:val="1500"/>
        </w:trPr>
        <w:tc>
          <w:tcPr>
            <w:tcW w:w="8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526F" w:rsidRDefault="00B3526F" w:rsidP="00B838E1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САЛМИНСКОГО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 </w:t>
            </w:r>
            <w:r>
              <w:rPr>
                <w:b/>
                <w:bCs/>
              </w:rPr>
              <w:t xml:space="preserve">  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r w:rsidRPr="00A013D4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B3526F" w:rsidRPr="00FF6713" w:rsidRDefault="00B3526F" w:rsidP="00B838E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330" w:type="dxa"/>
            <w:vAlign w:val="center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27688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22,8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45,5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68,3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22,8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45,5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68,3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92768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-22,8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-45,5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-68,3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  <w:tr w:rsidR="00B3526F" w:rsidTr="00927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B3526F" w:rsidRPr="00927688" w:rsidRDefault="00B3526F" w:rsidP="00927688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B3526F" w:rsidRPr="00927688" w:rsidRDefault="00B3526F" w:rsidP="0092768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bCs/>
                <w:sz w:val="22"/>
                <w:szCs w:val="22"/>
              </w:rPr>
              <w:t>0,0</w:t>
            </w:r>
          </w:p>
        </w:tc>
      </w:tr>
    </w:tbl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B3526F" w:rsidRDefault="00B3526F" w:rsidP="002B568B">
      <w:pPr>
        <w:ind w:firstLine="708"/>
        <w:jc w:val="right"/>
      </w:pPr>
      <w:r>
        <w:t>Приложение №8</w:t>
      </w:r>
    </w:p>
    <w:p w:rsidR="00B3526F" w:rsidRDefault="00B3526F" w:rsidP="002B568B">
      <w:pPr>
        <w:ind w:left="4536"/>
        <w:jc w:val="right"/>
      </w:pPr>
      <w:r>
        <w:t>к проекту  решения  Совета                                                                             депутатов  Салминского сельского поселения  Ромодановского муниципального района Республики Мордовия «О бюджете Салминского сельского поселения на 2021 год и плановый период 2022 и 2023 годов»</w:t>
      </w:r>
    </w:p>
    <w:p w:rsidR="00B3526F" w:rsidRDefault="00B3526F" w:rsidP="002B568B">
      <w:pPr>
        <w:ind w:left="4536"/>
        <w:jc w:val="right"/>
      </w:pPr>
      <w:r>
        <w:t xml:space="preserve">от « 26» декабря 2020 г. №115 </w:t>
      </w:r>
    </w:p>
    <w:p w:rsidR="00B3526F" w:rsidRDefault="00B3526F" w:rsidP="002B568B">
      <w:pPr>
        <w:ind w:left="4536"/>
        <w:jc w:val="right"/>
      </w:pPr>
      <w:r>
        <w:t xml:space="preserve"> </w:t>
      </w:r>
    </w:p>
    <w:p w:rsidR="00B3526F" w:rsidRDefault="00B3526F" w:rsidP="00DE15B2">
      <w:pPr>
        <w:ind w:left="4536"/>
        <w:jc w:val="right"/>
      </w:pPr>
    </w:p>
    <w:p w:rsidR="00B3526F" w:rsidRDefault="00B3526F" w:rsidP="00DE15B2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B3526F" w:rsidRDefault="00B3526F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0A0"/>
      </w:tblPr>
      <w:tblGrid>
        <w:gridCol w:w="4178"/>
        <w:gridCol w:w="10620"/>
      </w:tblGrid>
      <w:tr w:rsidR="00B3526F" w:rsidRPr="00DB6D77" w:rsidTr="00B838E1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B3526F" w:rsidRPr="00DB6D77" w:rsidRDefault="00B3526F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B3526F" w:rsidRPr="00DB6D77" w:rsidRDefault="00B3526F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B3526F" w:rsidRPr="00E84CA4" w:rsidRDefault="00B3526F" w:rsidP="00B838E1">
      <w:pPr>
        <w:rPr>
          <w:sz w:val="18"/>
          <w:szCs w:val="18"/>
        </w:rPr>
      </w:pPr>
    </w:p>
    <w:p w:rsidR="00B3526F" w:rsidRPr="00DE15B2" w:rsidRDefault="00B3526F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САЛМИНСКОГО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B3526F" w:rsidRDefault="00B3526F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B3526F" w:rsidRDefault="00B3526F" w:rsidP="00DE15B2">
      <w:pPr>
        <w:tabs>
          <w:tab w:val="left" w:pos="2160"/>
        </w:tabs>
        <w:jc w:val="center"/>
        <w:rPr>
          <w:b/>
          <w:bCs/>
        </w:rPr>
      </w:pPr>
    </w:p>
    <w:p w:rsidR="00B3526F" w:rsidRDefault="00B3526F" w:rsidP="00DE15B2">
      <w:pPr>
        <w:tabs>
          <w:tab w:val="left" w:pos="2160"/>
        </w:tabs>
        <w:jc w:val="center"/>
        <w:rPr>
          <w:b/>
          <w:bCs/>
        </w:rPr>
      </w:pPr>
    </w:p>
    <w:p w:rsidR="00B3526F" w:rsidRDefault="00B3526F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 xml:space="preserve">000 01 03 00 00 00 0000 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000 01 03 00 00 00 0000 700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000 01 03 00 00 10 0000 710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000 01 03 00 00 10 2602 710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000 01 03 00 00 10 5002 710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000 01 03 00 00 00 0000 800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000 01 03 00 00 05 0000 810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000 01 03 00 00 10 2602 810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000 01 03 00 00 10 5002 810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-789,4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jc w:val="center"/>
              <w:rPr>
                <w:sz w:val="16"/>
                <w:szCs w:val="16"/>
              </w:rPr>
            </w:pPr>
            <w:r w:rsidRPr="00927688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-1048,6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-806,8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927688">
              <w:rPr>
                <w:b/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1048,6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789,4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27688">
              <w:rPr>
                <w:bCs/>
              </w:rPr>
              <w:t>806,8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22"/>
                <w:szCs w:val="22"/>
              </w:rPr>
            </w:pPr>
            <w:r w:rsidRPr="00927688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000 01 06 01 00 00 0000 630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Исполнение государственных гарантий субъектов Российской Фендерации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jc w:val="center"/>
              <w:rPr>
                <w:b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000 01 06 04 00 00 0000 000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rPr>
          <w:gridAfter w:val="1"/>
          <w:wAfter w:w="1221" w:type="dxa"/>
        </w:trPr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000 01 06 05 00 00 2600 500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B3526F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927688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B3526F" w:rsidTr="00927688">
        <w:tc>
          <w:tcPr>
            <w:tcW w:w="3022" w:type="dxa"/>
          </w:tcPr>
          <w:p w:rsidR="00B3526F" w:rsidRPr="00927688" w:rsidRDefault="00B3526F" w:rsidP="00927688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B3526F" w:rsidRPr="00927688" w:rsidRDefault="00B3526F" w:rsidP="00927688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B3526F" w:rsidRPr="00DF439D" w:rsidRDefault="00B3526F" w:rsidP="00927688">
            <w:pPr>
              <w:jc w:val="center"/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B3526F" w:rsidRPr="00927688" w:rsidRDefault="00B3526F" w:rsidP="00927688">
            <w:pPr>
              <w:jc w:val="center"/>
              <w:rPr>
                <w:sz w:val="18"/>
                <w:szCs w:val="18"/>
              </w:rPr>
            </w:pPr>
            <w:r w:rsidRPr="00927688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B3526F" w:rsidRPr="00927688" w:rsidRDefault="00B3526F" w:rsidP="00927688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B3526F" w:rsidRDefault="00B3526F" w:rsidP="00DE15B2">
      <w:pPr>
        <w:tabs>
          <w:tab w:val="left" w:pos="2160"/>
        </w:tabs>
        <w:jc w:val="center"/>
        <w:rPr>
          <w:b/>
          <w:bCs/>
        </w:rPr>
      </w:pPr>
    </w:p>
    <w:sectPr w:rsidR="00B3526F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26F" w:rsidRDefault="00B3526F" w:rsidP="00DE1BA3">
      <w:r>
        <w:separator/>
      </w:r>
    </w:p>
  </w:endnote>
  <w:endnote w:type="continuationSeparator" w:id="0">
    <w:p w:rsidR="00B3526F" w:rsidRDefault="00B3526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26F" w:rsidRDefault="00B3526F" w:rsidP="00DE1BA3">
      <w:r>
        <w:separator/>
      </w:r>
    </w:p>
  </w:footnote>
  <w:footnote w:type="continuationSeparator" w:id="0">
    <w:p w:rsidR="00B3526F" w:rsidRDefault="00B3526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591E"/>
    <w:rsid w:val="00006950"/>
    <w:rsid w:val="00011C4B"/>
    <w:rsid w:val="00017574"/>
    <w:rsid w:val="00036162"/>
    <w:rsid w:val="000407BB"/>
    <w:rsid w:val="00041D8F"/>
    <w:rsid w:val="00077B59"/>
    <w:rsid w:val="00087C29"/>
    <w:rsid w:val="000A200B"/>
    <w:rsid w:val="000A502D"/>
    <w:rsid w:val="000B02AA"/>
    <w:rsid w:val="000B2E36"/>
    <w:rsid w:val="000B3F8F"/>
    <w:rsid w:val="000B5279"/>
    <w:rsid w:val="000C549B"/>
    <w:rsid w:val="000D07F5"/>
    <w:rsid w:val="000D67D7"/>
    <w:rsid w:val="000E0DA3"/>
    <w:rsid w:val="000F4873"/>
    <w:rsid w:val="000F6EC7"/>
    <w:rsid w:val="0010081C"/>
    <w:rsid w:val="001113EE"/>
    <w:rsid w:val="00117BAC"/>
    <w:rsid w:val="00121261"/>
    <w:rsid w:val="0013729F"/>
    <w:rsid w:val="00150FD0"/>
    <w:rsid w:val="00155329"/>
    <w:rsid w:val="00166AF3"/>
    <w:rsid w:val="00175E86"/>
    <w:rsid w:val="0018018A"/>
    <w:rsid w:val="00184EAC"/>
    <w:rsid w:val="0018533F"/>
    <w:rsid w:val="00195BE6"/>
    <w:rsid w:val="001A2849"/>
    <w:rsid w:val="001B45CA"/>
    <w:rsid w:val="001C4060"/>
    <w:rsid w:val="001E0AAE"/>
    <w:rsid w:val="001F00E7"/>
    <w:rsid w:val="001F1D30"/>
    <w:rsid w:val="00207727"/>
    <w:rsid w:val="00210D1C"/>
    <w:rsid w:val="0021464E"/>
    <w:rsid w:val="002206DA"/>
    <w:rsid w:val="002216BA"/>
    <w:rsid w:val="00234BEA"/>
    <w:rsid w:val="00241F28"/>
    <w:rsid w:val="00246B38"/>
    <w:rsid w:val="00254321"/>
    <w:rsid w:val="00255274"/>
    <w:rsid w:val="002618E0"/>
    <w:rsid w:val="002867D4"/>
    <w:rsid w:val="00296ADC"/>
    <w:rsid w:val="00296CE3"/>
    <w:rsid w:val="002A0608"/>
    <w:rsid w:val="002A3EE0"/>
    <w:rsid w:val="002A5063"/>
    <w:rsid w:val="002B555A"/>
    <w:rsid w:val="002B568B"/>
    <w:rsid w:val="002B5F78"/>
    <w:rsid w:val="002C3169"/>
    <w:rsid w:val="002D33C1"/>
    <w:rsid w:val="002D5E59"/>
    <w:rsid w:val="002E7460"/>
    <w:rsid w:val="002F0167"/>
    <w:rsid w:val="002F0AE4"/>
    <w:rsid w:val="00300A5A"/>
    <w:rsid w:val="00301918"/>
    <w:rsid w:val="00310BD6"/>
    <w:rsid w:val="0034621F"/>
    <w:rsid w:val="003729DE"/>
    <w:rsid w:val="00375E01"/>
    <w:rsid w:val="00397487"/>
    <w:rsid w:val="003A51DD"/>
    <w:rsid w:val="003C3BB0"/>
    <w:rsid w:val="00405474"/>
    <w:rsid w:val="0043466D"/>
    <w:rsid w:val="00451050"/>
    <w:rsid w:val="00456BE4"/>
    <w:rsid w:val="00463855"/>
    <w:rsid w:val="00474E2C"/>
    <w:rsid w:val="00482C88"/>
    <w:rsid w:val="00491A33"/>
    <w:rsid w:val="00491F54"/>
    <w:rsid w:val="004A382D"/>
    <w:rsid w:val="004B0CA6"/>
    <w:rsid w:val="0050333A"/>
    <w:rsid w:val="005157E7"/>
    <w:rsid w:val="0052665C"/>
    <w:rsid w:val="00531D2C"/>
    <w:rsid w:val="00545E5A"/>
    <w:rsid w:val="00551158"/>
    <w:rsid w:val="00553FE1"/>
    <w:rsid w:val="0056108C"/>
    <w:rsid w:val="0057020F"/>
    <w:rsid w:val="00571780"/>
    <w:rsid w:val="00574E11"/>
    <w:rsid w:val="00581C82"/>
    <w:rsid w:val="00591E1C"/>
    <w:rsid w:val="005A3071"/>
    <w:rsid w:val="005A5D0F"/>
    <w:rsid w:val="005B707B"/>
    <w:rsid w:val="005C663E"/>
    <w:rsid w:val="005D1BED"/>
    <w:rsid w:val="005D534E"/>
    <w:rsid w:val="005E34E5"/>
    <w:rsid w:val="005F7E86"/>
    <w:rsid w:val="006045D6"/>
    <w:rsid w:val="00610076"/>
    <w:rsid w:val="00610FA7"/>
    <w:rsid w:val="0061139E"/>
    <w:rsid w:val="006237AC"/>
    <w:rsid w:val="006321A6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E5CE2"/>
    <w:rsid w:val="00704FF0"/>
    <w:rsid w:val="00705B51"/>
    <w:rsid w:val="00715E94"/>
    <w:rsid w:val="00720930"/>
    <w:rsid w:val="007262E7"/>
    <w:rsid w:val="0073312C"/>
    <w:rsid w:val="0075413F"/>
    <w:rsid w:val="007626D8"/>
    <w:rsid w:val="00764673"/>
    <w:rsid w:val="0077589A"/>
    <w:rsid w:val="00780080"/>
    <w:rsid w:val="00783113"/>
    <w:rsid w:val="00785A18"/>
    <w:rsid w:val="007A1186"/>
    <w:rsid w:val="007A1EF9"/>
    <w:rsid w:val="007A4212"/>
    <w:rsid w:val="007B3051"/>
    <w:rsid w:val="007E6B26"/>
    <w:rsid w:val="00811676"/>
    <w:rsid w:val="00824DA1"/>
    <w:rsid w:val="00852288"/>
    <w:rsid w:val="008622D0"/>
    <w:rsid w:val="0086764B"/>
    <w:rsid w:val="0087528A"/>
    <w:rsid w:val="00883E34"/>
    <w:rsid w:val="008861DB"/>
    <w:rsid w:val="00894C06"/>
    <w:rsid w:val="008978B4"/>
    <w:rsid w:val="008C2B28"/>
    <w:rsid w:val="008C693C"/>
    <w:rsid w:val="00913534"/>
    <w:rsid w:val="00916A02"/>
    <w:rsid w:val="009220D1"/>
    <w:rsid w:val="00922D41"/>
    <w:rsid w:val="0092300E"/>
    <w:rsid w:val="009270E9"/>
    <w:rsid w:val="00927688"/>
    <w:rsid w:val="00936B43"/>
    <w:rsid w:val="00937F94"/>
    <w:rsid w:val="00974FC2"/>
    <w:rsid w:val="00981F09"/>
    <w:rsid w:val="009A5519"/>
    <w:rsid w:val="009B15C8"/>
    <w:rsid w:val="009B3044"/>
    <w:rsid w:val="009D0E3D"/>
    <w:rsid w:val="009D1A88"/>
    <w:rsid w:val="009D2900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0037"/>
    <w:rsid w:val="00A41724"/>
    <w:rsid w:val="00A50775"/>
    <w:rsid w:val="00A54E37"/>
    <w:rsid w:val="00A71B10"/>
    <w:rsid w:val="00AA0264"/>
    <w:rsid w:val="00AA0A26"/>
    <w:rsid w:val="00AA51F8"/>
    <w:rsid w:val="00AA6EE3"/>
    <w:rsid w:val="00AB5750"/>
    <w:rsid w:val="00AC31BC"/>
    <w:rsid w:val="00AD7F1F"/>
    <w:rsid w:val="00AE1208"/>
    <w:rsid w:val="00AE374A"/>
    <w:rsid w:val="00AF333F"/>
    <w:rsid w:val="00AF59B9"/>
    <w:rsid w:val="00AF7315"/>
    <w:rsid w:val="00B21149"/>
    <w:rsid w:val="00B22B0B"/>
    <w:rsid w:val="00B30796"/>
    <w:rsid w:val="00B3526F"/>
    <w:rsid w:val="00B35712"/>
    <w:rsid w:val="00B4709D"/>
    <w:rsid w:val="00B50E65"/>
    <w:rsid w:val="00B52573"/>
    <w:rsid w:val="00B5439D"/>
    <w:rsid w:val="00B67736"/>
    <w:rsid w:val="00B73F57"/>
    <w:rsid w:val="00B77AB6"/>
    <w:rsid w:val="00B838E1"/>
    <w:rsid w:val="00B86D6D"/>
    <w:rsid w:val="00BA160C"/>
    <w:rsid w:val="00BC5E82"/>
    <w:rsid w:val="00C048FF"/>
    <w:rsid w:val="00C247F0"/>
    <w:rsid w:val="00C2741B"/>
    <w:rsid w:val="00C3264A"/>
    <w:rsid w:val="00C5292E"/>
    <w:rsid w:val="00C531A8"/>
    <w:rsid w:val="00C6170D"/>
    <w:rsid w:val="00C712B7"/>
    <w:rsid w:val="00C74CC4"/>
    <w:rsid w:val="00C86E84"/>
    <w:rsid w:val="00C94410"/>
    <w:rsid w:val="00CA1A39"/>
    <w:rsid w:val="00CB3961"/>
    <w:rsid w:val="00CC049E"/>
    <w:rsid w:val="00CD2388"/>
    <w:rsid w:val="00CE6E97"/>
    <w:rsid w:val="00CF37F5"/>
    <w:rsid w:val="00D06601"/>
    <w:rsid w:val="00D15B80"/>
    <w:rsid w:val="00D163DF"/>
    <w:rsid w:val="00D32E97"/>
    <w:rsid w:val="00D44D84"/>
    <w:rsid w:val="00D52668"/>
    <w:rsid w:val="00D540F8"/>
    <w:rsid w:val="00D61B1D"/>
    <w:rsid w:val="00D72E0B"/>
    <w:rsid w:val="00D869F5"/>
    <w:rsid w:val="00D871F3"/>
    <w:rsid w:val="00D87C86"/>
    <w:rsid w:val="00D902FA"/>
    <w:rsid w:val="00DB6D77"/>
    <w:rsid w:val="00DE15B2"/>
    <w:rsid w:val="00DE1BA3"/>
    <w:rsid w:val="00DE5DB6"/>
    <w:rsid w:val="00DF439D"/>
    <w:rsid w:val="00DF4AE8"/>
    <w:rsid w:val="00E10313"/>
    <w:rsid w:val="00E142E2"/>
    <w:rsid w:val="00E41B3C"/>
    <w:rsid w:val="00E41F97"/>
    <w:rsid w:val="00E711E8"/>
    <w:rsid w:val="00E72295"/>
    <w:rsid w:val="00E7509D"/>
    <w:rsid w:val="00E8100A"/>
    <w:rsid w:val="00E84CA4"/>
    <w:rsid w:val="00EA4D8F"/>
    <w:rsid w:val="00EB72E3"/>
    <w:rsid w:val="00EC48D6"/>
    <w:rsid w:val="00EC4B75"/>
    <w:rsid w:val="00ED41C3"/>
    <w:rsid w:val="00EF04F2"/>
    <w:rsid w:val="00EF13FF"/>
    <w:rsid w:val="00EF4528"/>
    <w:rsid w:val="00F066F1"/>
    <w:rsid w:val="00F14B6E"/>
    <w:rsid w:val="00F1578B"/>
    <w:rsid w:val="00F233AF"/>
    <w:rsid w:val="00F31902"/>
    <w:rsid w:val="00F66E3D"/>
    <w:rsid w:val="00F906E4"/>
    <w:rsid w:val="00F9365C"/>
    <w:rsid w:val="00FA6B38"/>
    <w:rsid w:val="00FB5877"/>
    <w:rsid w:val="00FC2ED4"/>
    <w:rsid w:val="00FC6C87"/>
    <w:rsid w:val="00FD1E8B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12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37</Pages>
  <Words>12189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</dc:title>
  <dc:subject/>
  <dc:creator>Грачева Светлана Васильевна</dc:creator>
  <cp:keywords/>
  <dc:description/>
  <cp:lastModifiedBy>ОДМ</cp:lastModifiedBy>
  <cp:revision>10</cp:revision>
  <cp:lastPrinted>2020-12-07T12:45:00Z</cp:lastPrinted>
  <dcterms:created xsi:type="dcterms:W3CDTF">2020-12-22T12:33:00Z</dcterms:created>
  <dcterms:modified xsi:type="dcterms:W3CDTF">2020-12-30T08:46:00Z</dcterms:modified>
</cp:coreProperties>
</file>