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09C" w:rsidRDefault="003C209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C209C" w:rsidRDefault="003C209C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3C209C" w:rsidRDefault="003C209C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3C209C" w:rsidRDefault="003C209C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C209C" w:rsidRDefault="003C209C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C209C" w:rsidRDefault="003C209C" w:rsidP="000A502D">
      <w:pPr>
        <w:jc w:val="center"/>
        <w:rPr>
          <w:b/>
          <w:sz w:val="28"/>
          <w:szCs w:val="28"/>
        </w:rPr>
      </w:pPr>
    </w:p>
    <w:p w:rsidR="003C209C" w:rsidRDefault="003C209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C209C" w:rsidRDefault="003C209C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3C209C" w:rsidRDefault="003C209C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C209C" w:rsidRDefault="003C209C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«26»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b/>
            <w:sz w:val="26"/>
            <w:szCs w:val="26"/>
          </w:rPr>
          <w:t>2020 г</w:t>
        </w:r>
      </w:smartTag>
      <w:r>
        <w:rPr>
          <w:b/>
          <w:sz w:val="26"/>
          <w:szCs w:val="26"/>
        </w:rPr>
        <w:t>.                                                                        № 2</w:t>
      </w:r>
    </w:p>
    <w:p w:rsidR="003C209C" w:rsidRDefault="003C209C" w:rsidP="000A502D">
      <w:pPr>
        <w:tabs>
          <w:tab w:val="left" w:pos="699"/>
        </w:tabs>
        <w:rPr>
          <w:b/>
          <w:sz w:val="26"/>
          <w:szCs w:val="26"/>
        </w:rPr>
      </w:pPr>
    </w:p>
    <w:p w:rsidR="003C209C" w:rsidRDefault="003C209C" w:rsidP="000A502D">
      <w:pPr>
        <w:jc w:val="center"/>
        <w:rPr>
          <w:b/>
          <w:sz w:val="26"/>
          <w:szCs w:val="26"/>
        </w:rPr>
      </w:pPr>
    </w:p>
    <w:p w:rsidR="003C209C" w:rsidRDefault="003C209C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3C209C" w:rsidRDefault="003C209C" w:rsidP="000A502D">
      <w:pPr>
        <w:jc w:val="center"/>
        <w:rPr>
          <w:sz w:val="26"/>
          <w:szCs w:val="26"/>
        </w:rPr>
      </w:pPr>
    </w:p>
    <w:p w:rsidR="003C209C" w:rsidRDefault="003C209C" w:rsidP="000A502D">
      <w:pPr>
        <w:jc w:val="center"/>
        <w:rPr>
          <w:sz w:val="26"/>
          <w:szCs w:val="26"/>
        </w:rPr>
      </w:pPr>
    </w:p>
    <w:p w:rsidR="003C209C" w:rsidRPr="000A502D" w:rsidRDefault="003C209C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Пушкинского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3C209C" w:rsidRDefault="003C209C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3C209C" w:rsidRDefault="003C209C" w:rsidP="000A502D">
      <w:pPr>
        <w:shd w:val="clear" w:color="auto" w:fill="FFFFFF"/>
        <w:rPr>
          <w:bCs/>
          <w:sz w:val="26"/>
          <w:szCs w:val="26"/>
        </w:rPr>
      </w:pPr>
    </w:p>
    <w:p w:rsidR="003C209C" w:rsidRPr="002F0167" w:rsidRDefault="003C209C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6 п.1 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3C209C" w:rsidRDefault="003C209C" w:rsidP="000A502D">
      <w:pPr>
        <w:jc w:val="center"/>
        <w:rPr>
          <w:sz w:val="28"/>
          <w:szCs w:val="28"/>
        </w:rPr>
      </w:pPr>
    </w:p>
    <w:p w:rsidR="003C209C" w:rsidRPr="002F0167" w:rsidRDefault="003C209C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C209C" w:rsidRPr="00A54E37" w:rsidRDefault="003C209C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A54E37">
        <w:rPr>
          <w:b/>
          <w:sz w:val="28"/>
          <w:szCs w:val="28"/>
        </w:rPr>
        <w:t xml:space="preserve"> 1. Основные характеристики бюджета </w:t>
      </w:r>
      <w:r>
        <w:rPr>
          <w:b/>
          <w:sz w:val="28"/>
          <w:szCs w:val="28"/>
        </w:rPr>
        <w:t>Пушкинского</w:t>
      </w:r>
    </w:p>
    <w:p w:rsidR="003C209C" w:rsidRPr="00A54E37" w:rsidRDefault="003C209C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3C209C" w:rsidRDefault="003C209C" w:rsidP="00824DA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1139,0тыс.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1139,0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3C209C" w:rsidRDefault="003C209C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965,3тыс.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965,3 тыс. рублей, в том числе условно утвержденные расходы в сумме 26,3 тыс.рублей, исходя из уровня инфляции, не превышающего 4,0 процента (декабрь 2022 года к декабрю 2021 года)</w:t>
      </w:r>
    </w:p>
    <w:p w:rsidR="003C209C" w:rsidRPr="0021464E" w:rsidRDefault="003C209C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984,3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984,3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22,3 тыс.рублей, исходя из уровня инфляции, не превышающего 3,9 процента (декабрь 2023 года к декабрю 2022 года)</w:t>
      </w:r>
    </w:p>
    <w:p w:rsidR="003C209C" w:rsidRDefault="003C209C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3C209C" w:rsidRPr="0043466D" w:rsidRDefault="003C209C" w:rsidP="000A502D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3466D">
        <w:rPr>
          <w:b/>
          <w:sz w:val="28"/>
          <w:szCs w:val="28"/>
        </w:rPr>
        <w:t xml:space="preserve">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 w:rsidRPr="00961EBD">
        <w:rPr>
          <w:b/>
          <w:sz w:val="28"/>
          <w:szCs w:val="28"/>
        </w:rPr>
        <w:t>Пушкинского</w:t>
      </w:r>
      <w:r>
        <w:rPr>
          <w:b/>
          <w:sz w:val="28"/>
          <w:szCs w:val="28"/>
        </w:rPr>
        <w:t xml:space="preserve">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3C209C" w:rsidRPr="00451050" w:rsidRDefault="003C209C" w:rsidP="000A502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 xml:space="preserve">иложению 1 к настоящему решению Совета депутатов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</w:p>
    <w:p w:rsidR="003C209C" w:rsidRDefault="003C209C" w:rsidP="000A502D">
      <w:pPr>
        <w:ind w:firstLine="851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 xml:space="preserve">асно приложению 2 к настоящему решению Совета депутатов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3C209C" w:rsidRPr="00610076" w:rsidRDefault="003C209C" w:rsidP="000A502D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610076">
        <w:rPr>
          <w:b/>
          <w:sz w:val="28"/>
          <w:szCs w:val="28"/>
        </w:rPr>
        <w:t xml:space="preserve"> 3.Безвозмездные поступления в бюджет </w:t>
      </w:r>
      <w:r w:rsidRPr="00961EBD">
        <w:rPr>
          <w:b/>
          <w:sz w:val="28"/>
          <w:szCs w:val="28"/>
        </w:rPr>
        <w:t>Пушкинского</w:t>
      </w:r>
      <w:r w:rsidRPr="00610076">
        <w:rPr>
          <w:b/>
          <w:sz w:val="28"/>
          <w:szCs w:val="28"/>
        </w:rPr>
        <w:t xml:space="preserve"> сельского поселения Ромодановского муниципального района</w:t>
      </w:r>
    </w:p>
    <w:p w:rsidR="003C209C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3C209C" w:rsidRPr="00CF37F5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2022 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3C209C" w:rsidRPr="00FA6B38" w:rsidRDefault="003C209C" w:rsidP="000A502D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A6B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 w:rsidRPr="00961EBD">
        <w:rPr>
          <w:b/>
          <w:sz w:val="28"/>
          <w:szCs w:val="28"/>
        </w:rPr>
        <w:t xml:space="preserve">Пушкинского       </w:t>
      </w:r>
      <w:r>
        <w:rPr>
          <w:b/>
          <w:sz w:val="28"/>
          <w:szCs w:val="28"/>
        </w:rPr>
        <w:t xml:space="preserve">       </w:t>
      </w:r>
      <w:r w:rsidRPr="00FA6B38">
        <w:rPr>
          <w:b/>
          <w:sz w:val="28"/>
          <w:szCs w:val="28"/>
        </w:rPr>
        <w:t>сельского поселения</w:t>
      </w:r>
      <w:r w:rsidRPr="00936B43"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>Ромодановского муниципального района</w:t>
      </w:r>
    </w:p>
    <w:p w:rsidR="003C209C" w:rsidRPr="00674995" w:rsidRDefault="003C209C" w:rsidP="000A502D">
      <w:pPr>
        <w:ind w:firstLine="851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3C209C" w:rsidRPr="0018018A" w:rsidRDefault="003C209C" w:rsidP="000A502D">
      <w:pPr>
        <w:ind w:firstLine="851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 w:rsidRPr="00961EBD">
        <w:rPr>
          <w:sz w:val="28"/>
          <w:szCs w:val="28"/>
        </w:rPr>
        <w:t>Пушкинского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,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депутатов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3C209C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№ 5 к настоящему решению Совета депутатов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3C209C" w:rsidRPr="00A06C13" w:rsidRDefault="003C209C" w:rsidP="000A502D">
      <w:pPr>
        <w:ind w:firstLine="851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 2023 годов согласно приложению 6 к настоящему Решению  Совета депутатов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3C209C" w:rsidRDefault="003C209C" w:rsidP="0092300E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Pr="00961EBD">
        <w:rPr>
          <w:b/>
          <w:sz w:val="28"/>
          <w:szCs w:val="28"/>
        </w:rPr>
        <w:t>Пушкинского</w:t>
      </w:r>
      <w:r w:rsidRPr="00961EBD">
        <w:rPr>
          <w:b/>
          <w:bCs/>
          <w:spacing w:val="2"/>
          <w:sz w:val="28"/>
          <w:szCs w:val="28"/>
        </w:rPr>
        <w:t xml:space="preserve"> </w:t>
      </w:r>
      <w:r w:rsidRPr="00961EBD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3C209C" w:rsidRDefault="003C209C" w:rsidP="0092300E">
      <w:pPr>
        <w:ind w:firstLine="540"/>
        <w:jc w:val="both"/>
        <w:outlineLvl w:val="2"/>
        <w:rPr>
          <w:sz w:val="28"/>
          <w:szCs w:val="28"/>
        </w:rPr>
      </w:pPr>
    </w:p>
    <w:p w:rsidR="003C209C" w:rsidRDefault="003C209C" w:rsidP="0092300E">
      <w:pPr>
        <w:ind w:firstLine="851"/>
        <w:rPr>
          <w:b/>
          <w:sz w:val="28"/>
          <w:szCs w:val="28"/>
        </w:rPr>
      </w:pPr>
      <w:r>
        <w:rPr>
          <w:sz w:val="28"/>
          <w:szCs w:val="28"/>
        </w:rPr>
        <w:t xml:space="preserve"> Из бюджета </w:t>
      </w:r>
      <w:r w:rsidRPr="00961EBD">
        <w:rPr>
          <w:sz w:val="28"/>
          <w:szCs w:val="28"/>
        </w:rPr>
        <w:t>Пушкинского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</w:t>
      </w:r>
      <w:r w:rsidRPr="00961EBD">
        <w:rPr>
          <w:sz w:val="28"/>
          <w:szCs w:val="28"/>
        </w:rPr>
        <w:t>Пушкинского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 w:rsidR="003C209C" w:rsidRDefault="003C209C" w:rsidP="000A502D">
      <w:pPr>
        <w:ind w:firstLine="851"/>
        <w:jc w:val="center"/>
        <w:rPr>
          <w:b/>
          <w:sz w:val="28"/>
          <w:szCs w:val="28"/>
        </w:rPr>
      </w:pPr>
    </w:p>
    <w:p w:rsidR="003C209C" w:rsidRPr="0018533F" w:rsidRDefault="003C209C" w:rsidP="000A502D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18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3C209C" w:rsidRPr="00E142E2" w:rsidRDefault="003C209C" w:rsidP="00AA6EE3">
      <w:pPr>
        <w:ind w:firstLine="851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Pr="00961EBD"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 w:rsidRPr="00961EBD"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3C209C" w:rsidRDefault="003C209C" w:rsidP="00961EB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на 2021год и плановый период 2022  2023 годов</w:t>
      </w:r>
    </w:p>
    <w:p w:rsidR="003C209C" w:rsidRPr="001C4060" w:rsidRDefault="003C209C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88">
        <w:rPr>
          <w:rFonts w:ascii="Times New Roman" w:hAnsi="Times New Roman" w:cs="Times New Roman"/>
          <w:b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 7.</w:t>
      </w:r>
      <w:r w:rsidRPr="0092300E">
        <w:rPr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 w:rsidRPr="00961EBD">
        <w:rPr>
          <w:rFonts w:ascii="Times New Roman" w:hAnsi="Times New Roman" w:cs="Times New Roman"/>
          <w:b/>
          <w:sz w:val="28"/>
          <w:szCs w:val="28"/>
        </w:rPr>
        <w:t>Пушкинского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92300E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3C209C" w:rsidRPr="001C4060" w:rsidRDefault="003C209C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84,1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84,1тыс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рублей,на 2023год в сумме 84,1тыс.рублей.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209C" w:rsidRPr="001C4060" w:rsidRDefault="003C209C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3C209C" w:rsidRPr="00704FF0" w:rsidRDefault="003C209C" w:rsidP="0092300E">
      <w:pPr>
        <w:ind w:firstLine="851"/>
        <w:rPr>
          <w:sz w:val="28"/>
          <w:szCs w:val="28"/>
        </w:rPr>
      </w:pPr>
    </w:p>
    <w:p w:rsidR="003C209C" w:rsidRPr="00463855" w:rsidRDefault="003C209C" w:rsidP="000A502D">
      <w:pPr>
        <w:ind w:firstLine="851"/>
        <w:jc w:val="center"/>
        <w:outlineLvl w:val="0"/>
        <w:rPr>
          <w:sz w:val="16"/>
          <w:szCs w:val="16"/>
        </w:rPr>
      </w:pPr>
      <w:r>
        <w:rPr>
          <w:b/>
          <w:sz w:val="28"/>
          <w:szCs w:val="28"/>
        </w:rPr>
        <w:t>Статья</w:t>
      </w:r>
      <w:r w:rsidRPr="009E7C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Резервный фонд администрации </w:t>
      </w:r>
      <w:r w:rsidRPr="00961EBD">
        <w:rPr>
          <w:b/>
          <w:sz w:val="28"/>
          <w:szCs w:val="28"/>
        </w:rPr>
        <w:t>Пушкинского</w:t>
      </w:r>
      <w:r>
        <w:rPr>
          <w:b/>
          <w:sz w:val="28"/>
          <w:szCs w:val="28"/>
        </w:rPr>
        <w:t xml:space="preserve"> сельского поселения </w:t>
      </w:r>
    </w:p>
    <w:p w:rsidR="003C209C" w:rsidRDefault="003C209C" w:rsidP="000A502D">
      <w:pPr>
        <w:ind w:firstLine="851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3C209C" w:rsidRPr="00463855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3C209C" w:rsidRPr="009E10E5" w:rsidRDefault="003C209C" w:rsidP="000A502D">
      <w:pPr>
        <w:ind w:firstLine="851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C209C" w:rsidRDefault="003C209C" w:rsidP="000A502D">
      <w:pPr>
        <w:ind w:firstLine="851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961EBD">
        <w:rPr>
          <w:sz w:val="28"/>
          <w:szCs w:val="28"/>
        </w:rPr>
        <w:t>Пушкинского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 w:rsidRPr="00961EBD">
        <w:rPr>
          <w:sz w:val="28"/>
          <w:szCs w:val="28"/>
        </w:rPr>
        <w:t>Пушкинского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</w:p>
    <w:p w:rsidR="003C209C" w:rsidRPr="00ED41C3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устанавливается  администрацией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</w:t>
      </w:r>
    </w:p>
    <w:p w:rsidR="003C209C" w:rsidRDefault="003C209C" w:rsidP="000A502D">
      <w:pPr>
        <w:ind w:firstLine="851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 w:rsidRPr="00961EBD">
        <w:rPr>
          <w:sz w:val="28"/>
          <w:szCs w:val="28"/>
        </w:rPr>
        <w:t>Пушкинского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 w:rsidRPr="00961EBD">
        <w:rPr>
          <w:sz w:val="28"/>
          <w:szCs w:val="28"/>
        </w:rPr>
        <w:t>Пушкинского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3C209C" w:rsidRDefault="003C209C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3C209C" w:rsidRPr="001C4060" w:rsidRDefault="003C209C" w:rsidP="00937F94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9. </w:t>
      </w:r>
      <w:r w:rsidRPr="001C4060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3C209C" w:rsidRPr="001C4060" w:rsidRDefault="003C209C" w:rsidP="00937F9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37F94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937F94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937F9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на 2021 год в сумме </w:t>
      </w:r>
      <w:r>
        <w:rPr>
          <w:rFonts w:ascii="Times New Roman" w:hAnsi="Times New Roman" w:cs="Times New Roman"/>
          <w:sz w:val="28"/>
          <w:szCs w:val="28"/>
        </w:rPr>
        <w:t>34,4</w:t>
      </w:r>
      <w:r w:rsidRPr="00937F94">
        <w:rPr>
          <w:rFonts w:ascii="Times New Roman" w:hAnsi="Times New Roman" w:cs="Times New Roman"/>
          <w:sz w:val="28"/>
          <w:szCs w:val="28"/>
        </w:rPr>
        <w:t xml:space="preserve"> тыс. рублей, 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35,6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>36,9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209C" w:rsidRDefault="003C209C" w:rsidP="00937F94">
      <w:pPr>
        <w:spacing w:line="230" w:lineRule="auto"/>
        <w:ind w:firstLine="540"/>
        <w:jc w:val="both"/>
        <w:rPr>
          <w:sz w:val="28"/>
          <w:szCs w:val="28"/>
        </w:rPr>
      </w:pPr>
    </w:p>
    <w:p w:rsidR="003C209C" w:rsidRPr="001C4060" w:rsidRDefault="003C209C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10.Муниципальные внутренние заимствования </w:t>
      </w:r>
      <w:r w:rsidRPr="00961EBD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961E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3C209C" w:rsidRPr="001C4060" w:rsidRDefault="003C209C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209C" w:rsidRPr="001C4060" w:rsidRDefault="003C209C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3C209C" w:rsidRPr="00375E01" w:rsidRDefault="003C209C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3C209C" w:rsidRDefault="003C209C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374,5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375,9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376,3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09C" w:rsidRPr="00375E01" w:rsidRDefault="003C209C" w:rsidP="00375E0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209C" w:rsidRDefault="003C209C" w:rsidP="00375E01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3C209C" w:rsidRPr="001C4060" w:rsidRDefault="003C209C" w:rsidP="00C6170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5.Утавердить источники внутреннего финансирования дефицита бюджета </w:t>
      </w:r>
      <w:r w:rsidRPr="00961EBD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3C209C" w:rsidRDefault="003C209C" w:rsidP="000A502D">
      <w:pPr>
        <w:ind w:firstLine="851"/>
        <w:rPr>
          <w:b/>
          <w:sz w:val="16"/>
          <w:szCs w:val="16"/>
        </w:rPr>
      </w:pPr>
    </w:p>
    <w:p w:rsidR="003C209C" w:rsidRDefault="003C209C" w:rsidP="000A502D">
      <w:pPr>
        <w:ind w:firstLine="851"/>
        <w:rPr>
          <w:b/>
          <w:sz w:val="16"/>
          <w:szCs w:val="16"/>
        </w:rPr>
      </w:pPr>
    </w:p>
    <w:p w:rsidR="003C209C" w:rsidRDefault="003C209C" w:rsidP="000A502D">
      <w:pPr>
        <w:spacing w:line="230" w:lineRule="auto"/>
        <w:ind w:firstLine="540"/>
        <w:rPr>
          <w:b/>
          <w:sz w:val="28"/>
          <w:szCs w:val="28"/>
        </w:rPr>
      </w:pPr>
      <w:r w:rsidRPr="0089169B">
        <w:rPr>
          <w:b/>
          <w:sz w:val="28"/>
          <w:szCs w:val="28"/>
        </w:rPr>
        <w:t>Статья 11. Особенности исполнения бюджета Пушкинского сельского поселения  Ромодановского муниципального района в 2021 году</w:t>
      </w:r>
      <w:r>
        <w:rPr>
          <w:b/>
          <w:sz w:val="28"/>
          <w:szCs w:val="28"/>
        </w:rPr>
        <w:t xml:space="preserve">     </w:t>
      </w:r>
    </w:p>
    <w:p w:rsidR="003C209C" w:rsidRDefault="003C209C" w:rsidP="000A502D">
      <w:pPr>
        <w:spacing w:line="230" w:lineRule="auto"/>
        <w:ind w:firstLine="540"/>
        <w:rPr>
          <w:b/>
          <w:sz w:val="28"/>
          <w:szCs w:val="28"/>
        </w:rPr>
      </w:pPr>
    </w:p>
    <w:p w:rsidR="003C209C" w:rsidRDefault="003C209C" w:rsidP="000A502D">
      <w:pPr>
        <w:spacing w:line="230" w:lineRule="auto"/>
        <w:ind w:firstLine="540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  Решения Совета депутатов 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 сельского поселения  Ромодановского муниципального района Республики </w:t>
      </w:r>
      <w:r w:rsidRPr="00014140">
        <w:rPr>
          <w:color w:val="000000"/>
          <w:sz w:val="28"/>
          <w:szCs w:val="28"/>
        </w:rPr>
        <w:t>Мордовия  от 18 декабря 2020г    №1</w:t>
      </w:r>
      <w:r>
        <w:rPr>
          <w:sz w:val="28"/>
          <w:szCs w:val="28"/>
        </w:rPr>
        <w:t xml:space="preserve"> «О бюджетном процессе 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3C209C" w:rsidRDefault="003C209C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3C209C" w:rsidRDefault="003C209C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C209C" w:rsidRDefault="003C209C" w:rsidP="000A502D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3C209C" w:rsidRPr="002E7460" w:rsidRDefault="003C209C" w:rsidP="000A502D">
      <w:pPr>
        <w:spacing w:line="230" w:lineRule="auto"/>
        <w:ind w:firstLine="540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3C209C" w:rsidRDefault="003C209C" w:rsidP="000A502D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бюджету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3C209C" w:rsidRPr="00645A3B" w:rsidRDefault="003C209C" w:rsidP="000A502D">
      <w:pPr>
        <w:ind w:firstLine="720"/>
        <w:rPr>
          <w:sz w:val="28"/>
          <w:szCs w:val="28"/>
        </w:rPr>
      </w:pPr>
      <w:r w:rsidRPr="00A71B10">
        <w:rPr>
          <w:sz w:val="28"/>
          <w:szCs w:val="28"/>
        </w:rPr>
        <w:t>Не 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</w:p>
    <w:p w:rsidR="003C209C" w:rsidRPr="00785A18" w:rsidRDefault="003C209C" w:rsidP="000A502D">
      <w:pPr>
        <w:ind w:firstLine="720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 Ромодановского муниципального района, и предоставленного не позднее 30 календарных дней со дня поступления указанных средств  в  бюджет Ромодановского муниципального района.</w:t>
      </w:r>
    </w:p>
    <w:p w:rsidR="003C209C" w:rsidRDefault="003C209C" w:rsidP="000A502D">
      <w:pPr>
        <w:spacing w:line="230" w:lineRule="auto"/>
        <w:rPr>
          <w:b/>
          <w:sz w:val="28"/>
          <w:szCs w:val="28"/>
        </w:rPr>
      </w:pPr>
    </w:p>
    <w:p w:rsidR="003C209C" w:rsidRPr="00C6170D" w:rsidRDefault="003C209C" w:rsidP="00C6170D">
      <w:pPr>
        <w:ind w:firstLine="720"/>
        <w:jc w:val="center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 xml:space="preserve">, предоставляемые бюджету </w:t>
      </w:r>
      <w:r w:rsidRPr="00CC2620">
        <w:rPr>
          <w:b/>
          <w:sz w:val="28"/>
          <w:szCs w:val="28"/>
        </w:rPr>
        <w:t>Пушкинского</w:t>
      </w:r>
      <w:r>
        <w:rPr>
          <w:b/>
          <w:sz w:val="28"/>
          <w:szCs w:val="28"/>
        </w:rPr>
        <w:t xml:space="preserve">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Ромодановского муниципального района.</w:t>
      </w:r>
    </w:p>
    <w:p w:rsidR="003C209C" w:rsidRPr="000E0DA3" w:rsidRDefault="003C209C" w:rsidP="0092300E">
      <w:pPr>
        <w:ind w:firstLine="851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3C209C" w:rsidRDefault="003C209C" w:rsidP="0092300E">
      <w:pPr>
        <w:ind w:firstLine="880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другим бюджетам бюджетной системы Российской Федерации на 2021 год в сумме 127,5 тыс.рублей, на 2022 год в сумме                 84,1 тыс.рублей, на 2023 год в сумме 84,1 тыс.рублей.</w:t>
      </w:r>
    </w:p>
    <w:p w:rsidR="003C209C" w:rsidRPr="00EC48D6" w:rsidRDefault="003C209C" w:rsidP="0092300E">
      <w:pPr>
        <w:ind w:firstLine="720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3C209C" w:rsidRPr="005D534E" w:rsidRDefault="003C209C" w:rsidP="0092300E">
      <w:pPr>
        <w:ind w:firstLine="720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3C209C" w:rsidRDefault="003C209C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3C209C" w:rsidRDefault="003C209C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3C209C" w:rsidRPr="005D534E" w:rsidRDefault="003C209C" w:rsidP="0092300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3C209C" w:rsidRDefault="003C209C" w:rsidP="000A502D">
      <w:pPr>
        <w:ind w:firstLine="851"/>
        <w:rPr>
          <w:b/>
          <w:sz w:val="16"/>
          <w:szCs w:val="16"/>
        </w:rPr>
      </w:pPr>
    </w:p>
    <w:p w:rsidR="003C209C" w:rsidRPr="004A382D" w:rsidRDefault="003C209C" w:rsidP="000A502D">
      <w:pPr>
        <w:ind w:firstLine="851"/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A38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  <w:r w:rsidRPr="004A382D">
        <w:rPr>
          <w:b/>
          <w:sz w:val="28"/>
          <w:szCs w:val="28"/>
        </w:rPr>
        <w:t xml:space="preserve"> </w:t>
      </w:r>
    </w:p>
    <w:p w:rsidR="003C209C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3C209C" w:rsidRPr="000B02AA" w:rsidRDefault="003C209C" w:rsidP="000A502D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4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 w:rsidRPr="00CC2620">
        <w:rPr>
          <w:b/>
          <w:sz w:val="28"/>
          <w:szCs w:val="28"/>
        </w:rPr>
        <w:t xml:space="preserve">Пушкинского </w:t>
      </w:r>
      <w:r w:rsidRPr="000B02AA">
        <w:rPr>
          <w:b/>
          <w:sz w:val="28"/>
          <w:szCs w:val="28"/>
        </w:rPr>
        <w:t xml:space="preserve">сельского поселения Ромодановского муниципального района </w:t>
      </w:r>
    </w:p>
    <w:p w:rsidR="003C209C" w:rsidRPr="009E678F" w:rsidRDefault="003C209C" w:rsidP="000A502D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Pr="00961EBD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3C209C" w:rsidRPr="009E678F" w:rsidRDefault="003C209C" w:rsidP="000A502D">
      <w:pPr>
        <w:ind w:firstLine="720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 w:rsidRPr="00961EBD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 w:rsidRPr="00961EBD">
        <w:rPr>
          <w:sz w:val="28"/>
          <w:szCs w:val="28"/>
        </w:rPr>
        <w:t>Пушкинского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961EBD">
        <w:rPr>
          <w:sz w:val="28"/>
          <w:szCs w:val="28"/>
        </w:rPr>
        <w:t>Пушкинского</w:t>
      </w:r>
      <w:r w:rsidRPr="009E678F">
        <w:rPr>
          <w:bCs/>
          <w:sz w:val="28"/>
          <w:szCs w:val="28"/>
        </w:rPr>
        <w:t xml:space="preserve"> 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961EBD">
        <w:rPr>
          <w:sz w:val="28"/>
          <w:szCs w:val="28"/>
        </w:rPr>
        <w:t>Пушкинского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 w:rsidRPr="00961EBD">
        <w:rPr>
          <w:sz w:val="28"/>
          <w:szCs w:val="28"/>
        </w:rPr>
        <w:t>Пушкинского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 ,действуют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3C209C" w:rsidRDefault="003C209C" w:rsidP="000A502D">
      <w:pPr>
        <w:ind w:firstLine="851"/>
        <w:rPr>
          <w:sz w:val="28"/>
          <w:szCs w:val="28"/>
        </w:rPr>
      </w:pPr>
    </w:p>
    <w:p w:rsidR="003C209C" w:rsidRDefault="003C209C" w:rsidP="000A502D">
      <w:pPr>
        <w:ind w:firstLine="851"/>
        <w:rPr>
          <w:sz w:val="28"/>
          <w:szCs w:val="28"/>
        </w:rPr>
      </w:pPr>
    </w:p>
    <w:p w:rsidR="003C209C" w:rsidRDefault="003C209C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3C209C" w:rsidRDefault="003C209C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3C209C" w:rsidRDefault="003C209C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3C209C" w:rsidRDefault="003C209C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3C209C" w:rsidRDefault="003C209C" w:rsidP="00CC2620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Pr="00CC2620">
        <w:rPr>
          <w:b/>
          <w:sz w:val="28"/>
          <w:szCs w:val="28"/>
        </w:rPr>
        <w:t>Пушкинского</w:t>
      </w:r>
    </w:p>
    <w:p w:rsidR="003C209C" w:rsidRDefault="003C209C" w:rsidP="00CC2620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 w:rsidRPr="00CC262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сельского поселения                                                     С.Н.Балденков</w:t>
      </w:r>
    </w:p>
    <w:p w:rsidR="003C209C" w:rsidRDefault="003C209C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209C" w:rsidRDefault="003C209C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209C" w:rsidRDefault="003C209C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209C" w:rsidRDefault="003C209C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209C" w:rsidRDefault="003C209C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209C" w:rsidRDefault="003C209C" w:rsidP="006B03FD">
      <w:pPr>
        <w:jc w:val="center"/>
        <w:rPr>
          <w:b/>
          <w:sz w:val="28"/>
          <w:szCs w:val="28"/>
        </w:rPr>
      </w:pPr>
    </w:p>
    <w:p w:rsidR="003C209C" w:rsidRDefault="003C209C" w:rsidP="006B03FD">
      <w:pPr>
        <w:jc w:val="center"/>
        <w:rPr>
          <w:b/>
          <w:sz w:val="28"/>
          <w:szCs w:val="28"/>
        </w:rPr>
      </w:pPr>
    </w:p>
    <w:p w:rsidR="003C209C" w:rsidRDefault="003C209C" w:rsidP="006B03FD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ind w:firstLine="708"/>
        <w:jc w:val="right"/>
      </w:pPr>
    </w:p>
    <w:p w:rsidR="003C209C" w:rsidRDefault="003C209C" w:rsidP="001A2849">
      <w:pPr>
        <w:ind w:firstLine="708"/>
        <w:jc w:val="right"/>
      </w:pPr>
      <w:r>
        <w:t>Приложение №1</w:t>
      </w:r>
    </w:p>
    <w:p w:rsidR="003C209C" w:rsidRDefault="003C209C" w:rsidP="001A2849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1A2849">
      <w:pPr>
        <w:ind w:left="4536"/>
        <w:jc w:val="right"/>
      </w:pPr>
      <w:r>
        <w:t>от «   26» декабря 2020 г. № 2</w:t>
      </w: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  <w:rPr>
          <w:b/>
          <w:sz w:val="28"/>
          <w:szCs w:val="28"/>
        </w:rPr>
      </w:pPr>
    </w:p>
    <w:p w:rsidR="003C209C" w:rsidRDefault="003C209C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 xml:space="preserve">Пушкинского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>-органа местного самоуправления</w:t>
      </w:r>
    </w:p>
    <w:p w:rsidR="003C209C" w:rsidRDefault="003C209C" w:rsidP="00006950">
      <w:pPr>
        <w:shd w:val="clear" w:color="auto" w:fill="FFFFFF"/>
        <w:ind w:left="4496" w:right="26"/>
        <w:jc w:val="center"/>
      </w:pPr>
      <w:r>
        <w:tab/>
      </w:r>
    </w:p>
    <w:p w:rsidR="003C209C" w:rsidRDefault="003C209C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3C209C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D10DB2" w:rsidRDefault="003C209C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10DB2">
              <w:rPr>
                <w:rFonts w:ascii="Times New Roman" w:hAnsi="Times New Roman" w:cs="Times New Roman"/>
              </w:rPr>
              <w:t xml:space="preserve">Код </w:t>
            </w:r>
            <w:r w:rsidRPr="00D10DB2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D10DB2" w:rsidRDefault="003C209C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10DB2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D10DB2" w:rsidRDefault="003C209C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10DB2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3C209C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D10DB2" w:rsidRDefault="003C209C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0D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D10DB2" w:rsidRDefault="003C209C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D10DB2" w:rsidRDefault="003C209C" w:rsidP="00CC262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0D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Пушкинского сельского поселения Ромодановского муниципального района Республики Мордовия  </w:t>
            </w:r>
          </w:p>
        </w:tc>
      </w:tr>
      <w:tr w:rsidR="003C209C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napToGrid w:val="0"/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C209C" w:rsidRPr="00EF13FF" w:rsidTr="00037BB1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3C209C" w:rsidRPr="00EF13FF" w:rsidTr="00037BB1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3C209C" w:rsidRPr="00EF13FF" w:rsidTr="00037BB1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3C209C" w:rsidRPr="00EF13FF" w:rsidTr="00037BB1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6479F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3C209C" w:rsidRPr="00EF13FF" w:rsidTr="00037BB1">
        <w:trPr>
          <w:cantSplit/>
          <w:trHeight w:val="1344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C209C" w:rsidRPr="00EF13FF" w:rsidTr="00037BB1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B500C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62DC3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62DC3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62DC3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62DC3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C209C" w:rsidRPr="00EF13FF" w:rsidTr="00037BB1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3C209C" w:rsidRPr="00EF13FF" w:rsidTr="00037BB1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noProof/>
                <w:sz w:val="24"/>
                <w:szCs w:val="24"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2 18 05010 10 0000 180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2 18 05020 10 0000 180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3C209C" w:rsidRPr="00EF13FF" w:rsidTr="00037BB1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D5770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       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Pr="007A1186" w:rsidRDefault="003C209C" w:rsidP="00006950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3C209C" w:rsidRPr="00EF13FF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center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7A1186" w:rsidRDefault="003C209C" w:rsidP="00006950">
            <w:pPr>
              <w:jc w:val="both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C209C" w:rsidRPr="00A25611" w:rsidTr="00037BB1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2 02 15001 10 7510 151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0E7FA4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D10DB2" w:rsidRDefault="003C209C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DB2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2 02 20051 10 0018  151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 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2 02 20077 10 7613 151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2 02 20077 10 7624 151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FE4F17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2 02 25027 10 0000 151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3C209C" w:rsidRPr="00A25611" w:rsidRDefault="003C209C" w:rsidP="00006950">
            <w:pPr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2 02 29999 10 7611 151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D10DB2" w:rsidRDefault="003C209C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DB2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2 02 29999 10 7626 151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D10DB2" w:rsidRDefault="003C209C" w:rsidP="00006950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DB2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A0A4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2 02 35118 10 5118 151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A25611"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2 02 30024 10 7715 151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A25611"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2 02 45160 10 0000 151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7874E2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909A1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2 02 40014 10 4201 151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 , ремонт и содержание автомобильных дорог общего пользования  местного значения)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909A1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909A1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3909A1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3C209C" w:rsidRPr="00A25611" w:rsidTr="00037BB1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EC6156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2 18 60010 10 0000 151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C447B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2 18 60020 10 0000 151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C209C" w:rsidRPr="00A25611" w:rsidTr="00037BB1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DC447B">
              <w:rPr>
                <w:snapToGrid w:val="0"/>
                <w:sz w:val="24"/>
                <w:szCs w:val="24"/>
              </w:rPr>
              <w:t>921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DF4AE8">
              <w:rPr>
                <w:sz w:val="24"/>
                <w:szCs w:val="24"/>
              </w:rPr>
              <w:t>219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60010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DF4AE8">
              <w:rPr>
                <w:sz w:val="24"/>
                <w:szCs w:val="24"/>
              </w:rPr>
              <w:t>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A25611" w:rsidRDefault="003C209C" w:rsidP="00006950">
            <w:pPr>
              <w:jc w:val="both"/>
              <w:rPr>
                <w:sz w:val="24"/>
                <w:szCs w:val="24"/>
              </w:rPr>
            </w:pPr>
            <w:r w:rsidRPr="00DF4AE8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3C209C" w:rsidRDefault="003C209C" w:rsidP="00006950">
      <w:pPr>
        <w:shd w:val="clear" w:color="auto" w:fill="FFFFFF"/>
        <w:ind w:right="26"/>
      </w:pPr>
    </w:p>
    <w:p w:rsidR="003C209C" w:rsidRDefault="003C209C" w:rsidP="00006950">
      <w:pPr>
        <w:shd w:val="clear" w:color="auto" w:fill="FFFFFF"/>
        <w:ind w:left="4496" w:right="26"/>
        <w:jc w:val="center"/>
      </w:pPr>
    </w:p>
    <w:p w:rsidR="003C209C" w:rsidRDefault="003C209C" w:rsidP="00006950">
      <w:pPr>
        <w:shd w:val="clear" w:color="auto" w:fill="FFFFFF"/>
        <w:ind w:right="26"/>
      </w:pPr>
    </w:p>
    <w:p w:rsidR="003C209C" w:rsidRDefault="003C209C" w:rsidP="00006950">
      <w:pPr>
        <w:shd w:val="clear" w:color="auto" w:fill="FFFFFF"/>
        <w:ind w:right="26"/>
      </w:pPr>
    </w:p>
    <w:p w:rsidR="003C209C" w:rsidRDefault="003C209C" w:rsidP="00006950">
      <w:pPr>
        <w:shd w:val="clear" w:color="auto" w:fill="FFFFFF"/>
        <w:ind w:left="4496" w:right="26"/>
        <w:jc w:val="center"/>
      </w:pPr>
    </w:p>
    <w:p w:rsidR="003C209C" w:rsidRDefault="003C209C" w:rsidP="00006950">
      <w:pPr>
        <w:shd w:val="clear" w:color="auto" w:fill="FFFFFF"/>
        <w:ind w:left="4496" w:right="26"/>
        <w:jc w:val="center"/>
      </w:pPr>
    </w:p>
    <w:p w:rsidR="003C209C" w:rsidRDefault="003C209C" w:rsidP="00006950">
      <w:pPr>
        <w:shd w:val="clear" w:color="auto" w:fill="FFFFFF"/>
        <w:ind w:left="4496" w:right="26"/>
        <w:jc w:val="center"/>
      </w:pPr>
    </w:p>
    <w:p w:rsidR="003C209C" w:rsidRDefault="003C209C" w:rsidP="00006950">
      <w:pPr>
        <w:shd w:val="clear" w:color="auto" w:fill="FFFFFF"/>
        <w:ind w:left="4496" w:right="26"/>
        <w:jc w:val="center"/>
      </w:pPr>
    </w:p>
    <w:p w:rsidR="003C209C" w:rsidRDefault="003C209C" w:rsidP="00037BB1">
      <w:pPr>
        <w:ind w:firstLine="708"/>
        <w:jc w:val="right"/>
      </w:pPr>
      <w:r>
        <w:t>Приложение №2</w:t>
      </w:r>
    </w:p>
    <w:p w:rsidR="003C209C" w:rsidRDefault="003C209C" w:rsidP="00037BB1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037BB1">
      <w:pPr>
        <w:tabs>
          <w:tab w:val="left" w:pos="3840"/>
        </w:tabs>
      </w:pPr>
      <w:r>
        <w:t xml:space="preserve">                                                                                                                                        от «26» декабря 2020 г. №2</w:t>
      </w:r>
    </w:p>
    <w:p w:rsidR="003C209C" w:rsidRDefault="003C209C" w:rsidP="00006950">
      <w:pPr>
        <w:tabs>
          <w:tab w:val="left" w:pos="3840"/>
        </w:tabs>
      </w:pPr>
    </w:p>
    <w:p w:rsidR="003C209C" w:rsidRDefault="003C209C" w:rsidP="00006950"/>
    <w:p w:rsidR="003C209C" w:rsidRDefault="003C209C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3C209C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75413F" w:rsidRDefault="003C209C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3C209C" w:rsidRDefault="003C209C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75413F" w:rsidRDefault="003C209C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3C209C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51158" w:rsidRDefault="003C209C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BA160C" w:rsidRDefault="003C209C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C209C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3C209C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Пушкинского сельского поселения Ромодановского муниципального района республики Мордовия</w:t>
            </w:r>
          </w:p>
        </w:tc>
      </w:tr>
      <w:tr w:rsidR="003C209C" w:rsidTr="00037BB1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3C209C" w:rsidTr="00037BB1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3C209C" w:rsidTr="00037BB1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C209C" w:rsidTr="00037BB1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C209C" w:rsidTr="00037BB1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C209C" w:rsidTr="00037BB1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C209C" w:rsidTr="00037BB1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C209C" w:rsidRDefault="003C209C" w:rsidP="00037BB1">
            <w:pPr>
              <w:jc w:val="center"/>
            </w:pPr>
            <w:r w:rsidRPr="006A7300">
              <w:rPr>
                <w:b/>
                <w:bCs/>
                <w:sz w:val="24"/>
                <w:szCs w:val="24"/>
              </w:rPr>
              <w:t>921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3C209C" w:rsidRDefault="003C209C" w:rsidP="00006950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C209C" w:rsidRDefault="003C209C" w:rsidP="00006950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3C209C" w:rsidRDefault="003C209C" w:rsidP="00006950">
      <w:pPr>
        <w:ind w:left="4536"/>
        <w:jc w:val="right"/>
      </w:pPr>
    </w:p>
    <w:p w:rsidR="003C209C" w:rsidRDefault="003C209C" w:rsidP="001A2849">
      <w:pPr>
        <w:ind w:firstLine="708"/>
        <w:jc w:val="right"/>
      </w:pPr>
    </w:p>
    <w:p w:rsidR="003C209C" w:rsidRDefault="003C209C" w:rsidP="00037BB1">
      <w:pPr>
        <w:ind w:firstLine="708"/>
        <w:jc w:val="right"/>
      </w:pPr>
    </w:p>
    <w:p w:rsidR="003C209C" w:rsidRDefault="003C209C" w:rsidP="00037BB1">
      <w:pPr>
        <w:ind w:firstLine="708"/>
        <w:jc w:val="right"/>
      </w:pPr>
      <w:r>
        <w:t>Приложение №3</w:t>
      </w:r>
    </w:p>
    <w:p w:rsidR="003C209C" w:rsidRDefault="003C209C" w:rsidP="00037BB1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037BB1">
      <w:pPr>
        <w:tabs>
          <w:tab w:val="left" w:pos="3840"/>
        </w:tabs>
      </w:pPr>
      <w:r>
        <w:t xml:space="preserve">                                                                                                                                       от « 26  » декабря 2020 г. №2</w:t>
      </w:r>
    </w:p>
    <w:p w:rsidR="003C209C" w:rsidRDefault="003C209C" w:rsidP="001A2849">
      <w:pPr>
        <w:ind w:left="4536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Pr="00AF7315" w:rsidRDefault="003C209C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ПУШКИНСКОГО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3C209C" w:rsidRDefault="003C209C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2022</w:t>
            </w:r>
          </w:p>
          <w:p w:rsidR="003C209C" w:rsidRPr="00D10DB2" w:rsidRDefault="003C209C" w:rsidP="00D10DB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3C209C" w:rsidRPr="00D10DB2" w:rsidRDefault="003C209C" w:rsidP="00D10DB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D10DB2">
              <w:rPr>
                <w:bCs/>
                <w:color w:val="000000"/>
              </w:rPr>
              <w:t>2023 год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1A2849">
            <w:pPr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764,5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589,4</w:t>
            </w: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608,0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1A2849">
            <w:pPr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550,1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417,8</w:t>
            </w: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433,7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1A2849">
            <w:pPr>
              <w:rPr>
                <w:color w:val="000000"/>
              </w:rPr>
            </w:pPr>
            <w:r w:rsidRPr="00D10DB2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492,2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417,8</w:t>
            </w: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color w:val="000000"/>
              </w:rPr>
            </w:pPr>
            <w:r w:rsidRPr="00D10DB2">
              <w:rPr>
                <w:color w:val="000000"/>
              </w:rPr>
              <w:t>433,7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1A2849">
            <w:pPr>
              <w:rPr>
                <w:color w:val="000000"/>
              </w:rPr>
            </w:pPr>
            <w:r w:rsidRPr="00D10DB2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57,9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b/>
                <w:color w:val="000000"/>
              </w:rPr>
            </w:pP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b/>
                <w:bCs/>
                <w:color w:val="000000"/>
              </w:rPr>
            </w:pPr>
            <w:r w:rsidRPr="00D10DB2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86,9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87,5</w:t>
            </w: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b/>
              </w:rPr>
            </w:pPr>
            <w:r w:rsidRPr="00D10DB2">
              <w:rPr>
                <w:b/>
              </w:rPr>
              <w:t>90,2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0,1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0,1</w:t>
            </w:r>
          </w:p>
        </w:tc>
        <w:tc>
          <w:tcPr>
            <w:tcW w:w="958" w:type="dxa"/>
          </w:tcPr>
          <w:p w:rsidR="003C209C" w:rsidRDefault="003C209C" w:rsidP="001A2849">
            <w:r>
              <w:t>0,1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1A2849">
            <w:pPr>
              <w:rPr>
                <w:color w:val="000000"/>
              </w:rPr>
            </w:pPr>
            <w:r w:rsidRPr="00D10DB2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C209C" w:rsidRDefault="003C209C" w:rsidP="001A2849">
            <w:r>
              <w:t>90,1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127,5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b/>
                <w:color w:val="000000"/>
              </w:rPr>
            </w:pPr>
            <w:r w:rsidRPr="00D10DB2">
              <w:rPr>
                <w:b/>
                <w:color w:val="000000"/>
              </w:rPr>
              <w:t>84,1</w:t>
            </w:r>
          </w:p>
        </w:tc>
        <w:tc>
          <w:tcPr>
            <w:tcW w:w="958" w:type="dxa"/>
          </w:tcPr>
          <w:p w:rsidR="003C209C" w:rsidRPr="00D10DB2" w:rsidRDefault="003C209C" w:rsidP="001A2849">
            <w:pPr>
              <w:rPr>
                <w:b/>
              </w:rPr>
            </w:pPr>
            <w:r w:rsidRPr="00D10DB2">
              <w:rPr>
                <w:b/>
              </w:rPr>
              <w:t>84,1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2 02 40014 10 0000 150</w:t>
            </w:r>
          </w:p>
          <w:p w:rsidR="003C209C" w:rsidRPr="00D10DB2" w:rsidRDefault="003C209C" w:rsidP="00D10DB2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84,1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84,1</w:t>
            </w:r>
          </w:p>
        </w:tc>
        <w:tc>
          <w:tcPr>
            <w:tcW w:w="958" w:type="dxa"/>
          </w:tcPr>
          <w:p w:rsidR="003C209C" w:rsidRDefault="003C209C" w:rsidP="001A2849">
            <w:r>
              <w:t>84,1</w:t>
            </w:r>
          </w:p>
        </w:tc>
      </w:tr>
      <w:tr w:rsidR="003C209C" w:rsidTr="00D10DB2">
        <w:tc>
          <w:tcPr>
            <w:tcW w:w="2518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  <w:r w:rsidRPr="00D10DB2">
              <w:rPr>
                <w:color w:val="000000"/>
              </w:rPr>
              <w:t>43,4</w:t>
            </w:r>
          </w:p>
        </w:tc>
        <w:tc>
          <w:tcPr>
            <w:tcW w:w="1275" w:type="dxa"/>
          </w:tcPr>
          <w:p w:rsidR="003C209C" w:rsidRPr="00D10DB2" w:rsidRDefault="003C209C" w:rsidP="00D10DB2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3C209C" w:rsidRDefault="003C209C" w:rsidP="001A2849"/>
        </w:tc>
      </w:tr>
    </w:tbl>
    <w:p w:rsidR="003C209C" w:rsidRDefault="003C209C" w:rsidP="001A2849">
      <w:pPr>
        <w:ind w:firstLine="708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2D33C1">
      <w:pPr>
        <w:ind w:firstLine="708"/>
        <w:jc w:val="right"/>
      </w:pPr>
    </w:p>
    <w:p w:rsidR="003C209C" w:rsidRDefault="003C209C" w:rsidP="00332B27">
      <w:pPr>
        <w:ind w:firstLine="708"/>
        <w:jc w:val="right"/>
      </w:pPr>
      <w:r>
        <w:t>Приложение №4</w:t>
      </w:r>
    </w:p>
    <w:p w:rsidR="003C209C" w:rsidRDefault="003C209C" w:rsidP="00332B27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332B27">
      <w:pPr>
        <w:tabs>
          <w:tab w:val="left" w:pos="3840"/>
        </w:tabs>
      </w:pPr>
      <w:r>
        <w:t xml:space="preserve">                                                                                                                                     от «  26 » декабря 2020 г. №2</w:t>
      </w:r>
    </w:p>
    <w:p w:rsidR="003C209C" w:rsidRDefault="003C209C" w:rsidP="00332B27">
      <w:pPr>
        <w:ind w:left="4536"/>
        <w:jc w:val="right"/>
      </w:pPr>
    </w:p>
    <w:p w:rsidR="003C209C" w:rsidRDefault="003C209C" w:rsidP="002D33C1">
      <w:pPr>
        <w:ind w:left="4536"/>
        <w:jc w:val="right"/>
      </w:pPr>
    </w:p>
    <w:p w:rsidR="003C209C" w:rsidRDefault="003C209C" w:rsidP="002D33C1">
      <w:pPr>
        <w:tabs>
          <w:tab w:val="left" w:pos="3840"/>
        </w:tabs>
      </w:pPr>
    </w:p>
    <w:p w:rsidR="003C209C" w:rsidRDefault="003C209C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3C209C" w:rsidRPr="002D33C1" w:rsidRDefault="003C209C" w:rsidP="002D33C1">
      <w:pPr>
        <w:rPr>
          <w:rFonts w:ascii="Arial" w:hAnsi="Arial" w:cs="Arial"/>
          <w:sz w:val="24"/>
          <w:szCs w:val="24"/>
        </w:rPr>
      </w:pPr>
    </w:p>
    <w:p w:rsidR="003C209C" w:rsidRDefault="003C209C" w:rsidP="002D33C1">
      <w:pPr>
        <w:rPr>
          <w:rFonts w:ascii="Arial" w:hAnsi="Arial" w:cs="Arial"/>
          <w:sz w:val="24"/>
          <w:szCs w:val="24"/>
        </w:rPr>
      </w:pPr>
    </w:p>
    <w:p w:rsidR="003C209C" w:rsidRPr="00574E11" w:rsidRDefault="003C209C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ПУШКИНСКОГО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3C209C" w:rsidRPr="00405474" w:rsidRDefault="003C209C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3C209C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C209C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3C209C" w:rsidRPr="00405474" w:rsidTr="00E41B3C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C209C" w:rsidRPr="00405474" w:rsidTr="00E41B3C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3C209C" w:rsidRPr="006C7CAD" w:rsidRDefault="003C209C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6C7CAD" w:rsidRDefault="003C209C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6C7CAD" w:rsidRDefault="003C209C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6C7CAD" w:rsidRDefault="003C209C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6C7CAD" w:rsidRDefault="003C209C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852288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852288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965,3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852288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</w:tr>
      <w:tr w:rsidR="003C209C" w:rsidRPr="00405474" w:rsidTr="00E41B3C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597,1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</w:tr>
      <w:tr w:rsidR="003C209C" w:rsidRPr="00405474" w:rsidTr="00E41B3C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E41B3C">
        <w:trPr>
          <w:trHeight w:hRule="exact" w:val="481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5E34E5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2D33C1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55F66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55F66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55F66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2D33C1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55F66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405474" w:rsidTr="00B50E65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</w:tc>
      </w:tr>
      <w:tr w:rsidR="003C209C" w:rsidRPr="00405474" w:rsidTr="005E34E5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55F6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</w:tc>
      </w:tr>
      <w:tr w:rsidR="003C209C" w:rsidRPr="00405474" w:rsidTr="00FB5877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B50E6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F066F1" w:rsidRDefault="003C209C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F066F1" w:rsidRDefault="003C209C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3C209C" w:rsidRPr="00405474" w:rsidTr="005E34E5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3C209C" w:rsidRPr="005E34E5" w:rsidRDefault="003C209C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B50E65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3C209C" w:rsidRPr="005E34E5" w:rsidRDefault="003C209C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B50E65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3C209C" w:rsidRPr="005E34E5" w:rsidRDefault="003C209C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B50E65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3C209C" w:rsidRPr="005E34E5" w:rsidRDefault="003C209C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FB5877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405474" w:rsidTr="00E41B3C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405474" w:rsidTr="00E41B3C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405474" w:rsidTr="00D15B80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405474" w:rsidTr="00B50E65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243,5</w:t>
            </w:r>
          </w:p>
        </w:tc>
      </w:tr>
      <w:tr w:rsidR="003C209C" w:rsidRPr="00405474" w:rsidTr="005E34E5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243,5</w:t>
            </w:r>
          </w:p>
        </w:tc>
      </w:tr>
      <w:tr w:rsidR="003C209C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187,0</w:t>
            </w:r>
          </w:p>
        </w:tc>
      </w:tr>
      <w:tr w:rsidR="003C209C" w:rsidRPr="00405474" w:rsidTr="002618E0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</w:tc>
      </w:tr>
      <w:tr w:rsidR="003C209C" w:rsidRPr="00405474" w:rsidTr="00E41B3C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</w:tr>
      <w:tr w:rsidR="003C209C" w:rsidRPr="00405474" w:rsidTr="00E41B3C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3C209C" w:rsidRPr="00405474" w:rsidTr="002618E0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3C209C" w:rsidRPr="00405474" w:rsidTr="002618E0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3C209C" w:rsidRPr="00405474" w:rsidTr="002618E0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3C209C" w:rsidRPr="00405474" w:rsidTr="00E41B3C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3C209C" w:rsidRPr="00405474" w:rsidTr="00E41B3C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3C209C" w:rsidRPr="00405474" w:rsidTr="002618E0">
        <w:trPr>
          <w:trHeight w:hRule="exact" w:val="981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FB5877">
        <w:trPr>
          <w:trHeight w:hRule="exact" w:val="1352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2618E0">
        <w:trPr>
          <w:trHeight w:hRule="exact" w:val="645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E41B3C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2618E0">
        <w:trPr>
          <w:trHeight w:hRule="exact" w:val="1106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405474" w:rsidTr="00A4172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A4172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AC31BC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A4172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2618E0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E41B3C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5E34E5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405474" w:rsidTr="00E41B3C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3C209C" w:rsidRPr="00405474" w:rsidTr="005E34E5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3C209C" w:rsidRPr="00405474" w:rsidTr="00AC31BC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2618E0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2618E0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E41B3C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2618E0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3C209C" w:rsidRPr="00A41724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405474" w:rsidTr="00E41B3C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3C209C" w:rsidRPr="00405474" w:rsidTr="005E34E5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C209C" w:rsidRPr="00405474" w:rsidTr="00E7509D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C209C" w:rsidRPr="00405474" w:rsidTr="00E7509D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C209C" w:rsidRPr="00405474" w:rsidTr="002618E0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C209C" w:rsidRPr="00405474" w:rsidTr="003C3BB0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3C209C" w:rsidRPr="00405474" w:rsidTr="002618E0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3C209C" w:rsidRPr="00E41B3C" w:rsidRDefault="003C209C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C209C" w:rsidRPr="00405474" w:rsidTr="00E41B3C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3C209C" w:rsidRPr="00E41B3C" w:rsidRDefault="003C209C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3C209C" w:rsidRPr="00405474" w:rsidTr="00E41B3C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3C209C" w:rsidRPr="00E41B3C" w:rsidRDefault="003C209C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3C209C" w:rsidRPr="00405474" w:rsidTr="00E41B3C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3C209C" w:rsidRPr="00E41B3C" w:rsidRDefault="003C209C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3C209C" w:rsidRPr="00405474" w:rsidTr="00FB5877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C209C" w:rsidRPr="00405474" w:rsidTr="00E41B3C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C209C" w:rsidRPr="00405474" w:rsidTr="00FB5877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3C209C" w:rsidRPr="00405474" w:rsidTr="00E41B3C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3C209C" w:rsidRPr="00405474" w:rsidTr="002618E0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Муниципальная программа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AC31BC">
        <w:trPr>
          <w:trHeight w:hRule="exact" w:val="85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E7509D">
        <w:trPr>
          <w:trHeight w:hRule="exact" w:val="808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F066F1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AC31BC">
        <w:trPr>
          <w:trHeight w:hRule="exact" w:val="2054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E7509D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332B27">
            <w:pPr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405474" w:rsidTr="00E41B3C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</w:tc>
      </w:tr>
      <w:tr w:rsidR="003C209C" w:rsidRPr="00405474" w:rsidTr="00E7509D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Pr="00E41B3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211,6</w:t>
            </w:r>
          </w:p>
        </w:tc>
        <w:tc>
          <w:tcPr>
            <w:tcW w:w="993" w:type="dxa"/>
            <w:shd w:val="clear" w:color="auto" w:fill="FFFFFF"/>
          </w:tcPr>
          <w:p w:rsidR="003C209C" w:rsidRPr="00E41B3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3C209C" w:rsidRPr="00405474" w:rsidTr="00D03183">
        <w:trPr>
          <w:trHeight w:hRule="exact" w:val="1284"/>
        </w:trPr>
        <w:tc>
          <w:tcPr>
            <w:tcW w:w="5001" w:type="dxa"/>
            <w:shd w:val="clear" w:color="auto" w:fill="FFFFFF"/>
          </w:tcPr>
          <w:p w:rsidR="003C209C" w:rsidRPr="002D33C1" w:rsidRDefault="003C209C" w:rsidP="00D03183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E41B3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3C209C" w:rsidRPr="00405474" w:rsidTr="00E41B3C">
        <w:trPr>
          <w:trHeight w:hRule="exact" w:val="57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440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E41B3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E7509D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101 0 8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Pr="00E41B3C" w:rsidRDefault="003C209C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E41B3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AC31BC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2D33C1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9D4F48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AC31BC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1233B1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E7509D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B4709D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E7509D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111,6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B4709D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405474" w:rsidTr="00FB5877">
        <w:trPr>
          <w:trHeight w:hRule="exact" w:val="59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00770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296CE3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B4709D" w:rsidRDefault="003C209C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A55F66">
        <w:trPr>
          <w:trHeight w:hRule="exact" w:val="59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мероприятия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296CE3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296CE3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E7509D">
        <w:trPr>
          <w:trHeight w:hRule="exact" w:val="52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E7509D">
        <w:trPr>
          <w:trHeight w:hRule="exact" w:val="52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E7509D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E7509D">
        <w:trPr>
          <w:trHeight w:hRule="exact" w:val="71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D03183" w:rsidRDefault="003C209C" w:rsidP="00AC31BC">
            <w:pPr>
              <w:jc w:val="center"/>
              <w:rPr>
                <w:sz w:val="22"/>
                <w:szCs w:val="22"/>
              </w:rPr>
            </w:pPr>
            <w:r w:rsidRPr="00D03183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jc w:val="center"/>
              <w:rPr>
                <w:sz w:val="22"/>
                <w:szCs w:val="22"/>
              </w:rPr>
            </w:pPr>
          </w:p>
          <w:p w:rsidR="003C209C" w:rsidRPr="006B56FC" w:rsidRDefault="003C209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3C209C" w:rsidRPr="00405474" w:rsidTr="00E41B3C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36,9</w:t>
            </w:r>
          </w:p>
        </w:tc>
      </w:tr>
      <w:tr w:rsidR="003C209C" w:rsidRPr="00405474" w:rsidTr="00AC31BC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FB5877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FB5877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E41B3C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E41B3C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2D33C1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405474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F066F1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F066F1" w:rsidRDefault="003C209C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3C209C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3C209C" w:rsidRPr="00D0660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D0660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D0660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D0660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D06601" w:rsidRDefault="003C209C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D06601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D06601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D06601" w:rsidRDefault="003C209C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22,3</w:t>
            </w:r>
          </w:p>
        </w:tc>
      </w:tr>
      <w:tr w:rsidR="003C209C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C3264A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246B38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3C209C" w:rsidRDefault="003C209C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3C209C" w:rsidRPr="00C3264A" w:rsidRDefault="003C209C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C3264A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3C209C" w:rsidRPr="00C3264A" w:rsidRDefault="003C209C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3C209C" w:rsidRPr="00C3264A" w:rsidRDefault="003C209C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405474" w:rsidTr="00C3264A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3C209C" w:rsidRPr="00C3264A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3C209C" w:rsidRPr="00C3264A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3C209C" w:rsidRPr="00C3264A" w:rsidRDefault="003C209C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C209C" w:rsidRDefault="003C209C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09C" w:rsidRPr="003C3BB0" w:rsidRDefault="003C209C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</w:tbl>
    <w:p w:rsidR="003C209C" w:rsidRDefault="003C209C" w:rsidP="002D33C1">
      <w:pPr>
        <w:jc w:val="right"/>
      </w:pPr>
    </w:p>
    <w:p w:rsidR="003C209C" w:rsidRDefault="003C209C" w:rsidP="002D33C1">
      <w:pPr>
        <w:jc w:val="right"/>
      </w:pPr>
    </w:p>
    <w:p w:rsidR="003C209C" w:rsidRDefault="003C209C" w:rsidP="002D33C1">
      <w:pPr>
        <w:jc w:val="right"/>
      </w:pPr>
    </w:p>
    <w:p w:rsidR="003C209C" w:rsidRDefault="003C209C" w:rsidP="002D33C1">
      <w:pPr>
        <w:jc w:val="right"/>
      </w:pPr>
    </w:p>
    <w:p w:rsidR="003C209C" w:rsidRDefault="003C209C" w:rsidP="00017574">
      <w:pPr>
        <w:ind w:firstLine="708"/>
        <w:jc w:val="right"/>
      </w:pPr>
    </w:p>
    <w:p w:rsidR="003C209C" w:rsidRDefault="003C209C" w:rsidP="00F71D87">
      <w:pPr>
        <w:ind w:firstLine="708"/>
        <w:jc w:val="right"/>
      </w:pPr>
      <w:r>
        <w:t>Приложение №5</w:t>
      </w:r>
    </w:p>
    <w:p w:rsidR="003C209C" w:rsidRDefault="003C209C" w:rsidP="00F71D87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F71D87">
      <w:pPr>
        <w:tabs>
          <w:tab w:val="left" w:pos="4200"/>
        </w:tabs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                                  от « 26  » декабря 2020 г. №2</w:t>
      </w:r>
    </w:p>
    <w:p w:rsidR="003C209C" w:rsidRPr="00682484" w:rsidRDefault="003C209C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3C209C" w:rsidRPr="00210D1C" w:rsidTr="00D10DB2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3C209C" w:rsidRPr="00D10DB2" w:rsidRDefault="003C209C" w:rsidP="00D10DB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10DB2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ПУШКИНСКОГО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3C209C" w:rsidRPr="00A013D4" w:rsidRDefault="003C209C" w:rsidP="00D10DB2">
            <w:pPr>
              <w:jc w:val="center"/>
            </w:pPr>
          </w:p>
        </w:tc>
      </w:tr>
    </w:tbl>
    <w:p w:rsidR="003C209C" w:rsidRPr="002A5063" w:rsidRDefault="003C209C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3C209C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C209C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0333A" w:rsidRDefault="003C209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3C209C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0333A" w:rsidRDefault="003C209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3C209C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965,3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</w:tr>
      <w:tr w:rsidR="003C209C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209C" w:rsidRDefault="003C209C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722,1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597,1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</w:tr>
      <w:tr w:rsidR="003C209C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3C209C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3C209C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3C209C" w:rsidRDefault="003C209C" w:rsidP="00D06601">
            <w:pPr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190,8</w:t>
            </w: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41150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57,7</w:t>
            </w: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E34E5" w:rsidRDefault="003C209C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343,4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243,5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243,7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3C209C" w:rsidRPr="005157E7" w:rsidTr="00F71D87">
        <w:trPr>
          <w:trHeight w:val="5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3C209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7B30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108,5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41120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</w:p>
          <w:p w:rsidR="003C209C" w:rsidRPr="005157E7" w:rsidRDefault="003C209C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3C209C" w:rsidRPr="005157E7" w:rsidRDefault="003C209C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  <w:p w:rsidR="003C209C" w:rsidRDefault="003C209C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44205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44,5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44205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13,4</w:t>
            </w:r>
          </w:p>
          <w:p w:rsidR="003C209C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77000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3C209C" w:rsidRPr="005157E7" w:rsidTr="00D52668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государственных(муниципальных) услуг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3C209C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71D87" w:rsidRDefault="003C209C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310BD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65,4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19,7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17 3 02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71D87" w:rsidRDefault="003C209C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6438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 программа                                        « Комплексного развития социальной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10 1 02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3C209C" w:rsidRPr="005157E7" w:rsidRDefault="003C209C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56438D">
            <w:pPr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C209C" w:rsidRPr="005157E7" w:rsidTr="0056438D">
        <w:trPr>
          <w:trHeight w:val="6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71D87" w:rsidRDefault="003C209C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5157E7" w:rsidRDefault="003C209C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6438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</w:t>
            </w:r>
            <w:r>
              <w:rPr>
                <w:sz w:val="22"/>
                <w:szCs w:val="22"/>
              </w:rPr>
              <w:t>ипального   Мордовия на 2018-2028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 </w:t>
            </w:r>
            <w:r>
              <w:rPr>
                <w:sz w:val="22"/>
                <w:szCs w:val="22"/>
              </w:rPr>
              <w:t>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A33CF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3C209C" w:rsidRPr="005157E7" w:rsidRDefault="003C209C" w:rsidP="00A33CF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0598F" w:rsidRDefault="003C209C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мероприятия по благоустройству </w:t>
            </w:r>
            <w:r>
              <w:rPr>
                <w:sz w:val="22"/>
                <w:szCs w:val="22"/>
              </w:rPr>
              <w:t xml:space="preserve">территорий </w:t>
            </w:r>
            <w:r w:rsidRPr="005157E7">
              <w:rPr>
                <w:sz w:val="22"/>
                <w:szCs w:val="22"/>
              </w:rPr>
              <w:t>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</w:p>
          <w:p w:rsidR="003C209C" w:rsidRPr="005157E7" w:rsidRDefault="003C209C" w:rsidP="00EA048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70598F" w:rsidRDefault="003C209C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101 07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09C" w:rsidRPr="005157E7" w:rsidRDefault="003C209C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71D87" w:rsidRDefault="003C209C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34,4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35,6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9E715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902A8A" w:rsidRDefault="003C209C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9E715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EA0482">
        <w:trPr>
          <w:trHeight w:val="96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310BD6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3C209C" w:rsidRPr="005157E7" w:rsidRDefault="003C209C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3C209C" w:rsidRPr="005157E7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71D87" w:rsidRDefault="003C209C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D06601" w:rsidRDefault="003C209C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66035E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66035E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66035E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  <w:tr w:rsidR="003C209C" w:rsidRPr="005157E7" w:rsidTr="0066035E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3C209C" w:rsidRPr="00C3264A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3C209C" w:rsidRPr="00C3264A" w:rsidRDefault="003C209C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3C209C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3C3BB0" w:rsidRDefault="003C209C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9C" w:rsidRPr="003C3BB0" w:rsidRDefault="003C209C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</w:t>
            </w:r>
          </w:p>
        </w:tc>
      </w:tr>
    </w:tbl>
    <w:p w:rsidR="003C209C" w:rsidRPr="005157E7" w:rsidRDefault="003C209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3C209C" w:rsidRPr="002A5063" w:rsidRDefault="003C209C" w:rsidP="00682484">
      <w:pPr>
        <w:ind w:firstLine="708"/>
      </w:pPr>
    </w:p>
    <w:p w:rsidR="003C209C" w:rsidRDefault="003C209C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C4B75">
      <w:pPr>
        <w:ind w:firstLine="708"/>
        <w:jc w:val="right"/>
      </w:pPr>
    </w:p>
    <w:p w:rsidR="003C209C" w:rsidRDefault="003C209C" w:rsidP="00E026B3">
      <w:pPr>
        <w:ind w:firstLine="708"/>
        <w:jc w:val="right"/>
      </w:pPr>
      <w:r>
        <w:t>Приложение №6</w:t>
      </w:r>
    </w:p>
    <w:p w:rsidR="003C209C" w:rsidRDefault="003C209C" w:rsidP="00E026B3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E026B3">
      <w:pPr>
        <w:tabs>
          <w:tab w:val="left" w:pos="4200"/>
        </w:tabs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                                       от « 2 » декабря 2020 г. №2</w:t>
      </w:r>
    </w:p>
    <w:p w:rsidR="003C209C" w:rsidRPr="00682484" w:rsidRDefault="003C209C" w:rsidP="00E026B3">
      <w:pPr>
        <w:jc w:val="center"/>
        <w:rPr>
          <w:rFonts w:ascii="Arial" w:hAnsi="Arial" w:cs="Arial"/>
          <w:sz w:val="24"/>
          <w:szCs w:val="24"/>
        </w:rPr>
      </w:pPr>
    </w:p>
    <w:p w:rsidR="003C209C" w:rsidRDefault="003C209C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3C209C" w:rsidRDefault="003C209C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3C209C" w:rsidRDefault="003C209C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3C209C" w:rsidRDefault="003C209C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ПУШКИНСКОГО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3C209C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3C209C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209C" w:rsidRPr="0050333A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C209C" w:rsidRPr="0050333A" w:rsidRDefault="003C209C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3C209C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C209C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57020F" w:rsidRDefault="003C209C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C209C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Default="003C209C" w:rsidP="00E026B3">
            <w:pPr>
              <w:jc w:val="center"/>
              <w:rPr>
                <w:b/>
                <w:bCs/>
                <w:color w:val="000000"/>
              </w:rPr>
            </w:pPr>
            <w:r w:rsidRPr="005157E7">
              <w:rPr>
                <w:sz w:val="22"/>
                <w:szCs w:val="22"/>
              </w:rPr>
              <w:t xml:space="preserve">Муниципальная  программа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711E8"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5E093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E711E8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84,1</w:t>
            </w:r>
          </w:p>
        </w:tc>
      </w:tr>
      <w:tr w:rsidR="003C209C" w:rsidRPr="007E6B26" w:rsidTr="005E0935">
        <w:trPr>
          <w:trHeight w:val="111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Муниципальная программа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</w:t>
            </w:r>
            <w:r>
              <w:rPr>
                <w:sz w:val="22"/>
                <w:szCs w:val="22"/>
              </w:rPr>
              <w:t>района Республики Мордовия на 2018-2028 г</w:t>
            </w:r>
            <w:r w:rsidRPr="005157E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158,2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3C209C" w:rsidRPr="00F906E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3C209C" w:rsidRPr="00883E3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Основное мероприятие « Благоустройство в границах населенных пунктов поселения»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883E3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883E3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883E34" w:rsidRDefault="003C209C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10 1 07 43040</w:t>
            </w:r>
          </w:p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  <w:p w:rsidR="003C209C" w:rsidRPr="00A50775" w:rsidRDefault="003C209C" w:rsidP="00A50775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C209C" w:rsidRPr="007E6B26" w:rsidTr="00FB060B">
        <w:trPr>
          <w:trHeight w:val="60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5E093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E8100A" w:rsidRDefault="003C209C" w:rsidP="005E0935">
            <w:pPr>
              <w:rPr>
                <w:bCs/>
                <w:color w:val="000000"/>
                <w:sz w:val="22"/>
                <w:szCs w:val="22"/>
              </w:rPr>
            </w:pPr>
            <w:r w:rsidRPr="00E8100A">
              <w:rPr>
                <w:bCs/>
                <w:color w:val="000000"/>
                <w:sz w:val="22"/>
                <w:szCs w:val="22"/>
              </w:rPr>
              <w:t>10 1 01 430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8100A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921</w:t>
            </w:r>
          </w:p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84,9</w:t>
            </w: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FB060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Пушкинского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7A1EF9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9D6B9B" w:rsidRDefault="003C209C" w:rsidP="00FB060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2206DA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Default="003C209C" w:rsidP="002206DA">
            <w:pPr>
              <w:jc w:val="center"/>
              <w:rPr>
                <w:sz w:val="22"/>
                <w:szCs w:val="22"/>
              </w:rPr>
            </w:pPr>
          </w:p>
          <w:p w:rsidR="003C209C" w:rsidRPr="002206DA" w:rsidRDefault="003C209C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E34E5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E34E5" w:rsidRDefault="003C209C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Default="003C209C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7A1EF9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E34E5" w:rsidRDefault="003C209C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5E34E5" w:rsidRDefault="003C209C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B52573" w:rsidRDefault="003C209C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2206D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>
            <w:pPr>
              <w:rPr>
                <w:sz w:val="22"/>
                <w:szCs w:val="22"/>
              </w:rPr>
            </w:pPr>
          </w:p>
          <w:p w:rsidR="003C209C" w:rsidRPr="00B52573" w:rsidRDefault="003C209C">
            <w:pPr>
              <w:rPr>
                <w:sz w:val="22"/>
                <w:szCs w:val="22"/>
              </w:rPr>
            </w:pPr>
          </w:p>
          <w:p w:rsidR="003C209C" w:rsidRPr="00B52573" w:rsidRDefault="003C209C">
            <w:pPr>
              <w:rPr>
                <w:sz w:val="22"/>
                <w:szCs w:val="22"/>
              </w:rPr>
            </w:pPr>
          </w:p>
          <w:p w:rsidR="003C209C" w:rsidRPr="00B52573" w:rsidRDefault="003C209C" w:rsidP="00B52573">
            <w:pPr>
              <w:rPr>
                <w:sz w:val="22"/>
                <w:szCs w:val="22"/>
              </w:rPr>
            </w:pPr>
          </w:p>
          <w:p w:rsidR="003C209C" w:rsidRPr="00B52573" w:rsidRDefault="003C209C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B52573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FB060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Пушкинского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Default="003C209C">
            <w:pPr>
              <w:rPr>
                <w:sz w:val="22"/>
                <w:szCs w:val="22"/>
              </w:rPr>
            </w:pPr>
          </w:p>
          <w:p w:rsidR="003C209C" w:rsidRDefault="003C209C">
            <w:pPr>
              <w:rPr>
                <w:sz w:val="22"/>
                <w:szCs w:val="22"/>
              </w:rPr>
            </w:pPr>
          </w:p>
          <w:p w:rsidR="003C209C" w:rsidRPr="006C22D0" w:rsidRDefault="003C209C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FB060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B52573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B52573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B52573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B52573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Pr="00B52573" w:rsidRDefault="003C209C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1F00E7" w:rsidRDefault="003C209C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9D6B9B" w:rsidRDefault="003C209C" w:rsidP="0013729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13729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B060B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B52573" w:rsidRDefault="003C209C" w:rsidP="00FB060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3C209C" w:rsidRDefault="003C209C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3C209C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3C209C" w:rsidRPr="007E6B26" w:rsidTr="008978B4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3C209C" w:rsidRPr="007E6B26" w:rsidTr="008978B4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FB060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89 1 00 03010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3C209C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34,4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35,6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36,9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Pr="005157E7" w:rsidRDefault="003C209C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7A1E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34,4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35,6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71780">
              <w:rPr>
                <w:sz w:val="22"/>
                <w:szCs w:val="22"/>
              </w:rPr>
              <w:t>36,9</w:t>
            </w: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3C209C" w:rsidRPr="007E6B26" w:rsidTr="008978B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5157E7" w:rsidRDefault="003C209C" w:rsidP="00FB060B">
            <w:pPr>
              <w:pStyle w:val="NoSpacing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157E7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Pr="0013729F" w:rsidRDefault="003C209C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C209C" w:rsidRDefault="003C209C" w:rsidP="00FB060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3C209C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3C209C" w:rsidRPr="00571780" w:rsidRDefault="003C209C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DE1BA3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DE1BA3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DE1BA3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DE1BA3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DE1BA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DE1BA3" w:rsidRDefault="003C209C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824DA1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824DA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  <w:tr w:rsidR="003C209C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Пушкинского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209C" w:rsidRPr="00A50775" w:rsidRDefault="003C209C" w:rsidP="00A50775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209C" w:rsidRPr="00F906E4" w:rsidRDefault="003C209C" w:rsidP="009A551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C209C" w:rsidRPr="00F906E4" w:rsidRDefault="003C209C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C209C" w:rsidRPr="00F906E4" w:rsidRDefault="003C209C" w:rsidP="00FB060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22,3</w:t>
            </w:r>
          </w:p>
        </w:tc>
      </w:tr>
    </w:tbl>
    <w:p w:rsidR="003C209C" w:rsidRDefault="003C209C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B838E1">
      <w:pPr>
        <w:ind w:firstLine="708"/>
        <w:jc w:val="right"/>
      </w:pPr>
    </w:p>
    <w:p w:rsidR="003C209C" w:rsidRDefault="003C209C" w:rsidP="00FB060B">
      <w:pPr>
        <w:ind w:firstLine="708"/>
        <w:jc w:val="right"/>
      </w:pPr>
      <w:r>
        <w:t>Приложение №7</w:t>
      </w:r>
    </w:p>
    <w:p w:rsidR="003C209C" w:rsidRDefault="003C209C" w:rsidP="00FB060B">
      <w:pPr>
        <w:ind w:left="4536"/>
        <w:jc w:val="right"/>
      </w:pPr>
      <w:r>
        <w:t>к проекту  решения  Совета                                                                             депутатов  Пушкинского сельского поселения  Ромодановского муниципального района                  Республики Мордовия «О бюджете Пушкинского  сельского поселения на 2021 год и плановый период 2022 и 2023 годов»</w:t>
      </w:r>
    </w:p>
    <w:p w:rsidR="003C209C" w:rsidRDefault="003C209C" w:rsidP="00FB060B">
      <w:pPr>
        <w:tabs>
          <w:tab w:val="left" w:pos="4200"/>
        </w:tabs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                                   от «  22 » декабря 2020 г. №2</w:t>
      </w:r>
    </w:p>
    <w:p w:rsidR="003C209C" w:rsidRDefault="003C209C" w:rsidP="00DE15B2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3C209C" w:rsidRDefault="003C209C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3C209C" w:rsidRDefault="003C209C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3C209C" w:rsidRDefault="003C209C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0A0"/>
      </w:tblPr>
      <w:tblGrid>
        <w:gridCol w:w="4178"/>
        <w:gridCol w:w="10620"/>
      </w:tblGrid>
      <w:tr w:rsidR="003C209C" w:rsidRPr="00DB6D77" w:rsidTr="00B838E1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3C209C" w:rsidRPr="00DB6D77" w:rsidRDefault="003C209C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3C209C" w:rsidRPr="00DB6D77" w:rsidRDefault="003C209C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3C209C" w:rsidRPr="00E84CA4" w:rsidRDefault="003C209C" w:rsidP="00B838E1">
      <w:pPr>
        <w:rPr>
          <w:sz w:val="18"/>
          <w:szCs w:val="18"/>
        </w:rPr>
      </w:pPr>
    </w:p>
    <w:p w:rsidR="003C209C" w:rsidRPr="00DE15B2" w:rsidRDefault="003C209C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3C209C" w:rsidRDefault="003C209C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3C209C" w:rsidRDefault="003C209C" w:rsidP="00DE15B2">
      <w:pPr>
        <w:tabs>
          <w:tab w:val="left" w:pos="2160"/>
        </w:tabs>
        <w:jc w:val="center"/>
        <w:rPr>
          <w:b/>
          <w:bCs/>
        </w:rPr>
      </w:pPr>
    </w:p>
    <w:p w:rsidR="003C209C" w:rsidRDefault="003C209C" w:rsidP="00DE15B2">
      <w:pPr>
        <w:tabs>
          <w:tab w:val="left" w:pos="2160"/>
        </w:tabs>
        <w:jc w:val="center"/>
        <w:rPr>
          <w:b/>
          <w:bCs/>
        </w:rPr>
      </w:pPr>
    </w:p>
    <w:p w:rsidR="003C209C" w:rsidRDefault="003C209C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 xml:space="preserve">000 01 03 00 00 00 0000 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000 01 03 00 00 00 0000 700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000 01 03 00 00 10 0000 710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000 01 03 00 00 10 2602 710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000 01 03 00 00 10 5002 710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000 01 03 00 00 00 0000 800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000 01 03 00 00 05 0000 810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000 01 03 00 00 10 2602 810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000 01 03 00 00 10 5002 810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-1139,0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-965,3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-984,3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jc w:val="center"/>
              <w:rPr>
                <w:sz w:val="16"/>
                <w:szCs w:val="16"/>
              </w:rPr>
            </w:pPr>
            <w:r w:rsidRPr="00D10DB2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-1139,0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-1139,0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-1139,0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Cs/>
              </w:rPr>
            </w:pPr>
            <w:r w:rsidRPr="00D10DB2">
              <w:rPr>
                <w:bCs/>
              </w:rPr>
              <w:t>-984,3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1139,0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965,3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D10DB2">
              <w:rPr>
                <w:b/>
                <w:bCs/>
              </w:rPr>
              <w:t>984,3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</w:rPr>
            </w:pPr>
            <w:r w:rsidRPr="00D10DB2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22"/>
                <w:szCs w:val="22"/>
              </w:rPr>
            </w:pPr>
            <w:r w:rsidRPr="00D10DB2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000 01 06 01 00 00 0000 000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000 01 06 01 00 00 0000 630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Исполнение государственных гарантий субъектов Российской Фендерации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jc w:val="center"/>
              <w:rPr>
                <w:b/>
              </w:rPr>
            </w:pPr>
            <w:r w:rsidRPr="00D10DB2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000 01 06 04 00 00 0000 000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rPr>
          <w:gridAfter w:val="1"/>
          <w:wAfter w:w="1221" w:type="dxa"/>
        </w:trPr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000 01 06 05 00 00 2600 500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3C209C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10DB2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3C209C" w:rsidTr="00D10DB2">
        <w:tc>
          <w:tcPr>
            <w:tcW w:w="3022" w:type="dxa"/>
          </w:tcPr>
          <w:p w:rsidR="003C209C" w:rsidRPr="00D10DB2" w:rsidRDefault="003C209C" w:rsidP="00D10DB2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3C209C" w:rsidRPr="00D10DB2" w:rsidRDefault="003C209C" w:rsidP="00D10DB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3C209C" w:rsidRPr="00DF439D" w:rsidRDefault="003C209C" w:rsidP="00D10DB2">
            <w:pPr>
              <w:jc w:val="center"/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3C209C" w:rsidRPr="00D10DB2" w:rsidRDefault="003C209C" w:rsidP="00D10DB2">
            <w:pPr>
              <w:jc w:val="center"/>
              <w:rPr>
                <w:sz w:val="18"/>
                <w:szCs w:val="18"/>
              </w:rPr>
            </w:pPr>
            <w:r w:rsidRPr="00D10DB2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3C209C" w:rsidRPr="00D10DB2" w:rsidRDefault="003C209C" w:rsidP="00D10DB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3C209C" w:rsidRDefault="003C209C" w:rsidP="00DE15B2">
      <w:pPr>
        <w:tabs>
          <w:tab w:val="left" w:pos="2160"/>
        </w:tabs>
        <w:jc w:val="center"/>
        <w:rPr>
          <w:b/>
          <w:bCs/>
        </w:rPr>
      </w:pPr>
    </w:p>
    <w:sectPr w:rsidR="003C209C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09C" w:rsidRDefault="003C209C" w:rsidP="00DE1BA3">
      <w:r>
        <w:separator/>
      </w:r>
    </w:p>
  </w:endnote>
  <w:endnote w:type="continuationSeparator" w:id="0">
    <w:p w:rsidR="003C209C" w:rsidRDefault="003C209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09C" w:rsidRDefault="003C209C" w:rsidP="00DE1BA3">
      <w:r>
        <w:separator/>
      </w:r>
    </w:p>
  </w:footnote>
  <w:footnote w:type="continuationSeparator" w:id="0">
    <w:p w:rsidR="003C209C" w:rsidRDefault="003C209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5C43"/>
    <w:rsid w:val="00006950"/>
    <w:rsid w:val="0000770B"/>
    <w:rsid w:val="00014140"/>
    <w:rsid w:val="00017574"/>
    <w:rsid w:val="00037BB1"/>
    <w:rsid w:val="00077B59"/>
    <w:rsid w:val="000843EB"/>
    <w:rsid w:val="00087C29"/>
    <w:rsid w:val="000A200B"/>
    <w:rsid w:val="000A502D"/>
    <w:rsid w:val="000B02AA"/>
    <w:rsid w:val="000B3F8F"/>
    <w:rsid w:val="000E0DA3"/>
    <w:rsid w:val="000E7FA4"/>
    <w:rsid w:val="000F4873"/>
    <w:rsid w:val="001113EE"/>
    <w:rsid w:val="00115ACF"/>
    <w:rsid w:val="00117BAC"/>
    <w:rsid w:val="00121261"/>
    <w:rsid w:val="001233B1"/>
    <w:rsid w:val="0013729F"/>
    <w:rsid w:val="00150FD0"/>
    <w:rsid w:val="00175E86"/>
    <w:rsid w:val="0018018A"/>
    <w:rsid w:val="0018533F"/>
    <w:rsid w:val="00195BE6"/>
    <w:rsid w:val="001A2849"/>
    <w:rsid w:val="001B45CA"/>
    <w:rsid w:val="001C4060"/>
    <w:rsid w:val="001E394C"/>
    <w:rsid w:val="001F00E7"/>
    <w:rsid w:val="001F1D30"/>
    <w:rsid w:val="00210D1C"/>
    <w:rsid w:val="002125D0"/>
    <w:rsid w:val="00213F3F"/>
    <w:rsid w:val="0021464E"/>
    <w:rsid w:val="002206DA"/>
    <w:rsid w:val="002216BA"/>
    <w:rsid w:val="00222DA6"/>
    <w:rsid w:val="00246B38"/>
    <w:rsid w:val="00250D6A"/>
    <w:rsid w:val="00254321"/>
    <w:rsid w:val="002618E0"/>
    <w:rsid w:val="002867D4"/>
    <w:rsid w:val="00296ADC"/>
    <w:rsid w:val="00296CE3"/>
    <w:rsid w:val="002A3EE0"/>
    <w:rsid w:val="002A5063"/>
    <w:rsid w:val="002C3169"/>
    <w:rsid w:val="002D33C1"/>
    <w:rsid w:val="002D7D90"/>
    <w:rsid w:val="002E7460"/>
    <w:rsid w:val="002F0167"/>
    <w:rsid w:val="00300A5A"/>
    <w:rsid w:val="00301918"/>
    <w:rsid w:val="00310BD6"/>
    <w:rsid w:val="00315C21"/>
    <w:rsid w:val="00332B27"/>
    <w:rsid w:val="00375E01"/>
    <w:rsid w:val="003909A1"/>
    <w:rsid w:val="00397487"/>
    <w:rsid w:val="003A0A46"/>
    <w:rsid w:val="003C209C"/>
    <w:rsid w:val="003C3BB0"/>
    <w:rsid w:val="003E35CB"/>
    <w:rsid w:val="003F43BF"/>
    <w:rsid w:val="00405474"/>
    <w:rsid w:val="0043466D"/>
    <w:rsid w:val="00451050"/>
    <w:rsid w:val="004528D4"/>
    <w:rsid w:val="00456BE4"/>
    <w:rsid w:val="00463855"/>
    <w:rsid w:val="0047142E"/>
    <w:rsid w:val="00474E2C"/>
    <w:rsid w:val="004A382D"/>
    <w:rsid w:val="004B0CA6"/>
    <w:rsid w:val="004B7F1D"/>
    <w:rsid w:val="0050333A"/>
    <w:rsid w:val="005157E7"/>
    <w:rsid w:val="00551158"/>
    <w:rsid w:val="00553FE1"/>
    <w:rsid w:val="0056438D"/>
    <w:rsid w:val="0057020F"/>
    <w:rsid w:val="00571780"/>
    <w:rsid w:val="00574E11"/>
    <w:rsid w:val="005917D2"/>
    <w:rsid w:val="00591E1C"/>
    <w:rsid w:val="005A5D0F"/>
    <w:rsid w:val="005B7C7E"/>
    <w:rsid w:val="005C663E"/>
    <w:rsid w:val="005D534E"/>
    <w:rsid w:val="005E0935"/>
    <w:rsid w:val="005E0FD0"/>
    <w:rsid w:val="005E34E5"/>
    <w:rsid w:val="005F7E86"/>
    <w:rsid w:val="006045D6"/>
    <w:rsid w:val="00610076"/>
    <w:rsid w:val="0061139E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A7300"/>
    <w:rsid w:val="006B03FD"/>
    <w:rsid w:val="006B3CA7"/>
    <w:rsid w:val="006B56FC"/>
    <w:rsid w:val="006C22D0"/>
    <w:rsid w:val="006C7CAD"/>
    <w:rsid w:val="006D26CD"/>
    <w:rsid w:val="006D5770"/>
    <w:rsid w:val="006E5CE2"/>
    <w:rsid w:val="00704FF0"/>
    <w:rsid w:val="0070598F"/>
    <w:rsid w:val="00705B51"/>
    <w:rsid w:val="00715E94"/>
    <w:rsid w:val="007262E7"/>
    <w:rsid w:val="0073312C"/>
    <w:rsid w:val="0075413F"/>
    <w:rsid w:val="007626D8"/>
    <w:rsid w:val="0076479F"/>
    <w:rsid w:val="0077589A"/>
    <w:rsid w:val="00777F37"/>
    <w:rsid w:val="00780080"/>
    <w:rsid w:val="00783113"/>
    <w:rsid w:val="00785A18"/>
    <w:rsid w:val="007874E2"/>
    <w:rsid w:val="007A1186"/>
    <w:rsid w:val="007A1EF9"/>
    <w:rsid w:val="007A4212"/>
    <w:rsid w:val="007B3051"/>
    <w:rsid w:val="007E6B26"/>
    <w:rsid w:val="007F5770"/>
    <w:rsid w:val="00824DA1"/>
    <w:rsid w:val="00852288"/>
    <w:rsid w:val="0086764B"/>
    <w:rsid w:val="00883E34"/>
    <w:rsid w:val="008861DB"/>
    <w:rsid w:val="0089169B"/>
    <w:rsid w:val="008978B4"/>
    <w:rsid w:val="008A6AD0"/>
    <w:rsid w:val="008C18C5"/>
    <w:rsid w:val="008C693C"/>
    <w:rsid w:val="00902A8A"/>
    <w:rsid w:val="00916A02"/>
    <w:rsid w:val="00922D41"/>
    <w:rsid w:val="0092300E"/>
    <w:rsid w:val="009270E9"/>
    <w:rsid w:val="00936B43"/>
    <w:rsid w:val="00937F94"/>
    <w:rsid w:val="00941B76"/>
    <w:rsid w:val="009573F9"/>
    <w:rsid w:val="00957DF9"/>
    <w:rsid w:val="00961EBD"/>
    <w:rsid w:val="00974FC2"/>
    <w:rsid w:val="00981F09"/>
    <w:rsid w:val="009A5519"/>
    <w:rsid w:val="009B15C8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55F66"/>
    <w:rsid w:val="00A578D5"/>
    <w:rsid w:val="00A71B10"/>
    <w:rsid w:val="00AA0264"/>
    <w:rsid w:val="00AA51F8"/>
    <w:rsid w:val="00AA6EE3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0C4"/>
    <w:rsid w:val="00B50E65"/>
    <w:rsid w:val="00B52573"/>
    <w:rsid w:val="00B73F57"/>
    <w:rsid w:val="00B77AB6"/>
    <w:rsid w:val="00B838E1"/>
    <w:rsid w:val="00B83F9E"/>
    <w:rsid w:val="00B86D6D"/>
    <w:rsid w:val="00BA160C"/>
    <w:rsid w:val="00BC5E82"/>
    <w:rsid w:val="00BC6DE9"/>
    <w:rsid w:val="00C2741B"/>
    <w:rsid w:val="00C3264A"/>
    <w:rsid w:val="00C531A8"/>
    <w:rsid w:val="00C6170D"/>
    <w:rsid w:val="00CB3961"/>
    <w:rsid w:val="00CC2620"/>
    <w:rsid w:val="00CE6E97"/>
    <w:rsid w:val="00CF37F5"/>
    <w:rsid w:val="00D03183"/>
    <w:rsid w:val="00D06601"/>
    <w:rsid w:val="00D10DB2"/>
    <w:rsid w:val="00D15B80"/>
    <w:rsid w:val="00D22F7C"/>
    <w:rsid w:val="00D249B6"/>
    <w:rsid w:val="00D32E97"/>
    <w:rsid w:val="00D44D84"/>
    <w:rsid w:val="00D52668"/>
    <w:rsid w:val="00D61B1D"/>
    <w:rsid w:val="00D62DC3"/>
    <w:rsid w:val="00D871F3"/>
    <w:rsid w:val="00D87C86"/>
    <w:rsid w:val="00DB6D77"/>
    <w:rsid w:val="00DC447B"/>
    <w:rsid w:val="00DE15B2"/>
    <w:rsid w:val="00DE1BA3"/>
    <w:rsid w:val="00DE5DB6"/>
    <w:rsid w:val="00DF439D"/>
    <w:rsid w:val="00DF4AE8"/>
    <w:rsid w:val="00E026B3"/>
    <w:rsid w:val="00E10313"/>
    <w:rsid w:val="00E142E2"/>
    <w:rsid w:val="00E41B3C"/>
    <w:rsid w:val="00E41C46"/>
    <w:rsid w:val="00E67500"/>
    <w:rsid w:val="00E711E8"/>
    <w:rsid w:val="00E7509D"/>
    <w:rsid w:val="00E8100A"/>
    <w:rsid w:val="00E84CA4"/>
    <w:rsid w:val="00EA0482"/>
    <w:rsid w:val="00EA4D8F"/>
    <w:rsid w:val="00EB72E3"/>
    <w:rsid w:val="00EC48D6"/>
    <w:rsid w:val="00EC4B75"/>
    <w:rsid w:val="00EC6156"/>
    <w:rsid w:val="00ED41C3"/>
    <w:rsid w:val="00EF0AC9"/>
    <w:rsid w:val="00EF13FF"/>
    <w:rsid w:val="00EF4528"/>
    <w:rsid w:val="00F066F1"/>
    <w:rsid w:val="00F14B6E"/>
    <w:rsid w:val="00F1578B"/>
    <w:rsid w:val="00F233AF"/>
    <w:rsid w:val="00F31902"/>
    <w:rsid w:val="00F71D87"/>
    <w:rsid w:val="00F906E4"/>
    <w:rsid w:val="00FA6B38"/>
    <w:rsid w:val="00FA7B89"/>
    <w:rsid w:val="00FB060B"/>
    <w:rsid w:val="00FB5877"/>
    <w:rsid w:val="00FC6BF3"/>
    <w:rsid w:val="00FC6C87"/>
    <w:rsid w:val="00FE27FD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57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799</TotalTime>
  <Pages>36</Pages>
  <Words>12098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37</cp:revision>
  <cp:lastPrinted>2021-01-15T08:12:00Z</cp:lastPrinted>
  <dcterms:created xsi:type="dcterms:W3CDTF">2020-12-05T15:20:00Z</dcterms:created>
  <dcterms:modified xsi:type="dcterms:W3CDTF">2021-01-15T08:14:00Z</dcterms:modified>
</cp:coreProperties>
</file>