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189" w:rsidRDefault="00EF4189" w:rsidP="0028269C">
      <w:pPr>
        <w:jc w:val="center"/>
        <w:rPr>
          <w:b/>
          <w:bCs/>
          <w:lang w:val="ru-RU"/>
        </w:rPr>
      </w:pPr>
    </w:p>
    <w:p w:rsidR="00EF4189" w:rsidRPr="003712D5" w:rsidRDefault="00EF4189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СОВЕТ ДЕПУТАТОВ </w:t>
      </w:r>
      <w:r w:rsidRPr="003712D5">
        <w:rPr>
          <w:b/>
          <w:bCs/>
          <w:lang w:val="ru-RU"/>
        </w:rPr>
        <w:t>НАБЕРЕЖНОГО</w:t>
      </w:r>
      <w:r>
        <w:rPr>
          <w:b/>
          <w:bCs/>
          <w:lang w:val="ru-RU"/>
        </w:rPr>
        <w:t xml:space="preserve"> </w:t>
      </w:r>
      <w:r w:rsidRPr="003712D5">
        <w:rPr>
          <w:b/>
          <w:bCs/>
          <w:lang w:val="ru-RU"/>
        </w:rPr>
        <w:t>СЕЛЬСКОГО ПОСЕЛЕНИЯ</w:t>
      </w:r>
    </w:p>
    <w:p w:rsidR="00EF4189" w:rsidRPr="003712D5" w:rsidRDefault="00EF4189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РОМОДАНОВСКОГО МУНИЦИПАЛЬНОГО РАЙОНА</w:t>
      </w:r>
    </w:p>
    <w:p w:rsidR="00EF4189" w:rsidRPr="003712D5" w:rsidRDefault="00EF4189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РЕСПУБЛИКИ МОРДОВИЯ</w:t>
      </w:r>
    </w:p>
    <w:p w:rsidR="00EF4189" w:rsidRPr="003712D5" w:rsidRDefault="00EF4189" w:rsidP="0028269C">
      <w:pPr>
        <w:jc w:val="center"/>
        <w:rPr>
          <w:b/>
          <w:bCs/>
          <w:sz w:val="28"/>
          <w:szCs w:val="28"/>
          <w:lang w:val="ru-RU"/>
        </w:rPr>
      </w:pPr>
    </w:p>
    <w:p w:rsidR="00EF4189" w:rsidRPr="003712D5" w:rsidRDefault="00EF4189" w:rsidP="0028269C">
      <w:pPr>
        <w:jc w:val="center"/>
        <w:rPr>
          <w:b/>
          <w:bCs/>
          <w:sz w:val="36"/>
          <w:szCs w:val="36"/>
          <w:lang w:val="ru-RU"/>
        </w:rPr>
      </w:pPr>
      <w:r w:rsidRPr="003712D5">
        <w:rPr>
          <w:b/>
          <w:bCs/>
          <w:sz w:val="36"/>
          <w:szCs w:val="36"/>
          <w:lang w:val="ru-RU"/>
        </w:rPr>
        <w:t>Р Е Ш Е Н И Е</w:t>
      </w:r>
    </w:p>
    <w:p w:rsidR="00EF4189" w:rsidRDefault="00EF4189" w:rsidP="0028269C">
      <w:pPr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___________________________________________________</w:t>
      </w:r>
    </w:p>
    <w:p w:rsidR="00EF4189" w:rsidRDefault="00EF4189" w:rsidP="0028269C">
      <w:pPr>
        <w:jc w:val="center"/>
        <w:rPr>
          <w:sz w:val="22"/>
          <w:szCs w:val="22"/>
          <w:u w:val="single"/>
          <w:lang w:val="ru-RU"/>
        </w:rPr>
      </w:pPr>
    </w:p>
    <w:p w:rsidR="00EF4189" w:rsidRDefault="00EF4189" w:rsidP="0028269C">
      <w:pPr>
        <w:jc w:val="center"/>
        <w:rPr>
          <w:sz w:val="22"/>
          <w:szCs w:val="22"/>
          <w:lang w:val="ru-RU"/>
        </w:rPr>
      </w:pPr>
      <w:r w:rsidRPr="003712D5">
        <w:rPr>
          <w:sz w:val="22"/>
          <w:szCs w:val="22"/>
          <w:lang w:val="ru-RU"/>
        </w:rPr>
        <w:t>п. Ромодановский Махоркосовхоз</w:t>
      </w:r>
    </w:p>
    <w:p w:rsidR="00EF4189" w:rsidRDefault="00EF4189" w:rsidP="0028269C">
      <w:pPr>
        <w:jc w:val="center"/>
        <w:rPr>
          <w:sz w:val="22"/>
          <w:szCs w:val="22"/>
          <w:u w:val="single"/>
          <w:lang w:val="ru-RU"/>
        </w:rPr>
      </w:pPr>
    </w:p>
    <w:p w:rsidR="00EF4189" w:rsidRPr="00E811A0" w:rsidRDefault="00EF4189" w:rsidP="0028269C">
      <w:pPr>
        <w:jc w:val="center"/>
        <w:rPr>
          <w:sz w:val="22"/>
          <w:szCs w:val="22"/>
          <w:u w:val="single"/>
          <w:lang w:val="ru-RU"/>
        </w:rPr>
      </w:pPr>
      <w:r w:rsidRPr="00E811A0">
        <w:rPr>
          <w:lang w:val="ru-RU"/>
        </w:rPr>
        <w:t>от «</w:t>
      </w:r>
      <w:r>
        <w:rPr>
          <w:lang w:val="ru-RU"/>
        </w:rPr>
        <w:t>10</w:t>
      </w:r>
      <w:r w:rsidRPr="00E811A0">
        <w:rPr>
          <w:lang w:val="ru-RU"/>
        </w:rPr>
        <w:t xml:space="preserve"> » </w:t>
      </w:r>
      <w:r>
        <w:rPr>
          <w:lang w:val="ru-RU"/>
        </w:rPr>
        <w:t>июля</w:t>
      </w:r>
      <w:r w:rsidRPr="00E811A0">
        <w:rPr>
          <w:lang w:val="ru-RU"/>
        </w:rPr>
        <w:t xml:space="preserve">  2020 г.                                                                                                  № </w:t>
      </w:r>
      <w:r>
        <w:rPr>
          <w:lang w:val="ru-RU"/>
        </w:rPr>
        <w:t>1</w:t>
      </w:r>
    </w:p>
    <w:p w:rsidR="00EF4189" w:rsidRPr="0028269C" w:rsidRDefault="00EF4189" w:rsidP="0028269C">
      <w:pPr>
        <w:ind w:left="741" w:right="793"/>
        <w:rPr>
          <w:lang w:val="ru-RU"/>
        </w:rPr>
      </w:pPr>
      <w:r w:rsidRPr="0028269C">
        <w:rPr>
          <w:b/>
          <w:bCs/>
          <w:lang w:val="ru-RU"/>
        </w:rPr>
        <w:t xml:space="preserve">                                                                                              </w:t>
      </w:r>
    </w:p>
    <w:p w:rsidR="00EF4189" w:rsidRDefault="00EF4189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>«О внесении изменений в решение</w:t>
      </w:r>
    </w:p>
    <w:p w:rsidR="00EF4189" w:rsidRDefault="00EF4189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 xml:space="preserve"> Совета депутатов  </w:t>
      </w:r>
      <w:r w:rsidRPr="00E811A0">
        <w:rPr>
          <w:lang w:val="ru-RU"/>
        </w:rPr>
        <w:t>Набережного сельского</w:t>
      </w:r>
      <w:r>
        <w:rPr>
          <w:lang w:val="ru-RU"/>
        </w:rPr>
        <w:t xml:space="preserve"> </w:t>
      </w:r>
      <w:r w:rsidRPr="00E811A0">
        <w:rPr>
          <w:lang w:val="ru-RU"/>
        </w:rPr>
        <w:t xml:space="preserve">поселения Ромодановского </w:t>
      </w:r>
      <w:r w:rsidRPr="00E811A0">
        <w:rPr>
          <w:spacing w:val="-1"/>
          <w:lang w:val="ru-RU"/>
        </w:rPr>
        <w:t xml:space="preserve">муниципального района Республики Мордовия </w:t>
      </w:r>
    </w:p>
    <w:p w:rsidR="00EF4189" w:rsidRPr="00E811A0" w:rsidRDefault="00EF4189" w:rsidP="0028269C">
      <w:pPr>
        <w:shd w:val="clear" w:color="auto" w:fill="FFFFFF"/>
        <w:ind w:left="23" w:right="4383"/>
        <w:rPr>
          <w:lang w:val="ru-RU"/>
        </w:rPr>
      </w:pPr>
      <w:r>
        <w:rPr>
          <w:spacing w:val="-1"/>
          <w:lang w:val="ru-RU"/>
        </w:rPr>
        <w:t>№ 2</w:t>
      </w:r>
      <w:r w:rsidRPr="00E811A0">
        <w:rPr>
          <w:spacing w:val="-1"/>
          <w:lang w:val="ru-RU"/>
        </w:rPr>
        <w:t xml:space="preserve"> от 27.12.2019</w:t>
      </w:r>
      <w:r>
        <w:rPr>
          <w:spacing w:val="-1"/>
          <w:lang w:val="ru-RU"/>
        </w:rPr>
        <w:t xml:space="preserve"> </w:t>
      </w:r>
      <w:r w:rsidRPr="00E811A0">
        <w:rPr>
          <w:spacing w:val="-1"/>
          <w:lang w:val="ru-RU"/>
        </w:rPr>
        <w:t>г</w:t>
      </w:r>
      <w:r>
        <w:rPr>
          <w:spacing w:val="-1"/>
          <w:lang w:val="ru-RU"/>
        </w:rPr>
        <w:t xml:space="preserve">. </w:t>
      </w:r>
      <w:r w:rsidRPr="00E811A0">
        <w:rPr>
          <w:spacing w:val="-1"/>
          <w:lang w:val="ru-RU"/>
        </w:rPr>
        <w:t>« О бюджете  Набережного сельского поселения Ромодановского муниципального района Республики Мордовия на 2020 год»</w:t>
      </w:r>
    </w:p>
    <w:p w:rsidR="00EF4189" w:rsidRPr="0028269C" w:rsidRDefault="00EF4189" w:rsidP="0028269C">
      <w:pPr>
        <w:shd w:val="clear" w:color="auto" w:fill="FFFFFF"/>
        <w:rPr>
          <w:sz w:val="28"/>
          <w:szCs w:val="28"/>
          <w:lang w:val="ru-RU"/>
        </w:rPr>
      </w:pPr>
    </w:p>
    <w:p w:rsidR="00EF4189" w:rsidRPr="00E811A0" w:rsidRDefault="00EF4189" w:rsidP="0028269C">
      <w:pPr>
        <w:shd w:val="clear" w:color="auto" w:fill="FFFFFF"/>
        <w:jc w:val="center"/>
        <w:rPr>
          <w:lang w:val="ru-RU"/>
        </w:rPr>
      </w:pPr>
      <w:r w:rsidRPr="00E811A0">
        <w:rPr>
          <w:lang w:val="ru-RU"/>
        </w:rPr>
        <w:t>Совет депутатов Набережного</w:t>
      </w:r>
      <w:r w:rsidRPr="00E811A0">
        <w:rPr>
          <w:spacing w:val="2"/>
          <w:lang w:val="ru-RU"/>
        </w:rPr>
        <w:t xml:space="preserve"> </w:t>
      </w:r>
      <w:r w:rsidRPr="00E811A0">
        <w:rPr>
          <w:lang w:val="ru-RU"/>
        </w:rPr>
        <w:t>сельского поселения Ромодановского муниципального района Республики Мордовия</w:t>
      </w:r>
    </w:p>
    <w:p w:rsidR="00EF4189" w:rsidRPr="00E811A0" w:rsidRDefault="00EF4189" w:rsidP="0028269C">
      <w:pPr>
        <w:shd w:val="clear" w:color="auto" w:fill="FFFFFF"/>
        <w:ind w:left="3766" w:right="3024" w:hanging="80"/>
        <w:jc w:val="center"/>
        <w:rPr>
          <w:lang w:val="ru-RU"/>
        </w:rPr>
      </w:pPr>
    </w:p>
    <w:p w:rsidR="00EF4189" w:rsidRDefault="00EF4189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</w:p>
    <w:p w:rsidR="00EF4189" w:rsidRPr="0028269C" w:rsidRDefault="00EF4189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РЕШИЛ:</w:t>
      </w:r>
    </w:p>
    <w:p w:rsidR="00EF4189" w:rsidRDefault="00EF4189" w:rsidP="0028269C">
      <w:pPr>
        <w:shd w:val="clear" w:color="auto" w:fill="FFFFFF"/>
        <w:ind w:right="-10"/>
        <w:jc w:val="center"/>
        <w:rPr>
          <w:b/>
          <w:bCs/>
          <w:sz w:val="28"/>
          <w:szCs w:val="28"/>
          <w:lang w:val="ru-RU"/>
        </w:rPr>
      </w:pPr>
    </w:p>
    <w:p w:rsidR="00EF4189" w:rsidRPr="00203E0D" w:rsidRDefault="00EF4189" w:rsidP="00203E0D">
      <w:pPr>
        <w:ind w:firstLine="709"/>
        <w:jc w:val="both"/>
        <w:rPr>
          <w:lang w:val="ru-RU"/>
        </w:rPr>
      </w:pPr>
      <w:r>
        <w:rPr>
          <w:lang w:val="ru-RU"/>
        </w:rPr>
        <w:tab/>
      </w:r>
      <w:r w:rsidRPr="00203E0D">
        <w:rPr>
          <w:lang w:val="ru-RU"/>
        </w:rPr>
        <w:t>Внести в решение Совета депутатов Набережного сельского поселения Ромодановского муниципального района Республики Мордовия от 2</w:t>
      </w:r>
      <w:r>
        <w:rPr>
          <w:lang w:val="ru-RU"/>
        </w:rPr>
        <w:t>7</w:t>
      </w:r>
      <w:r w:rsidRPr="00203E0D">
        <w:rPr>
          <w:lang w:val="ru-RU"/>
        </w:rPr>
        <w:t>.12.201</w:t>
      </w:r>
      <w:r>
        <w:rPr>
          <w:lang w:val="ru-RU"/>
        </w:rPr>
        <w:t>9</w:t>
      </w:r>
      <w:r w:rsidRPr="00203E0D">
        <w:rPr>
          <w:lang w:val="ru-RU"/>
        </w:rPr>
        <w:t>г.№2</w:t>
      </w:r>
      <w:r>
        <w:rPr>
          <w:lang w:val="ru-RU"/>
        </w:rPr>
        <w:t xml:space="preserve">           </w:t>
      </w:r>
      <w:r w:rsidRPr="00203E0D">
        <w:rPr>
          <w:lang w:val="ru-RU"/>
        </w:rPr>
        <w:t>«О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следующие изменения:</w:t>
      </w:r>
    </w:p>
    <w:p w:rsidR="00EF4189" w:rsidRPr="00203E0D" w:rsidRDefault="00EF4189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1. Статью 1 изложить в следующей редакции:</w:t>
      </w:r>
    </w:p>
    <w:p w:rsidR="00EF4189" w:rsidRPr="00203E0D" w:rsidRDefault="00EF4189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Статья 1. Основные характеристики бюджета Набережного сельского поселения Ромодановского муниципального района</w:t>
      </w:r>
    </w:p>
    <w:p w:rsidR="00EF4189" w:rsidRPr="00203E0D" w:rsidRDefault="00EF4189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 xml:space="preserve"> Утвердить бюджет Набережного сельского поселения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 по доходам в сумме</w:t>
      </w:r>
      <w:r>
        <w:rPr>
          <w:lang w:val="ru-RU"/>
        </w:rPr>
        <w:t>1658,1</w:t>
      </w:r>
      <w:r w:rsidRPr="00203E0D">
        <w:rPr>
          <w:lang w:val="ru-RU"/>
        </w:rPr>
        <w:t xml:space="preserve"> тыс. рублей и расходам в  сумме</w:t>
      </w:r>
      <w:r>
        <w:rPr>
          <w:lang w:val="ru-RU"/>
        </w:rPr>
        <w:t xml:space="preserve"> 1658,1</w:t>
      </w:r>
      <w:r w:rsidRPr="00203E0D">
        <w:rPr>
          <w:lang w:val="ru-RU"/>
        </w:rPr>
        <w:t xml:space="preserve"> тыс. рублей, </w:t>
      </w:r>
    </w:p>
    <w:p w:rsidR="00EF4189" w:rsidRPr="00203E0D" w:rsidRDefault="00EF4189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2.Приложения №  3, 4, 5,   к решению « 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изложить в следующей редакции</w:t>
      </w:r>
      <w:r>
        <w:rPr>
          <w:lang w:val="ru-RU"/>
        </w:rPr>
        <w:t xml:space="preserve">  согласно приложений № 1,2,3</w:t>
      </w:r>
      <w:r w:rsidRPr="00203E0D">
        <w:rPr>
          <w:lang w:val="ru-RU"/>
        </w:rPr>
        <w:t xml:space="preserve"> (</w:t>
      </w:r>
      <w:r>
        <w:rPr>
          <w:lang w:val="ru-RU"/>
        </w:rPr>
        <w:t xml:space="preserve">приложения </w:t>
      </w:r>
      <w:r w:rsidRPr="00203E0D">
        <w:rPr>
          <w:lang w:val="ru-RU"/>
        </w:rPr>
        <w:t>прилагается).</w:t>
      </w:r>
    </w:p>
    <w:p w:rsidR="00EF4189" w:rsidRPr="00203E0D" w:rsidRDefault="00EF4189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3. Настоящее решение вступает в силу со дня его официального опубликования.</w:t>
      </w:r>
    </w:p>
    <w:p w:rsidR="00EF4189" w:rsidRPr="00203E0D" w:rsidRDefault="00EF4189" w:rsidP="00203E0D">
      <w:pPr>
        <w:shd w:val="clear" w:color="auto" w:fill="FFFFFF"/>
        <w:ind w:left="22" w:right="12" w:firstLine="528"/>
        <w:jc w:val="both"/>
        <w:rPr>
          <w:lang w:val="ru-RU"/>
        </w:rPr>
      </w:pPr>
    </w:p>
    <w:p w:rsidR="00EF4189" w:rsidRDefault="00EF4189" w:rsidP="00203E0D">
      <w:pPr>
        <w:tabs>
          <w:tab w:val="left" w:pos="1215"/>
        </w:tabs>
        <w:jc w:val="both"/>
        <w:rPr>
          <w:lang w:val="ru-RU"/>
        </w:rPr>
      </w:pPr>
    </w:p>
    <w:p w:rsidR="00EF4189" w:rsidRDefault="00EF4189" w:rsidP="00203E0D">
      <w:pPr>
        <w:ind w:firstLine="709"/>
        <w:jc w:val="both"/>
        <w:rPr>
          <w:lang w:val="ru-RU"/>
        </w:rPr>
      </w:pPr>
    </w:p>
    <w:p w:rsidR="00EF4189" w:rsidRDefault="00EF4189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4189" w:rsidRDefault="00EF4189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4189" w:rsidRPr="00003076" w:rsidRDefault="00EF4189" w:rsidP="00983C6D">
      <w:pPr>
        <w:rPr>
          <w:sz w:val="28"/>
          <w:szCs w:val="28"/>
          <w:lang w:val="ru-RU"/>
        </w:rPr>
      </w:pPr>
      <w:r w:rsidRPr="00003076">
        <w:rPr>
          <w:sz w:val="28"/>
          <w:szCs w:val="28"/>
          <w:lang w:val="ru-RU"/>
        </w:rPr>
        <w:t>Глава   Набережного</w:t>
      </w:r>
    </w:p>
    <w:p w:rsidR="00EF4189" w:rsidRPr="00003076" w:rsidRDefault="00EF4189" w:rsidP="00983C6D">
      <w:pPr>
        <w:rPr>
          <w:sz w:val="28"/>
          <w:szCs w:val="28"/>
          <w:lang w:val="ru-RU"/>
        </w:rPr>
      </w:pPr>
      <w:r w:rsidRPr="00003076">
        <w:rPr>
          <w:sz w:val="28"/>
          <w:szCs w:val="28"/>
          <w:lang w:val="ru-RU"/>
        </w:rPr>
        <w:t>сельского поселения:                                                                    Н.Ю.Журавлева</w:t>
      </w:r>
    </w:p>
    <w:p w:rsidR="00EF4189" w:rsidRPr="0028269C" w:rsidRDefault="00EF4189" w:rsidP="0028269C">
      <w:pPr>
        <w:rPr>
          <w:lang w:val="ru-RU"/>
        </w:rPr>
      </w:pP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Pr="007169A8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Приложение №</w:t>
      </w:r>
      <w:r>
        <w:rPr>
          <w:rFonts w:ascii="Times New Roman" w:hAnsi="Times New Roman" w:cs="Times New Roman"/>
          <w:sz w:val="22"/>
          <w:szCs w:val="22"/>
        </w:rPr>
        <w:t xml:space="preserve"> 3</w:t>
      </w:r>
    </w:p>
    <w:p w:rsidR="00EF4189" w:rsidRPr="007169A8" w:rsidRDefault="00EF4189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EF4189" w:rsidRPr="007169A8" w:rsidRDefault="00EF4189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EF4189" w:rsidRPr="007169A8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EF4189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EF4189" w:rsidRPr="007169A8" w:rsidRDefault="00EF4189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июля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г.№</w:t>
      </w:r>
      <w:r>
        <w:rPr>
          <w:rFonts w:ascii="Times New Roman" w:hAnsi="Times New Roman" w:cs="Times New Roman"/>
          <w:sz w:val="22"/>
          <w:szCs w:val="22"/>
        </w:rPr>
        <w:t>1</w:t>
      </w:r>
    </w:p>
    <w:p w:rsidR="00EF4189" w:rsidRPr="007169A8" w:rsidRDefault="00EF4189" w:rsidP="00203E0D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EF4189" w:rsidRDefault="00EF4189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EF4189" w:rsidRDefault="00EF4189" w:rsidP="00C51205">
      <w:pPr>
        <w:shd w:val="clear" w:color="auto" w:fill="FFFFFF"/>
        <w:ind w:left="427"/>
        <w:jc w:val="center"/>
        <w:rPr>
          <w:spacing w:val="-1"/>
          <w:lang w:val="ru-RU"/>
        </w:rPr>
      </w:pPr>
    </w:p>
    <w:p w:rsidR="00EF4189" w:rsidRPr="00C51205" w:rsidRDefault="00EF4189" w:rsidP="00C51205">
      <w:pPr>
        <w:shd w:val="clear" w:color="auto" w:fill="FFFFFF"/>
        <w:ind w:left="427"/>
        <w:jc w:val="center"/>
        <w:rPr>
          <w:lang w:val="ru-RU"/>
        </w:rPr>
      </w:pPr>
      <w:r w:rsidRPr="00C51205">
        <w:rPr>
          <w:spacing w:val="-1"/>
          <w:lang w:val="ru-RU"/>
        </w:rPr>
        <w:t>Объем поступлений доходов бюджета Набережного сельского поселения  Ромодановского муниципального района Республики Мордовия по</w:t>
      </w:r>
    </w:p>
    <w:p w:rsidR="00EF4189" w:rsidRPr="00C51205" w:rsidRDefault="00EF4189" w:rsidP="00C51205">
      <w:pPr>
        <w:shd w:val="clear" w:color="auto" w:fill="FFFFFF"/>
        <w:ind w:right="58"/>
        <w:jc w:val="center"/>
        <w:rPr>
          <w:lang w:val="ru-RU"/>
        </w:rPr>
      </w:pPr>
      <w:r w:rsidRPr="00C51205">
        <w:rPr>
          <w:lang w:val="ru-RU"/>
        </w:rPr>
        <w:t>основным источникам на 2020 год</w:t>
      </w:r>
    </w:p>
    <w:p w:rsidR="00EF4189" w:rsidRDefault="00EF4189" w:rsidP="001620B4">
      <w:pPr>
        <w:shd w:val="clear" w:color="auto" w:fill="FFFFFF"/>
        <w:ind w:right="58"/>
        <w:jc w:val="center"/>
        <w:rPr>
          <w:lang w:val="ru-RU"/>
        </w:rPr>
      </w:pPr>
    </w:p>
    <w:p w:rsidR="00EF4189" w:rsidRPr="001620B4" w:rsidRDefault="00EF4189" w:rsidP="001620B4">
      <w:pPr>
        <w:rPr>
          <w:lang w:val="ru-RU"/>
        </w:rPr>
      </w:pPr>
    </w:p>
    <w:p w:rsidR="00EF4189" w:rsidRPr="001620B4" w:rsidRDefault="00EF4189" w:rsidP="001620B4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0"/>
        <w:tblW w:w="1034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EF4189" w:rsidRPr="00C223DD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3B753E">
              <w:rPr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4189" w:rsidRPr="00C223DD" w:rsidRDefault="00EF4189" w:rsidP="001620B4">
            <w:pPr>
              <w:shd w:val="clear" w:color="auto" w:fill="FFFFFF"/>
              <w:jc w:val="center"/>
            </w:pPr>
            <w:r w:rsidRPr="00C223DD"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4189" w:rsidRPr="00C223DD" w:rsidRDefault="00EF4189" w:rsidP="001620B4">
            <w:pPr>
              <w:shd w:val="clear" w:color="auto" w:fill="FFFFFF"/>
              <w:jc w:val="center"/>
            </w:pPr>
            <w:r w:rsidRPr="00C223DD">
              <w:t>Сумма</w:t>
            </w:r>
          </w:p>
        </w:tc>
      </w:tr>
      <w:tr w:rsidR="00EF4189" w:rsidRPr="00C223DD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jc w:val="center"/>
            </w:pPr>
            <w:r w:rsidRPr="00C223DD"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jc w:val="center"/>
            </w:pPr>
            <w:r w:rsidRPr="00C223DD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C223DD" w:rsidRDefault="00EF4189" w:rsidP="001620B4">
            <w:pPr>
              <w:shd w:val="clear" w:color="auto" w:fill="FFFFFF"/>
              <w:jc w:val="center"/>
            </w:pPr>
            <w:r w:rsidRPr="00C223DD">
              <w:t>3</w:t>
            </w:r>
          </w:p>
        </w:tc>
      </w:tr>
      <w:tr w:rsidR="00EF4189" w:rsidRPr="00C223D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223DD">
              <w:rPr>
                <w:b/>
                <w:bCs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5"/>
              <w:rPr>
                <w:b/>
                <w:bCs/>
              </w:rPr>
            </w:pPr>
            <w:r w:rsidRPr="00C223DD"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1658,1</w:t>
            </w:r>
          </w:p>
        </w:tc>
      </w:tr>
      <w:tr w:rsidR="00EF4189" w:rsidRPr="00C223DD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41"/>
              <w:rPr>
                <w:b/>
                <w:bCs/>
              </w:rPr>
            </w:pPr>
            <w:r w:rsidRPr="00C223DD">
              <w:rPr>
                <w:b/>
                <w:bCs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F78FD" w:rsidRDefault="00EF4189" w:rsidP="001620B4">
            <w:pPr>
              <w:shd w:val="clear" w:color="auto" w:fill="FFFFFF"/>
              <w:rPr>
                <w:b/>
                <w:bCs/>
                <w:lang w:val="ru-RU"/>
              </w:rPr>
            </w:pPr>
            <w:r w:rsidRPr="00C223DD"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508,3</w:t>
            </w:r>
          </w:p>
        </w:tc>
      </w:tr>
      <w:tr w:rsidR="00EF4189" w:rsidRPr="00C223DD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36"/>
              <w:rPr>
                <w:b/>
                <w:bCs/>
              </w:rPr>
            </w:pPr>
            <w:r w:rsidRPr="00C223DD">
              <w:rPr>
                <w:b/>
                <w:bCs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2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48,2</w:t>
            </w:r>
          </w:p>
        </w:tc>
      </w:tr>
      <w:tr w:rsidR="00EF4189" w:rsidRPr="00CF78F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43"/>
            </w:pPr>
            <w:r w:rsidRPr="00C223DD"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3B753E" w:rsidRDefault="00EF4189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EF4189" w:rsidRPr="00C223DD">
        <w:trPr>
          <w:trHeight w:hRule="exact" w:val="143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204F3F" w:rsidRDefault="00EF4189" w:rsidP="001620B4">
            <w:pPr>
              <w:shd w:val="clear" w:color="auto" w:fill="FFFFFF"/>
              <w:ind w:left="41"/>
            </w:pPr>
            <w:r w:rsidRPr="00204F3F"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204F3F" w:rsidRDefault="00EF4189" w:rsidP="001620B4">
            <w:pPr>
              <w:shd w:val="clear" w:color="auto" w:fill="FFFFFF"/>
              <w:spacing w:line="271" w:lineRule="exact"/>
              <w:ind w:right="14" w:firstLine="2"/>
              <w:rPr>
                <w:lang w:val="ru-RU"/>
              </w:rPr>
            </w:pPr>
            <w:r w:rsidRPr="00204F3F">
              <w:rPr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</w:t>
            </w:r>
            <w:r w:rsidRPr="00204F3F">
              <w:rPr>
                <w:sz w:val="27"/>
                <w:szCs w:val="27"/>
                <w:lang w:val="ru-RU"/>
              </w:rPr>
              <w:t xml:space="preserve"> </w:t>
            </w:r>
            <w:r w:rsidRPr="00204F3F">
              <w:rPr>
                <w:lang w:val="ru-RU"/>
              </w:rPr>
              <w:t>исчисление и уплата налога осуществляются в соответствии со статьями 227, 227</w:t>
            </w:r>
            <w:r w:rsidRPr="00204F3F">
              <w:rPr>
                <w:vertAlign w:val="superscript"/>
                <w:lang w:val="ru-RU"/>
              </w:rPr>
              <w:t>1</w:t>
            </w:r>
            <w:r w:rsidRPr="00204F3F">
              <w:rPr>
                <w:lang w:val="ru-RU"/>
              </w:rPr>
              <w:t xml:space="preserve"> и 228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EF4189" w:rsidRPr="001620B4">
        <w:trPr>
          <w:trHeight w:hRule="exact" w:val="11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189" w:rsidRPr="00204F3F" w:rsidRDefault="00EF4189" w:rsidP="001620B4">
            <w:pPr>
              <w:shd w:val="clear" w:color="auto" w:fill="FFFFFF"/>
              <w:ind w:left="36"/>
            </w:pPr>
            <w:r w:rsidRPr="00204F3F">
              <w:t>1 01 02020 01 0000 110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189" w:rsidRPr="00204F3F" w:rsidRDefault="00EF418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  <w:r w:rsidRPr="00204F3F">
              <w:rPr>
                <w:lang w:val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</w:t>
            </w:r>
          </w:p>
          <w:p w:rsidR="00EF4189" w:rsidRPr="00204F3F" w:rsidRDefault="00EF418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EF4189" w:rsidRPr="003B753E" w:rsidRDefault="00EF418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EF4189" w:rsidRPr="003B753E" w:rsidRDefault="00EF418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EF4189" w:rsidRPr="003B753E" w:rsidRDefault="00EF4189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EF4189" w:rsidRPr="00C223DD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34"/>
              <w:rPr>
                <w:b/>
                <w:bCs/>
              </w:rPr>
            </w:pPr>
            <w:r w:rsidRPr="00C223DD">
              <w:rPr>
                <w:b/>
                <w:bCs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448,0</w:t>
            </w:r>
          </w:p>
        </w:tc>
      </w:tr>
      <w:tr w:rsidR="00EF4189" w:rsidRPr="00C223DD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46"/>
            </w:pPr>
            <w:r w:rsidRPr="00C223DD"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3B753E" w:rsidRDefault="00EF4189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EF4189" w:rsidRPr="00C223DD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43"/>
            </w:pPr>
            <w:r w:rsidRPr="00C223DD"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3B753E" w:rsidRDefault="00EF4189" w:rsidP="001620B4">
            <w:pPr>
              <w:shd w:val="clear" w:color="auto" w:fill="FFFFFF"/>
              <w:spacing w:line="274" w:lineRule="exact"/>
              <w:ind w:right="2" w:hanging="7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лиц,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EF4189" w:rsidRPr="00C223DD">
        <w:trPr>
          <w:trHeight w:hRule="exact" w:val="5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38"/>
            </w:pPr>
            <w:r w:rsidRPr="00C223DD"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</w:pPr>
            <w:r w:rsidRPr="00C223DD"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370,0</w:t>
            </w:r>
          </w:p>
        </w:tc>
      </w:tr>
      <w:tr w:rsidR="00EF4189" w:rsidRPr="00C223DD">
        <w:trPr>
          <w:trHeight w:hRule="exact" w:val="14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36"/>
            </w:pPr>
            <w:r w:rsidRPr="00C223DD">
              <w:t>1 06 060</w:t>
            </w:r>
            <w:r>
              <w:rPr>
                <w:lang w:val="ru-RU"/>
              </w:rPr>
              <w:t>43</w:t>
            </w:r>
            <w:r w:rsidRPr="00C223DD">
              <w:t xml:space="preserve">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3B753E" w:rsidRDefault="00EF4189" w:rsidP="001620B4">
            <w:pPr>
              <w:shd w:val="clear" w:color="auto" w:fill="FFFFFF"/>
              <w:spacing w:line="271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220,0</w:t>
            </w:r>
          </w:p>
        </w:tc>
      </w:tr>
      <w:tr w:rsidR="00EF4189" w:rsidRPr="003B753E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34"/>
            </w:pPr>
            <w:r w:rsidRPr="00C223DD">
              <w:t>1 06 060</w:t>
            </w:r>
            <w:r>
              <w:rPr>
                <w:lang w:val="ru-RU"/>
              </w:rPr>
              <w:t>3</w:t>
            </w:r>
            <w:r w:rsidRPr="00C223DD">
              <w:t>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3B753E" w:rsidRDefault="00EF4189" w:rsidP="001620B4">
            <w:pPr>
              <w:shd w:val="clear" w:color="auto" w:fill="FFFFFF"/>
              <w:spacing w:line="274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150,0</w:t>
            </w:r>
          </w:p>
        </w:tc>
      </w:tr>
      <w:tr w:rsidR="00EF4189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D65336" w:rsidRDefault="00EF4189" w:rsidP="00772B3F">
            <w:pPr>
              <w:shd w:val="clear" w:color="auto" w:fill="FFFFFF"/>
              <w:ind w:left="43"/>
              <w:rPr>
                <w:b/>
                <w:bCs/>
              </w:rPr>
            </w:pPr>
            <w:r>
              <w:rPr>
                <w:b/>
                <w:bCs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2C4F7E" w:rsidRDefault="00EF4189" w:rsidP="00772B3F">
            <w:pPr>
              <w:jc w:val="center"/>
              <w:rPr>
                <w:b/>
                <w:bCs/>
              </w:rPr>
            </w:pPr>
            <w:r w:rsidRPr="002C4F7E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12,1</w:t>
            </w:r>
          </w:p>
        </w:tc>
      </w:tr>
      <w:tr w:rsidR="00EF4189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D65336" w:rsidRDefault="00EF4189" w:rsidP="00772B3F">
            <w:pPr>
              <w:shd w:val="clear" w:color="auto" w:fill="FFFFFF"/>
              <w:ind w:left="43"/>
            </w:pPr>
            <w: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2C4F7E" w:rsidRDefault="00EF4189" w:rsidP="00772B3F">
            <w:r w:rsidRPr="002C4F7E">
              <w:t>Средства самообложения граждан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C51205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  <w:p w:rsidR="00EF4189" w:rsidRPr="00C51205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EF4189" w:rsidRPr="00C51205">
        <w:trPr>
          <w:trHeight w:hRule="exact" w:val="6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D65336" w:rsidRDefault="00EF4189" w:rsidP="00772B3F">
            <w:pPr>
              <w:shd w:val="clear" w:color="auto" w:fill="FFFFFF"/>
              <w:ind w:left="43"/>
            </w:pPr>
            <w: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51205" w:rsidRDefault="00EF4189" w:rsidP="00772B3F">
            <w:pPr>
              <w:rPr>
                <w:lang w:val="ru-RU"/>
              </w:rPr>
            </w:pPr>
            <w:r w:rsidRPr="00C51205">
              <w:rPr>
                <w:lang w:val="ru-RU"/>
              </w:rPr>
              <w:t>Средства самообложения граждан, зачисляемые в бюджет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C51205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</w:tc>
      </w:tr>
      <w:tr w:rsidR="00EF4189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96156" w:rsidRDefault="00EF4189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96156">
              <w:rPr>
                <w:b/>
                <w:bCs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60"/>
              <w:rPr>
                <w:b/>
                <w:bCs/>
              </w:rPr>
            </w:pPr>
            <w:r w:rsidRPr="00C223DD">
              <w:rPr>
                <w:b/>
                <w:bCs/>
              </w:rPr>
              <w:t>Безвозмездные п</w:t>
            </w:r>
            <w:r>
              <w:rPr>
                <w:b/>
                <w:bCs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1149,8</w:t>
            </w:r>
          </w:p>
        </w:tc>
      </w:tr>
      <w:tr w:rsidR="00EF4189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1620B4">
            <w:pPr>
              <w:shd w:val="clear" w:color="auto" w:fill="FFFFFF"/>
              <w:ind w:left="22"/>
            </w:pPr>
            <w: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3B753E" w:rsidRDefault="00EF4189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1149,8</w:t>
            </w:r>
          </w:p>
        </w:tc>
      </w:tr>
      <w:tr w:rsidR="00EF4189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Default="00EF4189" w:rsidP="00BF43C8">
            <w:pPr>
              <w:shd w:val="clear" w:color="auto" w:fill="FFFFFF"/>
              <w:ind w:left="22"/>
              <w:rPr>
                <w:b/>
                <w:bCs/>
              </w:rPr>
            </w:pPr>
          </w:p>
          <w:p w:rsidR="00EF4189" w:rsidRPr="00325284" w:rsidRDefault="00EF4189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BF43C8" w:rsidRDefault="00EF4189" w:rsidP="00BF43C8">
            <w:pPr>
              <w:shd w:val="clear" w:color="auto" w:fill="FFFFFF"/>
              <w:rPr>
                <w:b/>
                <w:bCs/>
                <w:lang w:val="ru-RU"/>
              </w:rPr>
            </w:pPr>
          </w:p>
          <w:p w:rsidR="00EF4189" w:rsidRPr="00BF43C8" w:rsidRDefault="00EF4189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CF78FD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141,9</w:t>
            </w:r>
          </w:p>
        </w:tc>
      </w:tr>
      <w:tr w:rsidR="00EF4189" w:rsidRPr="00C223DD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C223DD" w:rsidRDefault="00EF4189" w:rsidP="00BF43C8">
            <w:pPr>
              <w:shd w:val="clear" w:color="auto" w:fill="FFFFFF"/>
              <w:ind w:left="22"/>
            </w:pPr>
            <w:r w:rsidRPr="00C223DD">
              <w:t>2</w:t>
            </w:r>
            <w:r>
              <w:t xml:space="preserve"> </w:t>
            </w:r>
            <w:r w:rsidRPr="00C223DD">
              <w:t xml:space="preserve">02 </w:t>
            </w:r>
            <w:r>
              <w:t>15001 1</w:t>
            </w:r>
            <w:r w:rsidRPr="00C223DD">
              <w:t>0</w:t>
            </w:r>
            <w:r>
              <w:t xml:space="preserve"> </w:t>
            </w:r>
            <w:r w:rsidRPr="00C223DD">
              <w:t>000</w:t>
            </w:r>
            <w:r>
              <w:t>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BF43C8" w:rsidRDefault="00EF4189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Дотации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B753E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EF4189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Default="00EF418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  <w:rPr>
                <w:b/>
                <w:bCs/>
              </w:rPr>
            </w:pPr>
            <w:r>
              <w:rPr>
                <w:b/>
                <w:bCs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AE0350" w:rsidRDefault="00EF418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E0350">
              <w:rPr>
                <w:b/>
                <w:bCs/>
                <w:lang w:val="ru-RU"/>
              </w:rPr>
              <w:t>Субсидии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CF78FD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781,3</w:t>
            </w:r>
          </w:p>
        </w:tc>
      </w:tr>
      <w:tr w:rsidR="00EF4189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Default="00EF418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</w:pPr>
            <w: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AE0350" w:rsidRDefault="00EF418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AE0350">
              <w:rPr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781,3</w:t>
            </w:r>
          </w:p>
        </w:tc>
      </w:tr>
      <w:tr w:rsidR="00EF4189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325284" w:rsidRDefault="00EF4189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2 02 20000 00 0000 150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BF43C8" w:rsidRDefault="00EF4189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CF78FD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78,9</w:t>
            </w:r>
          </w:p>
        </w:tc>
      </w:tr>
      <w:tr w:rsidR="00EF4189" w:rsidRPr="00C223DD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1F6315" w:rsidRDefault="00EF4189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35118</w:t>
            </w:r>
            <w:r w:rsidRPr="001F6315">
              <w:rPr>
                <w:snapToGrid w:val="0"/>
              </w:rPr>
              <w:t xml:space="preserve">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1F6315" w:rsidRDefault="00EF4189" w:rsidP="001620B4">
            <w:pPr>
              <w:pStyle w:val="Heading4"/>
              <w:rPr>
                <w:b w:val="0"/>
                <w:bCs w:val="0"/>
              </w:rPr>
            </w:pPr>
            <w:r w:rsidRPr="001F6315">
              <w:rPr>
                <w:b w:val="0"/>
                <w:bCs w:val="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B2672B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EF4189" w:rsidRPr="00C223DD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1F6315" w:rsidRDefault="00EF4189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30</w:t>
            </w:r>
            <w:r w:rsidRPr="001F6315">
              <w:rPr>
                <w:snapToGrid w:val="0"/>
              </w:rPr>
              <w:t xml:space="preserve">024 10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FA46C4" w:rsidRDefault="00EF4189" w:rsidP="001620B4">
            <w:pPr>
              <w:pStyle w:val="Heading4"/>
              <w:rPr>
                <w:b w:val="0"/>
                <w:bCs w:val="0"/>
              </w:rPr>
            </w:pPr>
            <w:r w:rsidRPr="00FA46C4">
              <w:rPr>
                <w:b w:val="0"/>
                <w:bCs w:val="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3E00BF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t>0,</w:t>
            </w:r>
            <w:r>
              <w:rPr>
                <w:lang w:val="ru-RU"/>
              </w:rPr>
              <w:t>2</w:t>
            </w:r>
          </w:p>
        </w:tc>
      </w:tr>
      <w:tr w:rsidR="00EF4189" w:rsidRPr="0078344D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5B48B6" w:rsidRDefault="00EF4189" w:rsidP="00BF43C8">
            <w:pPr>
              <w:jc w:val="both"/>
              <w:rPr>
                <w:b/>
                <w:bCs/>
                <w:snapToGrid w:val="0"/>
              </w:rPr>
            </w:pPr>
            <w:r w:rsidRPr="005B48B6">
              <w:rPr>
                <w:b/>
                <w:bCs/>
                <w:snapToGrid w:val="0"/>
              </w:rPr>
              <w:t>2 02 40000 00 0000 150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5B48B6" w:rsidRDefault="00EF4189" w:rsidP="00BF43C8">
            <w:pPr>
              <w:pStyle w:val="Heading4"/>
            </w:pPr>
            <w:r w:rsidRPr="005B48B6"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CF78FD" w:rsidRDefault="00EF4189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147,7</w:t>
            </w:r>
          </w:p>
        </w:tc>
      </w:tr>
      <w:tr w:rsidR="00EF4189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189" w:rsidRPr="005B48B6" w:rsidRDefault="00EF4189" w:rsidP="00BF43C8">
            <w:r w:rsidRPr="005B48B6">
              <w:t>2</w:t>
            </w:r>
            <w:r>
              <w:t xml:space="preserve"> </w:t>
            </w:r>
            <w:r w:rsidRPr="005B48B6">
              <w:t>02</w:t>
            </w:r>
            <w:r>
              <w:t xml:space="preserve"> </w:t>
            </w:r>
            <w:r w:rsidRPr="005B48B6">
              <w:t>40014</w:t>
            </w:r>
            <w:r>
              <w:t xml:space="preserve"> </w:t>
            </w:r>
            <w:r w:rsidRPr="005B48B6">
              <w:t>10</w:t>
            </w:r>
            <w:r>
              <w:t xml:space="preserve"> </w:t>
            </w:r>
            <w:r w:rsidRPr="005B48B6">
              <w:t>0000</w:t>
            </w:r>
            <w:r>
              <w:t xml:space="preserve"> </w:t>
            </w:r>
            <w:r w:rsidRPr="005B48B6">
              <w:t>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BF43C8" w:rsidRDefault="00EF4189" w:rsidP="00BF43C8">
            <w:pPr>
              <w:rPr>
                <w:lang w:val="ru-RU"/>
              </w:rPr>
            </w:pPr>
            <w:r w:rsidRPr="00BF43C8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Pr="00BF43C8" w:rsidRDefault="00EF4189" w:rsidP="00CE65F3">
            <w:pPr>
              <w:jc w:val="center"/>
            </w:pPr>
            <w:r>
              <w:rPr>
                <w:lang w:val="ru-RU"/>
              </w:rPr>
              <w:t>139,6</w:t>
            </w:r>
          </w:p>
        </w:tc>
      </w:tr>
      <w:tr w:rsidR="00EF4189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189" w:rsidRPr="00CF78FD" w:rsidRDefault="00EF4189" w:rsidP="00BF43C8">
            <w:pPr>
              <w:rPr>
                <w:lang w:val="ru-RU"/>
              </w:rPr>
            </w:pPr>
            <w:r>
              <w:rPr>
                <w:lang w:val="ru-RU"/>
              </w:rPr>
              <w:t>2 02 49999 10 0000 150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189" w:rsidRPr="00BF43C8" w:rsidRDefault="00EF4189" w:rsidP="00BF43C8">
            <w:pPr>
              <w:rPr>
                <w:lang w:val="ru-RU"/>
              </w:rPr>
            </w:pPr>
            <w:r>
              <w:rPr>
                <w:lang w:val="ru-RU"/>
              </w:rPr>
              <w:t xml:space="preserve">Прочие </w:t>
            </w:r>
            <w:r w:rsidRPr="00BF43C8">
              <w:rPr>
                <w:lang w:val="ru-RU"/>
              </w:rPr>
              <w:t xml:space="preserve"> </w:t>
            </w:r>
            <w:r>
              <w:rPr>
                <w:lang w:val="ru-RU"/>
              </w:rPr>
              <w:t>м</w:t>
            </w:r>
            <w:r w:rsidRPr="00BF43C8">
              <w:rPr>
                <w:lang w:val="ru-RU"/>
              </w:rPr>
              <w:t>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F4189" w:rsidRDefault="00EF4189" w:rsidP="00CE65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8,1</w:t>
            </w:r>
          </w:p>
          <w:p w:rsidR="00EF4189" w:rsidRDefault="00EF4189" w:rsidP="00CE65F3">
            <w:pPr>
              <w:jc w:val="center"/>
              <w:rPr>
                <w:lang w:val="ru-RU"/>
              </w:rPr>
            </w:pPr>
          </w:p>
          <w:p w:rsidR="00EF4189" w:rsidRDefault="00EF4189" w:rsidP="00CE65F3">
            <w:pPr>
              <w:jc w:val="center"/>
              <w:rPr>
                <w:lang w:val="ru-RU"/>
              </w:rPr>
            </w:pPr>
          </w:p>
          <w:p w:rsidR="00EF4189" w:rsidRDefault="00EF4189" w:rsidP="00CE65F3">
            <w:pPr>
              <w:jc w:val="center"/>
              <w:rPr>
                <w:lang w:val="ru-RU"/>
              </w:rPr>
            </w:pPr>
          </w:p>
          <w:p w:rsidR="00EF4189" w:rsidRDefault="00EF4189" w:rsidP="00CE65F3">
            <w:pPr>
              <w:jc w:val="center"/>
              <w:rPr>
                <w:lang w:val="ru-RU"/>
              </w:rPr>
            </w:pPr>
          </w:p>
        </w:tc>
      </w:tr>
      <w:tr w:rsidR="00EF4189" w:rsidRPr="003B753E">
        <w:trPr>
          <w:trHeight w:hRule="exact" w:val="1015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</w:tcPr>
          <w:p w:rsidR="00EF4189" w:rsidRPr="00B410F4" w:rsidRDefault="00EF4189" w:rsidP="001620B4">
            <w:pPr>
              <w:rPr>
                <w:noProof/>
                <w:lang w:val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Default="00EF4189" w:rsidP="001620B4">
            <w:pPr>
              <w:rPr>
                <w:lang w:val="ru-RU"/>
              </w:rPr>
            </w:pPr>
          </w:p>
          <w:p w:rsidR="00EF4189" w:rsidRPr="003B753E" w:rsidRDefault="00EF4189" w:rsidP="001620B4">
            <w:pPr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EF4189" w:rsidRPr="00E662DA" w:rsidRDefault="00EF4189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</w:tbl>
    <w:p w:rsidR="00EF4189" w:rsidRPr="00F10E82" w:rsidRDefault="00EF4189" w:rsidP="00BF43C8">
      <w:pPr>
        <w:rPr>
          <w:lang w:val="ru-RU"/>
        </w:rPr>
      </w:pPr>
      <w:r w:rsidRPr="00F10E82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EF4189" w:rsidRPr="003B753E" w:rsidRDefault="00EF4189" w:rsidP="001620B4">
      <w:pPr>
        <w:spacing w:after="5" w:line="1" w:lineRule="exact"/>
        <w:rPr>
          <w:lang w:val="ru-RU"/>
        </w:rPr>
      </w:pPr>
    </w:p>
    <w:p w:rsidR="00EF4189" w:rsidRDefault="00EF418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EF4189" w:rsidRDefault="00EF418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EF4189" w:rsidRDefault="00EF418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EF4189" w:rsidRDefault="00EF418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EF4189" w:rsidRDefault="00EF418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F4189" w:rsidRPr="007169A8" w:rsidRDefault="00EF4189" w:rsidP="00003076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4</w:t>
      </w:r>
    </w:p>
    <w:p w:rsidR="00EF4189" w:rsidRPr="007169A8" w:rsidRDefault="00EF4189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EF4189" w:rsidRPr="007169A8" w:rsidRDefault="00EF4189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EF4189" w:rsidRPr="007169A8" w:rsidRDefault="00EF4189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EF4189" w:rsidRDefault="00EF4189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EF4189" w:rsidRPr="007169A8" w:rsidRDefault="00EF4189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июля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1</w:t>
      </w:r>
    </w:p>
    <w:p w:rsidR="00EF4189" w:rsidRPr="007169A8" w:rsidRDefault="00EF4189" w:rsidP="00772B3F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EF4189" w:rsidRDefault="00EF418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EF4189" w:rsidRDefault="00EF4189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  <w:r w:rsidRPr="004E6B2B">
        <w:rPr>
          <w:b/>
          <w:bCs/>
          <w:lang w:val="ru-RU"/>
        </w:rPr>
        <w:t xml:space="preserve">РАСПРЕДЕЛЕНИЕ БЮДЖЕТНЫХ АССИГНОВАНИЙ БЮДЖЕТА </w:t>
      </w:r>
    </w:p>
    <w:p w:rsidR="00EF4189" w:rsidRPr="004E6B2B" w:rsidRDefault="00EF4189" w:rsidP="004E6B2B">
      <w:pPr>
        <w:shd w:val="clear" w:color="auto" w:fill="FFFFFF"/>
        <w:ind w:left="284" w:right="70" w:hanging="710"/>
        <w:jc w:val="center"/>
        <w:rPr>
          <w:rFonts w:ascii="Arial" w:hAnsi="Arial" w:cs="Arial"/>
          <w:spacing w:val="-5"/>
          <w:lang w:val="ru-RU"/>
        </w:rPr>
      </w:pPr>
      <w:r w:rsidRPr="004E6B2B">
        <w:rPr>
          <w:b/>
          <w:bCs/>
          <w:lang w:val="ru-RU"/>
        </w:rPr>
        <w:t>НАБЕРЕЖНОГО СЕЛЬСКОГО ПОСЕЛЕНИЯ 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ВИДАМ РАСХОДОВ КЛАССИФИКАЦИИ РАСХОДОВ БЮДЖЕТОВ  НА  20</w:t>
      </w:r>
      <w:r>
        <w:rPr>
          <w:b/>
          <w:bCs/>
          <w:lang w:val="ru-RU"/>
        </w:rPr>
        <w:t>20</w:t>
      </w:r>
      <w:r w:rsidRPr="004E6B2B">
        <w:rPr>
          <w:b/>
          <w:bCs/>
          <w:lang w:val="ru-RU"/>
        </w:rPr>
        <w:t xml:space="preserve"> ГОД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</w:p>
    <w:p w:rsidR="00EF4189" w:rsidRPr="009167A2" w:rsidRDefault="00EF4189" w:rsidP="004E6B2B">
      <w:pPr>
        <w:shd w:val="clear" w:color="auto" w:fill="FFFFFF"/>
        <w:ind w:left="284" w:right="70" w:hanging="710"/>
        <w:jc w:val="center"/>
      </w:pP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                        </w:t>
      </w:r>
      <w:r>
        <w:rPr>
          <w:rFonts w:ascii="Arial" w:hAnsi="Arial" w:cs="Arial"/>
          <w:spacing w:val="-5"/>
          <w:lang w:val="ru-RU"/>
        </w:rPr>
        <w:t xml:space="preserve">                        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  <w:r>
        <w:rPr>
          <w:rFonts w:ascii="Arial" w:hAnsi="Arial" w:cs="Arial"/>
          <w:spacing w:val="-5"/>
        </w:rPr>
        <w:t>(</w:t>
      </w:r>
      <w:r w:rsidRPr="009167A2">
        <w:rPr>
          <w:rFonts w:ascii="Arial" w:hAnsi="Arial" w:cs="Arial"/>
          <w:spacing w:val="-5"/>
        </w:rPr>
        <w:t>тыс. рублей)</w:t>
      </w:r>
    </w:p>
    <w:tbl>
      <w:tblPr>
        <w:tblW w:w="926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567"/>
        <w:gridCol w:w="1554"/>
        <w:gridCol w:w="540"/>
        <w:gridCol w:w="920"/>
      </w:tblGrid>
      <w:tr w:rsidR="00EF4189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ПРз</w:t>
            </w:r>
          </w:p>
        </w:tc>
        <w:tc>
          <w:tcPr>
            <w:tcW w:w="1554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ЦСР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ВР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EF4189" w:rsidRPr="009167A2">
        <w:trPr>
          <w:cantSplit/>
          <w:trHeight w:hRule="exact" w:val="240"/>
          <w:tblHeader/>
        </w:trPr>
        <w:tc>
          <w:tcPr>
            <w:tcW w:w="4830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3</w:t>
            </w:r>
          </w:p>
        </w:tc>
        <w:tc>
          <w:tcPr>
            <w:tcW w:w="1554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4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5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</w:p>
        </w:tc>
      </w:tr>
      <w:tr w:rsidR="00EF4189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EF4189" w:rsidRPr="009167A2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FA47E8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FA47E8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FA47E8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FA47E8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1658,1</w:t>
            </w:r>
          </w:p>
        </w:tc>
      </w:tr>
      <w:tr w:rsidR="00EF4189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1658,1</w:t>
            </w:r>
          </w:p>
        </w:tc>
      </w:tr>
      <w:tr w:rsidR="00EF4189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4E6B2B" w:rsidRDefault="00EF4189" w:rsidP="009C31CE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1199,5</w:t>
            </w:r>
          </w:p>
        </w:tc>
      </w:tr>
      <w:tr w:rsidR="00EF4189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242,9</w:t>
            </w:r>
          </w:p>
        </w:tc>
      </w:tr>
      <w:tr w:rsidR="00EF4189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4E6B2B">
            <w:pPr>
              <w:jc w:val="center"/>
            </w:pPr>
            <w:r>
              <w:rPr>
                <w:lang w:val="ru-RU"/>
              </w:rPr>
              <w:t>242,9</w:t>
            </w:r>
          </w:p>
        </w:tc>
      </w:tr>
      <w:tr w:rsidR="00EF4189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4E6B2B">
            <w:pPr>
              <w:jc w:val="center"/>
            </w:pPr>
            <w:r>
              <w:rPr>
                <w:lang w:val="ru-RU"/>
              </w:rPr>
              <w:t>242,9</w:t>
            </w:r>
          </w:p>
        </w:tc>
      </w:tr>
      <w:tr w:rsidR="00EF4189" w:rsidRPr="001D5614">
        <w:trPr>
          <w:trHeight w:hRule="exact" w:val="1412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4E6B2B">
            <w:pPr>
              <w:jc w:val="center"/>
              <w:rPr>
                <w:lang w:val="ru-RU"/>
              </w:rPr>
            </w:pPr>
          </w:p>
          <w:p w:rsidR="00EF4189" w:rsidRDefault="00EF4189" w:rsidP="004E6B2B">
            <w:pPr>
              <w:jc w:val="center"/>
              <w:rPr>
                <w:lang w:val="ru-RU"/>
              </w:rPr>
            </w:pPr>
          </w:p>
          <w:p w:rsidR="00EF4189" w:rsidRDefault="00EF4189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1769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 государственными внебюджетными фондами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4E6B2B">
            <w:pPr>
              <w:jc w:val="center"/>
              <w:rPr>
                <w:lang w:val="ru-RU"/>
              </w:rPr>
            </w:pPr>
          </w:p>
          <w:p w:rsidR="00EF4189" w:rsidRDefault="00EF4189" w:rsidP="004E6B2B">
            <w:pPr>
              <w:jc w:val="center"/>
              <w:rPr>
                <w:lang w:val="ru-RU"/>
              </w:rPr>
            </w:pPr>
          </w:p>
          <w:p w:rsidR="00EF4189" w:rsidRDefault="00EF4189" w:rsidP="004E6B2B">
            <w:pPr>
              <w:jc w:val="center"/>
              <w:rPr>
                <w:lang w:val="ru-RU"/>
              </w:rPr>
            </w:pPr>
          </w:p>
          <w:p w:rsidR="00EF4189" w:rsidRDefault="00EF4189" w:rsidP="004E6B2B">
            <w:pPr>
              <w:jc w:val="center"/>
              <w:rPr>
                <w:lang w:val="ru-RU"/>
              </w:rPr>
            </w:pPr>
          </w:p>
          <w:p w:rsidR="00EF4189" w:rsidRDefault="00EF4189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4E6B2B">
            <w:pPr>
              <w:jc w:val="center"/>
              <w:rPr>
                <w:lang w:val="ru-RU"/>
              </w:rPr>
            </w:pPr>
          </w:p>
          <w:p w:rsidR="00EF4189" w:rsidRDefault="00EF4189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26,2</w:t>
            </w:r>
          </w:p>
        </w:tc>
      </w:tr>
      <w:tr w:rsidR="00EF4189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6,4</w:t>
            </w:r>
          </w:p>
        </w:tc>
      </w:tr>
      <w:tr w:rsidR="00EF4189" w:rsidRPr="001D5614">
        <w:trPr>
          <w:trHeight w:hRule="exact" w:val="1521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B66B39" w:rsidRDefault="00EF4189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B7847" w:rsidRDefault="00EF4189" w:rsidP="00FF3D5B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FF3D5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210,3</w:t>
            </w:r>
          </w:p>
        </w:tc>
      </w:tr>
      <w:tr w:rsidR="00EF4189" w:rsidRPr="001D5614">
        <w:trPr>
          <w:trHeight w:hRule="exact" w:val="1708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B66B39" w:rsidRDefault="00EF4189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B7847" w:rsidRDefault="00EF4189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FF3D5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210,3</w:t>
            </w:r>
          </w:p>
        </w:tc>
      </w:tr>
      <w:tr w:rsidR="00EF4189" w:rsidRPr="001D5614">
        <w:trPr>
          <w:trHeight w:hRule="exact" w:val="713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B66B39" w:rsidRDefault="00EF4189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B7847" w:rsidRDefault="00EF4189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FF3D5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210,3</w:t>
            </w:r>
          </w:p>
        </w:tc>
      </w:tr>
      <w:tr w:rsidR="00EF4189" w:rsidRPr="001D5614">
        <w:trPr>
          <w:trHeight w:hRule="exact" w:val="553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B66B39" w:rsidRDefault="00EF4189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B7847" w:rsidRDefault="00EF4189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FF3D5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163,8</w:t>
            </w:r>
          </w:p>
        </w:tc>
      </w:tr>
      <w:tr w:rsidR="00EF4189" w:rsidRPr="001D5614">
        <w:trPr>
          <w:trHeight w:hRule="exact" w:val="1284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B66B39" w:rsidRDefault="00EF4189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B66B39" w:rsidRDefault="00EF4189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B7847" w:rsidRDefault="00EF4189" w:rsidP="00FF3D5B">
            <w:pPr>
              <w:shd w:val="clear" w:color="auto" w:fill="FFFFFF"/>
            </w:pPr>
            <w:r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FF3D5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46,5</w:t>
            </w:r>
          </w:p>
        </w:tc>
      </w:tr>
      <w:tr w:rsidR="00EF4189" w:rsidRPr="001D5614">
        <w:trPr>
          <w:trHeight w:hRule="exact" w:val="1685"/>
        </w:trPr>
        <w:tc>
          <w:tcPr>
            <w:tcW w:w="4830" w:type="dxa"/>
            <w:shd w:val="clear" w:color="auto" w:fill="FFFFFF"/>
            <w:vAlign w:val="center"/>
          </w:tcPr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EF4189" w:rsidRPr="004E6B2B" w:rsidRDefault="00EF4189" w:rsidP="004E6B2B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EF4189" w:rsidRPr="004E6B2B" w:rsidRDefault="00EF4189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700AFC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956,6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EF4189" w:rsidRPr="001D5614" w:rsidRDefault="00EF4189" w:rsidP="004E6B2B">
            <w:pPr>
              <w:jc w:val="center"/>
            </w:pPr>
            <w:r w:rsidRPr="001D5614">
              <w:t>Обеспечение деятельности администрации сельского поселения</w:t>
            </w:r>
          </w:p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946,4</w:t>
            </w:r>
          </w:p>
        </w:tc>
      </w:tr>
      <w:tr w:rsidR="00EF4189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EF4189" w:rsidRPr="001D5614" w:rsidRDefault="00EF4189" w:rsidP="004E6B2B">
            <w:pPr>
              <w:jc w:val="center"/>
            </w:pPr>
            <w:r w:rsidRPr="001D5614">
              <w:t>Администрация</w:t>
            </w:r>
          </w:p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946,4</w:t>
            </w:r>
          </w:p>
        </w:tc>
      </w:tr>
      <w:tr w:rsidR="00EF4189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EF4189" w:rsidRPr="007D021A" w:rsidRDefault="00EF4189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946,4</w:t>
            </w:r>
          </w:p>
        </w:tc>
      </w:tr>
      <w:tr w:rsidR="00EF4189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D021A" w:rsidRDefault="00EF4189" w:rsidP="004E6B2B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D021A" w:rsidRDefault="00EF4189" w:rsidP="004E6B2B">
            <w:r w:rsidRPr="007D021A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7D021A" w:rsidRDefault="00EF4189" w:rsidP="004E6B2B">
            <w:r w:rsidRPr="007D021A">
              <w:t>65 2 00 41000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7D021A" w:rsidRDefault="00EF4189" w:rsidP="004E6B2B">
            <w:r w:rsidRPr="007D021A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946,4</w:t>
            </w:r>
          </w:p>
        </w:tc>
      </w:tr>
      <w:tr w:rsidR="00EF4189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130,5</w:t>
            </w:r>
          </w:p>
        </w:tc>
      </w:tr>
      <w:tr w:rsidR="00EF4189" w:rsidRPr="001D5614">
        <w:trPr>
          <w:trHeight w:hRule="exact" w:val="1776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130,5</w:t>
            </w:r>
          </w:p>
        </w:tc>
      </w:tr>
      <w:tr w:rsidR="00EF4189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130,5</w:t>
            </w:r>
          </w:p>
        </w:tc>
      </w:tr>
      <w:tr w:rsidR="00EF4189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34,4</w:t>
            </w:r>
          </w:p>
        </w:tc>
      </w:tr>
      <w:tr w:rsidR="00EF4189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EF4189" w:rsidRPr="004E6B2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96,1</w:t>
            </w:r>
          </w:p>
        </w:tc>
      </w:tr>
      <w:tr w:rsidR="00EF4189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/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324,1</w:t>
            </w:r>
          </w:p>
        </w:tc>
      </w:tr>
      <w:tr w:rsidR="00EF4189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EF4189" w:rsidRPr="004E6B2B" w:rsidRDefault="00EF4189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EF4189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EF4189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EF4189" w:rsidRPr="001D5614">
        <w:trPr>
          <w:trHeight w:hRule="exact" w:val="449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EF4189" w:rsidRPr="001D5614">
        <w:trPr>
          <w:trHeight w:hRule="exact" w:val="42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850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EF4189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851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EF4189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852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</w:pPr>
          </w:p>
        </w:tc>
      </w:tr>
      <w:tr w:rsidR="00EF4189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EF4189" w:rsidRPr="001D5614" w:rsidRDefault="00EF4189" w:rsidP="004E6B2B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853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7D021A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EF4189" w:rsidRPr="001D5614">
        <w:trPr>
          <w:trHeight w:hRule="exact" w:val="1438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9E2989" w:rsidRDefault="00EF4189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F00684" w:rsidRDefault="00EF4189" w:rsidP="00FF3D5B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FF3D5B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491,8</w:t>
            </w:r>
          </w:p>
        </w:tc>
      </w:tr>
      <w:tr w:rsidR="00EF4189" w:rsidRPr="001D5614">
        <w:trPr>
          <w:trHeight w:hRule="exact" w:val="1699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9E2989" w:rsidRDefault="00EF4189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F00684" w:rsidRDefault="00EF4189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FF3D5B">
            <w:pPr>
              <w:jc w:val="center"/>
              <w:rPr>
                <w:lang w:val="ru-RU"/>
              </w:rPr>
            </w:pPr>
          </w:p>
          <w:p w:rsidR="00EF4189" w:rsidRDefault="00EF4189" w:rsidP="00FF3D5B">
            <w:pPr>
              <w:jc w:val="center"/>
              <w:rPr>
                <w:lang w:val="ru-RU"/>
              </w:rPr>
            </w:pPr>
          </w:p>
          <w:p w:rsidR="00EF4189" w:rsidRDefault="00EF4189" w:rsidP="00FF3D5B">
            <w:pPr>
              <w:jc w:val="center"/>
              <w:rPr>
                <w:lang w:val="ru-RU"/>
              </w:rPr>
            </w:pPr>
          </w:p>
          <w:p w:rsidR="00EF4189" w:rsidRDefault="00EF4189" w:rsidP="00FF3D5B">
            <w:pPr>
              <w:jc w:val="center"/>
              <w:rPr>
                <w:lang w:val="ru-RU"/>
              </w:rPr>
            </w:pPr>
          </w:p>
          <w:p w:rsidR="00EF4189" w:rsidRDefault="00EF4189" w:rsidP="00FF3D5B">
            <w:pPr>
              <w:jc w:val="center"/>
              <w:rPr>
                <w:lang w:val="ru-RU"/>
              </w:rPr>
            </w:pPr>
          </w:p>
          <w:p w:rsidR="00EF4189" w:rsidRDefault="00EF4189" w:rsidP="00FF3D5B">
            <w:pPr>
              <w:jc w:val="center"/>
            </w:pPr>
            <w:r>
              <w:rPr>
                <w:lang w:val="ru-RU"/>
              </w:rPr>
              <w:t>491,8</w:t>
            </w:r>
          </w:p>
        </w:tc>
      </w:tr>
      <w:tr w:rsidR="00EF4189" w:rsidRPr="001D5614">
        <w:trPr>
          <w:trHeight w:hRule="exact" w:val="689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9E2989" w:rsidRDefault="00EF4189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F00684" w:rsidRDefault="00EF4189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FF3D5B">
            <w:pPr>
              <w:jc w:val="center"/>
              <w:rPr>
                <w:lang w:val="ru-RU"/>
              </w:rPr>
            </w:pPr>
          </w:p>
          <w:p w:rsidR="00EF4189" w:rsidRDefault="00EF4189" w:rsidP="00FF3D5B">
            <w:pPr>
              <w:jc w:val="center"/>
            </w:pPr>
            <w:r>
              <w:rPr>
                <w:lang w:val="ru-RU"/>
              </w:rPr>
              <w:t>491,8</w:t>
            </w:r>
          </w:p>
        </w:tc>
      </w:tr>
      <w:tr w:rsidR="00EF4189" w:rsidRPr="001D5614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9E2989" w:rsidRDefault="00EF4189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F00684" w:rsidRDefault="00EF4189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FF3D5B" w:rsidRDefault="00EF4189" w:rsidP="004E6B2B">
            <w:pPr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441,4</w:t>
            </w:r>
          </w:p>
        </w:tc>
      </w:tr>
      <w:tr w:rsidR="00EF4189" w:rsidRPr="001D5614">
        <w:trPr>
          <w:trHeight w:hRule="exact" w:val="1132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FF3D5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EF4189" w:rsidRPr="004E6B2B" w:rsidRDefault="00EF4189" w:rsidP="004E6B2B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953EC" w:rsidRDefault="00EF4189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9E2989" w:rsidRDefault="00EF4189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FF3D5B" w:rsidRDefault="00EF4189" w:rsidP="00FF3D5B">
            <w:pPr>
              <w:shd w:val="clear" w:color="auto" w:fill="FFFFFF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FF3D5B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50,4</w:t>
            </w:r>
          </w:p>
        </w:tc>
      </w:tr>
      <w:tr w:rsidR="00EF4189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842179" w:rsidRDefault="00EF4189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842179" w:rsidRDefault="00EF4189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842179" w:rsidRDefault="00EF4189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842179" w:rsidRDefault="00EF4189" w:rsidP="004E6B2B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842179" w:rsidRDefault="00EF4189" w:rsidP="004E6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EF4189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080179" w:rsidRDefault="00EF4189" w:rsidP="004E6B2B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080179" w:rsidRDefault="00EF4189" w:rsidP="004E6B2B">
            <w:r w:rsidRPr="00080179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080179" w:rsidRDefault="00EF4189" w:rsidP="004E6B2B">
            <w:r w:rsidRPr="00080179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080179" w:rsidRDefault="00EF4189" w:rsidP="004E6B2B"/>
        </w:tc>
        <w:tc>
          <w:tcPr>
            <w:tcW w:w="920" w:type="dxa"/>
            <w:shd w:val="clear" w:color="auto" w:fill="FFFFFF"/>
            <w:vAlign w:val="bottom"/>
          </w:tcPr>
          <w:p w:rsidR="00EF4189" w:rsidRPr="00080179" w:rsidRDefault="00EF4189" w:rsidP="004E6B2B">
            <w:pPr>
              <w:jc w:val="center"/>
            </w:pPr>
            <w:r w:rsidRPr="00080179">
              <w:t>0,2</w:t>
            </w:r>
          </w:p>
        </w:tc>
      </w:tr>
      <w:tr w:rsidR="00EF4189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080179" w:rsidRDefault="00EF4189" w:rsidP="004E6B2B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080179" w:rsidRDefault="00EF4189" w:rsidP="004E6B2B">
            <w:r w:rsidRPr="00080179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080179" w:rsidRDefault="00EF4189" w:rsidP="004E6B2B">
            <w:r w:rsidRPr="00080179">
              <w:t>89 1 00 77000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080179" w:rsidRDefault="00EF4189" w:rsidP="004E6B2B">
            <w:r w:rsidRPr="00080179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080179" w:rsidRDefault="00EF4189" w:rsidP="004E6B2B">
            <w:pPr>
              <w:jc w:val="center"/>
            </w:pPr>
            <w:r w:rsidRPr="00080179">
              <w:t>0,2</w:t>
            </w:r>
          </w:p>
        </w:tc>
      </w:tr>
      <w:tr w:rsidR="00EF4189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0,2</w:t>
            </w:r>
          </w:p>
        </w:tc>
      </w:tr>
      <w:tr w:rsidR="00EF4189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0,2</w:t>
            </w:r>
          </w:p>
        </w:tc>
      </w:tr>
      <w:tr w:rsidR="00EF4189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9E1E7F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0,2</w:t>
            </w:r>
          </w:p>
        </w:tc>
      </w:tr>
      <w:tr w:rsidR="00EF4189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0,2</w:t>
            </w:r>
          </w:p>
        </w:tc>
      </w:tr>
      <w:tr w:rsidR="00EF4189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EF4189" w:rsidRPr="007D021A" w:rsidRDefault="00EF4189" w:rsidP="007D021A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106D33" w:rsidRDefault="00EF4189" w:rsidP="007D021A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EF4189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EF4189" w:rsidRPr="00405474" w:rsidRDefault="00EF418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6D7061" w:rsidRDefault="00EF4189" w:rsidP="007D021A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EF4189" w:rsidRPr="00405474" w:rsidRDefault="00EF418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6D7061" w:rsidRDefault="00EF4189" w:rsidP="007D021A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EF4189" w:rsidRPr="00405474" w:rsidRDefault="00EF418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6D7061" w:rsidRDefault="00EF4189" w:rsidP="007D021A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EF4189" w:rsidRPr="00405474" w:rsidRDefault="00EF418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6D7061" w:rsidRDefault="00EF4189" w:rsidP="007D021A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EF4189" w:rsidRDefault="00EF418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6D7061" w:rsidRDefault="00EF4189" w:rsidP="007D021A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EF4189" w:rsidRDefault="00EF4189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EF4189" w:rsidRPr="00405474" w:rsidRDefault="00EF4189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EF4189" w:rsidRPr="006D7061" w:rsidRDefault="00EF4189" w:rsidP="007D021A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EF4189" w:rsidRPr="00A22FED" w:rsidRDefault="00EF4189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A22FED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A22FED">
              <w:rPr>
                <w:b/>
                <w:bCs/>
                <w:lang w:val="ru-RU"/>
              </w:rPr>
              <w:t>78,7</w:t>
            </w:r>
          </w:p>
        </w:tc>
      </w:tr>
      <w:tr w:rsidR="00EF4189" w:rsidRPr="001D5614">
        <w:trPr>
          <w:trHeight w:hRule="exact" w:val="623"/>
        </w:trPr>
        <w:tc>
          <w:tcPr>
            <w:tcW w:w="4830" w:type="dxa"/>
            <w:shd w:val="clear" w:color="auto" w:fill="FFFFFF"/>
          </w:tcPr>
          <w:p w:rsidR="00EF4189" w:rsidRPr="001D5614" w:rsidRDefault="00EF4189" w:rsidP="004E6B2B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B1043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143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ind w:left="284" w:hanging="284"/>
            </w:pPr>
            <w:r w:rsidRPr="001D5614">
              <w:t>17 0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ind w:left="284" w:hanging="284"/>
            </w:pPr>
            <w:r w:rsidRPr="001D5614">
              <w:t>17 3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842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ind w:left="284" w:hanging="284"/>
            </w:pPr>
            <w:r w:rsidRPr="001D5614">
              <w:t>17 3 02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166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EF4189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B1043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EF4189" w:rsidRPr="001D5614">
        <w:trPr>
          <w:trHeight w:hRule="exact" w:val="1194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B1043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EF4189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B1043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B1043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EF4189" w:rsidRPr="00A22FED" w:rsidRDefault="00EF4189" w:rsidP="004E6B2B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EF4189" w:rsidRPr="00A22FED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A22FED" w:rsidRDefault="00EF4189" w:rsidP="004E6B2B">
            <w:r w:rsidRPr="00A22FED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B1043B" w:rsidRDefault="00EF4189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EF4189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Pr="00A22FED" w:rsidRDefault="00EF4189" w:rsidP="00D50A6E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  <w:lang w:val="ru-RU"/>
              </w:rPr>
              <w:t>139,6</w:t>
            </w:r>
          </w:p>
        </w:tc>
      </w:tr>
      <w:tr w:rsidR="00EF4189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>
              <w:t>10 1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/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275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862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D50A6E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D50A6E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D50A6E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A22FED" w:rsidRDefault="00EF4189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A22FED" w:rsidRDefault="00EF4189" w:rsidP="002617F2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145,2</w:t>
            </w:r>
          </w:p>
        </w:tc>
      </w:tr>
      <w:tr w:rsidR="00EF4189" w:rsidRPr="001D5614">
        <w:trPr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D50A6E" w:rsidRDefault="00EF4189" w:rsidP="00261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145,2</w:t>
            </w:r>
          </w:p>
        </w:tc>
      </w:tr>
      <w:tr w:rsidR="00EF4189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/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2617F2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EF4189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 xml:space="preserve">10 </w:t>
            </w:r>
            <w:r>
              <w:t>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853960" w:rsidRDefault="00EF4189" w:rsidP="004E6B2B">
            <w:pPr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2617F2">
            <w:pPr>
              <w:jc w:val="center"/>
              <w:rPr>
                <w:lang w:val="ru-RU"/>
              </w:rPr>
            </w:pPr>
          </w:p>
          <w:p w:rsidR="00EF4189" w:rsidRDefault="00EF4189" w:rsidP="002617F2">
            <w:pPr>
              <w:jc w:val="center"/>
              <w:rPr>
                <w:lang w:val="ru-RU"/>
              </w:rPr>
            </w:pPr>
          </w:p>
          <w:p w:rsidR="00EF4189" w:rsidRDefault="00EF4189" w:rsidP="002617F2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EF4189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10 1 07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2617F2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EF4189" w:rsidRPr="001D5614">
        <w:trPr>
          <w:trHeight w:hRule="exact" w:val="423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EF4189" w:rsidRPr="001D5614">
        <w:trPr>
          <w:trHeight w:hRule="exact" w:val="99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EF4189" w:rsidRPr="001D5614">
        <w:trPr>
          <w:trHeight w:hRule="exact" w:val="84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EF4189" w:rsidRPr="001D5614">
        <w:trPr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EF4189" w:rsidRPr="001D5614">
        <w:trPr>
          <w:trHeight w:hRule="exact" w:val="781"/>
        </w:trPr>
        <w:tc>
          <w:tcPr>
            <w:tcW w:w="4830" w:type="dxa"/>
            <w:shd w:val="clear" w:color="auto" w:fill="FFFFFF"/>
          </w:tcPr>
          <w:p w:rsidR="00EF4189" w:rsidRPr="00743A02" w:rsidRDefault="00EF4189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jc w:val="center"/>
            </w:pPr>
            <w:r w:rsidRPr="00743A02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Default="00EF4189" w:rsidP="000F25C4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853960" w:rsidRDefault="00EF4189" w:rsidP="000004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EF4189" w:rsidRPr="001D5614">
        <w:trPr>
          <w:trHeight w:hRule="exact" w:val="1146"/>
        </w:trPr>
        <w:tc>
          <w:tcPr>
            <w:tcW w:w="4830" w:type="dxa"/>
            <w:shd w:val="clear" w:color="auto" w:fill="FFFFFF"/>
          </w:tcPr>
          <w:p w:rsidR="00EF4189" w:rsidRPr="00743A02" w:rsidRDefault="00EF4189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000414" w:rsidRDefault="00EF4189" w:rsidP="00000414">
            <w:pPr>
              <w:jc w:val="center"/>
              <w:rPr>
                <w:lang w:val="ru-RU"/>
              </w:rPr>
            </w:pPr>
            <w:r w:rsidRPr="00743A02">
              <w:t>89 1</w:t>
            </w:r>
            <w:r>
              <w:rPr>
                <w:lang w:val="ru-RU"/>
              </w:rPr>
              <w:t>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Default="00EF4189" w:rsidP="000F25C4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853960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EF4189" w:rsidRPr="001D5614">
        <w:trPr>
          <w:trHeight w:hRule="exact" w:val="1134"/>
        </w:trPr>
        <w:tc>
          <w:tcPr>
            <w:tcW w:w="4830" w:type="dxa"/>
            <w:shd w:val="clear" w:color="auto" w:fill="FFFFFF"/>
          </w:tcPr>
          <w:p w:rsidR="00EF4189" w:rsidRPr="00743A02" w:rsidRDefault="00EF4189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EF4189" w:rsidRPr="00743A02" w:rsidRDefault="00EF4189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000414" w:rsidRDefault="00EF4189" w:rsidP="000F25C4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853960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EF4189" w:rsidRPr="001D5614">
        <w:trPr>
          <w:trHeight w:hRule="exact" w:val="860"/>
        </w:trPr>
        <w:tc>
          <w:tcPr>
            <w:tcW w:w="4830" w:type="dxa"/>
            <w:shd w:val="clear" w:color="auto" w:fill="FFFFFF"/>
          </w:tcPr>
          <w:p w:rsidR="00EF4189" w:rsidRPr="00000414" w:rsidRDefault="00EF4189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000414" w:rsidRDefault="00EF4189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EF4189" w:rsidRPr="001D5614">
        <w:trPr>
          <w:trHeight w:hRule="exact" w:val="860"/>
        </w:trPr>
        <w:tc>
          <w:tcPr>
            <w:tcW w:w="4830" w:type="dxa"/>
            <w:shd w:val="clear" w:color="auto" w:fill="FFFFFF"/>
          </w:tcPr>
          <w:p w:rsidR="00EF4189" w:rsidRPr="00000414" w:rsidRDefault="00EF4189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000414" w:rsidRDefault="00EF4189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EF4189" w:rsidRPr="001D5614">
        <w:trPr>
          <w:trHeight w:hRule="exact" w:val="859"/>
        </w:trPr>
        <w:tc>
          <w:tcPr>
            <w:tcW w:w="4830" w:type="dxa"/>
            <w:shd w:val="clear" w:color="auto" w:fill="FFFFFF"/>
          </w:tcPr>
          <w:p w:rsidR="00EF4189" w:rsidRPr="00000414" w:rsidRDefault="00EF4189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743A02" w:rsidRDefault="00EF4189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Default="00EF4189" w:rsidP="000F25C4">
            <w:pPr>
              <w:shd w:val="clear" w:color="auto" w:fill="FFFFFF"/>
            </w:pPr>
            <w:r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853960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EF4189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EF4189" w:rsidRPr="001D5614" w:rsidRDefault="00EF4189" w:rsidP="004E6B2B">
            <w:pPr>
              <w:jc w:val="center"/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D50A6E" w:rsidRDefault="00EF4189" w:rsidP="004E6B2B">
            <w:pPr>
              <w:jc w:val="center"/>
              <w:rPr>
                <w:b/>
                <w:bCs/>
                <w:highlight w:val="yellow"/>
                <w:lang w:val="ru-RU"/>
              </w:rPr>
            </w:pPr>
            <w:r w:rsidRPr="000F25C4">
              <w:rPr>
                <w:b/>
                <w:bCs/>
                <w:lang w:val="ru-RU"/>
              </w:rPr>
              <w:t>95,1</w:t>
            </w:r>
          </w:p>
        </w:tc>
      </w:tr>
      <w:tr w:rsidR="00EF4189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EF4189" w:rsidRPr="00D50A6E" w:rsidRDefault="00EF4189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EF4189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EF4189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EF4189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89 1 00 03000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EF4189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EF4189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1D5614" w:rsidRDefault="00EF4189" w:rsidP="004E6B2B">
            <w:r w:rsidRPr="001D5614">
              <w:t>312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EF4189" w:rsidRPr="001D5614">
        <w:trPr>
          <w:trHeight w:hRule="exact" w:val="1160"/>
        </w:trPr>
        <w:tc>
          <w:tcPr>
            <w:tcW w:w="4830" w:type="dxa"/>
            <w:shd w:val="clear" w:color="auto" w:fill="FFFFFF"/>
          </w:tcPr>
          <w:p w:rsidR="00EF4189" w:rsidRPr="00853960" w:rsidRDefault="00EF4189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EF4189" w:rsidRPr="001D5614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EF4189" w:rsidRPr="00853960" w:rsidRDefault="00EF4189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EF4189" w:rsidRPr="001D5614">
        <w:trPr>
          <w:trHeight w:hRule="exact" w:val="703"/>
        </w:trPr>
        <w:tc>
          <w:tcPr>
            <w:tcW w:w="4830" w:type="dxa"/>
            <w:shd w:val="clear" w:color="auto" w:fill="FFFFFF"/>
          </w:tcPr>
          <w:p w:rsidR="00EF4189" w:rsidRPr="00853960" w:rsidRDefault="00EF4189" w:rsidP="00853960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Pr="00EC24AA" w:rsidRDefault="00EF4189" w:rsidP="000F25C4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</w:p>
          <w:p w:rsidR="00EF4189" w:rsidRDefault="00EF4189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EF4189" w:rsidRPr="001D5614">
        <w:trPr>
          <w:trHeight w:hRule="exact" w:val="523"/>
        </w:trPr>
        <w:tc>
          <w:tcPr>
            <w:tcW w:w="4830" w:type="dxa"/>
            <w:shd w:val="clear" w:color="auto" w:fill="FFFFFF"/>
          </w:tcPr>
          <w:p w:rsidR="00EF4189" w:rsidRPr="00853960" w:rsidRDefault="00EF4189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EF4189" w:rsidRDefault="00EF4189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F4189" w:rsidRDefault="00EF4189" w:rsidP="000F25C4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920" w:type="dxa"/>
            <w:shd w:val="clear" w:color="auto" w:fill="FFFFFF"/>
          </w:tcPr>
          <w:p w:rsidR="00EF4189" w:rsidRDefault="00EF4189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</w:tbl>
    <w:p w:rsidR="00EF4189" w:rsidRPr="001D5614" w:rsidRDefault="00EF4189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EF4189" w:rsidRPr="001D5614" w:rsidRDefault="00EF4189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EF4189" w:rsidRPr="001D5614" w:rsidRDefault="00EF4189" w:rsidP="004E6B2B">
      <w:pPr>
        <w:ind w:left="284" w:hanging="284"/>
        <w:rPr>
          <w:b/>
          <w:bCs/>
          <w:spacing w:val="-2"/>
        </w:rPr>
      </w:pPr>
    </w:p>
    <w:p w:rsidR="00EF4189" w:rsidRPr="001D5614" w:rsidRDefault="00EF4189" w:rsidP="004E6B2B">
      <w:pPr>
        <w:ind w:left="284" w:hanging="284"/>
        <w:rPr>
          <w:b/>
          <w:bCs/>
        </w:rPr>
      </w:pPr>
    </w:p>
    <w:p w:rsidR="00EF4189" w:rsidRDefault="00EF418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EF4189" w:rsidRDefault="00EF418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Pr="007169A8" w:rsidRDefault="00EF4189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>Приложение № 5</w:t>
      </w:r>
    </w:p>
    <w:p w:rsidR="00EF4189" w:rsidRPr="007169A8" w:rsidRDefault="00EF4189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EF4189" w:rsidRPr="007169A8" w:rsidRDefault="00EF4189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EF4189" w:rsidRPr="007169A8" w:rsidRDefault="00EF4189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EF4189" w:rsidRDefault="00EF4189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EF4189" w:rsidRPr="007169A8" w:rsidRDefault="00EF4189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июля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1</w:t>
      </w:r>
    </w:p>
    <w:p w:rsidR="00EF4189" w:rsidRPr="007169A8" w:rsidRDefault="00EF4189" w:rsidP="00007269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EF4189" w:rsidRDefault="00EF418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Pr="00955820" w:rsidRDefault="00EF4189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ВЕДОМСТВЕННАЯ СТРУКТУРА РАСХОДОВ</w:t>
      </w:r>
    </w:p>
    <w:p w:rsidR="00EF4189" w:rsidRDefault="00EF4189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НАБЕРЕЖНОГО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EF4189" w:rsidRDefault="00EF4189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F4189" w:rsidRPr="00955820" w:rsidRDefault="00EF4189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>2020 год</w:t>
      </w:r>
    </w:p>
    <w:p w:rsidR="00EF4189" w:rsidRDefault="00EF4189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Pr="003D1579" w:rsidRDefault="00EF4189" w:rsidP="00AB18B5">
      <w:pPr>
        <w:shd w:val="clear" w:color="auto" w:fill="FFFFFF"/>
        <w:tabs>
          <w:tab w:val="left" w:pos="2760"/>
        </w:tabs>
        <w:ind w:left="284" w:right="26" w:hanging="284"/>
        <w:rPr>
          <w:lang w:val="ru-RU"/>
        </w:rPr>
      </w:pPr>
      <w:r>
        <w:rPr>
          <w:b/>
          <w:bCs/>
          <w:spacing w:val="-2"/>
          <w:lang w:val="ru-RU"/>
        </w:rPr>
        <w:tab/>
      </w:r>
      <w:r>
        <w:rPr>
          <w:b/>
          <w:bCs/>
          <w:spacing w:val="-2"/>
          <w:lang w:val="ru-RU"/>
        </w:rPr>
        <w:tab/>
      </w: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</w:t>
      </w:r>
      <w:r>
        <w:rPr>
          <w:rFonts w:ascii="Arial" w:hAnsi="Arial" w:cs="Arial"/>
          <w:spacing w:val="-5"/>
          <w:lang w:val="ru-RU"/>
        </w:rPr>
        <w:t xml:space="preserve">               </w:t>
      </w:r>
      <w:r w:rsidRPr="003D1579">
        <w:rPr>
          <w:rFonts w:ascii="Arial" w:hAnsi="Arial" w:cs="Arial"/>
          <w:spacing w:val="-5"/>
          <w:lang w:val="ru-RU"/>
        </w:rPr>
        <w:t>(тыс. рублей)</w:t>
      </w:r>
    </w:p>
    <w:tbl>
      <w:tblPr>
        <w:tblW w:w="1011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851"/>
        <w:gridCol w:w="567"/>
        <w:gridCol w:w="450"/>
        <w:gridCol w:w="525"/>
        <w:gridCol w:w="579"/>
        <w:gridCol w:w="562"/>
        <w:gridCol w:w="898"/>
      </w:tblGrid>
      <w:tr w:rsidR="00EF4189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EF4189" w:rsidRPr="009167A2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</w:tcPr>
          <w:p w:rsidR="00EF4189" w:rsidRPr="00C223DD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F4189" w:rsidRPr="00C223DD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89" w:rsidRPr="00C223DD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ПРз</w:t>
            </w:r>
          </w:p>
        </w:tc>
        <w:tc>
          <w:tcPr>
            <w:tcW w:w="1554" w:type="dxa"/>
            <w:gridSpan w:val="3"/>
            <w:shd w:val="clear" w:color="auto" w:fill="FFFFFF"/>
            <w:vAlign w:val="center"/>
          </w:tcPr>
          <w:p w:rsidR="00EF4189" w:rsidRPr="00C223DD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ЦСР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EF4189" w:rsidRPr="00C223DD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ВР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Pr="00C223DD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Сумма</w:t>
            </w:r>
          </w:p>
        </w:tc>
      </w:tr>
      <w:tr w:rsidR="00EF4189" w:rsidRPr="009167A2">
        <w:trPr>
          <w:cantSplit/>
          <w:trHeight w:hRule="exact" w:val="363"/>
          <w:tblHeader/>
        </w:trPr>
        <w:tc>
          <w:tcPr>
            <w:tcW w:w="4830" w:type="dxa"/>
            <w:shd w:val="clear" w:color="auto" w:fill="FFFFFF"/>
            <w:vAlign w:val="center"/>
          </w:tcPr>
          <w:p w:rsidR="00EF4189" w:rsidRPr="009167A2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F4189" w:rsidRPr="00C223DD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89" w:rsidRPr="00C223DD" w:rsidRDefault="00EF4189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EF4189" w:rsidRPr="00AB18B5" w:rsidRDefault="00EF4189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EF4189" w:rsidRPr="00A85FC4" w:rsidRDefault="00EF4189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EF4189" w:rsidRPr="00A85FC4" w:rsidRDefault="00EF4189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EF4189" w:rsidRPr="00AB18B5" w:rsidRDefault="00EF4189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Pr="00AB18B5" w:rsidRDefault="00EF4189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</w:t>
            </w:r>
          </w:p>
        </w:tc>
      </w:tr>
      <w:tr w:rsidR="00EF4189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EF4189" w:rsidRPr="009167A2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</w:tcPr>
          <w:p w:rsidR="00EF4189" w:rsidRPr="000472A2" w:rsidRDefault="00EF4189" w:rsidP="00BD65BE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FA47E8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FA47E8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FA47E8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FA47E8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1658,1</w:t>
            </w:r>
          </w:p>
        </w:tc>
      </w:tr>
      <w:tr w:rsidR="00EF4189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1658,1</w:t>
            </w:r>
          </w:p>
        </w:tc>
      </w:tr>
      <w:tr w:rsidR="00EF4189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EF4189" w:rsidRPr="00BD65BE" w:rsidRDefault="00EF4189" w:rsidP="000472A2">
            <w:pPr>
              <w:jc w:val="center"/>
              <w:rPr>
                <w:b/>
                <w:bCs/>
              </w:rPr>
            </w:pPr>
            <w:r w:rsidRPr="00BD65BE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4E6B2B" w:rsidRDefault="00EF4189" w:rsidP="006E0286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1199,5</w:t>
            </w:r>
          </w:p>
        </w:tc>
      </w:tr>
      <w:tr w:rsidR="00EF4189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</w:tcPr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242,9</w:t>
            </w:r>
          </w:p>
        </w:tc>
      </w:tr>
      <w:tr w:rsidR="00EF4189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>
              <w:rPr>
                <w:lang w:val="ru-RU"/>
              </w:rPr>
              <w:t>242,9</w:t>
            </w:r>
          </w:p>
        </w:tc>
      </w:tr>
      <w:tr w:rsidR="00EF4189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</w:tcPr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>
              <w:rPr>
                <w:lang w:val="ru-RU"/>
              </w:rPr>
              <w:t>242,9</w:t>
            </w:r>
          </w:p>
        </w:tc>
      </w:tr>
      <w:tr w:rsidR="00EF4189" w:rsidRPr="001D5614">
        <w:trPr>
          <w:trHeight w:hRule="exact" w:val="1412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EF4189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4E6B2B" w:rsidRDefault="00EF4189" w:rsidP="0000726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26,2</w:t>
            </w:r>
          </w:p>
        </w:tc>
      </w:tr>
      <w:tr w:rsidR="00EF4189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6,4</w:t>
            </w:r>
          </w:p>
        </w:tc>
      </w:tr>
      <w:tr w:rsidR="00EF4189" w:rsidRPr="00541B57">
        <w:trPr>
          <w:trHeight w:hRule="exact" w:val="1406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Pr="000472A2" w:rsidRDefault="00EF4189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41B5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210,3</w:t>
            </w:r>
          </w:p>
        </w:tc>
      </w:tr>
      <w:tr w:rsidR="00EF4189" w:rsidRPr="00541B57">
        <w:trPr>
          <w:trHeight w:hRule="exact" w:val="1723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Pr="000472A2" w:rsidRDefault="00EF4189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EF4189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EF4189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EF4189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EF4189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EF4189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210,3</w:t>
            </w:r>
          </w:p>
          <w:p w:rsidR="00EF4189" w:rsidRPr="00541B57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EF4189" w:rsidRPr="00541B57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</w:tr>
      <w:tr w:rsidR="00EF4189" w:rsidRPr="00541B57">
        <w:trPr>
          <w:trHeight w:hRule="exact" w:val="647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Pr="000472A2" w:rsidRDefault="00EF4189" w:rsidP="0058025D">
            <w:pPr>
              <w:jc w:val="center"/>
            </w:pPr>
            <w:r>
              <w:rPr>
                <w:lang w:val="ru-RU"/>
              </w:rPr>
              <w:t>9</w:t>
            </w:r>
            <w:r w:rsidRPr="000472A2">
              <w:rPr>
                <w:lang w:val="ru-RU"/>
              </w:rPr>
              <w:t>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210,3</w:t>
            </w:r>
          </w:p>
        </w:tc>
      </w:tr>
      <w:tr w:rsidR="00EF4189" w:rsidRPr="00541B57">
        <w:trPr>
          <w:trHeight w:hRule="exact" w:val="571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Pr="000472A2" w:rsidRDefault="00EF4189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163,8</w:t>
            </w:r>
          </w:p>
        </w:tc>
      </w:tr>
      <w:tr w:rsidR="00EF4189" w:rsidRPr="00541B57">
        <w:trPr>
          <w:trHeight w:hRule="exact" w:val="1132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Default="00EF4189" w:rsidP="0058025D">
            <w:pPr>
              <w:jc w:val="center"/>
              <w:rPr>
                <w:lang w:val="ru-RU"/>
              </w:rPr>
            </w:pPr>
          </w:p>
          <w:p w:rsidR="00EF4189" w:rsidRPr="000472A2" w:rsidRDefault="00EF4189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46,5</w:t>
            </w:r>
          </w:p>
        </w:tc>
      </w:tr>
      <w:tr w:rsidR="00EF4189" w:rsidRPr="001D5614">
        <w:trPr>
          <w:trHeight w:hRule="exact" w:val="1723"/>
        </w:trPr>
        <w:tc>
          <w:tcPr>
            <w:tcW w:w="4830" w:type="dxa"/>
            <w:shd w:val="clear" w:color="auto" w:fill="FFFFFF"/>
            <w:vAlign w:val="center"/>
          </w:tcPr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EF4189" w:rsidRPr="004E6B2B" w:rsidRDefault="00EF4189" w:rsidP="003D1579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EF4189" w:rsidRPr="004E6B2B" w:rsidRDefault="00EF4189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  <w:rPr>
                <w:b/>
                <w:bCs/>
              </w:rPr>
            </w:pPr>
            <w:r w:rsidRPr="000472A2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956,6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EF4189" w:rsidRPr="00AB18B5" w:rsidRDefault="00EF4189" w:rsidP="003D1579">
            <w:pPr>
              <w:jc w:val="center"/>
              <w:rPr>
                <w:lang w:val="ru-RU"/>
              </w:rPr>
            </w:pPr>
            <w:r w:rsidRPr="00AB18B5">
              <w:rPr>
                <w:lang w:val="ru-RU"/>
              </w:rPr>
              <w:t>Обеспечение деятельности администрации сельского поселения</w:t>
            </w:r>
          </w:p>
          <w:p w:rsidR="00EF4189" w:rsidRPr="00AB18B5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946,4</w:t>
            </w:r>
          </w:p>
        </w:tc>
      </w:tr>
      <w:tr w:rsidR="00EF4189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EF4189" w:rsidRPr="001D5614" w:rsidRDefault="00EF4189" w:rsidP="003D1579">
            <w:pPr>
              <w:jc w:val="center"/>
            </w:pPr>
            <w:r w:rsidRPr="001D5614">
              <w:t>Администрация</w:t>
            </w:r>
          </w:p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946,4</w:t>
            </w:r>
          </w:p>
        </w:tc>
      </w:tr>
      <w:tr w:rsidR="00EF4189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6E0286" w:rsidRDefault="00EF4189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7D021A">
              <w:t>65 2 44000</w:t>
            </w:r>
            <w:r>
              <w:rPr>
                <w:lang w:val="ru-RU"/>
              </w:rPr>
              <w:t>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946,6</w:t>
            </w:r>
          </w:p>
        </w:tc>
      </w:tr>
      <w:tr w:rsidR="00EF4189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D021A" w:rsidRDefault="00EF4189" w:rsidP="003D1579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D021A" w:rsidRDefault="00EF4189" w:rsidP="003D1579"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7D021A" w:rsidRDefault="00EF4189" w:rsidP="003D1579">
            <w:r w:rsidRPr="007D021A">
              <w:t>65 2 00 41000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7D021A" w:rsidRDefault="00EF4189" w:rsidP="003D1579">
            <w:r w:rsidRPr="007D021A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946,6</w:t>
            </w:r>
          </w:p>
        </w:tc>
      </w:tr>
      <w:tr w:rsidR="00EF4189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130,5</w:t>
            </w:r>
          </w:p>
        </w:tc>
      </w:tr>
      <w:tr w:rsidR="00EF4189" w:rsidRPr="001D5614">
        <w:trPr>
          <w:trHeight w:hRule="exact" w:val="171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управления,государственными внебюджетными фондами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Pr="000472A2" w:rsidRDefault="00EF4189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130,5</w:t>
            </w:r>
          </w:p>
        </w:tc>
      </w:tr>
      <w:tr w:rsidR="00EF4189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130,5</w:t>
            </w:r>
          </w:p>
        </w:tc>
      </w:tr>
      <w:tr w:rsidR="00EF4189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34,4</w:t>
            </w:r>
          </w:p>
        </w:tc>
      </w:tr>
      <w:tr w:rsidR="00EF4189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  <w:rPr>
                <w:lang w:val="ru-RU"/>
              </w:rPr>
            </w:pPr>
          </w:p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96,1</w:t>
            </w:r>
          </w:p>
        </w:tc>
      </w:tr>
      <w:tr w:rsidR="00EF4189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/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324,1</w:t>
            </w:r>
          </w:p>
        </w:tc>
      </w:tr>
      <w:tr w:rsidR="00EF4189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EF4189" w:rsidRPr="004E6B2B" w:rsidRDefault="00EF4189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EF4189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EF4189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EF4189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 xml:space="preserve">Иные </w:t>
            </w:r>
            <w:r>
              <w:rPr>
                <w:lang w:val="ru-RU"/>
              </w:rPr>
              <w:t xml:space="preserve"> </w:t>
            </w:r>
            <w:r w:rsidRPr="001D5614">
              <w:t>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EF4189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850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EF4189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Pr="00AB18B5" w:rsidRDefault="00EF4189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851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EF4189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EF4189" w:rsidRPr="00AB18B5" w:rsidRDefault="00EF4189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852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</w:pPr>
          </w:p>
        </w:tc>
      </w:tr>
      <w:tr w:rsidR="00EF4189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EF4189" w:rsidRPr="001D5614" w:rsidRDefault="00EF4189" w:rsidP="003D1579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</w:tcPr>
          <w:p w:rsidR="00EF4189" w:rsidRPr="00541B57" w:rsidRDefault="00EF4189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853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7D021A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EF4189" w:rsidRPr="00541B57">
        <w:trPr>
          <w:trHeight w:hRule="exact" w:val="1382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491,8</w:t>
            </w:r>
          </w:p>
        </w:tc>
      </w:tr>
      <w:tr w:rsidR="00EF4189" w:rsidRPr="00541B57">
        <w:trPr>
          <w:trHeight w:hRule="exact" w:val="1699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491,8</w:t>
            </w:r>
          </w:p>
        </w:tc>
      </w:tr>
      <w:tr w:rsidR="00EF4189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491,8</w:t>
            </w:r>
          </w:p>
        </w:tc>
      </w:tr>
      <w:tr w:rsidR="00EF4189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441,4</w:t>
            </w:r>
          </w:p>
        </w:tc>
      </w:tr>
      <w:tr w:rsidR="00EF4189" w:rsidRPr="00541B57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EF4189" w:rsidRPr="00FF3D5B" w:rsidRDefault="00EF4189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  <w:r>
              <w:rPr>
                <w:lang w:val="ru-RU"/>
              </w:rPr>
              <w:t>органов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  <w:rPr>
                <w:lang w:val="ru-RU"/>
              </w:rPr>
            </w:pPr>
          </w:p>
          <w:p w:rsidR="00EF4189" w:rsidRDefault="00EF4189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41B57" w:rsidRDefault="00EF4189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41B57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50,4</w:t>
            </w:r>
          </w:p>
        </w:tc>
      </w:tr>
      <w:tr w:rsidR="00EF4189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842179" w:rsidRDefault="00EF4189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842179" w:rsidRDefault="00EF4189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842179" w:rsidRDefault="00EF4189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842179" w:rsidRDefault="00EF4189" w:rsidP="003D1579">
            <w:pPr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842179" w:rsidRDefault="00EF4189" w:rsidP="003D15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EF4189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080179" w:rsidRDefault="00EF4189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080179" w:rsidRDefault="00EF4189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080179" w:rsidRDefault="00EF4189" w:rsidP="003D1579">
            <w:r w:rsidRPr="00080179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080179" w:rsidRDefault="00EF4189" w:rsidP="003D1579"/>
        </w:tc>
        <w:tc>
          <w:tcPr>
            <w:tcW w:w="898" w:type="dxa"/>
            <w:shd w:val="clear" w:color="auto" w:fill="FFFFFF"/>
            <w:vAlign w:val="bottom"/>
          </w:tcPr>
          <w:p w:rsidR="00EF4189" w:rsidRPr="00080179" w:rsidRDefault="00EF4189" w:rsidP="003D1579">
            <w:pPr>
              <w:jc w:val="center"/>
            </w:pPr>
            <w:r w:rsidRPr="00080179">
              <w:t>0,2</w:t>
            </w:r>
          </w:p>
        </w:tc>
      </w:tr>
      <w:tr w:rsidR="00EF4189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080179" w:rsidRDefault="00EF4189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080179" w:rsidRDefault="00EF4189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080179" w:rsidRDefault="00EF4189" w:rsidP="003D1579">
            <w:r w:rsidRPr="00080179">
              <w:t>89 1 00 77000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080179" w:rsidRDefault="00EF4189" w:rsidP="003D1579">
            <w:r w:rsidRPr="00080179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080179" w:rsidRDefault="00EF4189" w:rsidP="003D1579">
            <w:pPr>
              <w:jc w:val="center"/>
            </w:pPr>
            <w:r w:rsidRPr="00080179">
              <w:t>0,2</w:t>
            </w:r>
          </w:p>
        </w:tc>
      </w:tr>
      <w:tr w:rsidR="00EF4189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0,2</w:t>
            </w:r>
          </w:p>
        </w:tc>
      </w:tr>
      <w:tr w:rsidR="00EF4189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0,2</w:t>
            </w:r>
          </w:p>
        </w:tc>
      </w:tr>
      <w:tr w:rsidR="00EF4189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0,2</w:t>
            </w:r>
          </w:p>
        </w:tc>
      </w:tr>
      <w:tr w:rsidR="00EF4189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0,2</w:t>
            </w:r>
          </w:p>
        </w:tc>
      </w:tr>
      <w:tr w:rsidR="00EF4189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EF4189" w:rsidRPr="007D021A" w:rsidRDefault="00EF4189" w:rsidP="003D1579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Pr="00106D33" w:rsidRDefault="00EF4189" w:rsidP="003D1579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EF4189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EF4189" w:rsidRPr="00405474" w:rsidRDefault="00EF418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Pr="006D7061" w:rsidRDefault="00EF4189" w:rsidP="003D1579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EF4189" w:rsidRPr="00405474" w:rsidRDefault="00EF418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Pr="006D7061" w:rsidRDefault="00EF4189" w:rsidP="003D1579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EF4189" w:rsidRPr="00405474" w:rsidRDefault="00EF418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Pr="006D7061" w:rsidRDefault="00EF4189" w:rsidP="003D1579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EF4189" w:rsidRPr="00405474" w:rsidRDefault="00EF418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Pr="006D7061" w:rsidRDefault="00EF4189" w:rsidP="003D1579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EF4189" w:rsidRDefault="00EF418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Pr="006D7061" w:rsidRDefault="00EF4189" w:rsidP="003D1579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EF4189" w:rsidRDefault="00EF4189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EF4189" w:rsidRPr="00405474" w:rsidRDefault="00EF4189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EF4189" w:rsidRPr="006D7061" w:rsidRDefault="00EF4189" w:rsidP="003D1579">
            <w:pPr>
              <w:jc w:val="center"/>
            </w:pPr>
            <w:r>
              <w:t>10,0</w:t>
            </w:r>
          </w:p>
        </w:tc>
      </w:tr>
      <w:tr w:rsidR="00EF4189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EF4189" w:rsidRPr="0058025D" w:rsidRDefault="00EF4189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58025D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8025D" w:rsidRDefault="00EF4189" w:rsidP="003D1579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58025D">
              <w:rPr>
                <w:b/>
                <w:bCs/>
                <w:lang w:val="ru-RU"/>
              </w:rPr>
              <w:t>78,7</w:t>
            </w:r>
          </w:p>
        </w:tc>
      </w:tr>
      <w:tr w:rsidR="00EF4189" w:rsidRPr="001D5614">
        <w:trPr>
          <w:trHeight w:hRule="exact" w:val="481"/>
        </w:trPr>
        <w:tc>
          <w:tcPr>
            <w:tcW w:w="4830" w:type="dxa"/>
            <w:shd w:val="clear" w:color="auto" w:fill="FFFFFF"/>
          </w:tcPr>
          <w:p w:rsidR="00EF4189" w:rsidRPr="001D5614" w:rsidRDefault="00EF4189" w:rsidP="003D1579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B1043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1381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ind w:left="284" w:hanging="284"/>
            </w:pPr>
            <w:r w:rsidRPr="001D5614">
              <w:t>17 0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ind w:left="284" w:hanging="284"/>
            </w:pPr>
            <w:r w:rsidRPr="001D5614">
              <w:t>17 3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1096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ind w:left="284" w:hanging="284"/>
            </w:pPr>
            <w:r w:rsidRPr="001D5614">
              <w:t>17 3 02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856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EF4189" w:rsidRPr="001D5614">
        <w:trPr>
          <w:trHeight w:hRule="exact" w:val="167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EF4189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B1043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EF4189" w:rsidRPr="001D5614">
        <w:trPr>
          <w:trHeight w:hRule="exact" w:val="1190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B1043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EF4189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B1043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8A653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B1043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EF4189" w:rsidRPr="004E6B2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B1043B" w:rsidRDefault="00EF4189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EF4189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</w:tcPr>
          <w:p w:rsidR="00EF4189" w:rsidRPr="00E53DB8" w:rsidRDefault="00EF4189" w:rsidP="006B1FF6">
            <w:pPr>
              <w:jc w:val="center"/>
              <w:rPr>
                <w:b/>
                <w:bCs/>
              </w:rPr>
            </w:pPr>
            <w:r w:rsidRPr="00E53DB8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8025D" w:rsidRDefault="00EF4189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Pr="00E53DB8" w:rsidRDefault="00EF4189" w:rsidP="003D1579">
            <w:pPr>
              <w:jc w:val="center"/>
              <w:rPr>
                <w:b/>
                <w:bCs/>
              </w:rPr>
            </w:pPr>
            <w:r w:rsidRPr="00E53DB8">
              <w:rPr>
                <w:b/>
                <w:bCs/>
                <w:lang w:val="ru-RU"/>
              </w:rPr>
              <w:t>139,6</w:t>
            </w:r>
          </w:p>
        </w:tc>
      </w:tr>
      <w:tr w:rsidR="00EF4189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</w:tcPr>
          <w:p w:rsidR="00EF4189" w:rsidRPr="00F429F4" w:rsidRDefault="00EF4189" w:rsidP="00F429F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>
              <w:t>10 1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/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10 1 04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1274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D50A6E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D50A6E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EF4189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58025D" w:rsidRDefault="00EF4189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58025D" w:rsidRDefault="00EF4189" w:rsidP="003D1579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145,2</w:t>
            </w:r>
          </w:p>
        </w:tc>
      </w:tr>
      <w:tr w:rsidR="00EF4189" w:rsidRPr="001D5614">
        <w:trPr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D50A6E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145,2</w:t>
            </w:r>
          </w:p>
        </w:tc>
      </w:tr>
      <w:tr w:rsidR="00EF4189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/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145,2</w:t>
            </w:r>
          </w:p>
          <w:p w:rsidR="00EF4189" w:rsidRDefault="00EF4189" w:rsidP="003D1579">
            <w:pPr>
              <w:jc w:val="center"/>
            </w:pPr>
          </w:p>
        </w:tc>
      </w:tr>
      <w:tr w:rsidR="00EF4189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 xml:space="preserve">10 </w:t>
            </w:r>
            <w:r>
              <w:t>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EF4189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10 1 07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EF4189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EF4189" w:rsidRPr="001D5614">
        <w:trPr>
          <w:trHeight w:hRule="exact" w:val="55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EF4189" w:rsidRPr="001D5614">
        <w:trPr>
          <w:trHeight w:hRule="exact" w:val="632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EF4189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  <w:rPr>
                <w:lang w:val="ru-RU"/>
              </w:rPr>
            </w:pPr>
          </w:p>
          <w:p w:rsidR="00EF4189" w:rsidRDefault="00EF4189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EF4189" w:rsidRPr="006E0286">
        <w:trPr>
          <w:trHeight w:hRule="exact" w:val="862"/>
        </w:trPr>
        <w:tc>
          <w:tcPr>
            <w:tcW w:w="4830" w:type="dxa"/>
            <w:shd w:val="clear" w:color="auto" w:fill="FFFFFF"/>
          </w:tcPr>
          <w:p w:rsidR="00EF4189" w:rsidRPr="00743A02" w:rsidRDefault="00EF4189" w:rsidP="0025441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743A02" w:rsidRDefault="00EF4189" w:rsidP="0025441E">
            <w:pPr>
              <w:jc w:val="center"/>
            </w:pPr>
            <w:r w:rsidRPr="00743A02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6B1FF6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EF4189" w:rsidRPr="006E0286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EF4189" w:rsidRPr="00743A02" w:rsidRDefault="00EF4189" w:rsidP="0025441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743A02" w:rsidRDefault="00EF4189" w:rsidP="0025441E">
            <w:pPr>
              <w:jc w:val="center"/>
            </w:pPr>
            <w:r w:rsidRPr="00743A02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3E35C1">
              <w:rPr>
                <w:lang w:val="ru-RU"/>
              </w:rPr>
              <w:t>20,2</w:t>
            </w:r>
          </w:p>
        </w:tc>
      </w:tr>
      <w:tr w:rsidR="00EF4189" w:rsidRPr="006E0286">
        <w:trPr>
          <w:trHeight w:hRule="exact" w:val="1276"/>
        </w:trPr>
        <w:tc>
          <w:tcPr>
            <w:tcW w:w="4830" w:type="dxa"/>
            <w:shd w:val="clear" w:color="auto" w:fill="FFFFFF"/>
          </w:tcPr>
          <w:p w:rsidR="00EF4189" w:rsidRPr="00743A02" w:rsidRDefault="00EF4189" w:rsidP="0025441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EF4189" w:rsidRPr="00743A02" w:rsidRDefault="00EF4189" w:rsidP="0025441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743A02" w:rsidRDefault="00EF4189" w:rsidP="0025441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3E35C1">
              <w:rPr>
                <w:lang w:val="ru-RU"/>
              </w:rPr>
              <w:t>20,2</w:t>
            </w:r>
          </w:p>
        </w:tc>
      </w:tr>
      <w:tr w:rsidR="00EF4189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EF4189" w:rsidRPr="006E0286" w:rsidRDefault="00EF4189" w:rsidP="0025441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743A02" w:rsidRDefault="00EF4189" w:rsidP="0025441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  <w:jc w:val="center"/>
            </w:pPr>
            <w:r w:rsidRPr="00743A02">
              <w:t>200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3E35C1">
              <w:rPr>
                <w:lang w:val="ru-RU"/>
              </w:rPr>
              <w:t>20,2</w:t>
            </w:r>
          </w:p>
        </w:tc>
      </w:tr>
      <w:tr w:rsidR="00EF4189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EF4189" w:rsidRPr="006E0286" w:rsidRDefault="00EF4189" w:rsidP="0025441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743A02" w:rsidRDefault="00EF4189" w:rsidP="0025441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  <w:jc w:val="center"/>
            </w:pPr>
            <w:r w:rsidRPr="00743A02">
              <w:t>240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3E35C1">
              <w:rPr>
                <w:lang w:val="ru-RU"/>
              </w:rPr>
              <w:t>20,2</w:t>
            </w:r>
          </w:p>
        </w:tc>
      </w:tr>
      <w:tr w:rsidR="00EF4189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EF4189" w:rsidRPr="006E0286" w:rsidRDefault="00EF4189" w:rsidP="0025441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  <w:rPr>
                <w:lang w:val="ru-RU"/>
              </w:rPr>
            </w:pPr>
          </w:p>
          <w:p w:rsidR="00EF4189" w:rsidRDefault="00EF4189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743A02" w:rsidRDefault="00EF4189" w:rsidP="0025441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743A02" w:rsidRDefault="00EF4189" w:rsidP="0025441E">
            <w:pPr>
              <w:shd w:val="clear" w:color="auto" w:fill="FFFFFF"/>
              <w:jc w:val="center"/>
            </w:pPr>
            <w:r w:rsidRPr="00743A02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6B1FF6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EF4189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EF4189" w:rsidRPr="001D5614" w:rsidRDefault="00EF4189" w:rsidP="003D1579">
            <w:pPr>
              <w:jc w:val="center"/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</w:tcPr>
          <w:p w:rsidR="00EF4189" w:rsidRPr="006B1FF6" w:rsidRDefault="00EF4189" w:rsidP="006B1FF6">
            <w:pPr>
              <w:jc w:val="center"/>
              <w:rPr>
                <w:b/>
                <w:bCs/>
              </w:rPr>
            </w:pPr>
            <w:r w:rsidRPr="006B1FF6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D50A6E" w:rsidRDefault="00EF4189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95,1</w:t>
            </w:r>
          </w:p>
        </w:tc>
      </w:tr>
      <w:tr w:rsidR="00EF4189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EF4189" w:rsidRPr="00D50A6E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EF4189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EF4189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EF4189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89 1 00 03000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Pr="006B1FF6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EF4189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EF4189" w:rsidRPr="006B1FF6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EF4189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EF4189" w:rsidRPr="004E6B2B" w:rsidRDefault="00EF4189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1D5614" w:rsidRDefault="00EF4189" w:rsidP="003D1579">
            <w:r w:rsidRPr="001D5614">
              <w:t>312</w:t>
            </w:r>
          </w:p>
        </w:tc>
        <w:tc>
          <w:tcPr>
            <w:tcW w:w="898" w:type="dxa"/>
            <w:shd w:val="clear" w:color="auto" w:fill="FFFFFF"/>
          </w:tcPr>
          <w:p w:rsidR="00EF4189" w:rsidRPr="006B1FF6" w:rsidRDefault="00EF4189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EF4189" w:rsidRPr="006B1FF6">
        <w:trPr>
          <w:trHeight w:hRule="exact" w:val="1239"/>
        </w:trPr>
        <w:tc>
          <w:tcPr>
            <w:tcW w:w="4830" w:type="dxa"/>
            <w:shd w:val="clear" w:color="auto" w:fill="FFFFFF"/>
          </w:tcPr>
          <w:p w:rsidR="00EF4189" w:rsidRPr="00853960" w:rsidRDefault="00EF4189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  <w:rPr>
                <w:lang w:val="ru-RU"/>
              </w:rPr>
            </w:pPr>
          </w:p>
          <w:p w:rsidR="00EF4189" w:rsidRDefault="00EF4189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EF4189" w:rsidRDefault="00EF4189" w:rsidP="00E53DB8">
            <w:pPr>
              <w:jc w:val="center"/>
              <w:rPr>
                <w:lang w:val="ru-RU"/>
              </w:rPr>
            </w:pPr>
          </w:p>
          <w:p w:rsidR="00EF4189" w:rsidRDefault="00EF4189" w:rsidP="00E53DB8">
            <w:pPr>
              <w:jc w:val="center"/>
              <w:rPr>
                <w:lang w:val="ru-RU"/>
              </w:rPr>
            </w:pPr>
          </w:p>
          <w:p w:rsidR="00EF4189" w:rsidRDefault="00EF4189" w:rsidP="00E53DB8">
            <w:pPr>
              <w:jc w:val="center"/>
              <w:rPr>
                <w:lang w:val="ru-RU"/>
              </w:rPr>
            </w:pPr>
          </w:p>
          <w:p w:rsidR="00EF4189" w:rsidRDefault="00EF4189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EF4189" w:rsidRPr="006B1FF6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EF4189" w:rsidRPr="00853960" w:rsidRDefault="00EF4189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E53DB8">
            <w:pPr>
              <w:jc w:val="center"/>
              <w:rPr>
                <w:lang w:val="ru-RU"/>
              </w:rPr>
            </w:pPr>
          </w:p>
          <w:p w:rsidR="00EF4189" w:rsidRDefault="00EF4189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EF4189" w:rsidRPr="006B1FF6">
        <w:trPr>
          <w:trHeight w:hRule="exact" w:val="697"/>
        </w:trPr>
        <w:tc>
          <w:tcPr>
            <w:tcW w:w="4830" w:type="dxa"/>
            <w:shd w:val="clear" w:color="auto" w:fill="FFFFFF"/>
          </w:tcPr>
          <w:p w:rsidR="00EF4189" w:rsidRPr="00853960" w:rsidRDefault="00EF4189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Pr="00EC24AA" w:rsidRDefault="00EF4189" w:rsidP="00E53DB8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E53DB8">
            <w:pPr>
              <w:jc w:val="center"/>
              <w:rPr>
                <w:lang w:val="ru-RU"/>
              </w:rPr>
            </w:pPr>
          </w:p>
          <w:p w:rsidR="00EF4189" w:rsidRDefault="00EF4189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EF4189" w:rsidRPr="006B1FF6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EF4189" w:rsidRPr="00853960" w:rsidRDefault="00EF4189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EF4189" w:rsidRDefault="00EF4189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EF4189" w:rsidRDefault="00EF4189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F4189" w:rsidRDefault="00EF4189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EF4189" w:rsidRDefault="00EF4189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EF4189" w:rsidRDefault="00EF4189" w:rsidP="00E53DB8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898" w:type="dxa"/>
            <w:shd w:val="clear" w:color="auto" w:fill="FFFFFF"/>
          </w:tcPr>
          <w:p w:rsidR="00EF4189" w:rsidRDefault="00EF4189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</w:tbl>
    <w:p w:rsidR="00EF4189" w:rsidRPr="006B1FF6" w:rsidRDefault="00EF4189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EF4189" w:rsidRPr="006B1FF6" w:rsidRDefault="00EF4189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EF4189" w:rsidRPr="006B1FF6" w:rsidRDefault="00EF4189" w:rsidP="003D1579">
      <w:pPr>
        <w:ind w:left="284" w:hanging="284"/>
        <w:rPr>
          <w:b/>
          <w:bCs/>
          <w:spacing w:val="-2"/>
          <w:lang w:val="ru-RU"/>
        </w:rPr>
      </w:pPr>
    </w:p>
    <w:p w:rsidR="00EF4189" w:rsidRPr="006B1FF6" w:rsidRDefault="00EF4189" w:rsidP="003D1579">
      <w:pPr>
        <w:ind w:left="284" w:hanging="284"/>
        <w:rPr>
          <w:b/>
          <w:bCs/>
          <w:lang w:val="ru-RU"/>
        </w:rPr>
      </w:pPr>
    </w:p>
    <w:p w:rsidR="00EF4189" w:rsidRPr="006B1FF6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EF4189" w:rsidRDefault="00EF4189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sectPr w:rsidR="00EF4189" w:rsidSect="00003076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189" w:rsidRDefault="00EF4189" w:rsidP="00D62EC4">
      <w:r>
        <w:separator/>
      </w:r>
    </w:p>
  </w:endnote>
  <w:endnote w:type="continuationSeparator" w:id="0">
    <w:p w:rsidR="00EF4189" w:rsidRDefault="00EF4189" w:rsidP="00D6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189" w:rsidRDefault="00EF4189" w:rsidP="00D62EC4">
      <w:r>
        <w:separator/>
      </w:r>
    </w:p>
  </w:footnote>
  <w:footnote w:type="continuationSeparator" w:id="0">
    <w:p w:rsidR="00EF4189" w:rsidRDefault="00EF4189" w:rsidP="00D62E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69C"/>
    <w:rsid w:val="00000414"/>
    <w:rsid w:val="00003076"/>
    <w:rsid w:val="00007269"/>
    <w:rsid w:val="000472A2"/>
    <w:rsid w:val="00054B76"/>
    <w:rsid w:val="00061F89"/>
    <w:rsid w:val="00064E37"/>
    <w:rsid w:val="00080179"/>
    <w:rsid w:val="000F25C4"/>
    <w:rsid w:val="00106D33"/>
    <w:rsid w:val="0011782F"/>
    <w:rsid w:val="00135D8F"/>
    <w:rsid w:val="0014313E"/>
    <w:rsid w:val="00161693"/>
    <w:rsid w:val="001620B4"/>
    <w:rsid w:val="001B7847"/>
    <w:rsid w:val="001D5614"/>
    <w:rsid w:val="001F6315"/>
    <w:rsid w:val="00203E0D"/>
    <w:rsid w:val="00204F3F"/>
    <w:rsid w:val="0025441E"/>
    <w:rsid w:val="002617F2"/>
    <w:rsid w:val="0028269C"/>
    <w:rsid w:val="002C4F7E"/>
    <w:rsid w:val="00325284"/>
    <w:rsid w:val="003712D5"/>
    <w:rsid w:val="003852AF"/>
    <w:rsid w:val="003B753E"/>
    <w:rsid w:val="003D1579"/>
    <w:rsid w:val="003E00BF"/>
    <w:rsid w:val="003E35C1"/>
    <w:rsid w:val="00405474"/>
    <w:rsid w:val="00407A6B"/>
    <w:rsid w:val="004812E5"/>
    <w:rsid w:val="004D2444"/>
    <w:rsid w:val="004E6B2B"/>
    <w:rsid w:val="004F0E95"/>
    <w:rsid w:val="0050707E"/>
    <w:rsid w:val="005200AC"/>
    <w:rsid w:val="00541B57"/>
    <w:rsid w:val="00561C5B"/>
    <w:rsid w:val="0058025D"/>
    <w:rsid w:val="005953EC"/>
    <w:rsid w:val="005B48B6"/>
    <w:rsid w:val="005C79B6"/>
    <w:rsid w:val="005F6A09"/>
    <w:rsid w:val="00636C04"/>
    <w:rsid w:val="006A7890"/>
    <w:rsid w:val="006B1FF6"/>
    <w:rsid w:val="006D7061"/>
    <w:rsid w:val="006E0286"/>
    <w:rsid w:val="00700AFC"/>
    <w:rsid w:val="007169A8"/>
    <w:rsid w:val="00743A02"/>
    <w:rsid w:val="00772B3F"/>
    <w:rsid w:val="00776A78"/>
    <w:rsid w:val="0078344D"/>
    <w:rsid w:val="007D021A"/>
    <w:rsid w:val="007E147C"/>
    <w:rsid w:val="008121CD"/>
    <w:rsid w:val="00842179"/>
    <w:rsid w:val="00852FD1"/>
    <w:rsid w:val="00853960"/>
    <w:rsid w:val="008A6539"/>
    <w:rsid w:val="008B7D85"/>
    <w:rsid w:val="009167A2"/>
    <w:rsid w:val="009178B4"/>
    <w:rsid w:val="009221D9"/>
    <w:rsid w:val="0094617C"/>
    <w:rsid w:val="00955820"/>
    <w:rsid w:val="00983C6D"/>
    <w:rsid w:val="009C31CE"/>
    <w:rsid w:val="009C496B"/>
    <w:rsid w:val="009C5F7F"/>
    <w:rsid w:val="009E1E7F"/>
    <w:rsid w:val="009E2989"/>
    <w:rsid w:val="00A22FED"/>
    <w:rsid w:val="00A85FC4"/>
    <w:rsid w:val="00AB18B5"/>
    <w:rsid w:val="00AE0350"/>
    <w:rsid w:val="00B1043B"/>
    <w:rsid w:val="00B2672B"/>
    <w:rsid w:val="00B410F4"/>
    <w:rsid w:val="00B66B39"/>
    <w:rsid w:val="00BD65BE"/>
    <w:rsid w:val="00BF2C61"/>
    <w:rsid w:val="00BF43C8"/>
    <w:rsid w:val="00C06AE1"/>
    <w:rsid w:val="00C223DD"/>
    <w:rsid w:val="00C51205"/>
    <w:rsid w:val="00C73933"/>
    <w:rsid w:val="00C96156"/>
    <w:rsid w:val="00CC59E3"/>
    <w:rsid w:val="00CD277C"/>
    <w:rsid w:val="00CE65F3"/>
    <w:rsid w:val="00CF78FD"/>
    <w:rsid w:val="00D50A6E"/>
    <w:rsid w:val="00D576B1"/>
    <w:rsid w:val="00D62EC4"/>
    <w:rsid w:val="00D65336"/>
    <w:rsid w:val="00DA625A"/>
    <w:rsid w:val="00DC5B8C"/>
    <w:rsid w:val="00DD7037"/>
    <w:rsid w:val="00E53DB8"/>
    <w:rsid w:val="00E662DA"/>
    <w:rsid w:val="00E80662"/>
    <w:rsid w:val="00E811A0"/>
    <w:rsid w:val="00EC24AA"/>
    <w:rsid w:val="00EF4189"/>
    <w:rsid w:val="00F00684"/>
    <w:rsid w:val="00F10E82"/>
    <w:rsid w:val="00F429F4"/>
    <w:rsid w:val="00F93A67"/>
    <w:rsid w:val="00FA46C4"/>
    <w:rsid w:val="00FA47E8"/>
    <w:rsid w:val="00FF02C9"/>
    <w:rsid w:val="00FF3D5B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69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20B4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F02C9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620B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F02C9"/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826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8269C"/>
    <w:rPr>
      <w:rFonts w:ascii="Arial" w:hAnsi="Arial" w:cs="Arial"/>
      <w:lang w:val="ru-RU" w:eastAsia="ru-RU"/>
    </w:rPr>
  </w:style>
  <w:style w:type="paragraph" w:customStyle="1" w:styleId="ConsNonformat">
    <w:name w:val="ConsNonformat"/>
    <w:uiPriority w:val="99"/>
    <w:rsid w:val="0028269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3C6D"/>
    <w:pPr>
      <w:ind w:firstLine="709"/>
      <w:jc w:val="both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3C6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83C6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2EC4"/>
    <w:pPr>
      <w:spacing w:before="100" w:beforeAutospacing="1" w:after="100" w:afterAutospacing="1"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7D021A"/>
    <w:rPr>
      <w:rFonts w:eastAsia="Times New Roman" w:cs="Calibri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F02C9"/>
  </w:style>
  <w:style w:type="character" w:styleId="Emphasis">
    <w:name w:val="Emphasis"/>
    <w:basedOn w:val="DefaultParagraphFont"/>
    <w:uiPriority w:val="99"/>
    <w:qFormat/>
    <w:rsid w:val="00FF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274</TotalTime>
  <Pages>15</Pages>
  <Words>4801</Words>
  <Characters>27370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40</cp:revision>
  <cp:lastPrinted>2020-07-14T06:33:00Z</cp:lastPrinted>
  <dcterms:created xsi:type="dcterms:W3CDTF">2020-01-05T05:59:00Z</dcterms:created>
  <dcterms:modified xsi:type="dcterms:W3CDTF">2020-07-14T10:02:00Z</dcterms:modified>
</cp:coreProperties>
</file>