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2F4" w:rsidRDefault="00BF22F4" w:rsidP="0028269C">
      <w:pPr>
        <w:jc w:val="center"/>
        <w:rPr>
          <w:b/>
          <w:bCs/>
          <w:lang w:val="ru-RU"/>
        </w:rPr>
      </w:pPr>
    </w:p>
    <w:p w:rsidR="00BF22F4" w:rsidRPr="003712D5" w:rsidRDefault="00BF22F4" w:rsidP="0028269C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СОВЕТ ДЕПУТАТОВ </w:t>
      </w:r>
      <w:r w:rsidRPr="003712D5">
        <w:rPr>
          <w:b/>
          <w:bCs/>
          <w:lang w:val="ru-RU"/>
        </w:rPr>
        <w:t>НАБЕРЕЖНОГО</w:t>
      </w:r>
      <w:r>
        <w:rPr>
          <w:b/>
          <w:bCs/>
          <w:lang w:val="ru-RU"/>
        </w:rPr>
        <w:t xml:space="preserve"> </w:t>
      </w:r>
      <w:r w:rsidRPr="003712D5">
        <w:rPr>
          <w:b/>
          <w:bCs/>
          <w:lang w:val="ru-RU"/>
        </w:rPr>
        <w:t>СЕЛЬСКОГО ПОСЕЛЕНИЯ</w:t>
      </w:r>
    </w:p>
    <w:p w:rsidR="00BF22F4" w:rsidRPr="003712D5" w:rsidRDefault="00BF22F4" w:rsidP="0028269C">
      <w:pPr>
        <w:jc w:val="center"/>
        <w:rPr>
          <w:b/>
          <w:bCs/>
          <w:lang w:val="ru-RU"/>
        </w:rPr>
      </w:pPr>
      <w:r w:rsidRPr="003712D5">
        <w:rPr>
          <w:b/>
          <w:bCs/>
          <w:lang w:val="ru-RU"/>
        </w:rPr>
        <w:t>РОМОДАНОВСКОГО МУНИЦИПАЛЬНОГО РАЙОНА</w:t>
      </w:r>
    </w:p>
    <w:p w:rsidR="00BF22F4" w:rsidRPr="003712D5" w:rsidRDefault="00BF22F4" w:rsidP="0028269C">
      <w:pPr>
        <w:jc w:val="center"/>
        <w:rPr>
          <w:b/>
          <w:bCs/>
          <w:lang w:val="ru-RU"/>
        </w:rPr>
      </w:pPr>
      <w:r w:rsidRPr="003712D5">
        <w:rPr>
          <w:b/>
          <w:bCs/>
          <w:lang w:val="ru-RU"/>
        </w:rPr>
        <w:t>РЕСПУБЛИКИ МОРДОВИЯ</w:t>
      </w:r>
    </w:p>
    <w:p w:rsidR="00BF22F4" w:rsidRPr="003712D5" w:rsidRDefault="00BF22F4" w:rsidP="0028269C">
      <w:pPr>
        <w:jc w:val="center"/>
        <w:rPr>
          <w:b/>
          <w:bCs/>
          <w:sz w:val="28"/>
          <w:szCs w:val="28"/>
          <w:lang w:val="ru-RU"/>
        </w:rPr>
      </w:pPr>
    </w:p>
    <w:p w:rsidR="00BF22F4" w:rsidRPr="003712D5" w:rsidRDefault="00BF22F4" w:rsidP="0028269C">
      <w:pPr>
        <w:jc w:val="center"/>
        <w:rPr>
          <w:b/>
          <w:bCs/>
          <w:sz w:val="36"/>
          <w:szCs w:val="36"/>
          <w:lang w:val="ru-RU"/>
        </w:rPr>
      </w:pPr>
      <w:r w:rsidRPr="003712D5">
        <w:rPr>
          <w:b/>
          <w:bCs/>
          <w:sz w:val="36"/>
          <w:szCs w:val="36"/>
          <w:lang w:val="ru-RU"/>
        </w:rPr>
        <w:t>Р Е Ш Е Н И Е</w:t>
      </w:r>
    </w:p>
    <w:p w:rsidR="00BF22F4" w:rsidRDefault="00BF22F4" w:rsidP="0028269C">
      <w:pPr>
        <w:jc w:val="center"/>
        <w:rPr>
          <w:b/>
          <w:bCs/>
          <w:sz w:val="36"/>
          <w:szCs w:val="36"/>
          <w:lang w:val="ru-RU"/>
        </w:rPr>
      </w:pPr>
      <w:r>
        <w:rPr>
          <w:b/>
          <w:bCs/>
          <w:sz w:val="36"/>
          <w:szCs w:val="36"/>
          <w:lang w:val="ru-RU"/>
        </w:rPr>
        <w:t>___________________________________________________</w:t>
      </w:r>
    </w:p>
    <w:p w:rsidR="00BF22F4" w:rsidRDefault="00BF22F4" w:rsidP="0028269C">
      <w:pPr>
        <w:jc w:val="center"/>
        <w:rPr>
          <w:sz w:val="22"/>
          <w:szCs w:val="22"/>
          <w:u w:val="single"/>
          <w:lang w:val="ru-RU"/>
        </w:rPr>
      </w:pPr>
    </w:p>
    <w:p w:rsidR="00BF22F4" w:rsidRDefault="00BF22F4" w:rsidP="0028269C">
      <w:pPr>
        <w:jc w:val="center"/>
        <w:rPr>
          <w:sz w:val="22"/>
          <w:szCs w:val="22"/>
          <w:lang w:val="ru-RU"/>
        </w:rPr>
      </w:pPr>
      <w:r w:rsidRPr="003712D5">
        <w:rPr>
          <w:sz w:val="22"/>
          <w:szCs w:val="22"/>
          <w:lang w:val="ru-RU"/>
        </w:rPr>
        <w:t>п. Ромодановский Махоркосовхоз</w:t>
      </w:r>
    </w:p>
    <w:p w:rsidR="00BF22F4" w:rsidRDefault="00BF22F4" w:rsidP="0028269C">
      <w:pPr>
        <w:jc w:val="center"/>
        <w:rPr>
          <w:sz w:val="22"/>
          <w:szCs w:val="22"/>
          <w:u w:val="single"/>
          <w:lang w:val="ru-RU"/>
        </w:rPr>
      </w:pPr>
    </w:p>
    <w:p w:rsidR="00BF22F4" w:rsidRPr="00E811A0" w:rsidRDefault="00BF22F4" w:rsidP="0028269C">
      <w:pPr>
        <w:jc w:val="center"/>
        <w:rPr>
          <w:sz w:val="22"/>
          <w:szCs w:val="22"/>
          <w:u w:val="single"/>
          <w:lang w:val="ru-RU"/>
        </w:rPr>
      </w:pPr>
      <w:r w:rsidRPr="00E811A0">
        <w:rPr>
          <w:lang w:val="ru-RU"/>
        </w:rPr>
        <w:t>от «</w:t>
      </w:r>
      <w:r>
        <w:rPr>
          <w:lang w:val="ru-RU"/>
        </w:rPr>
        <w:t>09</w:t>
      </w:r>
      <w:r w:rsidRPr="00E811A0">
        <w:rPr>
          <w:lang w:val="ru-RU"/>
        </w:rPr>
        <w:t xml:space="preserve"> » </w:t>
      </w:r>
      <w:r>
        <w:rPr>
          <w:lang w:val="ru-RU"/>
        </w:rPr>
        <w:t>сентября</w:t>
      </w:r>
      <w:r w:rsidRPr="00E811A0">
        <w:rPr>
          <w:lang w:val="ru-RU"/>
        </w:rPr>
        <w:t xml:space="preserve">  2020 г.                                                                                                  № </w:t>
      </w:r>
      <w:r>
        <w:rPr>
          <w:lang w:val="ru-RU"/>
        </w:rPr>
        <w:t>1</w:t>
      </w:r>
    </w:p>
    <w:p w:rsidR="00BF22F4" w:rsidRPr="0028269C" w:rsidRDefault="00BF22F4" w:rsidP="0028269C">
      <w:pPr>
        <w:ind w:left="741" w:right="793"/>
        <w:rPr>
          <w:lang w:val="ru-RU"/>
        </w:rPr>
      </w:pPr>
      <w:r w:rsidRPr="0028269C">
        <w:rPr>
          <w:b/>
          <w:bCs/>
          <w:lang w:val="ru-RU"/>
        </w:rPr>
        <w:t xml:space="preserve">                                                                                              </w:t>
      </w:r>
    </w:p>
    <w:p w:rsidR="00BF22F4" w:rsidRDefault="00BF22F4" w:rsidP="0028269C">
      <w:pPr>
        <w:shd w:val="clear" w:color="auto" w:fill="FFFFFF"/>
        <w:ind w:left="23" w:right="4383"/>
        <w:rPr>
          <w:spacing w:val="-1"/>
          <w:lang w:val="ru-RU"/>
        </w:rPr>
      </w:pPr>
      <w:r w:rsidRPr="00E811A0">
        <w:rPr>
          <w:spacing w:val="-1"/>
          <w:lang w:val="ru-RU"/>
        </w:rPr>
        <w:t>«О внесении изменений в решение</w:t>
      </w:r>
    </w:p>
    <w:p w:rsidR="00BF22F4" w:rsidRDefault="00BF22F4" w:rsidP="0028269C">
      <w:pPr>
        <w:shd w:val="clear" w:color="auto" w:fill="FFFFFF"/>
        <w:ind w:left="23" w:right="4383"/>
        <w:rPr>
          <w:spacing w:val="-1"/>
          <w:lang w:val="ru-RU"/>
        </w:rPr>
      </w:pPr>
      <w:r w:rsidRPr="00E811A0">
        <w:rPr>
          <w:spacing w:val="-1"/>
          <w:lang w:val="ru-RU"/>
        </w:rPr>
        <w:t xml:space="preserve"> Совета депутатов  </w:t>
      </w:r>
      <w:r w:rsidRPr="00E811A0">
        <w:rPr>
          <w:lang w:val="ru-RU"/>
        </w:rPr>
        <w:t>Набережного сельского</w:t>
      </w:r>
      <w:r>
        <w:rPr>
          <w:lang w:val="ru-RU"/>
        </w:rPr>
        <w:t xml:space="preserve"> </w:t>
      </w:r>
      <w:r w:rsidRPr="00E811A0">
        <w:rPr>
          <w:lang w:val="ru-RU"/>
        </w:rPr>
        <w:t xml:space="preserve">поселения Ромодановского </w:t>
      </w:r>
      <w:r w:rsidRPr="00E811A0">
        <w:rPr>
          <w:spacing w:val="-1"/>
          <w:lang w:val="ru-RU"/>
        </w:rPr>
        <w:t xml:space="preserve">муниципального района Республики Мордовия </w:t>
      </w:r>
    </w:p>
    <w:p w:rsidR="00BF22F4" w:rsidRPr="00E811A0" w:rsidRDefault="00BF22F4" w:rsidP="0028269C">
      <w:pPr>
        <w:shd w:val="clear" w:color="auto" w:fill="FFFFFF"/>
        <w:ind w:left="23" w:right="4383"/>
        <w:rPr>
          <w:lang w:val="ru-RU"/>
        </w:rPr>
      </w:pPr>
      <w:r>
        <w:rPr>
          <w:spacing w:val="-1"/>
          <w:lang w:val="ru-RU"/>
        </w:rPr>
        <w:t>№ 2</w:t>
      </w:r>
      <w:r w:rsidRPr="00E811A0">
        <w:rPr>
          <w:spacing w:val="-1"/>
          <w:lang w:val="ru-RU"/>
        </w:rPr>
        <w:t xml:space="preserve"> от 27.12.2019</w:t>
      </w:r>
      <w:r>
        <w:rPr>
          <w:spacing w:val="-1"/>
          <w:lang w:val="ru-RU"/>
        </w:rPr>
        <w:t xml:space="preserve"> </w:t>
      </w:r>
      <w:r w:rsidRPr="00E811A0">
        <w:rPr>
          <w:spacing w:val="-1"/>
          <w:lang w:val="ru-RU"/>
        </w:rPr>
        <w:t>г</w:t>
      </w:r>
      <w:r>
        <w:rPr>
          <w:spacing w:val="-1"/>
          <w:lang w:val="ru-RU"/>
        </w:rPr>
        <w:t xml:space="preserve">. </w:t>
      </w:r>
      <w:r w:rsidRPr="00E811A0">
        <w:rPr>
          <w:spacing w:val="-1"/>
          <w:lang w:val="ru-RU"/>
        </w:rPr>
        <w:t>« О бюджете  Набережного сельского поселения Ромодановского муниципального района Республики Мордовия на 2020 год»</w:t>
      </w:r>
    </w:p>
    <w:p w:rsidR="00BF22F4" w:rsidRPr="0028269C" w:rsidRDefault="00BF22F4" w:rsidP="0028269C">
      <w:pPr>
        <w:shd w:val="clear" w:color="auto" w:fill="FFFFFF"/>
        <w:rPr>
          <w:sz w:val="28"/>
          <w:szCs w:val="28"/>
          <w:lang w:val="ru-RU"/>
        </w:rPr>
      </w:pPr>
    </w:p>
    <w:p w:rsidR="00BF22F4" w:rsidRPr="00E811A0" w:rsidRDefault="00BF22F4" w:rsidP="0028269C">
      <w:pPr>
        <w:shd w:val="clear" w:color="auto" w:fill="FFFFFF"/>
        <w:jc w:val="center"/>
        <w:rPr>
          <w:lang w:val="ru-RU"/>
        </w:rPr>
      </w:pPr>
      <w:r w:rsidRPr="00E811A0">
        <w:rPr>
          <w:lang w:val="ru-RU"/>
        </w:rPr>
        <w:t>Совет депутатов Набережного</w:t>
      </w:r>
      <w:r w:rsidRPr="00E811A0">
        <w:rPr>
          <w:spacing w:val="2"/>
          <w:lang w:val="ru-RU"/>
        </w:rPr>
        <w:t xml:space="preserve"> </w:t>
      </w:r>
      <w:r w:rsidRPr="00E811A0">
        <w:rPr>
          <w:lang w:val="ru-RU"/>
        </w:rPr>
        <w:t>сельского поселения Ромодановского муниципального района Республики Мордовия</w:t>
      </w:r>
    </w:p>
    <w:p w:rsidR="00BF22F4" w:rsidRPr="00E811A0" w:rsidRDefault="00BF22F4" w:rsidP="0028269C">
      <w:pPr>
        <w:shd w:val="clear" w:color="auto" w:fill="FFFFFF"/>
        <w:ind w:left="3766" w:right="3024" w:hanging="80"/>
        <w:jc w:val="center"/>
        <w:rPr>
          <w:lang w:val="ru-RU"/>
        </w:rPr>
      </w:pPr>
    </w:p>
    <w:p w:rsidR="00BF22F4" w:rsidRDefault="00BF22F4" w:rsidP="0028269C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  <w:lang w:val="ru-RU"/>
        </w:rPr>
      </w:pPr>
    </w:p>
    <w:p w:rsidR="00BF22F4" w:rsidRPr="0028269C" w:rsidRDefault="00BF22F4" w:rsidP="0028269C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РЕШИЛ:</w:t>
      </w:r>
    </w:p>
    <w:p w:rsidR="00BF22F4" w:rsidRDefault="00BF22F4" w:rsidP="0028269C">
      <w:pPr>
        <w:shd w:val="clear" w:color="auto" w:fill="FFFFFF"/>
        <w:ind w:right="-10"/>
        <w:jc w:val="center"/>
        <w:rPr>
          <w:b/>
          <w:bCs/>
          <w:sz w:val="28"/>
          <w:szCs w:val="28"/>
          <w:lang w:val="ru-RU"/>
        </w:rPr>
      </w:pPr>
    </w:p>
    <w:p w:rsidR="00BF22F4" w:rsidRPr="00203E0D" w:rsidRDefault="00BF22F4" w:rsidP="00203E0D">
      <w:pPr>
        <w:ind w:firstLine="709"/>
        <w:jc w:val="both"/>
        <w:rPr>
          <w:lang w:val="ru-RU"/>
        </w:rPr>
      </w:pPr>
      <w:r>
        <w:rPr>
          <w:lang w:val="ru-RU"/>
        </w:rPr>
        <w:tab/>
      </w:r>
      <w:r w:rsidRPr="00203E0D">
        <w:rPr>
          <w:lang w:val="ru-RU"/>
        </w:rPr>
        <w:t>Внести в решение Совета депутатов Набережного сельского поселения Ромодановского муниципального района Республики Мордовия от 2</w:t>
      </w:r>
      <w:r>
        <w:rPr>
          <w:lang w:val="ru-RU"/>
        </w:rPr>
        <w:t>7</w:t>
      </w:r>
      <w:r w:rsidRPr="00203E0D">
        <w:rPr>
          <w:lang w:val="ru-RU"/>
        </w:rPr>
        <w:t>.12.201</w:t>
      </w:r>
      <w:r>
        <w:rPr>
          <w:lang w:val="ru-RU"/>
        </w:rPr>
        <w:t>9</w:t>
      </w:r>
      <w:r w:rsidRPr="00203E0D">
        <w:rPr>
          <w:lang w:val="ru-RU"/>
        </w:rPr>
        <w:t>г.№2</w:t>
      </w:r>
      <w:r>
        <w:rPr>
          <w:lang w:val="ru-RU"/>
        </w:rPr>
        <w:t xml:space="preserve">           </w:t>
      </w:r>
      <w:r w:rsidRPr="00203E0D">
        <w:rPr>
          <w:lang w:val="ru-RU"/>
        </w:rPr>
        <w:t>«О бюджете Набережного сельского поселения Ромодановского муниципального района Республики Мордовия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год» следующие изменения:</w:t>
      </w:r>
    </w:p>
    <w:p w:rsidR="00BF22F4" w:rsidRPr="00203E0D" w:rsidRDefault="00BF22F4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1. Статью 1 изложить в следующей редакции:</w:t>
      </w:r>
    </w:p>
    <w:p w:rsidR="00BF22F4" w:rsidRPr="00203E0D" w:rsidRDefault="00BF22F4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Статья 1. Основные характеристики бюджета Набережного сельского поселения Ромодановского муниципального района</w:t>
      </w:r>
    </w:p>
    <w:p w:rsidR="00BF22F4" w:rsidRPr="00EF14BE" w:rsidRDefault="00BF22F4" w:rsidP="00EF14BE">
      <w:pPr>
        <w:ind w:left="360"/>
        <w:jc w:val="both"/>
        <w:rPr>
          <w:lang w:val="ru-RU"/>
        </w:rPr>
      </w:pPr>
      <w:r w:rsidRPr="00203E0D">
        <w:rPr>
          <w:lang w:val="ru-RU"/>
        </w:rPr>
        <w:t xml:space="preserve"> Утвердить бюджет Набережного сельского поселения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 по доходам в сумме</w:t>
      </w:r>
      <w:r>
        <w:rPr>
          <w:lang w:val="ru-RU"/>
        </w:rPr>
        <w:t xml:space="preserve"> 1871,0</w:t>
      </w:r>
      <w:r w:rsidRPr="00203E0D">
        <w:rPr>
          <w:lang w:val="ru-RU"/>
        </w:rPr>
        <w:t xml:space="preserve"> тыс. рублей и расходам в  сумме</w:t>
      </w:r>
      <w:r>
        <w:rPr>
          <w:lang w:val="ru-RU"/>
        </w:rPr>
        <w:t xml:space="preserve"> 1943,5 </w:t>
      </w:r>
      <w:r w:rsidRPr="00203E0D">
        <w:rPr>
          <w:lang w:val="ru-RU"/>
        </w:rPr>
        <w:t xml:space="preserve">тыс. рублей, </w:t>
      </w:r>
      <w:r w:rsidRPr="00EF14BE">
        <w:rPr>
          <w:lang w:val="ru-RU"/>
        </w:rPr>
        <w:t xml:space="preserve">с превышением расходов над доходами в сумме </w:t>
      </w:r>
      <w:r>
        <w:rPr>
          <w:lang w:val="ru-RU"/>
        </w:rPr>
        <w:t>72,5</w:t>
      </w:r>
      <w:r w:rsidRPr="00EF14BE">
        <w:rPr>
          <w:lang w:val="ru-RU"/>
        </w:rPr>
        <w:t xml:space="preserve"> тыс.рублей, исходя из уровня инфляции, не превышающего 3,7 процентов (декабрь 2019</w:t>
      </w:r>
      <w:r>
        <w:rPr>
          <w:lang w:val="ru-RU"/>
        </w:rPr>
        <w:t xml:space="preserve"> </w:t>
      </w:r>
      <w:r w:rsidRPr="00EF14BE">
        <w:rPr>
          <w:lang w:val="ru-RU"/>
        </w:rPr>
        <w:t>года к декабрю 2018 года)</w:t>
      </w:r>
    </w:p>
    <w:p w:rsidR="00BF22F4" w:rsidRPr="00203E0D" w:rsidRDefault="00BF22F4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2.Приложения №  3, 4, 5,   к решению « О бюджете Набережного сельского поселения Ромодановского муниципального района Республики Мордовия на 20</w:t>
      </w:r>
      <w:r>
        <w:rPr>
          <w:lang w:val="ru-RU"/>
        </w:rPr>
        <w:t>20</w:t>
      </w:r>
      <w:r w:rsidRPr="00203E0D">
        <w:rPr>
          <w:lang w:val="ru-RU"/>
        </w:rPr>
        <w:t xml:space="preserve"> год» изложить в следующей редакции</w:t>
      </w:r>
      <w:r>
        <w:rPr>
          <w:lang w:val="ru-RU"/>
        </w:rPr>
        <w:t xml:space="preserve"> согласно приложений № 1, 2, 3</w:t>
      </w:r>
      <w:r w:rsidRPr="00203E0D">
        <w:rPr>
          <w:lang w:val="ru-RU"/>
        </w:rPr>
        <w:t xml:space="preserve"> (</w:t>
      </w:r>
      <w:r>
        <w:rPr>
          <w:lang w:val="ru-RU"/>
        </w:rPr>
        <w:t xml:space="preserve">приложения </w:t>
      </w:r>
      <w:r w:rsidRPr="00203E0D">
        <w:rPr>
          <w:lang w:val="ru-RU"/>
        </w:rPr>
        <w:t>прилагается).</w:t>
      </w:r>
    </w:p>
    <w:p w:rsidR="00BF22F4" w:rsidRPr="00203E0D" w:rsidRDefault="00BF22F4" w:rsidP="00203E0D">
      <w:pPr>
        <w:ind w:firstLine="709"/>
        <w:jc w:val="both"/>
        <w:rPr>
          <w:lang w:val="ru-RU"/>
        </w:rPr>
      </w:pPr>
      <w:r w:rsidRPr="00203E0D">
        <w:rPr>
          <w:lang w:val="ru-RU"/>
        </w:rPr>
        <w:t>3. Настоящее решение вступает в силу со дня его официального опубликования.</w:t>
      </w:r>
    </w:p>
    <w:p w:rsidR="00BF22F4" w:rsidRPr="00203E0D" w:rsidRDefault="00BF22F4" w:rsidP="00203E0D">
      <w:pPr>
        <w:shd w:val="clear" w:color="auto" w:fill="FFFFFF"/>
        <w:ind w:left="22" w:right="12" w:firstLine="528"/>
        <w:jc w:val="both"/>
        <w:rPr>
          <w:lang w:val="ru-RU"/>
        </w:rPr>
      </w:pPr>
    </w:p>
    <w:p w:rsidR="00BF22F4" w:rsidRDefault="00BF22F4" w:rsidP="00203E0D">
      <w:pPr>
        <w:tabs>
          <w:tab w:val="left" w:pos="1215"/>
        </w:tabs>
        <w:jc w:val="both"/>
        <w:rPr>
          <w:lang w:val="ru-RU"/>
        </w:rPr>
      </w:pPr>
    </w:p>
    <w:p w:rsidR="00BF22F4" w:rsidRDefault="00BF22F4" w:rsidP="0028269C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F22F4" w:rsidRDefault="00BF22F4" w:rsidP="0028269C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F22F4" w:rsidRDefault="00BF22F4" w:rsidP="00983C6D">
      <w:pPr>
        <w:rPr>
          <w:sz w:val="22"/>
          <w:szCs w:val="22"/>
          <w:lang w:val="ru-RU"/>
        </w:rPr>
      </w:pPr>
      <w:r>
        <w:rPr>
          <w:lang w:val="ru-RU"/>
        </w:rPr>
        <w:t>Г</w:t>
      </w:r>
      <w:r w:rsidRPr="0028269C">
        <w:rPr>
          <w:lang w:val="ru-RU"/>
        </w:rPr>
        <w:t xml:space="preserve">лава </w:t>
      </w:r>
      <w:r>
        <w:rPr>
          <w:lang w:val="ru-RU"/>
        </w:rPr>
        <w:t xml:space="preserve">    </w:t>
      </w:r>
      <w:r w:rsidRPr="00983C6D">
        <w:rPr>
          <w:sz w:val="22"/>
          <w:szCs w:val="22"/>
          <w:lang w:val="ru-RU"/>
        </w:rPr>
        <w:t>Набережного</w:t>
      </w:r>
    </w:p>
    <w:p w:rsidR="00BF22F4" w:rsidRPr="00D62EC4" w:rsidRDefault="00BF22F4" w:rsidP="00983C6D">
      <w:pPr>
        <w:rPr>
          <w:lang w:val="ru-RU"/>
        </w:rPr>
      </w:pPr>
      <w:r w:rsidRPr="0028269C">
        <w:rPr>
          <w:lang w:val="ru-RU"/>
        </w:rPr>
        <w:t xml:space="preserve">сельского поселения:      </w:t>
      </w:r>
      <w:r w:rsidRPr="00D62EC4">
        <w:rPr>
          <w:lang w:val="ru-RU"/>
        </w:rPr>
        <w:t xml:space="preserve"> </w:t>
      </w:r>
      <w:r w:rsidRPr="0028269C">
        <w:rPr>
          <w:lang w:val="ru-RU"/>
        </w:rPr>
        <w:t xml:space="preserve">                                                     </w:t>
      </w:r>
      <w:r>
        <w:rPr>
          <w:lang w:val="ru-RU"/>
        </w:rPr>
        <w:t xml:space="preserve">          </w:t>
      </w:r>
      <w:r w:rsidRPr="0028269C">
        <w:rPr>
          <w:lang w:val="ru-RU"/>
        </w:rPr>
        <w:t xml:space="preserve"> </w:t>
      </w:r>
      <w:r w:rsidRPr="00D62EC4">
        <w:rPr>
          <w:lang w:val="ru-RU"/>
        </w:rPr>
        <w:t>Н.Ю.Журавлева</w:t>
      </w:r>
    </w:p>
    <w:p w:rsidR="00BF22F4" w:rsidRPr="0028269C" w:rsidRDefault="00BF22F4" w:rsidP="0028269C">
      <w:pPr>
        <w:rPr>
          <w:lang w:val="ru-RU"/>
        </w:rPr>
      </w:pPr>
    </w:p>
    <w:p w:rsidR="00BF22F4" w:rsidRDefault="00BF22F4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F22F4" w:rsidRDefault="00BF22F4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F22F4" w:rsidRDefault="00BF22F4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BF22F4" w:rsidRDefault="00BF22F4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F22F4" w:rsidRDefault="00BF22F4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F22F4" w:rsidRDefault="00BF22F4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F22F4" w:rsidRPr="007169A8" w:rsidRDefault="00BF22F4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7169A8">
        <w:rPr>
          <w:rFonts w:ascii="Times New Roman" w:hAnsi="Times New Roman" w:cs="Times New Roman"/>
          <w:sz w:val="22"/>
          <w:szCs w:val="22"/>
        </w:rPr>
        <w:t>Приложение №1</w:t>
      </w:r>
    </w:p>
    <w:p w:rsidR="00BF22F4" w:rsidRPr="007169A8" w:rsidRDefault="00BF22F4" w:rsidP="00203E0D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BF22F4" w:rsidRPr="007169A8" w:rsidRDefault="00BF22F4" w:rsidP="00203E0D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BF22F4" w:rsidRPr="007169A8" w:rsidRDefault="00BF22F4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BF22F4" w:rsidRDefault="00BF22F4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BF22F4" w:rsidRPr="007169A8" w:rsidRDefault="00BF22F4" w:rsidP="00203E0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09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сентября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1</w:t>
      </w:r>
    </w:p>
    <w:p w:rsidR="00BF22F4" w:rsidRPr="007169A8" w:rsidRDefault="00BF22F4" w:rsidP="00203E0D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BF22F4" w:rsidRDefault="00BF22F4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BF22F4" w:rsidRDefault="00BF22F4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BF22F4" w:rsidRDefault="00BF22F4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BF22F4" w:rsidRDefault="00BF22F4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BF22F4" w:rsidRDefault="00BF22F4" w:rsidP="00C51205">
      <w:pPr>
        <w:shd w:val="clear" w:color="auto" w:fill="FFFFFF"/>
        <w:ind w:left="427"/>
        <w:jc w:val="center"/>
        <w:rPr>
          <w:spacing w:val="-1"/>
          <w:lang w:val="ru-RU"/>
        </w:rPr>
      </w:pPr>
    </w:p>
    <w:p w:rsidR="00BF22F4" w:rsidRDefault="00BF22F4" w:rsidP="00C51205">
      <w:pPr>
        <w:shd w:val="clear" w:color="auto" w:fill="FFFFFF"/>
        <w:ind w:left="427"/>
        <w:jc w:val="center"/>
        <w:rPr>
          <w:spacing w:val="-1"/>
          <w:lang w:val="ru-RU"/>
        </w:rPr>
      </w:pPr>
    </w:p>
    <w:p w:rsidR="00BF22F4" w:rsidRPr="00C51205" w:rsidRDefault="00BF22F4" w:rsidP="00C51205">
      <w:pPr>
        <w:shd w:val="clear" w:color="auto" w:fill="FFFFFF"/>
        <w:ind w:left="427"/>
        <w:jc w:val="center"/>
        <w:rPr>
          <w:lang w:val="ru-RU"/>
        </w:rPr>
      </w:pPr>
      <w:r w:rsidRPr="00C51205">
        <w:rPr>
          <w:spacing w:val="-1"/>
          <w:lang w:val="ru-RU"/>
        </w:rPr>
        <w:t>Объем поступлений доходов бюджета Набережного сельского поселения  Ромодановского муниципального района Республики Мордовия по</w:t>
      </w:r>
    </w:p>
    <w:p w:rsidR="00BF22F4" w:rsidRPr="00C51205" w:rsidRDefault="00BF22F4" w:rsidP="00C51205">
      <w:pPr>
        <w:shd w:val="clear" w:color="auto" w:fill="FFFFFF"/>
        <w:ind w:right="58"/>
        <w:jc w:val="center"/>
        <w:rPr>
          <w:lang w:val="ru-RU"/>
        </w:rPr>
      </w:pPr>
      <w:r w:rsidRPr="00C51205">
        <w:rPr>
          <w:lang w:val="ru-RU"/>
        </w:rPr>
        <w:t>основным источникам на 2020 год</w:t>
      </w:r>
    </w:p>
    <w:p w:rsidR="00BF22F4" w:rsidRPr="001620B4" w:rsidRDefault="00BF22F4" w:rsidP="001620B4">
      <w:pPr>
        <w:jc w:val="center"/>
        <w:rPr>
          <w:lang w:val="ru-RU"/>
        </w:rPr>
      </w:pPr>
    </w:p>
    <w:tbl>
      <w:tblPr>
        <w:tblpPr w:leftFromText="180" w:rightFromText="180" w:vertAnchor="text" w:horzAnchor="margin" w:tblpXSpec="center" w:tblpY="-70"/>
        <w:tblW w:w="1034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701"/>
      </w:tblGrid>
      <w:tr w:rsidR="00BF22F4" w:rsidRPr="00C223DD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22F4" w:rsidRPr="003B753E" w:rsidRDefault="00BF22F4" w:rsidP="001620B4">
            <w:pPr>
              <w:shd w:val="clear" w:color="auto" w:fill="FFFFFF"/>
              <w:jc w:val="center"/>
              <w:rPr>
                <w:lang w:val="ru-RU"/>
              </w:rPr>
            </w:pPr>
            <w:r w:rsidRPr="003B753E">
              <w:rPr>
                <w:lang w:val="ru-RU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22F4" w:rsidRPr="00C223DD" w:rsidRDefault="00BF22F4" w:rsidP="001620B4">
            <w:pPr>
              <w:shd w:val="clear" w:color="auto" w:fill="FFFFFF"/>
              <w:jc w:val="center"/>
            </w:pPr>
            <w:r w:rsidRPr="00C223DD">
              <w:t>Наименование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22F4" w:rsidRPr="00C223DD" w:rsidRDefault="00BF22F4" w:rsidP="001620B4">
            <w:pPr>
              <w:shd w:val="clear" w:color="auto" w:fill="FFFFFF"/>
              <w:jc w:val="center"/>
            </w:pPr>
            <w:r w:rsidRPr="00C223DD">
              <w:t>Сумма</w:t>
            </w:r>
          </w:p>
        </w:tc>
      </w:tr>
      <w:tr w:rsidR="00BF22F4" w:rsidRPr="00C223DD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1620B4">
            <w:pPr>
              <w:shd w:val="clear" w:color="auto" w:fill="FFFFFF"/>
              <w:jc w:val="center"/>
            </w:pPr>
            <w:r w:rsidRPr="00C223DD"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1620B4">
            <w:pPr>
              <w:shd w:val="clear" w:color="auto" w:fill="FFFFFF"/>
              <w:jc w:val="center"/>
            </w:pPr>
            <w:r w:rsidRPr="00C223DD"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C223DD" w:rsidRDefault="00BF22F4" w:rsidP="001620B4">
            <w:pPr>
              <w:shd w:val="clear" w:color="auto" w:fill="FFFFFF"/>
              <w:jc w:val="center"/>
            </w:pPr>
            <w:r w:rsidRPr="00C223DD">
              <w:t>3</w:t>
            </w:r>
          </w:p>
        </w:tc>
      </w:tr>
      <w:tr w:rsidR="00BF22F4" w:rsidRPr="00C223DD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1620B4">
            <w:pPr>
              <w:shd w:val="clear" w:color="auto" w:fill="FFFFFF"/>
              <w:ind w:left="24"/>
              <w:rPr>
                <w:b/>
                <w:bCs/>
              </w:rPr>
            </w:pPr>
            <w:r w:rsidRPr="00C223DD">
              <w:rPr>
                <w:b/>
                <w:bCs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1620B4">
            <w:pPr>
              <w:shd w:val="clear" w:color="auto" w:fill="FFFFFF"/>
              <w:ind w:left="5"/>
              <w:rPr>
                <w:b/>
                <w:bCs/>
              </w:rPr>
            </w:pPr>
            <w:r w:rsidRPr="00C223DD">
              <w:rPr>
                <w:b/>
                <w:bCs/>
              </w:rPr>
              <w:t>Всего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3B753E" w:rsidRDefault="00BF22F4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1870,9</w:t>
            </w:r>
          </w:p>
        </w:tc>
      </w:tr>
      <w:tr w:rsidR="00BF22F4" w:rsidRPr="00C223DD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1620B4">
            <w:pPr>
              <w:shd w:val="clear" w:color="auto" w:fill="FFFFFF"/>
              <w:ind w:left="41"/>
              <w:rPr>
                <w:b/>
                <w:bCs/>
              </w:rPr>
            </w:pPr>
            <w:r w:rsidRPr="00C223DD">
              <w:rPr>
                <w:b/>
                <w:bCs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F78FD" w:rsidRDefault="00BF22F4" w:rsidP="001620B4">
            <w:pPr>
              <w:shd w:val="clear" w:color="auto" w:fill="FFFFFF"/>
              <w:rPr>
                <w:b/>
                <w:bCs/>
                <w:lang w:val="ru-RU"/>
              </w:rPr>
            </w:pPr>
            <w:r w:rsidRPr="00C223DD">
              <w:rPr>
                <w:b/>
                <w:bCs/>
              </w:rPr>
              <w:t>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3B753E" w:rsidRDefault="00BF22F4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508,3</w:t>
            </w:r>
          </w:p>
        </w:tc>
      </w:tr>
      <w:tr w:rsidR="00BF22F4" w:rsidRPr="00C223DD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1620B4">
            <w:pPr>
              <w:shd w:val="clear" w:color="auto" w:fill="FFFFFF"/>
              <w:ind w:left="36"/>
              <w:rPr>
                <w:b/>
                <w:bCs/>
              </w:rPr>
            </w:pPr>
            <w:r w:rsidRPr="00C223DD">
              <w:rPr>
                <w:b/>
                <w:bCs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1620B4">
            <w:pPr>
              <w:shd w:val="clear" w:color="auto" w:fill="FFFFFF"/>
              <w:ind w:left="2"/>
              <w:rPr>
                <w:b/>
                <w:bCs/>
              </w:rPr>
            </w:pPr>
            <w:r w:rsidRPr="00C223DD">
              <w:rPr>
                <w:b/>
                <w:bCs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3B753E" w:rsidRDefault="00BF22F4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48,2</w:t>
            </w:r>
          </w:p>
        </w:tc>
      </w:tr>
      <w:tr w:rsidR="00BF22F4" w:rsidRPr="00EF14BE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1620B4">
            <w:pPr>
              <w:shd w:val="clear" w:color="auto" w:fill="FFFFFF"/>
              <w:ind w:left="43"/>
            </w:pPr>
            <w:r w:rsidRPr="00C223DD"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3B753E" w:rsidRDefault="00BF22F4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lang w:val="ru-RU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3B753E" w:rsidRDefault="00BF22F4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48,2</w:t>
            </w:r>
          </w:p>
        </w:tc>
      </w:tr>
      <w:tr w:rsidR="00BF22F4" w:rsidRPr="00C223DD">
        <w:trPr>
          <w:trHeight w:hRule="exact" w:val="156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204F3F" w:rsidRDefault="00BF22F4" w:rsidP="001620B4">
            <w:pPr>
              <w:shd w:val="clear" w:color="auto" w:fill="FFFFFF"/>
              <w:ind w:left="41"/>
            </w:pPr>
            <w:r>
              <w:t xml:space="preserve">1 01 02010 01 </w:t>
            </w:r>
            <w:r>
              <w:rPr>
                <w:lang w:val="ru-RU"/>
              </w:rPr>
              <w:t>1</w:t>
            </w:r>
            <w:r w:rsidRPr="00204F3F">
              <w:t>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204F3F" w:rsidRDefault="00BF22F4" w:rsidP="001620B4">
            <w:pPr>
              <w:shd w:val="clear" w:color="auto" w:fill="FFFFFF"/>
              <w:spacing w:line="271" w:lineRule="exact"/>
              <w:ind w:right="14" w:firstLine="2"/>
              <w:rPr>
                <w:lang w:val="ru-RU"/>
              </w:rPr>
            </w:pPr>
            <w:r w:rsidRPr="00204F3F">
              <w:rPr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</w:t>
            </w:r>
            <w:r w:rsidRPr="00204F3F">
              <w:rPr>
                <w:sz w:val="27"/>
                <w:szCs w:val="27"/>
                <w:lang w:val="ru-RU"/>
              </w:rPr>
              <w:t xml:space="preserve"> </w:t>
            </w:r>
            <w:r w:rsidRPr="00204F3F">
              <w:rPr>
                <w:lang w:val="ru-RU"/>
              </w:rPr>
              <w:t>исчисление и уплата налога осуществляются в соответствии со статьями 227, 227</w:t>
            </w:r>
            <w:r w:rsidRPr="00204F3F">
              <w:rPr>
                <w:vertAlign w:val="superscript"/>
                <w:lang w:val="ru-RU"/>
              </w:rPr>
              <w:t>1</w:t>
            </w:r>
            <w:r w:rsidRPr="00204F3F">
              <w:rPr>
                <w:lang w:val="ru-RU"/>
              </w:rPr>
              <w:t xml:space="preserve"> и 228 Налогового кодекса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3B753E" w:rsidRDefault="00BF22F4" w:rsidP="001620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48,2</w:t>
            </w:r>
          </w:p>
        </w:tc>
      </w:tr>
      <w:tr w:rsidR="00BF22F4" w:rsidRPr="001620B4">
        <w:trPr>
          <w:trHeight w:hRule="exact" w:val="4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EF14BE">
            <w:pPr>
              <w:shd w:val="clear" w:color="auto" w:fill="FFFFFF"/>
              <w:ind w:left="34"/>
              <w:rPr>
                <w:b/>
                <w:bCs/>
              </w:rPr>
            </w:pPr>
            <w:r w:rsidRPr="00C223DD">
              <w:rPr>
                <w:b/>
                <w:bCs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EF14BE">
            <w:pPr>
              <w:shd w:val="clear" w:color="auto" w:fill="FFFFFF"/>
              <w:rPr>
                <w:b/>
                <w:bCs/>
              </w:rPr>
            </w:pPr>
            <w:r w:rsidRPr="00C223DD">
              <w:rPr>
                <w:b/>
                <w:bCs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3B753E" w:rsidRDefault="00BF22F4" w:rsidP="00EF14BE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448,0</w:t>
            </w:r>
          </w:p>
        </w:tc>
      </w:tr>
      <w:tr w:rsidR="00BF22F4" w:rsidRPr="00C223DD">
        <w:trPr>
          <w:trHeight w:hRule="exact" w:val="43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EF14BE">
            <w:pPr>
              <w:shd w:val="clear" w:color="auto" w:fill="FFFFFF"/>
              <w:ind w:left="46"/>
            </w:pPr>
            <w:r w:rsidRPr="00C223DD"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3B753E" w:rsidRDefault="00BF22F4" w:rsidP="00EF14BE">
            <w:pPr>
              <w:shd w:val="clear" w:color="auto" w:fill="FFFFFF"/>
              <w:rPr>
                <w:lang w:val="ru-RU"/>
              </w:rPr>
            </w:pPr>
            <w:r w:rsidRPr="003B753E">
              <w:rPr>
                <w:lang w:val="ru-RU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3B753E" w:rsidRDefault="00BF22F4" w:rsidP="00EF14BE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78,0</w:t>
            </w:r>
          </w:p>
        </w:tc>
      </w:tr>
      <w:tr w:rsidR="00BF22F4" w:rsidRPr="00C223DD">
        <w:trPr>
          <w:trHeight w:hRule="exact" w:val="98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EF14BE">
            <w:pPr>
              <w:shd w:val="clear" w:color="auto" w:fill="FFFFFF"/>
              <w:ind w:left="43"/>
            </w:pPr>
            <w:r>
              <w:t xml:space="preserve">1 06 01030 10 </w:t>
            </w:r>
            <w:r>
              <w:rPr>
                <w:lang w:val="ru-RU"/>
              </w:rPr>
              <w:t>1</w:t>
            </w:r>
            <w:r w:rsidRPr="00C223DD">
              <w:t>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3B753E" w:rsidRDefault="00BF22F4" w:rsidP="00EF14BE">
            <w:pPr>
              <w:shd w:val="clear" w:color="auto" w:fill="FFFFFF"/>
              <w:spacing w:line="274" w:lineRule="exact"/>
              <w:ind w:right="2" w:hanging="7"/>
              <w:rPr>
                <w:lang w:val="ru-RU"/>
              </w:rPr>
            </w:pPr>
            <w:r w:rsidRPr="003B753E">
              <w:rPr>
                <w:lang w:val="ru-RU"/>
              </w:rPr>
              <w:t>Налог на имущество физических лиц, взимаемый по ставкам, применяемым к объектам налогообложения</w:t>
            </w:r>
            <w:r>
              <w:rPr>
                <w:lang w:val="ru-RU"/>
              </w:rPr>
              <w:t>,</w:t>
            </w:r>
            <w:r w:rsidRPr="003B753E">
              <w:rPr>
                <w:lang w:val="ru-RU"/>
              </w:rPr>
              <w:t xml:space="preserve"> расположенным в границах </w:t>
            </w:r>
            <w:r>
              <w:rPr>
                <w:lang w:val="ru-RU"/>
              </w:rPr>
              <w:t xml:space="preserve"> сельских </w:t>
            </w:r>
            <w:r w:rsidRPr="003B753E">
              <w:rPr>
                <w:lang w:val="ru-RU"/>
              </w:rPr>
              <w:t>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3B753E" w:rsidRDefault="00BF22F4" w:rsidP="00EF14BE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78,0</w:t>
            </w:r>
          </w:p>
        </w:tc>
      </w:tr>
      <w:tr w:rsidR="00BF22F4" w:rsidRPr="00C223DD">
        <w:trPr>
          <w:trHeight w:hRule="exact" w:val="42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EF14BE">
            <w:pPr>
              <w:shd w:val="clear" w:color="auto" w:fill="FFFFFF"/>
              <w:ind w:left="38"/>
            </w:pPr>
            <w:r w:rsidRPr="00C223DD"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EF14BE">
            <w:pPr>
              <w:shd w:val="clear" w:color="auto" w:fill="FFFFFF"/>
            </w:pPr>
            <w:r w:rsidRPr="00C223DD"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3B753E" w:rsidRDefault="00BF22F4" w:rsidP="00EF14BE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370,0</w:t>
            </w:r>
          </w:p>
        </w:tc>
      </w:tr>
      <w:tr w:rsidR="00BF22F4" w:rsidRPr="00C223DD">
        <w:trPr>
          <w:trHeight w:hRule="exact" w:val="71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EF14BE">
            <w:pPr>
              <w:shd w:val="clear" w:color="auto" w:fill="FFFFFF"/>
              <w:ind w:left="38"/>
            </w:pPr>
            <w:r w:rsidRPr="00C223DD">
              <w:t>1 06 060</w:t>
            </w:r>
            <w:r>
              <w:rPr>
                <w:lang w:val="ru-RU"/>
              </w:rPr>
              <w:t>3</w:t>
            </w:r>
            <w:r w:rsidRPr="00C223DD">
              <w:t xml:space="preserve">3 10 </w:t>
            </w:r>
            <w:r>
              <w:rPr>
                <w:lang w:val="ru-RU"/>
              </w:rPr>
              <w:t>1</w:t>
            </w:r>
            <w:r w:rsidRPr="00C223DD">
              <w:t>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EF14BE" w:rsidRDefault="00BF22F4" w:rsidP="001620B4">
            <w:pPr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3B753E" w:rsidRDefault="00BF22F4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150,0</w:t>
            </w:r>
          </w:p>
        </w:tc>
      </w:tr>
      <w:tr w:rsidR="00BF22F4" w:rsidRPr="00C223DD">
        <w:trPr>
          <w:trHeight w:hRule="exact" w:val="8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EF14BE">
            <w:pPr>
              <w:shd w:val="clear" w:color="auto" w:fill="FFFFFF"/>
              <w:ind w:left="36"/>
            </w:pPr>
            <w:r w:rsidRPr="00C223DD">
              <w:t>1 06 060</w:t>
            </w:r>
            <w:r>
              <w:rPr>
                <w:lang w:val="ru-RU"/>
              </w:rPr>
              <w:t>43</w:t>
            </w:r>
            <w:r w:rsidRPr="00C223DD">
              <w:t xml:space="preserve"> 10 </w:t>
            </w:r>
            <w:r>
              <w:rPr>
                <w:lang w:val="ru-RU"/>
              </w:rPr>
              <w:t>1</w:t>
            </w:r>
            <w:r w:rsidRPr="00C223DD">
              <w:t>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3B753E" w:rsidRDefault="00BF22F4" w:rsidP="00EF14BE">
            <w:pPr>
              <w:shd w:val="clear" w:color="auto" w:fill="FFFFFF"/>
              <w:spacing w:line="271" w:lineRule="exact"/>
              <w:ind w:right="5" w:hanging="14"/>
              <w:rPr>
                <w:lang w:val="ru-RU"/>
              </w:rPr>
            </w:pPr>
            <w:r w:rsidRPr="003B753E">
              <w:rPr>
                <w:lang w:val="ru-RU"/>
              </w:rPr>
              <w:t>Земельный налог</w:t>
            </w:r>
            <w:r>
              <w:rPr>
                <w:lang w:val="ru-RU"/>
              </w:rPr>
              <w:t xml:space="preserve">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3B753E" w:rsidRDefault="00BF22F4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220,0</w:t>
            </w:r>
          </w:p>
        </w:tc>
      </w:tr>
      <w:tr w:rsidR="00BF22F4" w:rsidRPr="00C223DD">
        <w:trPr>
          <w:trHeight w:hRule="exact" w:val="71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D65336" w:rsidRDefault="00BF22F4" w:rsidP="00772B3F">
            <w:pPr>
              <w:shd w:val="clear" w:color="auto" w:fill="FFFFFF"/>
              <w:ind w:left="43"/>
              <w:rPr>
                <w:b/>
                <w:bCs/>
              </w:rPr>
            </w:pPr>
            <w:r>
              <w:rPr>
                <w:b/>
                <w:bCs/>
              </w:rPr>
              <w:t>1 17 00000 00 0000 000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2C4F7E" w:rsidRDefault="00BF22F4" w:rsidP="00772B3F">
            <w:pPr>
              <w:jc w:val="center"/>
              <w:rPr>
                <w:b/>
                <w:bCs/>
              </w:rPr>
            </w:pPr>
            <w:r w:rsidRPr="002C4F7E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Default="00BF22F4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12,1</w:t>
            </w:r>
          </w:p>
        </w:tc>
      </w:tr>
      <w:tr w:rsidR="00BF22F4" w:rsidRPr="00C223DD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D65336" w:rsidRDefault="00BF22F4" w:rsidP="00772B3F">
            <w:pPr>
              <w:shd w:val="clear" w:color="auto" w:fill="FFFFFF"/>
              <w:ind w:left="43"/>
            </w:pPr>
            <w:r>
              <w:t>1 17 14000 00 0000 150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2C4F7E" w:rsidRDefault="00BF22F4" w:rsidP="004A67A8">
            <w:r w:rsidRPr="002C4F7E">
              <w:t>Средства</w:t>
            </w:r>
            <w:r>
              <w:rPr>
                <w:lang w:val="ru-RU"/>
              </w:rPr>
              <w:t xml:space="preserve"> </w:t>
            </w:r>
            <w:r w:rsidRPr="002C4F7E">
              <w:t>самообложения граждан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C51205" w:rsidRDefault="00BF22F4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12,1</w:t>
            </w:r>
          </w:p>
          <w:p w:rsidR="00BF22F4" w:rsidRPr="00C51205" w:rsidRDefault="00BF22F4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  <w:tr w:rsidR="00BF22F4" w:rsidRPr="00C51205">
        <w:trPr>
          <w:trHeight w:hRule="exact" w:val="87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D65336" w:rsidRDefault="00BF22F4" w:rsidP="00772B3F">
            <w:pPr>
              <w:shd w:val="clear" w:color="auto" w:fill="FFFFFF"/>
              <w:ind w:left="43"/>
            </w:pPr>
            <w:r>
              <w:t>1 17 14030 10 0000 150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51205" w:rsidRDefault="00BF22F4" w:rsidP="00772B3F">
            <w:pPr>
              <w:rPr>
                <w:lang w:val="ru-RU"/>
              </w:rPr>
            </w:pPr>
            <w:r w:rsidRPr="00C51205">
              <w:rPr>
                <w:lang w:val="ru-RU"/>
              </w:rPr>
              <w:t>Средства самообложения граждан, зачисляемые в бюджет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C51205" w:rsidRDefault="00BF22F4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12,1</w:t>
            </w:r>
          </w:p>
        </w:tc>
      </w:tr>
      <w:tr w:rsidR="00BF22F4" w:rsidRPr="00C223DD">
        <w:trPr>
          <w:trHeight w:hRule="exact" w:val="59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96156" w:rsidRDefault="00BF22F4" w:rsidP="001620B4">
            <w:pPr>
              <w:shd w:val="clear" w:color="auto" w:fill="FFFFFF"/>
              <w:ind w:left="24"/>
              <w:rPr>
                <w:b/>
                <w:bCs/>
              </w:rPr>
            </w:pPr>
            <w:r w:rsidRPr="00C96156">
              <w:rPr>
                <w:b/>
                <w:bCs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1620B4">
            <w:pPr>
              <w:shd w:val="clear" w:color="auto" w:fill="FFFFFF"/>
              <w:ind w:left="60"/>
              <w:rPr>
                <w:b/>
                <w:bCs/>
              </w:rPr>
            </w:pPr>
            <w:r w:rsidRPr="00C223DD">
              <w:rPr>
                <w:b/>
                <w:bCs/>
              </w:rPr>
              <w:t>Безвозмездные п</w:t>
            </w:r>
            <w:r>
              <w:rPr>
                <w:b/>
                <w:bCs/>
              </w:rPr>
              <w:t>оступления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Default="00BF22F4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</w:p>
          <w:p w:rsidR="00BF22F4" w:rsidRPr="003B753E" w:rsidRDefault="00BF22F4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1362,6</w:t>
            </w:r>
          </w:p>
        </w:tc>
      </w:tr>
      <w:tr w:rsidR="00BF22F4" w:rsidRPr="003B753E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1620B4">
            <w:pPr>
              <w:shd w:val="clear" w:color="auto" w:fill="FFFFFF"/>
              <w:ind w:left="22"/>
            </w:pPr>
            <w: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3B753E" w:rsidRDefault="00BF22F4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b/>
                <w:bCs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3B753E" w:rsidRDefault="00BF22F4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1362,6</w:t>
            </w:r>
          </w:p>
        </w:tc>
      </w:tr>
      <w:tr w:rsidR="00BF22F4" w:rsidRPr="003B753E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Default="00BF22F4" w:rsidP="00BF43C8">
            <w:pPr>
              <w:shd w:val="clear" w:color="auto" w:fill="FFFFFF"/>
              <w:ind w:left="22"/>
              <w:rPr>
                <w:b/>
                <w:bCs/>
              </w:rPr>
            </w:pPr>
          </w:p>
          <w:p w:rsidR="00BF22F4" w:rsidRPr="00325284" w:rsidRDefault="00BF22F4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325284">
              <w:rPr>
                <w:b/>
                <w:bCs/>
              </w:rPr>
              <w:t>2 02 15001 00 0000 150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BF43C8" w:rsidRDefault="00BF22F4" w:rsidP="00BF43C8">
            <w:pPr>
              <w:shd w:val="clear" w:color="auto" w:fill="FFFFFF"/>
              <w:rPr>
                <w:b/>
                <w:bCs/>
                <w:lang w:val="ru-RU"/>
              </w:rPr>
            </w:pPr>
          </w:p>
          <w:p w:rsidR="00BF22F4" w:rsidRPr="00BF43C8" w:rsidRDefault="00BF22F4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CF78FD" w:rsidRDefault="00BF22F4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 w:rsidRPr="00CF78FD">
              <w:rPr>
                <w:b/>
                <w:bCs/>
                <w:lang w:val="ru-RU"/>
              </w:rPr>
              <w:t>141,9</w:t>
            </w:r>
          </w:p>
        </w:tc>
      </w:tr>
      <w:tr w:rsidR="00BF22F4" w:rsidRPr="00C223DD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C223DD" w:rsidRDefault="00BF22F4" w:rsidP="00BF43C8">
            <w:pPr>
              <w:shd w:val="clear" w:color="auto" w:fill="FFFFFF"/>
              <w:ind w:left="22"/>
            </w:pPr>
            <w:r w:rsidRPr="00C223DD">
              <w:t>2</w:t>
            </w:r>
            <w:r>
              <w:t xml:space="preserve"> </w:t>
            </w:r>
            <w:r w:rsidRPr="00C223DD">
              <w:t xml:space="preserve">02 </w:t>
            </w:r>
            <w:r>
              <w:t>15001 1</w:t>
            </w:r>
            <w:r w:rsidRPr="00C223DD">
              <w:t>0</w:t>
            </w:r>
            <w:r>
              <w:t xml:space="preserve"> </w:t>
            </w:r>
            <w:r w:rsidRPr="00C223DD">
              <w:t>000</w:t>
            </w:r>
            <w:r>
              <w:t>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BF43C8" w:rsidRDefault="00BF22F4" w:rsidP="00BF43C8">
            <w:pPr>
              <w:shd w:val="clear" w:color="auto" w:fill="FFFFFF"/>
              <w:rPr>
                <w:lang w:val="ru-RU"/>
              </w:rPr>
            </w:pPr>
            <w:r w:rsidRPr="00BF43C8">
              <w:rPr>
                <w:lang w:val="ru-RU"/>
              </w:rPr>
              <w:t>Дотации</w:t>
            </w:r>
            <w:r>
              <w:rPr>
                <w:lang w:val="ru-RU"/>
              </w:rPr>
              <w:t xml:space="preserve"> бюджетам сельских поселений </w:t>
            </w:r>
            <w:r w:rsidRPr="00BF43C8">
              <w:rPr>
                <w:lang w:val="ru-RU"/>
              </w:rPr>
              <w:t xml:space="preserve">  на выравнивание бюджетной 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3B753E" w:rsidRDefault="00BF22F4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141,9</w:t>
            </w:r>
          </w:p>
        </w:tc>
      </w:tr>
      <w:tr w:rsidR="00BF22F4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Default="00BF22F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2"/>
              <w:rPr>
                <w:b/>
                <w:bCs/>
              </w:rPr>
            </w:pPr>
            <w:r>
              <w:rPr>
                <w:b/>
                <w:bCs/>
              </w:rPr>
              <w:t>2 02 10000 00 0000 150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AE0350" w:rsidRDefault="00BF22F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E0350">
              <w:rPr>
                <w:b/>
                <w:bCs/>
                <w:lang w:val="ru-RU"/>
              </w:rPr>
              <w:t>Субсидии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CF78FD" w:rsidRDefault="00BF22F4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 w:rsidRPr="00CF78FD">
              <w:rPr>
                <w:b/>
                <w:bCs/>
                <w:lang w:val="ru-RU"/>
              </w:rPr>
              <w:t>781,</w:t>
            </w:r>
            <w:r>
              <w:rPr>
                <w:b/>
                <w:bCs/>
                <w:lang w:val="ru-RU"/>
              </w:rPr>
              <w:t>3</w:t>
            </w:r>
          </w:p>
        </w:tc>
      </w:tr>
      <w:tr w:rsidR="00BF22F4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Default="00BF22F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2"/>
            </w:pPr>
            <w:r>
              <w:t>2 02 29999 10 0000 150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AE0350" w:rsidRDefault="00BF22F4" w:rsidP="00A71B3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lang w:val="ru-RU"/>
              </w:rPr>
            </w:pPr>
            <w:r w:rsidRPr="00AE0350">
              <w:rPr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Default="00BF22F4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781,3</w:t>
            </w:r>
          </w:p>
        </w:tc>
      </w:tr>
      <w:tr w:rsidR="00BF22F4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325284" w:rsidRDefault="00BF22F4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325284">
              <w:rPr>
                <w:b/>
                <w:bCs/>
              </w:rPr>
              <w:t>2 02 20000 00 0000 150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BF43C8" w:rsidRDefault="00BF22F4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CF78FD" w:rsidRDefault="00BF22F4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84,7</w:t>
            </w:r>
          </w:p>
        </w:tc>
      </w:tr>
      <w:tr w:rsidR="00BF22F4" w:rsidRPr="00C223DD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1F6315" w:rsidRDefault="00BF22F4" w:rsidP="001620B4">
            <w:pPr>
              <w:jc w:val="both"/>
              <w:rPr>
                <w:snapToGrid w:val="0"/>
              </w:rPr>
            </w:pPr>
            <w:r w:rsidRPr="001F6315">
              <w:rPr>
                <w:snapToGrid w:val="0"/>
              </w:rPr>
              <w:t xml:space="preserve">2 02 </w:t>
            </w:r>
            <w:r>
              <w:rPr>
                <w:snapToGrid w:val="0"/>
                <w:lang w:val="ru-RU"/>
              </w:rPr>
              <w:t>35118</w:t>
            </w:r>
            <w:r w:rsidRPr="001F6315">
              <w:rPr>
                <w:snapToGrid w:val="0"/>
              </w:rPr>
              <w:t xml:space="preserve"> 10 </w:t>
            </w:r>
            <w:r>
              <w:rPr>
                <w:snapToGrid w:val="0"/>
                <w:lang w:val="ru-RU"/>
              </w:rPr>
              <w:t>0000</w:t>
            </w:r>
            <w:r w:rsidRPr="001F6315">
              <w:rPr>
                <w:snapToGrid w:val="0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1F6315" w:rsidRDefault="00BF22F4" w:rsidP="00A71B33">
            <w:pPr>
              <w:pStyle w:val="Heading4"/>
              <w:jc w:val="left"/>
              <w:rPr>
                <w:b w:val="0"/>
                <w:bCs w:val="0"/>
              </w:rPr>
            </w:pPr>
            <w:r w:rsidRPr="001F6315">
              <w:rPr>
                <w:b w:val="0"/>
                <w:bCs w:val="0"/>
              </w:rPr>
              <w:t>Субвенции бюджетам</w:t>
            </w:r>
            <w:r>
              <w:rPr>
                <w:b w:val="0"/>
                <w:bCs w:val="0"/>
              </w:rPr>
              <w:t xml:space="preserve"> сельских </w:t>
            </w:r>
            <w:r w:rsidRPr="001F6315">
              <w:rPr>
                <w:b w:val="0"/>
                <w:bCs w:val="0"/>
              </w:rPr>
              <w:t xml:space="preserve">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B2672B" w:rsidRDefault="00BF22F4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84,5</w:t>
            </w:r>
          </w:p>
        </w:tc>
      </w:tr>
      <w:tr w:rsidR="00BF22F4" w:rsidRPr="00C223DD">
        <w:trPr>
          <w:trHeight w:hRule="exact" w:val="80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1F6315" w:rsidRDefault="00BF22F4" w:rsidP="001620B4">
            <w:pPr>
              <w:jc w:val="both"/>
              <w:rPr>
                <w:snapToGrid w:val="0"/>
              </w:rPr>
            </w:pPr>
            <w:r w:rsidRPr="001F6315">
              <w:rPr>
                <w:snapToGrid w:val="0"/>
              </w:rPr>
              <w:t xml:space="preserve">2 02 </w:t>
            </w:r>
            <w:r>
              <w:rPr>
                <w:snapToGrid w:val="0"/>
                <w:lang w:val="ru-RU"/>
              </w:rPr>
              <w:t>30</w:t>
            </w:r>
            <w:r w:rsidRPr="001F6315">
              <w:rPr>
                <w:snapToGrid w:val="0"/>
              </w:rPr>
              <w:t xml:space="preserve">024 10 </w:t>
            </w:r>
            <w:r>
              <w:rPr>
                <w:snapToGrid w:val="0"/>
                <w:lang w:val="ru-RU"/>
              </w:rPr>
              <w:t>0000</w:t>
            </w:r>
            <w:r w:rsidRPr="001F6315">
              <w:rPr>
                <w:snapToGrid w:val="0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FA46C4" w:rsidRDefault="00BF22F4" w:rsidP="00A71B33">
            <w:pPr>
              <w:pStyle w:val="Heading4"/>
              <w:jc w:val="left"/>
              <w:rPr>
                <w:b w:val="0"/>
                <w:bCs w:val="0"/>
              </w:rPr>
            </w:pPr>
            <w:r w:rsidRPr="00FA46C4">
              <w:rPr>
                <w:b w:val="0"/>
                <w:bCs w:val="0"/>
              </w:rPr>
              <w:t xml:space="preserve">Субвенции бюджетам </w:t>
            </w:r>
            <w:r>
              <w:rPr>
                <w:b w:val="0"/>
                <w:bCs w:val="0"/>
              </w:rPr>
              <w:t xml:space="preserve"> сельских </w:t>
            </w:r>
            <w:r w:rsidRPr="00FA46C4">
              <w:rPr>
                <w:b w:val="0"/>
                <w:bCs w:val="0"/>
              </w:rPr>
              <w:t>поселений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3E00BF" w:rsidRDefault="00BF22F4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t>0,</w:t>
            </w:r>
            <w:r>
              <w:rPr>
                <w:lang w:val="ru-RU"/>
              </w:rPr>
              <w:t>2</w:t>
            </w:r>
          </w:p>
        </w:tc>
      </w:tr>
      <w:tr w:rsidR="00BF22F4" w:rsidRPr="0078344D">
        <w:trPr>
          <w:trHeight w:hRule="exact" w:val="5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5B48B6" w:rsidRDefault="00BF22F4" w:rsidP="00BF43C8">
            <w:pPr>
              <w:jc w:val="both"/>
              <w:rPr>
                <w:b/>
                <w:bCs/>
                <w:snapToGrid w:val="0"/>
              </w:rPr>
            </w:pPr>
            <w:r w:rsidRPr="005B48B6">
              <w:rPr>
                <w:b/>
                <w:bCs/>
                <w:snapToGrid w:val="0"/>
              </w:rPr>
              <w:t>2 02 40000 00 0000 150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5B48B6" w:rsidRDefault="00BF22F4" w:rsidP="00BF43C8">
            <w:pPr>
              <w:pStyle w:val="Heading4"/>
            </w:pPr>
            <w:r w:rsidRPr="005B48B6">
              <w:t>Иные межбюджетные трансферты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CF78FD" w:rsidRDefault="00BF22F4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354,7</w:t>
            </w:r>
          </w:p>
        </w:tc>
      </w:tr>
      <w:tr w:rsidR="00BF22F4" w:rsidRPr="00C223DD">
        <w:trPr>
          <w:trHeight w:hRule="exact" w:val="141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F22F4" w:rsidRPr="005B48B6" w:rsidRDefault="00BF22F4" w:rsidP="00BF43C8">
            <w:r w:rsidRPr="005B48B6">
              <w:t>2</w:t>
            </w:r>
            <w:r>
              <w:t xml:space="preserve"> </w:t>
            </w:r>
            <w:r w:rsidRPr="005B48B6">
              <w:t>02</w:t>
            </w:r>
            <w:r>
              <w:t xml:space="preserve"> </w:t>
            </w:r>
            <w:r w:rsidRPr="005B48B6">
              <w:t>40014</w:t>
            </w:r>
            <w:r>
              <w:t xml:space="preserve"> </w:t>
            </w:r>
            <w:r w:rsidRPr="005B48B6">
              <w:t>10</w:t>
            </w:r>
            <w:r>
              <w:t xml:space="preserve"> </w:t>
            </w:r>
            <w:r w:rsidRPr="005B48B6">
              <w:t>0000</w:t>
            </w:r>
            <w:r>
              <w:t xml:space="preserve"> </w:t>
            </w:r>
            <w:r w:rsidRPr="005B48B6">
              <w:t>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BF43C8" w:rsidRDefault="00BF22F4" w:rsidP="00BF43C8">
            <w:pPr>
              <w:rPr>
                <w:lang w:val="ru-RU"/>
              </w:rPr>
            </w:pPr>
            <w:r w:rsidRPr="00BF43C8">
              <w:rPr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Pr="00BF43C8" w:rsidRDefault="00BF22F4" w:rsidP="00CE65F3">
            <w:pPr>
              <w:jc w:val="center"/>
            </w:pPr>
            <w:r>
              <w:rPr>
                <w:lang w:val="ru-RU"/>
              </w:rPr>
              <w:t>338,6</w:t>
            </w:r>
          </w:p>
        </w:tc>
      </w:tr>
      <w:tr w:rsidR="00BF22F4" w:rsidRPr="00C223DD">
        <w:trPr>
          <w:trHeight w:hRule="exact" w:val="72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F22F4" w:rsidRPr="00CF78FD" w:rsidRDefault="00BF22F4" w:rsidP="00BF43C8">
            <w:pPr>
              <w:rPr>
                <w:lang w:val="ru-RU"/>
              </w:rPr>
            </w:pPr>
            <w:r>
              <w:rPr>
                <w:lang w:val="ru-RU"/>
              </w:rPr>
              <w:t>2 02 49999 10 0000 150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22F4" w:rsidRPr="00BF43C8" w:rsidRDefault="00BF22F4" w:rsidP="00BF43C8">
            <w:pPr>
              <w:rPr>
                <w:lang w:val="ru-RU"/>
              </w:rPr>
            </w:pPr>
            <w:r>
              <w:rPr>
                <w:lang w:val="ru-RU"/>
              </w:rPr>
              <w:t xml:space="preserve">Прочие </w:t>
            </w:r>
            <w:r w:rsidRPr="00BF43C8">
              <w:rPr>
                <w:lang w:val="ru-RU"/>
              </w:rPr>
              <w:t xml:space="preserve"> </w:t>
            </w:r>
            <w:r>
              <w:rPr>
                <w:lang w:val="ru-RU"/>
              </w:rPr>
              <w:t>м</w:t>
            </w:r>
            <w:r w:rsidRPr="00BF43C8">
              <w:rPr>
                <w:lang w:val="ru-RU"/>
              </w:rPr>
              <w:t>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F22F4" w:rsidRDefault="00BF22F4" w:rsidP="00CE65F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16,1</w:t>
            </w:r>
          </w:p>
          <w:p w:rsidR="00BF22F4" w:rsidRDefault="00BF22F4" w:rsidP="00CE65F3">
            <w:pPr>
              <w:jc w:val="center"/>
              <w:rPr>
                <w:lang w:val="ru-RU"/>
              </w:rPr>
            </w:pPr>
          </w:p>
          <w:p w:rsidR="00BF22F4" w:rsidRDefault="00BF22F4" w:rsidP="00CE65F3">
            <w:pPr>
              <w:jc w:val="center"/>
              <w:rPr>
                <w:lang w:val="ru-RU"/>
              </w:rPr>
            </w:pPr>
          </w:p>
          <w:p w:rsidR="00BF22F4" w:rsidRDefault="00BF22F4" w:rsidP="00CE65F3">
            <w:pPr>
              <w:jc w:val="center"/>
              <w:rPr>
                <w:lang w:val="ru-RU"/>
              </w:rPr>
            </w:pPr>
          </w:p>
        </w:tc>
      </w:tr>
      <w:tr w:rsidR="00BF22F4" w:rsidRPr="003B753E">
        <w:trPr>
          <w:trHeight w:hRule="exact" w:val="1015"/>
        </w:trPr>
        <w:tc>
          <w:tcPr>
            <w:tcW w:w="2552" w:type="dxa"/>
            <w:tcBorders>
              <w:top w:val="single" w:sz="4" w:space="0" w:color="auto"/>
            </w:tcBorders>
            <w:shd w:val="clear" w:color="auto" w:fill="FFFFFF"/>
          </w:tcPr>
          <w:p w:rsidR="00BF22F4" w:rsidRPr="00B410F4" w:rsidRDefault="00BF22F4" w:rsidP="001620B4">
            <w:pPr>
              <w:rPr>
                <w:noProof/>
                <w:lang w:val="ru-RU"/>
              </w:rPr>
            </w:pPr>
          </w:p>
        </w:tc>
        <w:tc>
          <w:tcPr>
            <w:tcW w:w="6095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FFFFFF"/>
          </w:tcPr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Default="00BF22F4" w:rsidP="001620B4">
            <w:pPr>
              <w:rPr>
                <w:lang w:val="ru-RU"/>
              </w:rPr>
            </w:pPr>
          </w:p>
          <w:p w:rsidR="00BF22F4" w:rsidRPr="003B753E" w:rsidRDefault="00BF22F4" w:rsidP="001620B4">
            <w:pPr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F22F4" w:rsidRPr="00E662DA" w:rsidRDefault="00BF22F4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</w:tbl>
    <w:p w:rsidR="00BF22F4" w:rsidRPr="00F10E82" w:rsidRDefault="00BF22F4" w:rsidP="00BF43C8">
      <w:pPr>
        <w:rPr>
          <w:lang w:val="ru-RU"/>
        </w:rPr>
      </w:pPr>
      <w:r w:rsidRPr="00F10E82">
        <w:rPr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BF22F4" w:rsidRPr="003B753E" w:rsidRDefault="00BF22F4" w:rsidP="001620B4">
      <w:pPr>
        <w:spacing w:after="5" w:line="1" w:lineRule="exact"/>
        <w:rPr>
          <w:lang w:val="ru-RU"/>
        </w:rPr>
      </w:pPr>
    </w:p>
    <w:p w:rsidR="00BF22F4" w:rsidRDefault="00BF22F4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BF22F4" w:rsidRDefault="00BF22F4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BF22F4" w:rsidRDefault="00BF22F4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BF22F4" w:rsidRDefault="00BF22F4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BF22F4" w:rsidRDefault="00BF22F4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BF22F4" w:rsidRDefault="00BF22F4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BF22F4" w:rsidRDefault="00BF22F4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BF22F4" w:rsidRDefault="00BF22F4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BF22F4" w:rsidRDefault="00BF22F4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BF22F4" w:rsidRDefault="00BF22F4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BF22F4" w:rsidRDefault="00BF22F4" w:rsidP="00A71B33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</w:p>
    <w:p w:rsidR="00BF22F4" w:rsidRDefault="00BF22F4" w:rsidP="00A71B33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F22F4" w:rsidRDefault="00BF22F4" w:rsidP="00A71B33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F22F4" w:rsidRDefault="00BF22F4" w:rsidP="00A71B33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F22F4" w:rsidRDefault="00BF22F4" w:rsidP="00A71B33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F22F4" w:rsidRDefault="00BF22F4" w:rsidP="00A71B33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F22F4" w:rsidRDefault="00BF22F4" w:rsidP="00A71B33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F22F4" w:rsidRDefault="00BF22F4" w:rsidP="00A71B33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F22F4" w:rsidRDefault="00BF22F4" w:rsidP="00A71B33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F22F4" w:rsidRDefault="00BF22F4" w:rsidP="00A71B33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F22F4" w:rsidRDefault="00BF22F4" w:rsidP="00A71B33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F22F4" w:rsidRDefault="00BF22F4" w:rsidP="00A71B33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F22F4" w:rsidRPr="007169A8" w:rsidRDefault="00BF22F4" w:rsidP="00A71B33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№2</w:t>
      </w:r>
    </w:p>
    <w:p w:rsidR="00BF22F4" w:rsidRPr="007169A8" w:rsidRDefault="00BF22F4" w:rsidP="00772B3F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BF22F4" w:rsidRPr="007169A8" w:rsidRDefault="00BF22F4" w:rsidP="00772B3F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BF22F4" w:rsidRPr="007169A8" w:rsidRDefault="00BF22F4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BF22F4" w:rsidRDefault="00BF22F4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BF22F4" w:rsidRPr="007169A8" w:rsidRDefault="00BF22F4" w:rsidP="00772B3F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09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сентября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г.№</w:t>
      </w:r>
      <w:r>
        <w:rPr>
          <w:rFonts w:ascii="Times New Roman" w:hAnsi="Times New Roman" w:cs="Times New Roman"/>
          <w:sz w:val="22"/>
          <w:szCs w:val="22"/>
        </w:rPr>
        <w:t>1</w:t>
      </w:r>
    </w:p>
    <w:p w:rsidR="00BF22F4" w:rsidRPr="007169A8" w:rsidRDefault="00BF22F4" w:rsidP="00772B3F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BF22F4" w:rsidRDefault="00BF22F4" w:rsidP="00772B3F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BF22F4" w:rsidRDefault="00BF22F4" w:rsidP="00772B3F">
      <w:pPr>
        <w:pStyle w:val="ConsPlusNormal"/>
        <w:widowControl/>
        <w:ind w:left="5103" w:firstLine="0"/>
        <w:rPr>
          <w:rFonts w:cs="Times New Roman"/>
          <w:b/>
          <w:bCs/>
        </w:rPr>
      </w:pPr>
    </w:p>
    <w:p w:rsidR="00BF22F4" w:rsidRDefault="00BF22F4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BF22F4" w:rsidRDefault="00BF22F4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  <w:r w:rsidRPr="004E6B2B">
        <w:rPr>
          <w:b/>
          <w:bCs/>
          <w:lang w:val="ru-RU"/>
        </w:rPr>
        <w:t xml:space="preserve">РАСПРЕДЕЛЕНИЕ БЮДЖЕТНЫХ АССИГНОВАНИЙ БЮДЖЕТА </w:t>
      </w:r>
    </w:p>
    <w:p w:rsidR="00BF22F4" w:rsidRPr="004E6B2B" w:rsidRDefault="00BF22F4" w:rsidP="004E6B2B">
      <w:pPr>
        <w:shd w:val="clear" w:color="auto" w:fill="FFFFFF"/>
        <w:ind w:left="284" w:right="70" w:hanging="710"/>
        <w:jc w:val="center"/>
        <w:rPr>
          <w:rFonts w:ascii="Arial" w:hAnsi="Arial" w:cs="Arial"/>
          <w:spacing w:val="-5"/>
          <w:lang w:val="ru-RU"/>
        </w:rPr>
      </w:pPr>
      <w:r w:rsidRPr="004E6B2B">
        <w:rPr>
          <w:b/>
          <w:bCs/>
          <w:lang w:val="ru-RU"/>
        </w:rPr>
        <w:t>НАБЕРЕЖНОГО СЕЛЬСКОГО ПОСЕЛЕНИЯ 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ВИДАМ РАСХОДОВ КЛАССИФИКАЦИИ РАСХОДОВ БЮДЖЕТОВ  НА  20</w:t>
      </w:r>
      <w:r>
        <w:rPr>
          <w:b/>
          <w:bCs/>
          <w:lang w:val="ru-RU"/>
        </w:rPr>
        <w:t>20</w:t>
      </w:r>
      <w:r w:rsidRPr="004E6B2B">
        <w:rPr>
          <w:b/>
          <w:bCs/>
          <w:lang w:val="ru-RU"/>
        </w:rPr>
        <w:t xml:space="preserve"> ГОД</w:t>
      </w:r>
      <w:r w:rsidRPr="004E6B2B">
        <w:rPr>
          <w:rFonts w:ascii="Arial" w:hAnsi="Arial" w:cs="Arial"/>
          <w:spacing w:val="-5"/>
          <w:lang w:val="ru-RU"/>
        </w:rPr>
        <w:t xml:space="preserve"> </w:t>
      </w:r>
    </w:p>
    <w:p w:rsidR="00BF22F4" w:rsidRPr="009167A2" w:rsidRDefault="00BF22F4" w:rsidP="004E6B2B">
      <w:pPr>
        <w:shd w:val="clear" w:color="auto" w:fill="FFFFFF"/>
        <w:ind w:left="284" w:right="70" w:hanging="710"/>
        <w:jc w:val="center"/>
      </w:pPr>
      <w:r w:rsidRPr="004E6B2B">
        <w:rPr>
          <w:rFonts w:ascii="Arial" w:hAnsi="Arial" w:cs="Arial"/>
          <w:spacing w:val="-5"/>
          <w:lang w:val="ru-RU"/>
        </w:rPr>
        <w:t xml:space="preserve">                                                                                             </w:t>
      </w:r>
      <w:r>
        <w:rPr>
          <w:rFonts w:ascii="Arial" w:hAnsi="Arial" w:cs="Arial"/>
          <w:spacing w:val="-5"/>
        </w:rPr>
        <w:t>(</w:t>
      </w:r>
      <w:r w:rsidRPr="009167A2">
        <w:rPr>
          <w:rFonts w:ascii="Arial" w:hAnsi="Arial" w:cs="Arial"/>
          <w:spacing w:val="-5"/>
        </w:rPr>
        <w:t>тыс. рублей)</w:t>
      </w:r>
    </w:p>
    <w:tbl>
      <w:tblPr>
        <w:tblW w:w="926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"/>
        <w:gridCol w:w="4826"/>
        <w:gridCol w:w="851"/>
        <w:gridCol w:w="557"/>
        <w:gridCol w:w="1563"/>
        <w:gridCol w:w="540"/>
        <w:gridCol w:w="920"/>
      </w:tblGrid>
      <w:tr w:rsidR="00BF22F4" w:rsidRPr="009167A2">
        <w:trPr>
          <w:cantSplit/>
          <w:trHeight w:hRule="exact" w:val="387"/>
          <w:tblHeader/>
        </w:trPr>
        <w:tc>
          <w:tcPr>
            <w:tcW w:w="4830" w:type="dxa"/>
            <w:gridSpan w:val="2"/>
            <w:shd w:val="clear" w:color="auto" w:fill="FFFFFF"/>
            <w:vAlign w:val="center"/>
          </w:tcPr>
          <w:p w:rsidR="00BF22F4" w:rsidRPr="009167A2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BF22F4" w:rsidRPr="009167A2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Рз</w:t>
            </w:r>
          </w:p>
        </w:tc>
        <w:tc>
          <w:tcPr>
            <w:tcW w:w="557" w:type="dxa"/>
            <w:shd w:val="clear" w:color="auto" w:fill="FFFFFF"/>
            <w:vAlign w:val="center"/>
          </w:tcPr>
          <w:p w:rsidR="00BF22F4" w:rsidRPr="009167A2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ПРз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BF22F4" w:rsidRPr="009167A2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ЦСР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BF22F4" w:rsidRPr="009167A2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ВР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Pr="009167A2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BF22F4" w:rsidRPr="009167A2">
        <w:trPr>
          <w:cantSplit/>
          <w:trHeight w:hRule="exact" w:val="240"/>
          <w:tblHeader/>
        </w:trPr>
        <w:tc>
          <w:tcPr>
            <w:tcW w:w="4830" w:type="dxa"/>
            <w:gridSpan w:val="2"/>
            <w:shd w:val="clear" w:color="auto" w:fill="FFFFFF"/>
            <w:vAlign w:val="center"/>
          </w:tcPr>
          <w:p w:rsidR="00BF22F4" w:rsidRPr="009167A2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BF22F4" w:rsidRPr="009167A2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2</w:t>
            </w:r>
          </w:p>
        </w:tc>
        <w:tc>
          <w:tcPr>
            <w:tcW w:w="557" w:type="dxa"/>
            <w:shd w:val="clear" w:color="auto" w:fill="FFFFFF"/>
            <w:vAlign w:val="center"/>
          </w:tcPr>
          <w:p w:rsidR="00BF22F4" w:rsidRPr="009167A2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3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BF22F4" w:rsidRPr="009167A2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4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BF22F4" w:rsidRPr="009167A2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5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Pr="009167A2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</w:p>
        </w:tc>
      </w:tr>
      <w:tr w:rsidR="00BF22F4" w:rsidRPr="009167A2">
        <w:trPr>
          <w:trHeight w:hRule="exact" w:val="307"/>
        </w:trPr>
        <w:tc>
          <w:tcPr>
            <w:tcW w:w="4830" w:type="dxa"/>
            <w:gridSpan w:val="2"/>
            <w:shd w:val="clear" w:color="auto" w:fill="FFFFFF"/>
          </w:tcPr>
          <w:p w:rsidR="00BF22F4" w:rsidRPr="009167A2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ВСЕГО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FA47E8" w:rsidRDefault="00BF22F4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FA47E8" w:rsidRDefault="00BF22F4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FA47E8" w:rsidRDefault="00BF22F4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FA47E8" w:rsidRDefault="00BF22F4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1943,4</w:t>
            </w:r>
          </w:p>
        </w:tc>
      </w:tr>
      <w:tr w:rsidR="00BF22F4" w:rsidRPr="001D5614">
        <w:trPr>
          <w:trHeight w:hRule="exact" w:val="240"/>
        </w:trPr>
        <w:tc>
          <w:tcPr>
            <w:tcW w:w="4830" w:type="dxa"/>
            <w:gridSpan w:val="2"/>
            <w:shd w:val="clear" w:color="auto" w:fill="FFFFFF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1943,4</w:t>
            </w:r>
          </w:p>
        </w:tc>
      </w:tr>
      <w:tr w:rsidR="00BF22F4" w:rsidRPr="001D5614">
        <w:trPr>
          <w:trHeight w:hRule="exact" w:val="259"/>
        </w:trPr>
        <w:tc>
          <w:tcPr>
            <w:tcW w:w="4830" w:type="dxa"/>
            <w:gridSpan w:val="2"/>
            <w:shd w:val="clear" w:color="auto" w:fill="FFFFFF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4E6B2B" w:rsidRDefault="00BF22F4" w:rsidP="009C31CE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1272,0</w:t>
            </w:r>
          </w:p>
        </w:tc>
      </w:tr>
      <w:tr w:rsidR="00BF22F4" w:rsidRPr="001D5614">
        <w:trPr>
          <w:trHeight w:hRule="exact" w:val="832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296,9</w:t>
            </w:r>
          </w:p>
        </w:tc>
      </w:tr>
      <w:tr w:rsidR="00BF22F4" w:rsidRPr="001D5614">
        <w:trPr>
          <w:trHeight w:hRule="exact" w:val="575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4E6B2B">
            <w:pPr>
              <w:ind w:left="284" w:hanging="284"/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Обеспечение деятельности Главы сельского поселения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BF22F4" w:rsidRDefault="00BF22F4" w:rsidP="004E6B2B">
            <w:pPr>
              <w:jc w:val="center"/>
            </w:pPr>
            <w:r>
              <w:rPr>
                <w:lang w:val="ru-RU"/>
              </w:rPr>
              <w:t>296,9</w:t>
            </w:r>
          </w:p>
        </w:tc>
      </w:tr>
      <w:tr w:rsidR="00BF22F4" w:rsidRPr="001D5614">
        <w:trPr>
          <w:trHeight w:hRule="exact" w:val="413"/>
        </w:trPr>
        <w:tc>
          <w:tcPr>
            <w:tcW w:w="4830" w:type="dxa"/>
            <w:gridSpan w:val="2"/>
            <w:shd w:val="clear" w:color="auto" w:fill="FFFFFF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  <w:r w:rsidRPr="001D5614">
              <w:rPr>
                <w:color w:val="000000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65 1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BF22F4" w:rsidRDefault="00BF22F4" w:rsidP="004E6B2B">
            <w:pPr>
              <w:jc w:val="center"/>
            </w:pPr>
            <w:r>
              <w:rPr>
                <w:lang w:val="ru-RU"/>
              </w:rPr>
              <w:t>296,9</w:t>
            </w:r>
          </w:p>
        </w:tc>
      </w:tr>
      <w:tr w:rsidR="00BF22F4" w:rsidRPr="001D5614">
        <w:trPr>
          <w:trHeight w:hRule="exact" w:val="541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Расходы, связанные с муниципальным управлением</w:t>
            </w:r>
          </w:p>
          <w:p w:rsidR="00BF22F4" w:rsidRPr="004E6B2B" w:rsidRDefault="00BF22F4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shd w:val="clear" w:color="auto" w:fill="FFFFFF"/>
              <w:ind w:left="284" w:hanging="284"/>
            </w:pPr>
            <w:r w:rsidRPr="004E6B2B">
              <w:t>65 1 00 41000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</w:tcPr>
          <w:p w:rsidR="00BF22F4" w:rsidRDefault="00BF22F4" w:rsidP="004E6B2B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BF22F4" w:rsidRPr="001D5614">
        <w:trPr>
          <w:trHeight w:hRule="exact" w:val="873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  <w:p w:rsidR="00BF22F4" w:rsidRPr="004E6B2B" w:rsidRDefault="00BF22F4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BF22F4" w:rsidRDefault="00BF22F4" w:rsidP="004E6B2B">
            <w:pPr>
              <w:jc w:val="center"/>
              <w:rPr>
                <w:lang w:val="ru-RU"/>
              </w:rPr>
            </w:pPr>
          </w:p>
          <w:p w:rsidR="00BF22F4" w:rsidRDefault="00BF22F4" w:rsidP="004E6B2B">
            <w:pPr>
              <w:jc w:val="center"/>
              <w:rPr>
                <w:lang w:val="ru-RU"/>
              </w:rPr>
            </w:pPr>
          </w:p>
          <w:p w:rsidR="00BF22F4" w:rsidRDefault="00BF22F4" w:rsidP="004E6B2B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BF22F4" w:rsidRPr="001D5614">
        <w:trPr>
          <w:trHeight w:hRule="exact" w:val="1769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 государственными внебюджетными фондами</w:t>
            </w:r>
          </w:p>
          <w:p w:rsidR="00BF22F4" w:rsidRPr="004E6B2B" w:rsidRDefault="00BF22F4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4E6B2B">
            <w:pPr>
              <w:jc w:val="center"/>
              <w:rPr>
                <w:lang w:val="ru-RU"/>
              </w:rPr>
            </w:pPr>
          </w:p>
          <w:p w:rsidR="00BF22F4" w:rsidRDefault="00BF22F4" w:rsidP="004E6B2B">
            <w:pPr>
              <w:jc w:val="center"/>
              <w:rPr>
                <w:lang w:val="ru-RU"/>
              </w:rPr>
            </w:pPr>
          </w:p>
          <w:p w:rsidR="00BF22F4" w:rsidRDefault="00BF22F4" w:rsidP="004E6B2B">
            <w:pPr>
              <w:jc w:val="center"/>
              <w:rPr>
                <w:lang w:val="ru-RU"/>
              </w:rPr>
            </w:pPr>
          </w:p>
          <w:p w:rsidR="00BF22F4" w:rsidRDefault="00BF22F4" w:rsidP="004E6B2B">
            <w:pPr>
              <w:jc w:val="center"/>
              <w:rPr>
                <w:lang w:val="ru-RU"/>
              </w:rPr>
            </w:pPr>
          </w:p>
          <w:p w:rsidR="00BF22F4" w:rsidRDefault="00BF22F4" w:rsidP="004E6B2B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BF22F4" w:rsidRPr="001D5614">
        <w:trPr>
          <w:trHeight w:hRule="exact" w:val="607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BF22F4" w:rsidRPr="004E6B2B" w:rsidRDefault="00BF22F4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120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4E6B2B">
            <w:pPr>
              <w:jc w:val="center"/>
              <w:rPr>
                <w:lang w:val="ru-RU"/>
              </w:rPr>
            </w:pPr>
          </w:p>
          <w:p w:rsidR="00BF22F4" w:rsidRDefault="00BF22F4" w:rsidP="004E6B2B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BF22F4" w:rsidRPr="001D5614">
        <w:trPr>
          <w:trHeight w:hRule="exact" w:val="607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BF22F4" w:rsidRPr="004E6B2B" w:rsidRDefault="00BF22F4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26,2</w:t>
            </w:r>
          </w:p>
        </w:tc>
      </w:tr>
      <w:tr w:rsidR="00BF22F4" w:rsidRPr="001D5614">
        <w:trPr>
          <w:trHeight w:hRule="exact" w:val="1216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BF22F4" w:rsidRPr="004E6B2B" w:rsidRDefault="00BF22F4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6,4</w:t>
            </w:r>
          </w:p>
        </w:tc>
      </w:tr>
      <w:tr w:rsidR="00BF22F4" w:rsidRPr="001D5614">
        <w:trPr>
          <w:trHeight w:hRule="exact" w:val="1521"/>
        </w:trPr>
        <w:tc>
          <w:tcPr>
            <w:tcW w:w="4830" w:type="dxa"/>
            <w:gridSpan w:val="2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B66B39" w:rsidRDefault="00BF22F4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B66B39" w:rsidRDefault="00BF22F4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B66B39" w:rsidRDefault="00BF22F4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B7847" w:rsidRDefault="00BF22F4" w:rsidP="00FF3D5B">
            <w:pPr>
              <w:shd w:val="clear" w:color="auto" w:fill="FFFFFF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FF3D5B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BF22F4" w:rsidRPr="001D5614">
        <w:trPr>
          <w:trHeight w:hRule="exact" w:val="1708"/>
        </w:trPr>
        <w:tc>
          <w:tcPr>
            <w:tcW w:w="4830" w:type="dxa"/>
            <w:gridSpan w:val="2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B66B39" w:rsidRDefault="00BF22F4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B66B39" w:rsidRDefault="00BF22F4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B66B39" w:rsidRDefault="00BF22F4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B7847" w:rsidRDefault="00BF22F4" w:rsidP="00FF3D5B">
            <w:pPr>
              <w:shd w:val="clear" w:color="auto" w:fill="FFFFFF"/>
            </w:pPr>
            <w:r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FF3D5B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BF22F4" w:rsidRPr="001D5614">
        <w:trPr>
          <w:trHeight w:hRule="exact" w:val="713"/>
        </w:trPr>
        <w:tc>
          <w:tcPr>
            <w:tcW w:w="4830" w:type="dxa"/>
            <w:gridSpan w:val="2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B66B39" w:rsidRDefault="00BF22F4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B66B39" w:rsidRDefault="00BF22F4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B66B39" w:rsidRDefault="00BF22F4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B7847" w:rsidRDefault="00BF22F4" w:rsidP="00FF3D5B">
            <w:pPr>
              <w:shd w:val="clear" w:color="auto" w:fill="FFFFFF"/>
            </w:pPr>
            <w:r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FF3D5B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BF22F4" w:rsidRPr="001D5614">
        <w:trPr>
          <w:trHeight w:hRule="exact" w:val="553"/>
        </w:trPr>
        <w:tc>
          <w:tcPr>
            <w:tcW w:w="4830" w:type="dxa"/>
            <w:gridSpan w:val="2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</w:p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</w:p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</w:p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</w:p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B66B39" w:rsidRDefault="00BF22F4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B66B39" w:rsidRDefault="00BF22F4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B66B39" w:rsidRDefault="00BF22F4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B7847" w:rsidRDefault="00BF22F4" w:rsidP="00FF3D5B">
            <w:pPr>
              <w:shd w:val="clear" w:color="auto" w:fill="FFFFFF"/>
            </w:pPr>
            <w:r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FF3D5B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207,8</w:t>
            </w:r>
          </w:p>
        </w:tc>
      </w:tr>
      <w:tr w:rsidR="00BF22F4" w:rsidRPr="001D5614">
        <w:trPr>
          <w:trHeight w:hRule="exact" w:val="1284"/>
        </w:trPr>
        <w:tc>
          <w:tcPr>
            <w:tcW w:w="4830" w:type="dxa"/>
            <w:gridSpan w:val="2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B66B39" w:rsidRDefault="00BF22F4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B66B39" w:rsidRDefault="00BF22F4" w:rsidP="00FF3D5B">
            <w:pPr>
              <w:shd w:val="clear" w:color="auto" w:fill="FFFFFF"/>
            </w:pPr>
            <w:r>
              <w:t>02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B66B39" w:rsidRDefault="00BF22F4" w:rsidP="00FF3D5B">
            <w:r>
              <w:t>65 1 00 44205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B7847" w:rsidRDefault="00BF22F4" w:rsidP="00FF3D5B">
            <w:pPr>
              <w:shd w:val="clear" w:color="auto" w:fill="FFFFFF"/>
            </w:pPr>
            <w:r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FF3D5B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56,5</w:t>
            </w:r>
          </w:p>
        </w:tc>
      </w:tr>
      <w:tr w:rsidR="00BF22F4" w:rsidRPr="001D5614">
        <w:trPr>
          <w:trHeight w:hRule="exact" w:val="1685"/>
        </w:trPr>
        <w:tc>
          <w:tcPr>
            <w:tcW w:w="4830" w:type="dxa"/>
            <w:gridSpan w:val="2"/>
            <w:shd w:val="clear" w:color="auto" w:fill="FFFFFF"/>
            <w:vAlign w:val="center"/>
          </w:tcPr>
          <w:p w:rsidR="00BF22F4" w:rsidRPr="004E6B2B" w:rsidRDefault="00BF22F4" w:rsidP="00A71B33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  <w:p w:rsidR="00BF22F4" w:rsidRPr="004E6B2B" w:rsidRDefault="00BF22F4" w:rsidP="00A71B33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4E6B2B">
              <w:rPr>
                <w:b/>
                <w:bCs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  <w:p w:rsidR="00BF22F4" w:rsidRPr="004E6B2B" w:rsidRDefault="00BF22F4" w:rsidP="00A71B33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7D021A" w:rsidRDefault="00BF22F4" w:rsidP="00700AFC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855,2</w:t>
            </w:r>
          </w:p>
        </w:tc>
      </w:tr>
      <w:tr w:rsidR="00BF22F4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</w:tcPr>
          <w:p w:rsidR="00BF22F4" w:rsidRPr="00BE6E26" w:rsidRDefault="00BF22F4" w:rsidP="00A71B33">
            <w:pPr>
              <w:jc w:val="center"/>
              <w:rPr>
                <w:lang w:val="ru-RU"/>
              </w:rPr>
            </w:pPr>
            <w:r w:rsidRPr="00BE6E26">
              <w:rPr>
                <w:lang w:val="ru-RU"/>
              </w:rPr>
              <w:t xml:space="preserve">Обеспечение деятельности </w:t>
            </w:r>
            <w:r>
              <w:rPr>
                <w:lang w:val="ru-RU"/>
              </w:rPr>
              <w:t xml:space="preserve">аппарата </w:t>
            </w:r>
            <w:r w:rsidRPr="00BE6E26">
              <w:rPr>
                <w:lang w:val="ru-RU"/>
              </w:rPr>
              <w:t>администрации сельского поселения</w:t>
            </w:r>
          </w:p>
          <w:p w:rsidR="00BF22F4" w:rsidRPr="00BE6E26" w:rsidRDefault="00BF22F4" w:rsidP="00A71B33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855,0</w:t>
            </w:r>
          </w:p>
        </w:tc>
      </w:tr>
      <w:tr w:rsidR="00BF22F4" w:rsidRPr="001D5614">
        <w:trPr>
          <w:trHeight w:hRule="exact" w:val="281"/>
        </w:trPr>
        <w:tc>
          <w:tcPr>
            <w:tcW w:w="4830" w:type="dxa"/>
            <w:gridSpan w:val="2"/>
            <w:shd w:val="clear" w:color="auto" w:fill="FFFFFF"/>
          </w:tcPr>
          <w:p w:rsidR="00BF22F4" w:rsidRPr="001D5614" w:rsidRDefault="00BF22F4" w:rsidP="00A71B33">
            <w:pPr>
              <w:jc w:val="center"/>
            </w:pPr>
            <w:r w:rsidRPr="001D5614">
              <w:t>Администрация</w:t>
            </w:r>
          </w:p>
          <w:p w:rsidR="00BF22F4" w:rsidRPr="001D5614" w:rsidRDefault="00BF22F4" w:rsidP="00A71B33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65 2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855,0</w:t>
            </w:r>
          </w:p>
        </w:tc>
      </w:tr>
      <w:tr w:rsidR="00BF22F4" w:rsidRPr="001D5614">
        <w:trPr>
          <w:trHeight w:hRule="exact" w:val="1128"/>
        </w:trPr>
        <w:tc>
          <w:tcPr>
            <w:tcW w:w="4830" w:type="dxa"/>
            <w:gridSpan w:val="2"/>
            <w:shd w:val="clear" w:color="auto" w:fill="FFFFFF"/>
          </w:tcPr>
          <w:p w:rsidR="00BF22F4" w:rsidRPr="007D021A" w:rsidRDefault="00BF22F4" w:rsidP="00A71B33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BF22F4" w:rsidRPr="007D021A" w:rsidRDefault="00BF22F4" w:rsidP="00A71B33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shd w:val="clear" w:color="auto" w:fill="FFFFFF"/>
              <w:ind w:left="284" w:hanging="284"/>
            </w:pPr>
            <w:r w:rsidRPr="007D021A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shd w:val="clear" w:color="auto" w:fill="FFFFFF"/>
              <w:ind w:left="284" w:hanging="284"/>
            </w:pPr>
            <w:r w:rsidRPr="007D021A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shd w:val="clear" w:color="auto" w:fill="FFFFFF"/>
              <w:ind w:left="284" w:hanging="284"/>
            </w:pPr>
            <w:r w:rsidRPr="007D021A">
              <w:t>65 2 44000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855,0</w:t>
            </w:r>
          </w:p>
        </w:tc>
      </w:tr>
      <w:tr w:rsidR="00BF22F4" w:rsidRPr="001D5614">
        <w:trPr>
          <w:trHeight w:hRule="exact" w:val="565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7D021A" w:rsidRDefault="00BF22F4" w:rsidP="00A71B33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7D021A" w:rsidRDefault="00BF22F4" w:rsidP="004E6B2B">
            <w:r w:rsidRPr="007D021A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7D021A" w:rsidRDefault="00BF22F4" w:rsidP="004E6B2B">
            <w:r w:rsidRPr="007D021A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7D021A" w:rsidRDefault="00BF22F4" w:rsidP="004E6B2B">
            <w:r w:rsidRPr="007D021A">
              <w:t>65 2 00 41000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7D021A" w:rsidRDefault="00BF22F4" w:rsidP="004E6B2B">
            <w:r w:rsidRPr="007D021A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855,0</w:t>
            </w:r>
          </w:p>
        </w:tc>
      </w:tr>
      <w:tr w:rsidR="00BF22F4" w:rsidRPr="001D5614">
        <w:trPr>
          <w:trHeight w:hRule="exact" w:val="844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A71B33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работников  органов местного самоуправления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93,1</w:t>
            </w:r>
          </w:p>
        </w:tc>
      </w:tr>
      <w:tr w:rsidR="00BF22F4" w:rsidRPr="001D5614">
        <w:trPr>
          <w:trHeight w:hRule="exact" w:val="1776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A71B33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  <w:p w:rsidR="00BF22F4" w:rsidRPr="004E6B2B" w:rsidRDefault="00BF22F4" w:rsidP="00A71B33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93,1</w:t>
            </w:r>
          </w:p>
        </w:tc>
      </w:tr>
      <w:tr w:rsidR="00BF22F4" w:rsidRPr="001D5614">
        <w:trPr>
          <w:trHeight w:hRule="exact" w:val="61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A71B33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93,1</w:t>
            </w:r>
          </w:p>
        </w:tc>
      </w:tr>
      <w:tr w:rsidR="00BF22F4" w:rsidRPr="001D5614">
        <w:trPr>
          <w:trHeight w:hRule="exact" w:val="618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A71B33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34,4</w:t>
            </w:r>
          </w:p>
        </w:tc>
      </w:tr>
      <w:tr w:rsidR="00BF22F4" w:rsidRPr="001D5614">
        <w:trPr>
          <w:trHeight w:hRule="exact" w:val="1163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A71B33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BF22F4" w:rsidRPr="004E6B2B" w:rsidRDefault="00BF22F4" w:rsidP="00A71B33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58,7</w:t>
            </w:r>
          </w:p>
        </w:tc>
      </w:tr>
      <w:tr w:rsidR="00BF22F4" w:rsidRPr="001D5614">
        <w:trPr>
          <w:trHeight w:hRule="exact" w:val="583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A71B33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/>
        </w:tc>
        <w:tc>
          <w:tcPr>
            <w:tcW w:w="920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324,1</w:t>
            </w:r>
          </w:p>
        </w:tc>
      </w:tr>
      <w:tr w:rsidR="00BF22F4" w:rsidRPr="001D5614">
        <w:trPr>
          <w:trHeight w:hRule="exact" w:val="561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A71B33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  <w:p w:rsidR="00BF22F4" w:rsidRPr="004E6B2B" w:rsidRDefault="00BF22F4" w:rsidP="00A71B33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BF22F4" w:rsidRPr="001D5614">
        <w:trPr>
          <w:trHeight w:hRule="exact" w:val="561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A71B33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BF22F4" w:rsidRPr="001D5614">
        <w:trPr>
          <w:trHeight w:hRule="exact" w:val="569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A71B33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BF22F4" w:rsidRPr="001D5614">
        <w:trPr>
          <w:trHeight w:hRule="exact" w:val="449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1D5614" w:rsidRDefault="00BF22F4" w:rsidP="00A71B33">
            <w:pPr>
              <w:jc w:val="center"/>
            </w:pPr>
            <w:r w:rsidRPr="001D5614"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800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BF22F4" w:rsidRPr="001D5614">
        <w:trPr>
          <w:trHeight w:hRule="exact" w:val="42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A71B33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налогов сборов и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850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BF22F4" w:rsidRPr="001D5614">
        <w:trPr>
          <w:trHeight w:hRule="exact" w:val="551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A71B33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851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jc w:val="center"/>
            </w:pPr>
            <w:r w:rsidRPr="001D5614">
              <w:t>2,0</w:t>
            </w:r>
          </w:p>
        </w:tc>
      </w:tr>
      <w:tr w:rsidR="00BF22F4" w:rsidRPr="001D5614">
        <w:trPr>
          <w:trHeight w:hRule="exact" w:val="290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A71B33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852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jc w:val="center"/>
            </w:pPr>
          </w:p>
        </w:tc>
      </w:tr>
      <w:tr w:rsidR="00BF22F4" w:rsidRPr="001D5614">
        <w:trPr>
          <w:trHeight w:hRule="exact" w:val="279"/>
        </w:trPr>
        <w:tc>
          <w:tcPr>
            <w:tcW w:w="4830" w:type="dxa"/>
            <w:gridSpan w:val="2"/>
            <w:shd w:val="clear" w:color="auto" w:fill="FFFFFF"/>
          </w:tcPr>
          <w:p w:rsidR="00BF22F4" w:rsidRPr="001D5614" w:rsidRDefault="00BF22F4" w:rsidP="00A71B33">
            <w:pPr>
              <w:jc w:val="center"/>
            </w:pPr>
            <w:r w:rsidRPr="001D5614">
              <w:t>Уплата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853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7D021A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1,0</w:t>
            </w:r>
          </w:p>
        </w:tc>
      </w:tr>
      <w:tr w:rsidR="00BF22F4" w:rsidRPr="001D5614">
        <w:trPr>
          <w:trHeight w:hRule="exact" w:val="1438"/>
        </w:trPr>
        <w:tc>
          <w:tcPr>
            <w:tcW w:w="4830" w:type="dxa"/>
            <w:gridSpan w:val="2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5953EC" w:rsidRDefault="00BF22F4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5953EC" w:rsidRDefault="00BF22F4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9E2989" w:rsidRDefault="00BF22F4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F00684" w:rsidRDefault="00BF22F4" w:rsidP="00FF3D5B">
            <w:pPr>
              <w:shd w:val="clear" w:color="auto" w:fill="FFFFFF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FF3D5B" w:rsidRDefault="00BF22F4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437,8</w:t>
            </w:r>
          </w:p>
        </w:tc>
      </w:tr>
      <w:tr w:rsidR="00BF22F4" w:rsidRPr="001D5614">
        <w:trPr>
          <w:trHeight w:hRule="exact" w:val="1699"/>
        </w:trPr>
        <w:tc>
          <w:tcPr>
            <w:tcW w:w="4830" w:type="dxa"/>
            <w:gridSpan w:val="2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5953EC" w:rsidRDefault="00BF22F4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5953EC" w:rsidRDefault="00BF22F4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9E2989" w:rsidRDefault="00BF22F4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F00684" w:rsidRDefault="00BF22F4" w:rsidP="00FF3D5B">
            <w:pPr>
              <w:shd w:val="clear" w:color="auto" w:fill="FFFFFF"/>
            </w:pPr>
            <w:r>
              <w:t>100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FF3D5B">
            <w:pPr>
              <w:jc w:val="center"/>
              <w:rPr>
                <w:lang w:val="ru-RU"/>
              </w:rPr>
            </w:pPr>
          </w:p>
          <w:p w:rsidR="00BF22F4" w:rsidRDefault="00BF22F4" w:rsidP="00FF3D5B">
            <w:pPr>
              <w:jc w:val="center"/>
              <w:rPr>
                <w:lang w:val="ru-RU"/>
              </w:rPr>
            </w:pPr>
          </w:p>
          <w:p w:rsidR="00BF22F4" w:rsidRDefault="00BF22F4" w:rsidP="00FF3D5B">
            <w:pPr>
              <w:jc w:val="center"/>
              <w:rPr>
                <w:lang w:val="ru-RU"/>
              </w:rPr>
            </w:pPr>
          </w:p>
          <w:p w:rsidR="00BF22F4" w:rsidRDefault="00BF22F4" w:rsidP="00FF3D5B">
            <w:pPr>
              <w:jc w:val="center"/>
              <w:rPr>
                <w:lang w:val="ru-RU"/>
              </w:rPr>
            </w:pPr>
          </w:p>
          <w:p w:rsidR="00BF22F4" w:rsidRDefault="00BF22F4" w:rsidP="00FF3D5B">
            <w:pPr>
              <w:jc w:val="center"/>
              <w:rPr>
                <w:lang w:val="ru-RU"/>
              </w:rPr>
            </w:pPr>
          </w:p>
          <w:p w:rsidR="00BF22F4" w:rsidRDefault="00BF22F4" w:rsidP="00FF3D5B">
            <w:pPr>
              <w:jc w:val="center"/>
            </w:pPr>
            <w:r>
              <w:rPr>
                <w:lang w:val="ru-RU"/>
              </w:rPr>
              <w:t>437,8</w:t>
            </w:r>
          </w:p>
        </w:tc>
      </w:tr>
      <w:tr w:rsidR="00BF22F4" w:rsidRPr="001D5614">
        <w:trPr>
          <w:trHeight w:hRule="exact" w:val="689"/>
        </w:trPr>
        <w:tc>
          <w:tcPr>
            <w:tcW w:w="4830" w:type="dxa"/>
            <w:gridSpan w:val="2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5953EC" w:rsidRDefault="00BF22F4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5953EC" w:rsidRDefault="00BF22F4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9E2989" w:rsidRDefault="00BF22F4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F00684" w:rsidRDefault="00BF22F4" w:rsidP="00FF3D5B">
            <w:pPr>
              <w:shd w:val="clear" w:color="auto" w:fill="FFFFFF"/>
            </w:pPr>
            <w:r>
              <w:t>120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FF3D5B">
            <w:pPr>
              <w:jc w:val="center"/>
              <w:rPr>
                <w:lang w:val="ru-RU"/>
              </w:rPr>
            </w:pPr>
          </w:p>
          <w:p w:rsidR="00BF22F4" w:rsidRDefault="00BF22F4" w:rsidP="00FF3D5B">
            <w:pPr>
              <w:jc w:val="center"/>
            </w:pPr>
            <w:r>
              <w:rPr>
                <w:lang w:val="ru-RU"/>
              </w:rPr>
              <w:t>437,8</w:t>
            </w:r>
          </w:p>
        </w:tc>
      </w:tr>
      <w:tr w:rsidR="00BF22F4" w:rsidRPr="001D5614">
        <w:trPr>
          <w:trHeight w:hRule="exact" w:val="567"/>
        </w:trPr>
        <w:tc>
          <w:tcPr>
            <w:tcW w:w="4830" w:type="dxa"/>
            <w:gridSpan w:val="2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5953EC" w:rsidRDefault="00BF22F4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5953EC" w:rsidRDefault="00BF22F4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9E2989" w:rsidRDefault="00BF22F4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F00684" w:rsidRDefault="00BF22F4" w:rsidP="00FF3D5B">
            <w:pPr>
              <w:shd w:val="clear" w:color="auto" w:fill="FFFFFF"/>
            </w:pPr>
            <w:r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FF3D5B" w:rsidRDefault="00BF22F4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379,6</w:t>
            </w:r>
          </w:p>
        </w:tc>
      </w:tr>
      <w:tr w:rsidR="00BF22F4" w:rsidRPr="001D5614">
        <w:trPr>
          <w:trHeight w:hRule="exact" w:val="1132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A71B33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BF22F4" w:rsidRPr="004E6B2B" w:rsidRDefault="00BF22F4" w:rsidP="00A71B33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5953EC" w:rsidRDefault="00BF22F4" w:rsidP="00FF3D5B">
            <w:pPr>
              <w:shd w:val="clear" w:color="auto" w:fill="FFFFFF"/>
            </w:pPr>
            <w: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5953EC" w:rsidRDefault="00BF22F4" w:rsidP="00FF3D5B">
            <w:pPr>
              <w:shd w:val="clear" w:color="auto" w:fill="FFFFFF"/>
            </w:pPr>
            <w: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9E2989" w:rsidRDefault="00BF22F4" w:rsidP="00FF3D5B">
            <w:r>
              <w:t>65 2 00 44205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FF3D5B" w:rsidRDefault="00BF22F4" w:rsidP="00FF3D5B">
            <w:pPr>
              <w:shd w:val="clear" w:color="auto" w:fill="FFFFFF"/>
              <w:rPr>
                <w:lang w:val="ru-RU"/>
              </w:rPr>
            </w:pPr>
            <w:r>
              <w:t>12</w:t>
            </w:r>
            <w:r>
              <w:rPr>
                <w:lang w:val="ru-RU"/>
              </w:rPr>
              <w:t>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FF3D5B" w:rsidRDefault="00BF22F4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BF22F4" w:rsidRPr="001D5614">
        <w:trPr>
          <w:trHeight w:hRule="exact" w:val="56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A71B33">
            <w:pPr>
              <w:jc w:val="center"/>
              <w:rPr>
                <w:b/>
                <w:bCs/>
                <w:lang w:val="ru-RU"/>
              </w:rPr>
            </w:pPr>
            <w:r w:rsidRPr="004E6B2B">
              <w:rPr>
                <w:b/>
                <w:bCs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842179" w:rsidRDefault="00BF22F4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842179" w:rsidRDefault="00BF22F4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842179" w:rsidRDefault="00BF22F4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842179" w:rsidRDefault="00BF22F4" w:rsidP="004E6B2B">
            <w:pPr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842179" w:rsidRDefault="00BF22F4" w:rsidP="004E6B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0,2</w:t>
            </w:r>
          </w:p>
        </w:tc>
      </w:tr>
      <w:tr w:rsidR="00BF22F4" w:rsidRPr="001D5614">
        <w:trPr>
          <w:trHeight w:hRule="exact" w:val="123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A71B33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080179" w:rsidRDefault="00BF22F4" w:rsidP="004E6B2B">
            <w:r w:rsidRPr="00080179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080179" w:rsidRDefault="00BF22F4" w:rsidP="004E6B2B">
            <w:r w:rsidRPr="00080179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080179" w:rsidRDefault="00BF22F4" w:rsidP="004E6B2B">
            <w:r w:rsidRPr="00080179"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080179" w:rsidRDefault="00BF22F4" w:rsidP="004E6B2B"/>
        </w:tc>
        <w:tc>
          <w:tcPr>
            <w:tcW w:w="920" w:type="dxa"/>
            <w:shd w:val="clear" w:color="auto" w:fill="FFFFFF"/>
            <w:vAlign w:val="bottom"/>
          </w:tcPr>
          <w:p w:rsidR="00BF22F4" w:rsidRPr="00080179" w:rsidRDefault="00BF22F4" w:rsidP="004E6B2B">
            <w:pPr>
              <w:jc w:val="center"/>
            </w:pPr>
            <w:r w:rsidRPr="00080179">
              <w:t>0,2</w:t>
            </w:r>
          </w:p>
        </w:tc>
      </w:tr>
      <w:tr w:rsidR="00BF22F4" w:rsidRPr="001D5614">
        <w:trPr>
          <w:trHeight w:hRule="exact" w:val="1410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A71B33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Финансовое обеспечение расходных обязательств муниципальных образований по переданным 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080179" w:rsidRDefault="00BF22F4" w:rsidP="004E6B2B">
            <w:r w:rsidRPr="00080179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080179" w:rsidRDefault="00BF22F4" w:rsidP="004E6B2B">
            <w:r w:rsidRPr="00080179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080179" w:rsidRDefault="00BF22F4" w:rsidP="004E6B2B">
            <w:r w:rsidRPr="00080179">
              <w:t>89 1 00 77000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080179" w:rsidRDefault="00BF22F4" w:rsidP="004E6B2B">
            <w:r w:rsidRPr="00080179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080179" w:rsidRDefault="00BF22F4" w:rsidP="004E6B2B">
            <w:pPr>
              <w:jc w:val="center"/>
            </w:pPr>
            <w:r w:rsidRPr="00080179">
              <w:t>0,2</w:t>
            </w:r>
          </w:p>
        </w:tc>
      </w:tr>
      <w:tr w:rsidR="00BF22F4" w:rsidRPr="001D5614">
        <w:trPr>
          <w:trHeight w:hRule="exact" w:val="1128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A71B33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Реализация государственных полномочий по определению перечня должностных лиц,</w:t>
            </w:r>
            <w:r>
              <w:rPr>
                <w:color w:val="000000"/>
                <w:lang w:val="ru-RU"/>
              </w:rPr>
              <w:t xml:space="preserve"> </w:t>
            </w:r>
            <w:r w:rsidRPr="004E6B2B">
              <w:rPr>
                <w:color w:val="000000"/>
                <w:lang w:val="ru-RU"/>
              </w:rPr>
              <w:t>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jc w:val="center"/>
            </w:pPr>
            <w:r w:rsidRPr="001D5614">
              <w:t>0,2</w:t>
            </w:r>
          </w:p>
        </w:tc>
      </w:tr>
      <w:tr w:rsidR="00BF22F4" w:rsidRPr="001D5614">
        <w:trPr>
          <w:trHeight w:hRule="exact" w:val="894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A71B33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 xml:space="preserve">работ и услуг для обеспечения государственных(муниципальных) </w:t>
            </w:r>
            <w:r>
              <w:rPr>
                <w:lang w:val="ru-RU"/>
              </w:rPr>
              <w:t>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jc w:val="center"/>
            </w:pPr>
            <w:r w:rsidRPr="001D5614">
              <w:t>0,2</w:t>
            </w:r>
          </w:p>
        </w:tc>
      </w:tr>
      <w:tr w:rsidR="00BF22F4" w:rsidRPr="001D5614">
        <w:trPr>
          <w:trHeight w:hRule="exact" w:val="888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A71B33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 xml:space="preserve">работ и услуг для обеспечения государственных(муниципальных) </w:t>
            </w:r>
            <w:r>
              <w:rPr>
                <w:lang w:val="ru-RU"/>
              </w:rPr>
              <w:t>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jc w:val="center"/>
            </w:pPr>
            <w:r w:rsidRPr="001D5614">
              <w:t>0,2</w:t>
            </w:r>
          </w:p>
        </w:tc>
      </w:tr>
      <w:tr w:rsidR="00BF22F4" w:rsidRPr="001D5614">
        <w:trPr>
          <w:trHeight w:hRule="exact" w:val="882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A71B33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jc w:val="center"/>
            </w:pPr>
            <w:r w:rsidRPr="001D5614">
              <w:t>0,2</w:t>
            </w:r>
          </w:p>
        </w:tc>
      </w:tr>
      <w:tr w:rsidR="00BF22F4" w:rsidRPr="001D5614">
        <w:trPr>
          <w:trHeight w:hRule="exact" w:val="309"/>
        </w:trPr>
        <w:tc>
          <w:tcPr>
            <w:tcW w:w="4830" w:type="dxa"/>
            <w:gridSpan w:val="2"/>
            <w:shd w:val="clear" w:color="auto" w:fill="FFFFFF"/>
          </w:tcPr>
          <w:p w:rsidR="00BF22F4" w:rsidRPr="007D021A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02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F63BE8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3B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  <w:p w:rsidR="00BF22F4" w:rsidRPr="00F63BE8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3B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  <w:p w:rsidR="00BF22F4" w:rsidRPr="00F63BE8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F63BE8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3B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  <w:p w:rsidR="00BF22F4" w:rsidRPr="00F63BE8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Pr="00106D33" w:rsidRDefault="00BF22F4" w:rsidP="007D021A">
            <w:pPr>
              <w:jc w:val="center"/>
              <w:rPr>
                <w:b/>
                <w:bCs/>
              </w:rPr>
            </w:pPr>
            <w:r w:rsidRPr="00106D33">
              <w:rPr>
                <w:b/>
                <w:bCs/>
              </w:rPr>
              <w:t>10,0</w:t>
            </w:r>
          </w:p>
        </w:tc>
      </w:tr>
      <w:tr w:rsidR="00BF22F4" w:rsidRPr="001D5614">
        <w:trPr>
          <w:trHeight w:hRule="exact" w:val="853"/>
        </w:trPr>
        <w:tc>
          <w:tcPr>
            <w:tcW w:w="4830" w:type="dxa"/>
            <w:gridSpan w:val="2"/>
            <w:shd w:val="clear" w:color="auto" w:fill="FFFFFF"/>
          </w:tcPr>
          <w:p w:rsidR="00BF22F4" w:rsidRPr="00405474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Pr="006D7061" w:rsidRDefault="00BF22F4" w:rsidP="007D021A">
            <w:pPr>
              <w:jc w:val="center"/>
            </w:pPr>
            <w:r>
              <w:t>10,0</w:t>
            </w:r>
          </w:p>
        </w:tc>
      </w:tr>
      <w:tr w:rsidR="00BF22F4" w:rsidRPr="001D5614">
        <w:trPr>
          <w:trHeight w:hRule="exact" w:val="1130"/>
        </w:trPr>
        <w:tc>
          <w:tcPr>
            <w:tcW w:w="4830" w:type="dxa"/>
            <w:gridSpan w:val="2"/>
            <w:shd w:val="clear" w:color="auto" w:fill="FFFFFF"/>
          </w:tcPr>
          <w:p w:rsidR="00BF22F4" w:rsidRPr="00405474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Pr="006D7061" w:rsidRDefault="00BF22F4" w:rsidP="007D021A">
            <w:pPr>
              <w:jc w:val="center"/>
            </w:pPr>
            <w:r>
              <w:t>10,0</w:t>
            </w:r>
          </w:p>
        </w:tc>
      </w:tr>
      <w:tr w:rsidR="00BF22F4" w:rsidRPr="001D5614">
        <w:trPr>
          <w:trHeight w:hRule="exact" w:val="569"/>
        </w:trPr>
        <w:tc>
          <w:tcPr>
            <w:tcW w:w="4830" w:type="dxa"/>
            <w:gridSpan w:val="2"/>
            <w:shd w:val="clear" w:color="auto" w:fill="FFFFFF"/>
          </w:tcPr>
          <w:p w:rsidR="00BF22F4" w:rsidRPr="00405474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89 1 00 41000</w:t>
            </w:r>
          </w:p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Pr="006D7061" w:rsidRDefault="00BF22F4" w:rsidP="007D021A">
            <w:pPr>
              <w:jc w:val="center"/>
            </w:pPr>
            <w:r>
              <w:t>10,0</w:t>
            </w:r>
          </w:p>
        </w:tc>
      </w:tr>
      <w:tr w:rsidR="00BF22F4" w:rsidRPr="001D5614">
        <w:trPr>
          <w:trHeight w:hRule="exact" w:val="408"/>
        </w:trPr>
        <w:tc>
          <w:tcPr>
            <w:tcW w:w="4830" w:type="dxa"/>
            <w:gridSpan w:val="2"/>
            <w:shd w:val="clear" w:color="auto" w:fill="FFFFFF"/>
          </w:tcPr>
          <w:p w:rsidR="00BF22F4" w:rsidRPr="00405474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Pr="006D7061" w:rsidRDefault="00BF22F4" w:rsidP="007D021A">
            <w:pPr>
              <w:jc w:val="center"/>
            </w:pPr>
            <w:r>
              <w:t>10,0</w:t>
            </w:r>
          </w:p>
        </w:tc>
      </w:tr>
      <w:tr w:rsidR="00BF22F4" w:rsidRPr="001D5614">
        <w:trPr>
          <w:trHeight w:hRule="exact" w:val="413"/>
        </w:trPr>
        <w:tc>
          <w:tcPr>
            <w:tcW w:w="4830" w:type="dxa"/>
            <w:gridSpan w:val="2"/>
            <w:shd w:val="clear" w:color="auto" w:fill="FFFFFF"/>
          </w:tcPr>
          <w:p w:rsidR="00BF22F4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Pr="006D7061" w:rsidRDefault="00BF22F4" w:rsidP="007D021A">
            <w:pPr>
              <w:jc w:val="center"/>
            </w:pPr>
            <w:r>
              <w:t>10,0</w:t>
            </w:r>
          </w:p>
        </w:tc>
      </w:tr>
      <w:tr w:rsidR="00BF22F4" w:rsidRPr="001D5614">
        <w:trPr>
          <w:trHeight w:hRule="exact" w:val="419"/>
        </w:trPr>
        <w:tc>
          <w:tcPr>
            <w:tcW w:w="4830" w:type="dxa"/>
            <w:gridSpan w:val="2"/>
            <w:shd w:val="clear" w:color="auto" w:fill="FFFFFF"/>
          </w:tcPr>
          <w:p w:rsidR="00BF22F4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  <w:p w:rsidR="00BF22F4" w:rsidRPr="0040547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Pr="006D7061" w:rsidRDefault="00BF22F4" w:rsidP="007D021A">
            <w:pPr>
              <w:jc w:val="center"/>
            </w:pPr>
            <w:r>
              <w:t>10,0</w:t>
            </w:r>
          </w:p>
        </w:tc>
      </w:tr>
      <w:tr w:rsidR="00BF22F4" w:rsidRPr="001D5614">
        <w:trPr>
          <w:trHeight w:hRule="exact" w:val="419"/>
        </w:trPr>
        <w:tc>
          <w:tcPr>
            <w:tcW w:w="4830" w:type="dxa"/>
            <w:gridSpan w:val="2"/>
            <w:shd w:val="clear" w:color="auto" w:fill="FFFFFF"/>
          </w:tcPr>
          <w:p w:rsidR="00BF22F4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4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Другие общегосударственные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F63BE8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3B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F63BE8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3B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F63BE8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F63BE8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Pr="00F63BE8" w:rsidRDefault="00BF22F4" w:rsidP="007D021A">
            <w:pPr>
              <w:jc w:val="center"/>
              <w:rPr>
                <w:b/>
                <w:bCs/>
                <w:lang w:val="ru-RU"/>
              </w:rPr>
            </w:pPr>
            <w:r w:rsidRPr="00F63BE8">
              <w:rPr>
                <w:b/>
                <w:bCs/>
                <w:lang w:val="ru-RU"/>
              </w:rPr>
              <w:t>109,9</w:t>
            </w:r>
          </w:p>
        </w:tc>
      </w:tr>
      <w:tr w:rsidR="00BF22F4" w:rsidRPr="001D5614">
        <w:trPr>
          <w:trHeight w:hRule="exact" w:val="908"/>
        </w:trPr>
        <w:tc>
          <w:tcPr>
            <w:tcW w:w="4830" w:type="dxa"/>
            <w:gridSpan w:val="2"/>
            <w:shd w:val="clear" w:color="auto" w:fill="FFFFFF"/>
          </w:tcPr>
          <w:p w:rsidR="00BF22F4" w:rsidRPr="00405474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Default="00BF22F4" w:rsidP="007D021A">
            <w:pPr>
              <w:jc w:val="center"/>
              <w:rPr>
                <w:lang w:val="ru-RU"/>
              </w:rPr>
            </w:pPr>
          </w:p>
          <w:p w:rsidR="00BF22F4" w:rsidRDefault="00BF22F4" w:rsidP="007D021A">
            <w:pPr>
              <w:jc w:val="center"/>
              <w:rPr>
                <w:lang w:val="ru-RU"/>
              </w:rPr>
            </w:pPr>
          </w:p>
          <w:p w:rsidR="00BF22F4" w:rsidRPr="000319A4" w:rsidRDefault="00BF22F4" w:rsidP="007D02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109,9</w:t>
            </w:r>
          </w:p>
        </w:tc>
      </w:tr>
      <w:tr w:rsidR="00BF22F4" w:rsidRPr="001D5614">
        <w:trPr>
          <w:trHeight w:hRule="exact" w:val="1095"/>
        </w:trPr>
        <w:tc>
          <w:tcPr>
            <w:tcW w:w="4830" w:type="dxa"/>
            <w:gridSpan w:val="2"/>
            <w:shd w:val="clear" w:color="auto" w:fill="FFFFFF"/>
          </w:tcPr>
          <w:p w:rsidR="00BF22F4" w:rsidRPr="00405474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Default="00BF22F4" w:rsidP="007D021A">
            <w:pPr>
              <w:jc w:val="center"/>
              <w:rPr>
                <w:lang w:val="ru-RU"/>
              </w:rPr>
            </w:pPr>
          </w:p>
          <w:p w:rsidR="00BF22F4" w:rsidRDefault="00BF22F4" w:rsidP="007D021A">
            <w:pPr>
              <w:jc w:val="center"/>
              <w:rPr>
                <w:lang w:val="ru-RU"/>
              </w:rPr>
            </w:pPr>
          </w:p>
          <w:p w:rsidR="00BF22F4" w:rsidRPr="000319A4" w:rsidRDefault="00BF22F4" w:rsidP="007D02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109,9</w:t>
            </w:r>
          </w:p>
        </w:tc>
      </w:tr>
      <w:tr w:rsidR="00BF22F4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</w:tcPr>
          <w:p w:rsidR="00BF22F4" w:rsidRDefault="00BF22F4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Pr="000319A4" w:rsidRDefault="00BF22F4" w:rsidP="007D02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109,9</w:t>
            </w:r>
          </w:p>
        </w:tc>
      </w:tr>
      <w:tr w:rsidR="00BF22F4" w:rsidRPr="001D5614">
        <w:trPr>
          <w:trHeight w:hRule="exact" w:val="849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0319A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Default="00BF22F4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Default="00BF22F4" w:rsidP="007D021A">
            <w:pPr>
              <w:jc w:val="center"/>
              <w:rPr>
                <w:lang w:val="ru-RU"/>
              </w:rPr>
            </w:pPr>
          </w:p>
          <w:p w:rsidR="00BF22F4" w:rsidRDefault="00BF22F4" w:rsidP="007D021A">
            <w:pPr>
              <w:jc w:val="center"/>
              <w:rPr>
                <w:lang w:val="ru-RU"/>
              </w:rPr>
            </w:pPr>
          </w:p>
          <w:p w:rsidR="00BF22F4" w:rsidRPr="000319A4" w:rsidRDefault="00BF22F4" w:rsidP="007D021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BF22F4" w:rsidRPr="001D5614">
        <w:trPr>
          <w:trHeight w:hRule="exact" w:val="833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0319A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Default="00BF22F4" w:rsidP="000319A4">
            <w:pPr>
              <w:jc w:val="center"/>
              <w:rPr>
                <w:lang w:val="ru-RU"/>
              </w:rPr>
            </w:pPr>
          </w:p>
          <w:p w:rsidR="00BF22F4" w:rsidRDefault="00BF22F4" w:rsidP="000319A4">
            <w:pPr>
              <w:jc w:val="center"/>
              <w:rPr>
                <w:lang w:val="ru-RU"/>
              </w:rPr>
            </w:pPr>
          </w:p>
          <w:p w:rsidR="00BF22F4" w:rsidRPr="000319A4" w:rsidRDefault="00BF22F4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BF22F4" w:rsidRPr="001D5614">
        <w:trPr>
          <w:trHeight w:hRule="exact" w:val="854"/>
        </w:trPr>
        <w:tc>
          <w:tcPr>
            <w:tcW w:w="4830" w:type="dxa"/>
            <w:gridSpan w:val="2"/>
            <w:shd w:val="clear" w:color="auto" w:fill="FFFFFF"/>
          </w:tcPr>
          <w:p w:rsidR="00BF22F4" w:rsidRPr="00A22FED" w:rsidRDefault="00BF22F4" w:rsidP="000319A4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BF22F4" w:rsidRPr="00A22FED" w:rsidRDefault="00BF22F4" w:rsidP="000319A4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Default="00BF22F4" w:rsidP="000319A4">
            <w:pPr>
              <w:jc w:val="center"/>
              <w:rPr>
                <w:lang w:val="ru-RU"/>
              </w:rPr>
            </w:pPr>
          </w:p>
          <w:p w:rsidR="00BF22F4" w:rsidRDefault="00BF22F4" w:rsidP="000319A4">
            <w:pPr>
              <w:jc w:val="center"/>
              <w:rPr>
                <w:lang w:val="ru-RU"/>
              </w:rPr>
            </w:pPr>
          </w:p>
          <w:p w:rsidR="00BF22F4" w:rsidRPr="000319A4" w:rsidRDefault="00BF22F4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BF22F4" w:rsidRPr="001D5614">
        <w:trPr>
          <w:trHeight w:hRule="exact" w:val="419"/>
        </w:trPr>
        <w:tc>
          <w:tcPr>
            <w:tcW w:w="4830" w:type="dxa"/>
            <w:gridSpan w:val="2"/>
            <w:shd w:val="clear" w:color="auto" w:fill="FFFFFF"/>
          </w:tcPr>
          <w:p w:rsidR="00BF22F4" w:rsidRDefault="00BF22F4" w:rsidP="008E22F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Default="00BF22F4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BF22F4" w:rsidRPr="001D5614">
        <w:trPr>
          <w:trHeight w:hRule="exact" w:val="419"/>
        </w:trPr>
        <w:tc>
          <w:tcPr>
            <w:tcW w:w="4830" w:type="dxa"/>
            <w:gridSpan w:val="2"/>
            <w:shd w:val="clear" w:color="auto" w:fill="FFFFFF"/>
          </w:tcPr>
          <w:p w:rsidR="00BF22F4" w:rsidRDefault="00BF22F4" w:rsidP="008E22F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Default="00BF22F4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BF22F4" w:rsidRPr="001D5614">
        <w:trPr>
          <w:trHeight w:hRule="exact" w:val="855"/>
        </w:trPr>
        <w:tc>
          <w:tcPr>
            <w:tcW w:w="4830" w:type="dxa"/>
            <w:gridSpan w:val="2"/>
            <w:shd w:val="clear" w:color="auto" w:fill="FFFFFF"/>
          </w:tcPr>
          <w:p w:rsidR="00BF22F4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соглашение по возмещению причиненного вреда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BF22F4" w:rsidRDefault="00BF22F4" w:rsidP="000319A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BF22F4" w:rsidRPr="001D5614">
        <w:trPr>
          <w:trHeight w:hRule="exact" w:val="279"/>
        </w:trPr>
        <w:tc>
          <w:tcPr>
            <w:tcW w:w="4830" w:type="dxa"/>
            <w:gridSpan w:val="2"/>
            <w:shd w:val="clear" w:color="auto" w:fill="FFFFFF"/>
          </w:tcPr>
          <w:p w:rsidR="00BF22F4" w:rsidRPr="00A22FED" w:rsidRDefault="00BF22F4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A22FED" w:rsidRDefault="00BF22F4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A22FED">
              <w:rPr>
                <w:b/>
                <w:bCs/>
              </w:rPr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A22FED" w:rsidRDefault="00BF22F4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A22FED" w:rsidRDefault="00BF22F4" w:rsidP="004E6B2B">
            <w:pPr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A22FED" w:rsidRDefault="00BF22F4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A22FED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84,5</w:t>
            </w:r>
          </w:p>
        </w:tc>
      </w:tr>
      <w:tr w:rsidR="00BF22F4" w:rsidRPr="001D5614">
        <w:trPr>
          <w:trHeight w:hRule="exact" w:val="623"/>
        </w:trPr>
        <w:tc>
          <w:tcPr>
            <w:tcW w:w="4830" w:type="dxa"/>
            <w:gridSpan w:val="2"/>
            <w:shd w:val="clear" w:color="auto" w:fill="FFFFFF"/>
          </w:tcPr>
          <w:p w:rsidR="00BF22F4" w:rsidRPr="001D5614" w:rsidRDefault="00BF22F4" w:rsidP="004E6B2B">
            <w:pPr>
              <w:jc w:val="center"/>
            </w:pPr>
            <w:r w:rsidRPr="001D5614"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ind w:left="284" w:hanging="284"/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B1043B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84,5</w:t>
            </w:r>
          </w:p>
        </w:tc>
      </w:tr>
      <w:tr w:rsidR="00BF22F4" w:rsidRPr="001D5614">
        <w:trPr>
          <w:trHeight w:hRule="exact" w:val="1437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Муниципальная программа повышения эффективности управления муниципальными финансами в Ромодановском муниципальном районе Республики Мордовия на период до 2018 года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ind w:left="284" w:hanging="284"/>
            </w:pPr>
            <w:r w:rsidRPr="001D5614">
              <w:t>17 0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BF22F4" w:rsidRDefault="00BF22F4" w:rsidP="004E770A">
            <w:pPr>
              <w:jc w:val="center"/>
              <w:rPr>
                <w:lang w:val="ru-RU"/>
              </w:rPr>
            </w:pPr>
          </w:p>
          <w:p w:rsidR="00BF22F4" w:rsidRDefault="00BF22F4" w:rsidP="004E770A">
            <w:pPr>
              <w:jc w:val="center"/>
              <w:rPr>
                <w:lang w:val="ru-RU"/>
              </w:rPr>
            </w:pPr>
          </w:p>
          <w:p w:rsidR="00BF22F4" w:rsidRDefault="00BF22F4" w:rsidP="004E770A">
            <w:pPr>
              <w:jc w:val="center"/>
              <w:rPr>
                <w:lang w:val="ru-RU"/>
              </w:rPr>
            </w:pPr>
          </w:p>
          <w:p w:rsidR="00BF22F4" w:rsidRDefault="00BF22F4" w:rsidP="004E770A">
            <w:pPr>
              <w:jc w:val="center"/>
              <w:rPr>
                <w:lang w:val="ru-RU"/>
              </w:rPr>
            </w:pPr>
          </w:p>
          <w:p w:rsidR="00BF22F4" w:rsidRDefault="00BF22F4" w:rsidP="004E770A">
            <w:pPr>
              <w:jc w:val="center"/>
            </w:pPr>
            <w:r w:rsidRPr="005E2EB8">
              <w:rPr>
                <w:lang w:val="ru-RU"/>
              </w:rPr>
              <w:t>84,5</w:t>
            </w:r>
          </w:p>
        </w:tc>
      </w:tr>
      <w:tr w:rsidR="00BF22F4" w:rsidRPr="001D5614">
        <w:trPr>
          <w:trHeight w:hRule="exact" w:val="593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ind w:left="284" w:hanging="284"/>
            </w:pPr>
            <w:r w:rsidRPr="001D5614">
              <w:t>17 3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BF22F4" w:rsidRDefault="00BF22F4" w:rsidP="004E770A">
            <w:pPr>
              <w:jc w:val="center"/>
              <w:rPr>
                <w:lang w:val="ru-RU"/>
              </w:rPr>
            </w:pPr>
          </w:p>
          <w:p w:rsidR="00BF22F4" w:rsidRDefault="00BF22F4" w:rsidP="004E770A">
            <w:pPr>
              <w:jc w:val="center"/>
            </w:pPr>
            <w:r w:rsidRPr="005E2EB8">
              <w:rPr>
                <w:lang w:val="ru-RU"/>
              </w:rPr>
              <w:t>84,5</w:t>
            </w:r>
          </w:p>
        </w:tc>
      </w:tr>
      <w:tr w:rsidR="00BF22F4" w:rsidRPr="001D5614">
        <w:trPr>
          <w:trHeight w:hRule="exact" w:val="842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Основное мероприятие "Обеспечение осуществления органами местного самоуправления отдельных муниципальных полномочий"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ind w:left="284" w:hanging="284"/>
            </w:pPr>
            <w:r w:rsidRPr="001D5614">
              <w:t>17 3 02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BF22F4" w:rsidRDefault="00BF22F4" w:rsidP="004E770A">
            <w:pPr>
              <w:jc w:val="center"/>
              <w:rPr>
                <w:lang w:val="ru-RU"/>
              </w:rPr>
            </w:pPr>
          </w:p>
          <w:p w:rsidR="00BF22F4" w:rsidRDefault="00BF22F4" w:rsidP="004E770A">
            <w:pPr>
              <w:jc w:val="center"/>
              <w:rPr>
                <w:lang w:val="ru-RU"/>
              </w:rPr>
            </w:pPr>
          </w:p>
          <w:p w:rsidR="00BF22F4" w:rsidRDefault="00BF22F4" w:rsidP="004E770A">
            <w:pPr>
              <w:jc w:val="center"/>
            </w:pPr>
            <w:r w:rsidRPr="005E2EB8">
              <w:rPr>
                <w:lang w:val="ru-RU"/>
              </w:rPr>
              <w:t>84,5</w:t>
            </w:r>
          </w:p>
        </w:tc>
      </w:tr>
      <w:tr w:rsidR="00BF22F4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ind w:left="284" w:hanging="284"/>
            </w:pPr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BF22F4" w:rsidRDefault="00BF22F4" w:rsidP="004E770A">
            <w:pPr>
              <w:jc w:val="center"/>
              <w:rPr>
                <w:lang w:val="ru-RU"/>
              </w:rPr>
            </w:pPr>
          </w:p>
          <w:p w:rsidR="00BF22F4" w:rsidRDefault="00BF22F4" w:rsidP="004E770A">
            <w:pPr>
              <w:jc w:val="center"/>
            </w:pPr>
            <w:r w:rsidRPr="005E2EB8">
              <w:rPr>
                <w:lang w:val="ru-RU"/>
              </w:rPr>
              <w:t>84,5</w:t>
            </w:r>
          </w:p>
        </w:tc>
      </w:tr>
      <w:tr w:rsidR="00BF22F4" w:rsidRPr="001D5614">
        <w:trPr>
          <w:trHeight w:hRule="exact" w:val="166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BF22F4" w:rsidRPr="001D5614">
        <w:trPr>
          <w:trHeight w:hRule="exact" w:val="618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BF22F4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B1043B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BF22F4" w:rsidRPr="001D5614">
        <w:trPr>
          <w:trHeight w:hRule="exact" w:val="1194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B1043B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17,6</w:t>
            </w:r>
          </w:p>
        </w:tc>
      </w:tr>
      <w:tr w:rsidR="00BF22F4" w:rsidRPr="001D5614">
        <w:trPr>
          <w:trHeight w:hRule="exact" w:val="563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B1043B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8,7</w:t>
            </w:r>
          </w:p>
        </w:tc>
      </w:tr>
      <w:tr w:rsidR="00BF22F4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  <w:vAlign w:val="bottom"/>
          </w:tcPr>
          <w:p w:rsidR="00BF22F4" w:rsidRPr="004E6B2B" w:rsidRDefault="00BF22F4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B1043B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8,7</w:t>
            </w:r>
          </w:p>
        </w:tc>
      </w:tr>
      <w:tr w:rsidR="00BF22F4" w:rsidRPr="001D5614">
        <w:trPr>
          <w:trHeight w:hRule="exact" w:val="557"/>
        </w:trPr>
        <w:tc>
          <w:tcPr>
            <w:tcW w:w="4830" w:type="dxa"/>
            <w:gridSpan w:val="2"/>
            <w:shd w:val="clear" w:color="auto" w:fill="FFFFFF"/>
          </w:tcPr>
          <w:p w:rsidR="00BF22F4" w:rsidRPr="00A22FED" w:rsidRDefault="00BF22F4" w:rsidP="004E6B2B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BF22F4" w:rsidRPr="00A22FED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A22FED" w:rsidRDefault="00BF22F4" w:rsidP="004E6B2B">
            <w:r w:rsidRPr="00A22FED">
              <w:t>02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B1043B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8,7</w:t>
            </w:r>
          </w:p>
        </w:tc>
      </w:tr>
      <w:tr w:rsidR="00BF22F4" w:rsidRPr="001D5614">
        <w:trPr>
          <w:trHeight w:hRule="exact" w:val="587"/>
        </w:trPr>
        <w:tc>
          <w:tcPr>
            <w:tcW w:w="4830" w:type="dxa"/>
            <w:gridSpan w:val="2"/>
            <w:shd w:val="clear" w:color="auto" w:fill="FFFFFF"/>
          </w:tcPr>
          <w:p w:rsidR="00BF22F4" w:rsidRPr="001A7C7F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7C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0742CF" w:rsidRDefault="00BF22F4" w:rsidP="004E6B2B">
            <w:pPr>
              <w:rPr>
                <w:b/>
                <w:bCs/>
                <w:lang w:val="ru-RU"/>
              </w:rPr>
            </w:pPr>
            <w:r w:rsidRPr="000742CF">
              <w:rPr>
                <w:b/>
                <w:bCs/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0742CF" w:rsidRDefault="00BF22F4" w:rsidP="004E6B2B">
            <w:pPr>
              <w:rPr>
                <w:b/>
                <w:bCs/>
                <w:lang w:val="ru-RU"/>
              </w:rPr>
            </w:pPr>
            <w:r w:rsidRPr="000742CF">
              <w:rPr>
                <w:b/>
                <w:bCs/>
                <w:lang w:val="ru-RU"/>
              </w:rPr>
              <w:t>00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0742CF" w:rsidRDefault="00BF22F4" w:rsidP="004E6B2B">
            <w:pPr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0742CF" w:rsidRDefault="00BF22F4" w:rsidP="004E6B2B">
            <w:pPr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0742CF" w:rsidRDefault="00BF22F4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 w:rsidRPr="000742CF">
              <w:rPr>
                <w:b/>
                <w:bCs/>
                <w:lang w:val="ru-RU"/>
              </w:rPr>
              <w:t>99,0</w:t>
            </w:r>
          </w:p>
        </w:tc>
      </w:tr>
      <w:tr w:rsidR="00BF22F4" w:rsidRPr="000742CF">
        <w:trPr>
          <w:trHeight w:hRule="exact" w:val="851"/>
        </w:trPr>
        <w:tc>
          <w:tcPr>
            <w:tcW w:w="4830" w:type="dxa"/>
            <w:gridSpan w:val="2"/>
            <w:shd w:val="clear" w:color="auto" w:fill="FFFFFF"/>
          </w:tcPr>
          <w:p w:rsidR="00BF22F4" w:rsidRPr="001A7C7F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7F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и техногенного характера, гражданская оборона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Default="00BF22F4" w:rsidP="004E6B2B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0742CF" w:rsidRDefault="00BF22F4" w:rsidP="004E6B2B">
            <w:pPr>
              <w:rPr>
                <w:lang w:val="ru-RU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0742CF" w:rsidRDefault="00BF22F4" w:rsidP="004E6B2B">
            <w:pPr>
              <w:rPr>
                <w:lang w:val="ru-RU"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BF22F4" w:rsidRPr="001D5614">
        <w:trPr>
          <w:trHeight w:hRule="exact" w:val="879"/>
        </w:trPr>
        <w:tc>
          <w:tcPr>
            <w:tcW w:w="4830" w:type="dxa"/>
            <w:gridSpan w:val="2"/>
            <w:shd w:val="clear" w:color="auto" w:fill="FFFFFF"/>
          </w:tcPr>
          <w:p w:rsidR="00BF22F4" w:rsidRPr="00743A02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C27AC0" w:rsidRDefault="00BF22F4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C27AC0" w:rsidRDefault="00BF22F4" w:rsidP="004E6B2B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C27AC0" w:rsidRDefault="00BF22F4" w:rsidP="00C27AC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/>
        </w:tc>
        <w:tc>
          <w:tcPr>
            <w:tcW w:w="920" w:type="dxa"/>
            <w:shd w:val="clear" w:color="auto" w:fill="FFFFFF"/>
            <w:vAlign w:val="bottom"/>
          </w:tcPr>
          <w:p w:rsidR="00BF22F4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99,00</w:t>
            </w:r>
          </w:p>
        </w:tc>
      </w:tr>
      <w:tr w:rsidR="00BF22F4" w:rsidRPr="001D5614">
        <w:trPr>
          <w:trHeight w:hRule="exact" w:val="1132"/>
        </w:trPr>
        <w:tc>
          <w:tcPr>
            <w:tcW w:w="4830" w:type="dxa"/>
            <w:gridSpan w:val="2"/>
            <w:shd w:val="clear" w:color="auto" w:fill="FFFFFF"/>
          </w:tcPr>
          <w:p w:rsidR="00BF22F4" w:rsidRPr="00743A02" w:rsidRDefault="00BF22F4" w:rsidP="000319A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C27AC0" w:rsidRDefault="00BF22F4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C27AC0" w:rsidRDefault="00BF22F4" w:rsidP="004E6B2B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C27AC0" w:rsidRDefault="00BF22F4" w:rsidP="00C27AC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/>
        </w:tc>
        <w:tc>
          <w:tcPr>
            <w:tcW w:w="920" w:type="dxa"/>
            <w:shd w:val="clear" w:color="auto" w:fill="FFFFFF"/>
            <w:vAlign w:val="bottom"/>
          </w:tcPr>
          <w:p w:rsidR="00BF22F4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BF22F4" w:rsidRPr="001D5614">
        <w:trPr>
          <w:trHeight w:hRule="exact" w:val="807"/>
        </w:trPr>
        <w:tc>
          <w:tcPr>
            <w:tcW w:w="4830" w:type="dxa"/>
            <w:gridSpan w:val="2"/>
            <w:shd w:val="clear" w:color="auto" w:fill="FFFFFF"/>
          </w:tcPr>
          <w:p w:rsidR="00BF22F4" w:rsidRPr="00A22FED" w:rsidRDefault="00BF22F4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Резервный фонд администрации Набережного сельского поселения Ромодановского муниципального района РМ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C27AC0" w:rsidRDefault="00BF22F4" w:rsidP="004E6B2B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C27AC0" w:rsidRDefault="00BF22F4" w:rsidP="004E6B2B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C27AC0" w:rsidRDefault="00BF22F4" w:rsidP="004E6B2B">
            <w:pPr>
              <w:rPr>
                <w:lang w:val="ru-RU"/>
              </w:rPr>
            </w:pPr>
            <w:r>
              <w:rPr>
                <w:lang w:val="ru-RU"/>
              </w:rPr>
              <w:t>89 100 41180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/>
        </w:tc>
        <w:tc>
          <w:tcPr>
            <w:tcW w:w="920" w:type="dxa"/>
            <w:shd w:val="clear" w:color="auto" w:fill="FFFFFF"/>
            <w:vAlign w:val="bottom"/>
          </w:tcPr>
          <w:p w:rsidR="00BF22F4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BF22F4" w:rsidRPr="001D5614">
        <w:trPr>
          <w:gridBefore w:val="1"/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0319A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C27AC0" w:rsidRDefault="00BF22F4" w:rsidP="000319A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C27AC0" w:rsidRDefault="00BF22F4" w:rsidP="000319A4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C27AC0" w:rsidRDefault="00BF22F4" w:rsidP="000319A4">
            <w:pPr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C27AC0" w:rsidRDefault="00BF22F4" w:rsidP="004E6B2B">
            <w:pPr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BF22F4" w:rsidRPr="001D5614">
        <w:trPr>
          <w:gridBefore w:val="1"/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0319A4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C27AC0" w:rsidRDefault="00BF22F4" w:rsidP="000319A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C27AC0" w:rsidRDefault="00BF22F4" w:rsidP="000319A4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C27AC0" w:rsidRDefault="00BF22F4" w:rsidP="000319A4">
            <w:pPr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C27AC0" w:rsidRDefault="00BF22F4" w:rsidP="004E6B2B">
            <w:pPr>
              <w:rPr>
                <w:lang w:val="ru-RU"/>
              </w:rPr>
            </w:pPr>
            <w:r>
              <w:rPr>
                <w:lang w:val="ru-RU"/>
              </w:rPr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BF22F4" w:rsidRPr="001D5614">
        <w:trPr>
          <w:gridBefore w:val="1"/>
          <w:trHeight w:hRule="exact" w:val="557"/>
        </w:trPr>
        <w:tc>
          <w:tcPr>
            <w:tcW w:w="4830" w:type="dxa"/>
            <w:shd w:val="clear" w:color="auto" w:fill="FFFFFF"/>
          </w:tcPr>
          <w:p w:rsidR="00BF22F4" w:rsidRPr="00A22FED" w:rsidRDefault="00BF22F4" w:rsidP="000319A4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BF22F4" w:rsidRPr="00A22FED" w:rsidRDefault="00BF22F4" w:rsidP="000319A4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C27AC0" w:rsidRDefault="00BF22F4" w:rsidP="000319A4">
            <w:pPr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C27AC0" w:rsidRDefault="00BF22F4" w:rsidP="000319A4">
            <w:pPr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C27AC0" w:rsidRDefault="00BF22F4" w:rsidP="000319A4">
            <w:pPr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C27AC0" w:rsidRDefault="00BF22F4" w:rsidP="004E6B2B">
            <w:pPr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Default="00BF22F4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BF22F4" w:rsidRPr="001D5614">
        <w:trPr>
          <w:gridBefore w:val="1"/>
          <w:trHeight w:hRule="exact" w:val="296"/>
        </w:trPr>
        <w:tc>
          <w:tcPr>
            <w:tcW w:w="4830" w:type="dxa"/>
            <w:shd w:val="clear" w:color="auto" w:fill="FFFFFF"/>
            <w:vAlign w:val="bottom"/>
          </w:tcPr>
          <w:p w:rsidR="00BF22F4" w:rsidRPr="00A22FED" w:rsidRDefault="00BF22F4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A22FED" w:rsidRDefault="00BF22F4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</w:tcPr>
          <w:p w:rsidR="00BF22F4" w:rsidRPr="00A22FED" w:rsidRDefault="00BF22F4" w:rsidP="00D50A6E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239,6</w:t>
            </w:r>
          </w:p>
        </w:tc>
      </w:tr>
      <w:tr w:rsidR="00BF22F4" w:rsidRPr="001D5614">
        <w:trPr>
          <w:gridBefore w:val="1"/>
          <w:trHeight w:hRule="exact" w:val="457"/>
        </w:trPr>
        <w:tc>
          <w:tcPr>
            <w:tcW w:w="483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jc w:val="center"/>
            </w:pPr>
            <w:r w:rsidRPr="001D5614">
              <w:t>Дорожное хозяйство (дорожные фонды)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BF22F4" w:rsidRPr="001D5614">
        <w:trPr>
          <w:gridBefore w:val="1"/>
          <w:trHeight w:hRule="exact" w:val="1428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0742CF">
            <w:pPr>
              <w:jc w:val="center"/>
            </w:pPr>
            <w:r w:rsidRPr="001D5614">
              <w:t>10 0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BF22F4" w:rsidRPr="001D5614">
        <w:trPr>
          <w:gridBefore w:val="1"/>
          <w:trHeight w:hRule="exact" w:val="1419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0742CF">
            <w:pPr>
              <w:jc w:val="center"/>
            </w:pPr>
            <w:r>
              <w:t>10 1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/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BF22F4" w:rsidRPr="001D5614">
        <w:trPr>
          <w:gridBefore w:val="1"/>
          <w:trHeight w:hRule="exact" w:val="275"/>
        </w:trPr>
        <w:tc>
          <w:tcPr>
            <w:tcW w:w="483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jc w:val="center"/>
            </w:pPr>
            <w:r w:rsidRPr="001D5614">
              <w:t>Основное  мероприятие (содержание дорог)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0742CF">
            <w:pPr>
              <w:jc w:val="center"/>
            </w:pPr>
            <w:r w:rsidRPr="001D5614">
              <w:t>10 1 04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BF22F4" w:rsidRPr="001D5614">
        <w:trPr>
          <w:gridBefore w:val="1"/>
          <w:trHeight w:hRule="exact" w:val="862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BF22F4" w:rsidRPr="001D5614">
        <w:trPr>
          <w:gridBefore w:val="1"/>
          <w:trHeight w:hRule="exact" w:val="573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D50A6E">
            <w:pPr>
              <w:jc w:val="center"/>
            </w:pPr>
            <w:r>
              <w:rPr>
                <w:lang w:val="ru-RU"/>
              </w:rPr>
              <w:t>239,6</w:t>
            </w:r>
          </w:p>
        </w:tc>
      </w:tr>
      <w:tr w:rsidR="00BF22F4" w:rsidRPr="001D5614">
        <w:trPr>
          <w:gridBefore w:val="1"/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D50A6E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D50A6E" w:rsidRDefault="00BF22F4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239,6</w:t>
            </w:r>
          </w:p>
        </w:tc>
      </w:tr>
      <w:tr w:rsidR="00BF22F4" w:rsidRPr="001D5614">
        <w:trPr>
          <w:gridBefore w:val="1"/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04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09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D50A6E" w:rsidRDefault="00BF22F4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239,6</w:t>
            </w:r>
          </w:p>
        </w:tc>
      </w:tr>
      <w:tr w:rsidR="00BF22F4" w:rsidRPr="001D5614">
        <w:trPr>
          <w:gridBefore w:val="1"/>
          <w:trHeight w:hRule="exact" w:val="313"/>
        </w:trPr>
        <w:tc>
          <w:tcPr>
            <w:tcW w:w="4830" w:type="dxa"/>
            <w:shd w:val="clear" w:color="auto" w:fill="FFFFFF"/>
            <w:vAlign w:val="bottom"/>
          </w:tcPr>
          <w:p w:rsidR="00BF22F4" w:rsidRPr="00A22FED" w:rsidRDefault="00BF22F4" w:rsidP="004E6B2B">
            <w:pPr>
              <w:jc w:val="center"/>
              <w:rPr>
                <w:b/>
                <w:bCs/>
              </w:rPr>
            </w:pPr>
            <w:r w:rsidRPr="00A22FE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A22FED" w:rsidRDefault="00BF22F4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A22FED" w:rsidRDefault="00BF22F4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A22FED" w:rsidRDefault="00BF22F4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A22FED" w:rsidRDefault="00BF22F4" w:rsidP="004E6B2B">
            <w:pPr>
              <w:rPr>
                <w:b/>
                <w:bCs/>
              </w:rPr>
            </w:pPr>
            <w:r w:rsidRPr="00A22FED">
              <w:rPr>
                <w:b/>
                <w:bCs/>
              </w:rPr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A22FED" w:rsidRDefault="00BF22F4" w:rsidP="002617F2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153,2</w:t>
            </w:r>
          </w:p>
        </w:tc>
      </w:tr>
      <w:tr w:rsidR="00BF22F4" w:rsidRPr="001D5614">
        <w:trPr>
          <w:gridBefore w:val="1"/>
          <w:trHeight w:hRule="exact" w:val="276"/>
        </w:trPr>
        <w:tc>
          <w:tcPr>
            <w:tcW w:w="483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jc w:val="center"/>
            </w:pPr>
            <w:r w:rsidRPr="001D5614">
              <w:t>Благоустройство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D50A6E" w:rsidRDefault="00BF22F4" w:rsidP="00261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153,2</w:t>
            </w:r>
          </w:p>
        </w:tc>
      </w:tr>
      <w:tr w:rsidR="00BF22F4" w:rsidRPr="001D5614">
        <w:trPr>
          <w:gridBefore w:val="1"/>
          <w:trHeight w:hRule="exact" w:val="1379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>
              <w:t>10 0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/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2617F2">
            <w:pPr>
              <w:jc w:val="center"/>
              <w:rPr>
                <w:lang w:val="ru-RU"/>
              </w:rPr>
            </w:pPr>
          </w:p>
          <w:p w:rsidR="00BF22F4" w:rsidRDefault="00BF22F4" w:rsidP="002617F2">
            <w:pPr>
              <w:jc w:val="center"/>
              <w:rPr>
                <w:lang w:val="ru-RU"/>
              </w:rPr>
            </w:pPr>
          </w:p>
          <w:p w:rsidR="00BF22F4" w:rsidRDefault="00BF22F4" w:rsidP="002617F2">
            <w:pPr>
              <w:jc w:val="center"/>
            </w:pPr>
            <w:r>
              <w:rPr>
                <w:lang w:val="ru-RU"/>
              </w:rPr>
              <w:t>125,0</w:t>
            </w:r>
          </w:p>
        </w:tc>
      </w:tr>
      <w:tr w:rsidR="00BF22F4" w:rsidRPr="001D5614">
        <w:trPr>
          <w:gridBefore w:val="1"/>
          <w:trHeight w:hRule="exact" w:val="1411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 xml:space="preserve">10 </w:t>
            </w:r>
            <w:r>
              <w:t>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853960" w:rsidRDefault="00BF22F4" w:rsidP="004E6B2B">
            <w:pPr>
              <w:rPr>
                <w:lang w:val="ru-RU"/>
              </w:rPr>
            </w:pPr>
          </w:p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2617F2">
            <w:pPr>
              <w:jc w:val="center"/>
              <w:rPr>
                <w:lang w:val="ru-RU"/>
              </w:rPr>
            </w:pPr>
          </w:p>
          <w:p w:rsidR="00BF22F4" w:rsidRDefault="00BF22F4" w:rsidP="002617F2">
            <w:pPr>
              <w:jc w:val="center"/>
              <w:rPr>
                <w:lang w:val="ru-RU"/>
              </w:rPr>
            </w:pPr>
          </w:p>
          <w:p w:rsidR="00BF22F4" w:rsidRDefault="00BF22F4" w:rsidP="002617F2">
            <w:pPr>
              <w:jc w:val="center"/>
            </w:pPr>
            <w:r>
              <w:rPr>
                <w:lang w:val="ru-RU"/>
              </w:rPr>
              <w:t>125,0</w:t>
            </w:r>
          </w:p>
        </w:tc>
      </w:tr>
      <w:tr w:rsidR="00BF22F4" w:rsidRPr="001D5614">
        <w:trPr>
          <w:gridBefore w:val="1"/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jc w:val="center"/>
            </w:pPr>
            <w:r>
              <w:t>Основн</w:t>
            </w:r>
            <w:r>
              <w:rPr>
                <w:lang w:val="ru-RU"/>
              </w:rPr>
              <w:t>ы</w:t>
            </w:r>
            <w:r>
              <w:t>е  мероприяти</w:t>
            </w:r>
            <w:r>
              <w:rPr>
                <w:lang w:val="ru-RU"/>
              </w:rPr>
              <w:t>я</w:t>
            </w:r>
            <w:r w:rsidRPr="001D5614">
              <w:t xml:space="preserve"> (благоустройство территории)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10 1 07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2617F2">
            <w:pPr>
              <w:jc w:val="center"/>
              <w:rPr>
                <w:lang w:val="ru-RU"/>
              </w:rPr>
            </w:pPr>
          </w:p>
          <w:p w:rsidR="00BF22F4" w:rsidRDefault="00BF22F4" w:rsidP="002617F2">
            <w:pPr>
              <w:jc w:val="center"/>
            </w:pPr>
            <w:r>
              <w:rPr>
                <w:lang w:val="ru-RU"/>
              </w:rPr>
              <w:t>125,0</w:t>
            </w:r>
          </w:p>
        </w:tc>
      </w:tr>
      <w:tr w:rsidR="00BF22F4" w:rsidRPr="001D5614">
        <w:trPr>
          <w:gridBefore w:val="1"/>
          <w:trHeight w:hRule="exact" w:val="423"/>
        </w:trPr>
        <w:tc>
          <w:tcPr>
            <w:tcW w:w="483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jc w:val="center"/>
            </w:pPr>
            <w:r w:rsidRPr="001D5614">
              <w:t>Уличное освещение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BF22F4" w:rsidRPr="001D5614">
        <w:trPr>
          <w:gridBefore w:val="1"/>
          <w:trHeight w:hRule="exact" w:val="997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BF22F4" w:rsidRPr="001D5614">
        <w:trPr>
          <w:gridBefore w:val="1"/>
          <w:trHeight w:hRule="exact" w:val="841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BF22F4" w:rsidRPr="001D5614">
        <w:trPr>
          <w:gridBefore w:val="1"/>
          <w:trHeight w:hRule="exact" w:val="921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BF22F4" w:rsidRPr="001D5614">
        <w:trPr>
          <w:gridBefore w:val="1"/>
          <w:trHeight w:hRule="exact" w:val="781"/>
        </w:trPr>
        <w:tc>
          <w:tcPr>
            <w:tcW w:w="4830" w:type="dxa"/>
            <w:shd w:val="clear" w:color="auto" w:fill="FFFFFF"/>
          </w:tcPr>
          <w:p w:rsidR="00BF22F4" w:rsidRPr="00743A02" w:rsidRDefault="00BF22F4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743A02" w:rsidRDefault="00BF22F4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743A02" w:rsidRDefault="00BF22F4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743A02" w:rsidRDefault="00BF22F4" w:rsidP="00000414">
            <w:pPr>
              <w:jc w:val="center"/>
            </w:pPr>
            <w:r w:rsidRPr="00743A02"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Default="00BF22F4" w:rsidP="000F25C4">
            <w:pPr>
              <w:shd w:val="clear" w:color="auto" w:fill="FFFFFF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853960" w:rsidRDefault="00BF22F4" w:rsidP="0000041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28,2</w:t>
            </w:r>
          </w:p>
        </w:tc>
      </w:tr>
      <w:tr w:rsidR="00BF22F4" w:rsidRPr="001D5614">
        <w:trPr>
          <w:gridBefore w:val="1"/>
          <w:trHeight w:hRule="exact" w:val="1146"/>
        </w:trPr>
        <w:tc>
          <w:tcPr>
            <w:tcW w:w="4830" w:type="dxa"/>
            <w:shd w:val="clear" w:color="auto" w:fill="FFFFFF"/>
          </w:tcPr>
          <w:p w:rsidR="00BF22F4" w:rsidRPr="00743A02" w:rsidRDefault="00BF22F4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743A02" w:rsidRDefault="00BF22F4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743A02" w:rsidRDefault="00BF22F4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000414" w:rsidRDefault="00BF22F4" w:rsidP="00000414">
            <w:pPr>
              <w:jc w:val="center"/>
              <w:rPr>
                <w:lang w:val="ru-RU"/>
              </w:rPr>
            </w:pPr>
            <w:r w:rsidRPr="00743A02">
              <w:t>89 1</w:t>
            </w:r>
            <w:r>
              <w:rPr>
                <w:lang w:val="ru-RU"/>
              </w:rPr>
              <w:t>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Default="00BF22F4" w:rsidP="000F25C4">
            <w:pPr>
              <w:shd w:val="clear" w:color="auto" w:fill="FFFFFF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853960" w:rsidRDefault="00BF22F4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28,2</w:t>
            </w:r>
          </w:p>
        </w:tc>
      </w:tr>
      <w:tr w:rsidR="00BF22F4" w:rsidRPr="001D5614">
        <w:trPr>
          <w:gridBefore w:val="1"/>
          <w:trHeight w:hRule="exact" w:val="1134"/>
        </w:trPr>
        <w:tc>
          <w:tcPr>
            <w:tcW w:w="4830" w:type="dxa"/>
            <w:shd w:val="clear" w:color="auto" w:fill="FFFFFF"/>
          </w:tcPr>
          <w:p w:rsidR="00BF22F4" w:rsidRPr="00743A02" w:rsidRDefault="00BF22F4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BF22F4" w:rsidRPr="00743A02" w:rsidRDefault="00BF22F4" w:rsidP="0000041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743A02" w:rsidRDefault="00BF22F4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743A02" w:rsidRDefault="00BF22F4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743A02" w:rsidRDefault="00BF22F4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000414" w:rsidRDefault="00BF22F4" w:rsidP="000F25C4">
            <w:pPr>
              <w:shd w:val="clear" w:color="auto" w:fill="FFFFFF"/>
              <w:rPr>
                <w:lang w:val="ru-RU"/>
              </w:rPr>
            </w:pPr>
          </w:p>
        </w:tc>
        <w:tc>
          <w:tcPr>
            <w:tcW w:w="920" w:type="dxa"/>
            <w:shd w:val="clear" w:color="auto" w:fill="FFFFFF"/>
          </w:tcPr>
          <w:p w:rsidR="00BF22F4" w:rsidRDefault="00BF22F4" w:rsidP="00250CDB">
            <w:pPr>
              <w:jc w:val="center"/>
              <w:rPr>
                <w:lang w:val="ru-RU"/>
              </w:rPr>
            </w:pPr>
          </w:p>
          <w:p w:rsidR="00BF22F4" w:rsidRDefault="00BF22F4" w:rsidP="00250CDB">
            <w:pPr>
              <w:jc w:val="center"/>
              <w:rPr>
                <w:lang w:val="ru-RU"/>
              </w:rPr>
            </w:pPr>
          </w:p>
          <w:p w:rsidR="00BF22F4" w:rsidRDefault="00BF22F4" w:rsidP="00250CDB">
            <w:pPr>
              <w:jc w:val="center"/>
              <w:rPr>
                <w:lang w:val="ru-RU"/>
              </w:rPr>
            </w:pPr>
          </w:p>
          <w:p w:rsidR="00BF22F4" w:rsidRDefault="00BF22F4" w:rsidP="00250CDB">
            <w:pPr>
              <w:jc w:val="center"/>
            </w:pPr>
            <w:r w:rsidRPr="003623F8">
              <w:rPr>
                <w:lang w:val="ru-RU"/>
              </w:rPr>
              <w:t>28,2</w:t>
            </w:r>
          </w:p>
        </w:tc>
      </w:tr>
      <w:tr w:rsidR="00BF22F4" w:rsidRPr="001D5614">
        <w:trPr>
          <w:gridBefore w:val="1"/>
          <w:trHeight w:hRule="exact" w:val="860"/>
        </w:trPr>
        <w:tc>
          <w:tcPr>
            <w:tcW w:w="4830" w:type="dxa"/>
            <w:shd w:val="clear" w:color="auto" w:fill="FFFFFF"/>
          </w:tcPr>
          <w:p w:rsidR="00BF22F4" w:rsidRPr="00000414" w:rsidRDefault="00BF22F4" w:rsidP="00000414">
            <w:pPr>
              <w:shd w:val="clear" w:color="auto" w:fill="FFFFFF"/>
              <w:jc w:val="center"/>
              <w:rPr>
                <w:lang w:val="ru-RU"/>
              </w:rPr>
            </w:pPr>
            <w:r w:rsidRPr="00000414">
              <w:rPr>
                <w:lang w:val="ru-RU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743A02" w:rsidRDefault="00BF22F4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743A02" w:rsidRDefault="00BF22F4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743A02" w:rsidRDefault="00BF22F4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000414" w:rsidRDefault="00BF22F4" w:rsidP="000F25C4">
            <w:pPr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250CDB">
            <w:pPr>
              <w:jc w:val="center"/>
              <w:rPr>
                <w:lang w:val="ru-RU"/>
              </w:rPr>
            </w:pPr>
          </w:p>
          <w:p w:rsidR="00BF22F4" w:rsidRDefault="00BF22F4" w:rsidP="00250CDB">
            <w:pPr>
              <w:jc w:val="center"/>
              <w:rPr>
                <w:lang w:val="ru-RU"/>
              </w:rPr>
            </w:pPr>
          </w:p>
          <w:p w:rsidR="00BF22F4" w:rsidRDefault="00BF22F4" w:rsidP="00250CDB">
            <w:pPr>
              <w:jc w:val="center"/>
            </w:pPr>
            <w:r w:rsidRPr="003623F8">
              <w:rPr>
                <w:lang w:val="ru-RU"/>
              </w:rPr>
              <w:t>28,2</w:t>
            </w:r>
          </w:p>
        </w:tc>
      </w:tr>
      <w:tr w:rsidR="00BF22F4" w:rsidRPr="001D5614">
        <w:trPr>
          <w:gridBefore w:val="1"/>
          <w:trHeight w:hRule="exact" w:val="860"/>
        </w:trPr>
        <w:tc>
          <w:tcPr>
            <w:tcW w:w="4830" w:type="dxa"/>
            <w:shd w:val="clear" w:color="auto" w:fill="FFFFFF"/>
          </w:tcPr>
          <w:p w:rsidR="00BF22F4" w:rsidRPr="00000414" w:rsidRDefault="00BF22F4" w:rsidP="00000414">
            <w:pPr>
              <w:shd w:val="clear" w:color="auto" w:fill="FFFFFF"/>
              <w:jc w:val="center"/>
              <w:rPr>
                <w:lang w:val="ru-RU"/>
              </w:rPr>
            </w:pPr>
            <w:r w:rsidRPr="00000414">
              <w:rPr>
                <w:lang w:val="ru-RU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743A02" w:rsidRDefault="00BF22F4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743A02" w:rsidRDefault="00BF22F4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743A02" w:rsidRDefault="00BF22F4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000414" w:rsidRDefault="00BF22F4" w:rsidP="000F25C4">
            <w:pPr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240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250CDB">
            <w:pPr>
              <w:jc w:val="center"/>
              <w:rPr>
                <w:lang w:val="ru-RU"/>
              </w:rPr>
            </w:pPr>
          </w:p>
          <w:p w:rsidR="00BF22F4" w:rsidRDefault="00BF22F4" w:rsidP="00250CDB">
            <w:pPr>
              <w:jc w:val="center"/>
              <w:rPr>
                <w:lang w:val="ru-RU"/>
              </w:rPr>
            </w:pPr>
          </w:p>
          <w:p w:rsidR="00BF22F4" w:rsidRDefault="00BF22F4" w:rsidP="00250CDB">
            <w:pPr>
              <w:jc w:val="center"/>
            </w:pPr>
            <w:r w:rsidRPr="003623F8">
              <w:rPr>
                <w:lang w:val="ru-RU"/>
              </w:rPr>
              <w:t>28,2</w:t>
            </w:r>
          </w:p>
        </w:tc>
      </w:tr>
      <w:tr w:rsidR="00BF22F4" w:rsidRPr="001D5614">
        <w:trPr>
          <w:gridBefore w:val="1"/>
          <w:trHeight w:hRule="exact" w:val="859"/>
        </w:trPr>
        <w:tc>
          <w:tcPr>
            <w:tcW w:w="4830" w:type="dxa"/>
            <w:shd w:val="clear" w:color="auto" w:fill="FFFFFF"/>
          </w:tcPr>
          <w:p w:rsidR="00BF22F4" w:rsidRPr="00000414" w:rsidRDefault="00BF22F4" w:rsidP="00000414">
            <w:pPr>
              <w:shd w:val="clear" w:color="auto" w:fill="FFFFFF"/>
              <w:jc w:val="center"/>
              <w:rPr>
                <w:lang w:val="ru-RU"/>
              </w:rPr>
            </w:pPr>
            <w:r w:rsidRPr="00000414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743A02" w:rsidRDefault="00BF22F4" w:rsidP="00000414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743A02" w:rsidRDefault="00BF22F4" w:rsidP="00000414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743A02" w:rsidRDefault="00BF22F4" w:rsidP="00000414">
            <w:pPr>
              <w:jc w:val="center"/>
            </w:pPr>
            <w:r w:rsidRPr="00743A02">
              <w:t>89 1 00 78090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Default="00BF22F4" w:rsidP="000F25C4">
            <w:pPr>
              <w:shd w:val="clear" w:color="auto" w:fill="FFFFFF"/>
            </w:pPr>
            <w:r>
              <w:t>244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250CDB">
            <w:pPr>
              <w:jc w:val="center"/>
              <w:rPr>
                <w:lang w:val="ru-RU"/>
              </w:rPr>
            </w:pPr>
          </w:p>
          <w:p w:rsidR="00BF22F4" w:rsidRDefault="00BF22F4" w:rsidP="00250CDB">
            <w:pPr>
              <w:jc w:val="center"/>
              <w:rPr>
                <w:lang w:val="ru-RU"/>
              </w:rPr>
            </w:pPr>
          </w:p>
          <w:p w:rsidR="00BF22F4" w:rsidRDefault="00BF22F4" w:rsidP="00250CDB">
            <w:pPr>
              <w:jc w:val="center"/>
            </w:pPr>
            <w:r w:rsidRPr="003623F8">
              <w:rPr>
                <w:lang w:val="ru-RU"/>
              </w:rPr>
              <w:t>28,2</w:t>
            </w:r>
          </w:p>
        </w:tc>
      </w:tr>
      <w:tr w:rsidR="00BF22F4" w:rsidRPr="001D5614">
        <w:trPr>
          <w:gridBefore w:val="1"/>
          <w:trHeight w:hRule="exact" w:val="334"/>
        </w:trPr>
        <w:tc>
          <w:tcPr>
            <w:tcW w:w="4830" w:type="dxa"/>
            <w:shd w:val="clear" w:color="auto" w:fill="FFFFFF"/>
          </w:tcPr>
          <w:p w:rsidR="00BF22F4" w:rsidRPr="001D5614" w:rsidRDefault="00BF22F4" w:rsidP="004E6B2B">
            <w:pPr>
              <w:jc w:val="center"/>
              <w:rPr>
                <w:b/>
                <w:bCs/>
                <w:highlight w:val="yellow"/>
              </w:rPr>
            </w:pPr>
            <w:r w:rsidRPr="000F25C4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rPr>
                <w:b/>
                <w:bCs/>
                <w:highlight w:val="yellow"/>
              </w:rPr>
            </w:pPr>
            <w:r w:rsidRPr="000F25C4">
              <w:rPr>
                <w:b/>
                <w:bCs/>
              </w:rP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D50A6E" w:rsidRDefault="00BF22F4" w:rsidP="004E6B2B">
            <w:pPr>
              <w:jc w:val="center"/>
              <w:rPr>
                <w:b/>
                <w:bCs/>
                <w:highlight w:val="yellow"/>
                <w:lang w:val="ru-RU"/>
              </w:rPr>
            </w:pPr>
            <w:r w:rsidRPr="000F25C4">
              <w:rPr>
                <w:b/>
                <w:bCs/>
                <w:lang w:val="ru-RU"/>
              </w:rPr>
              <w:t>95,1</w:t>
            </w:r>
          </w:p>
        </w:tc>
      </w:tr>
      <w:tr w:rsidR="00BF22F4" w:rsidRPr="001D5614">
        <w:trPr>
          <w:gridBefore w:val="1"/>
          <w:trHeight w:hRule="exact" w:val="334"/>
        </w:trPr>
        <w:tc>
          <w:tcPr>
            <w:tcW w:w="483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BF22F4" w:rsidRPr="00D50A6E" w:rsidRDefault="00BF22F4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95,1</w:t>
            </w:r>
          </w:p>
        </w:tc>
      </w:tr>
      <w:tr w:rsidR="00BF22F4" w:rsidRPr="001D5614">
        <w:trPr>
          <w:gridBefore w:val="1"/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pPr>
              <w:rPr>
                <w:b/>
                <w:bCs/>
              </w:rPr>
            </w:pPr>
            <w:r w:rsidRPr="001D5614">
              <w:rPr>
                <w:b/>
                <w:bCs/>
              </w:rPr>
              <w:t> 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BF22F4" w:rsidRPr="001D5614">
        <w:trPr>
          <w:gridBefore w:val="1"/>
          <w:trHeight w:hRule="exact" w:val="843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BF22F4" w:rsidRPr="001D5614">
        <w:trPr>
          <w:gridBefore w:val="1"/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89 1 00 03000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D50A6E">
            <w:pPr>
              <w:jc w:val="center"/>
            </w:pPr>
            <w:r>
              <w:rPr>
                <w:lang w:val="ru-RU"/>
              </w:rPr>
              <w:t>15,9</w:t>
            </w:r>
          </w:p>
        </w:tc>
      </w:tr>
      <w:tr w:rsidR="00BF22F4" w:rsidRPr="001D5614">
        <w:trPr>
          <w:gridBefore w:val="1"/>
          <w:trHeight w:hRule="exact" w:val="281"/>
        </w:trPr>
        <w:tc>
          <w:tcPr>
            <w:tcW w:w="4830" w:type="dxa"/>
            <w:shd w:val="clear" w:color="auto" w:fill="FFFFFF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Доплаты к пенсиям муниципальным служащим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</w:pPr>
            <w:r>
              <w:rPr>
                <w:lang w:val="ru-RU"/>
              </w:rPr>
              <w:t>15,9</w:t>
            </w:r>
          </w:p>
        </w:tc>
      </w:tr>
      <w:tr w:rsidR="00BF22F4" w:rsidRPr="00BE6E26">
        <w:trPr>
          <w:gridBefore w:val="1"/>
          <w:trHeight w:hRule="exact" w:val="539"/>
        </w:trPr>
        <w:tc>
          <w:tcPr>
            <w:tcW w:w="4830" w:type="dxa"/>
            <w:shd w:val="clear" w:color="auto" w:fill="FFFFFF"/>
          </w:tcPr>
          <w:p w:rsidR="00BF22F4" w:rsidRPr="00853960" w:rsidRDefault="00BF22F4" w:rsidP="00D412B9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D412B9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D412B9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D412B9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BE6E26" w:rsidRDefault="00BF22F4" w:rsidP="00D412B9">
            <w:pPr>
              <w:rPr>
                <w:lang w:val="ru-RU"/>
              </w:rPr>
            </w:pPr>
            <w:r>
              <w:t>3</w:t>
            </w:r>
            <w:r>
              <w:rPr>
                <w:lang w:val="ru-RU"/>
              </w:rPr>
              <w:t>00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D412B9">
            <w:pPr>
              <w:jc w:val="center"/>
            </w:pPr>
            <w:r>
              <w:rPr>
                <w:lang w:val="ru-RU"/>
              </w:rPr>
              <w:t>15,9</w:t>
            </w:r>
          </w:p>
        </w:tc>
      </w:tr>
      <w:tr w:rsidR="00BF22F4" w:rsidRPr="00BE6E26">
        <w:trPr>
          <w:gridBefore w:val="1"/>
          <w:trHeight w:hRule="exact" w:val="561"/>
        </w:trPr>
        <w:tc>
          <w:tcPr>
            <w:tcW w:w="4830" w:type="dxa"/>
            <w:shd w:val="clear" w:color="auto" w:fill="FFFFFF"/>
          </w:tcPr>
          <w:p w:rsidR="00BF22F4" w:rsidRPr="00853960" w:rsidRDefault="00BF22F4" w:rsidP="00D412B9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D412B9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D412B9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D412B9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BE6E26" w:rsidRDefault="00BF22F4" w:rsidP="00D412B9">
            <w:pPr>
              <w:rPr>
                <w:lang w:val="ru-RU"/>
              </w:rPr>
            </w:pPr>
            <w:r>
              <w:t>31</w:t>
            </w:r>
            <w:r>
              <w:rPr>
                <w:lang w:val="ru-RU"/>
              </w:rPr>
              <w:t>0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D412B9">
            <w:pPr>
              <w:jc w:val="center"/>
            </w:pPr>
            <w:r>
              <w:rPr>
                <w:lang w:val="ru-RU"/>
              </w:rPr>
              <w:t>15,9</w:t>
            </w:r>
          </w:p>
        </w:tc>
      </w:tr>
      <w:tr w:rsidR="00BF22F4" w:rsidRPr="001D5614">
        <w:trPr>
          <w:gridBefore w:val="1"/>
          <w:trHeight w:hRule="exact" w:val="427"/>
        </w:trPr>
        <w:tc>
          <w:tcPr>
            <w:tcW w:w="4830" w:type="dxa"/>
            <w:shd w:val="clear" w:color="auto" w:fill="FFFFFF"/>
          </w:tcPr>
          <w:p w:rsidR="00BF22F4" w:rsidRPr="004E6B2B" w:rsidRDefault="00BF22F4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1D5614" w:rsidRDefault="00BF22F4" w:rsidP="004E6B2B">
            <w:r w:rsidRPr="001D5614">
              <w:t>312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</w:pPr>
            <w:r>
              <w:rPr>
                <w:lang w:val="ru-RU"/>
              </w:rPr>
              <w:t>15,9</w:t>
            </w:r>
          </w:p>
        </w:tc>
      </w:tr>
      <w:tr w:rsidR="00BF22F4" w:rsidRPr="001D5614">
        <w:trPr>
          <w:gridBefore w:val="1"/>
          <w:trHeight w:hRule="exact" w:val="1160"/>
        </w:trPr>
        <w:tc>
          <w:tcPr>
            <w:tcW w:w="4830" w:type="dxa"/>
            <w:shd w:val="clear" w:color="auto" w:fill="FFFFFF"/>
          </w:tcPr>
          <w:p w:rsidR="00BF22F4" w:rsidRPr="00853960" w:rsidRDefault="00BF22F4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муниципальных учреждений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EC24AA" w:rsidRDefault="00BF22F4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EC24AA" w:rsidRDefault="00BF22F4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EC24AA" w:rsidRDefault="00BF22F4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EC24AA" w:rsidRDefault="00BF22F4" w:rsidP="000F25C4">
            <w:pPr>
              <w:shd w:val="clear" w:color="auto" w:fill="FFFFFF"/>
              <w:jc w:val="center"/>
            </w:pPr>
          </w:p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BF22F4" w:rsidRPr="001D5614">
        <w:trPr>
          <w:gridBefore w:val="1"/>
          <w:trHeight w:hRule="exact" w:val="567"/>
        </w:trPr>
        <w:tc>
          <w:tcPr>
            <w:tcW w:w="4830" w:type="dxa"/>
            <w:shd w:val="clear" w:color="auto" w:fill="FFFFFF"/>
          </w:tcPr>
          <w:p w:rsidR="00BF22F4" w:rsidRPr="00853960" w:rsidRDefault="00BF22F4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EC24AA" w:rsidRDefault="00BF22F4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EC24AA" w:rsidRDefault="00BF22F4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EC24AA" w:rsidRDefault="00BF22F4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EC24AA" w:rsidRDefault="00BF22F4" w:rsidP="000F25C4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BF22F4" w:rsidRPr="001D5614">
        <w:trPr>
          <w:gridBefore w:val="1"/>
          <w:trHeight w:hRule="exact" w:val="703"/>
        </w:trPr>
        <w:tc>
          <w:tcPr>
            <w:tcW w:w="4830" w:type="dxa"/>
            <w:shd w:val="clear" w:color="auto" w:fill="FFFFFF"/>
          </w:tcPr>
          <w:p w:rsidR="00BF22F4" w:rsidRPr="00853960" w:rsidRDefault="00BF22F4" w:rsidP="00853960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EC24AA" w:rsidRDefault="00BF22F4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Pr="00EC24AA" w:rsidRDefault="00BF22F4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Pr="00EC24AA" w:rsidRDefault="00BF22F4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Pr="00EC24AA" w:rsidRDefault="00BF22F4" w:rsidP="000F25C4">
            <w:pPr>
              <w:shd w:val="clear" w:color="auto" w:fill="FFFFFF"/>
              <w:jc w:val="center"/>
            </w:pPr>
            <w:r>
              <w:t>310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  <w:rPr>
                <w:lang w:val="ru-RU"/>
              </w:rPr>
            </w:pPr>
          </w:p>
          <w:p w:rsidR="00BF22F4" w:rsidRDefault="00BF22F4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BF22F4" w:rsidRPr="001D5614">
        <w:trPr>
          <w:gridBefore w:val="1"/>
          <w:trHeight w:hRule="exact" w:val="523"/>
        </w:trPr>
        <w:tc>
          <w:tcPr>
            <w:tcW w:w="4830" w:type="dxa"/>
            <w:shd w:val="clear" w:color="auto" w:fill="FFFFFF"/>
          </w:tcPr>
          <w:p w:rsidR="00BF22F4" w:rsidRPr="00853960" w:rsidRDefault="00BF22F4" w:rsidP="000F25C4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0F25C4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57" w:type="dxa"/>
            <w:shd w:val="clear" w:color="auto" w:fill="FFFFFF"/>
            <w:vAlign w:val="bottom"/>
          </w:tcPr>
          <w:p w:rsidR="00BF22F4" w:rsidRDefault="00BF22F4" w:rsidP="000F25C4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64" w:type="dxa"/>
            <w:shd w:val="clear" w:color="auto" w:fill="FFFFFF"/>
            <w:vAlign w:val="bottom"/>
          </w:tcPr>
          <w:p w:rsidR="00BF22F4" w:rsidRDefault="00BF22F4" w:rsidP="000F25C4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BF22F4" w:rsidRDefault="00BF22F4" w:rsidP="000F25C4">
            <w:pPr>
              <w:shd w:val="clear" w:color="auto" w:fill="FFFFFF"/>
              <w:jc w:val="center"/>
            </w:pPr>
            <w:r>
              <w:t>312</w:t>
            </w:r>
          </w:p>
        </w:tc>
        <w:tc>
          <w:tcPr>
            <w:tcW w:w="920" w:type="dxa"/>
            <w:shd w:val="clear" w:color="auto" w:fill="FFFFFF"/>
          </w:tcPr>
          <w:p w:rsidR="00BF22F4" w:rsidRDefault="00BF22F4" w:rsidP="00D50A6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</w:tbl>
    <w:p w:rsidR="00BF22F4" w:rsidRPr="001D5614" w:rsidRDefault="00BF22F4" w:rsidP="004E6B2B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BF22F4" w:rsidRPr="001D5614" w:rsidRDefault="00BF22F4" w:rsidP="004E6B2B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BF22F4" w:rsidRPr="001D5614" w:rsidRDefault="00BF22F4" w:rsidP="004E6B2B">
      <w:pPr>
        <w:ind w:left="284" w:hanging="284"/>
        <w:rPr>
          <w:b/>
          <w:bCs/>
          <w:spacing w:val="-2"/>
        </w:rPr>
      </w:pPr>
    </w:p>
    <w:p w:rsidR="00BF22F4" w:rsidRPr="001D5614" w:rsidRDefault="00BF22F4" w:rsidP="004E6B2B">
      <w:pPr>
        <w:ind w:left="284" w:hanging="284"/>
        <w:rPr>
          <w:b/>
          <w:bCs/>
        </w:rPr>
      </w:pPr>
    </w:p>
    <w:p w:rsidR="00BF22F4" w:rsidRDefault="00BF22F4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</w:rPr>
      </w:pPr>
    </w:p>
    <w:p w:rsidR="00BF22F4" w:rsidRDefault="00BF22F4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</w:rPr>
      </w:pPr>
    </w:p>
    <w:p w:rsidR="00BF22F4" w:rsidRDefault="00BF22F4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  <w:r>
        <w:rPr>
          <w:rFonts w:cs="Times New Roman"/>
          <w:b/>
          <w:bCs/>
          <w:spacing w:val="-2"/>
        </w:rPr>
        <w:tab/>
      </w:r>
      <w:r>
        <w:rPr>
          <w:rFonts w:cs="Times New Roman"/>
          <w:b/>
          <w:bCs/>
          <w:spacing w:val="-2"/>
        </w:rPr>
        <w:tab/>
      </w:r>
    </w:p>
    <w:p w:rsidR="00BF22F4" w:rsidRDefault="00BF22F4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BF22F4" w:rsidRDefault="00BF22F4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BF22F4" w:rsidRDefault="00BF22F4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BF22F4" w:rsidRDefault="00BF22F4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BF22F4" w:rsidRDefault="00BF22F4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BF22F4" w:rsidRDefault="00BF22F4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BF22F4" w:rsidRDefault="00BF22F4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BF22F4" w:rsidRPr="007169A8" w:rsidRDefault="00BF22F4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>Приложение № 3</w:t>
      </w:r>
    </w:p>
    <w:p w:rsidR="00BF22F4" w:rsidRPr="007169A8" w:rsidRDefault="00BF22F4" w:rsidP="0000726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BF22F4" w:rsidRPr="007169A8" w:rsidRDefault="00BF22F4" w:rsidP="00007269">
      <w:pPr>
        <w:pStyle w:val="ConsPlusNormal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сельского поселения     </w:t>
      </w:r>
    </w:p>
    <w:p w:rsidR="00BF22F4" w:rsidRPr="007169A8" w:rsidRDefault="00BF22F4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Ромодановского муниципального района  </w:t>
      </w:r>
    </w:p>
    <w:p w:rsidR="00BF22F4" w:rsidRDefault="00BF22F4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BF22F4" w:rsidRPr="007169A8" w:rsidRDefault="00BF22F4" w:rsidP="00007269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от «</w:t>
      </w:r>
      <w:r>
        <w:rPr>
          <w:rFonts w:ascii="Times New Roman" w:hAnsi="Times New Roman" w:cs="Times New Roman"/>
          <w:sz w:val="22"/>
          <w:szCs w:val="22"/>
        </w:rPr>
        <w:t>09</w:t>
      </w:r>
      <w:r w:rsidRPr="00776A78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сентября </w:t>
      </w:r>
      <w:r w:rsidRPr="00776A78">
        <w:rPr>
          <w:rFonts w:ascii="Times New Roman" w:hAnsi="Times New Roman" w:cs="Times New Roman"/>
          <w:sz w:val="22"/>
          <w:szCs w:val="22"/>
        </w:rPr>
        <w:t xml:space="preserve"> 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76A7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1</w:t>
      </w:r>
    </w:p>
    <w:p w:rsidR="00BF22F4" w:rsidRPr="007169A8" w:rsidRDefault="00BF22F4" w:rsidP="00007269">
      <w:pPr>
        <w:pStyle w:val="ConsPlusNormal"/>
        <w:widowControl/>
        <w:ind w:left="5103" w:firstLine="0"/>
        <w:jc w:val="right"/>
        <w:rPr>
          <w:rFonts w:cs="Times New Roman"/>
          <w:sz w:val="22"/>
          <w:szCs w:val="22"/>
        </w:rPr>
      </w:pPr>
      <w:r w:rsidRPr="007169A8">
        <w:rPr>
          <w:rFonts w:ascii="Times New Roman" w:hAnsi="Times New Roman" w:cs="Times New Roman"/>
          <w:sz w:val="22"/>
          <w:szCs w:val="22"/>
        </w:rPr>
        <w:t>« О внесение изменени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7169A8">
        <w:rPr>
          <w:rFonts w:ascii="Times New Roman" w:hAnsi="Times New Roman" w:cs="Times New Roman"/>
          <w:sz w:val="22"/>
          <w:szCs w:val="22"/>
        </w:rPr>
        <w:t xml:space="preserve"> в решение Совета депутатов 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сельского поселения от 27.12.2019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г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169A8">
        <w:rPr>
          <w:rFonts w:ascii="Times New Roman" w:hAnsi="Times New Roman" w:cs="Times New Roman"/>
          <w:sz w:val="22"/>
          <w:szCs w:val="22"/>
        </w:rPr>
        <w:t>.№</w:t>
      </w:r>
      <w:r>
        <w:rPr>
          <w:rFonts w:ascii="Times New Roman" w:hAnsi="Times New Roman" w:cs="Times New Roman"/>
          <w:sz w:val="22"/>
          <w:szCs w:val="22"/>
        </w:rPr>
        <w:t xml:space="preserve"> 2</w:t>
      </w:r>
      <w:r w:rsidRPr="007169A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« О бюджете </w:t>
      </w:r>
      <w:r>
        <w:rPr>
          <w:rFonts w:ascii="Times New Roman" w:hAnsi="Times New Roman" w:cs="Times New Roman"/>
          <w:sz w:val="22"/>
          <w:szCs w:val="22"/>
        </w:rPr>
        <w:t>Набережного</w:t>
      </w:r>
      <w:r w:rsidRPr="007169A8">
        <w:rPr>
          <w:rFonts w:ascii="Times New Roman" w:hAnsi="Times New Roman" w:cs="Times New Roman"/>
          <w:sz w:val="22"/>
          <w:szCs w:val="22"/>
        </w:rPr>
        <w:t xml:space="preserve"> сельского поселения на 2020 год»</w:t>
      </w:r>
    </w:p>
    <w:p w:rsidR="00BF22F4" w:rsidRPr="003D1579" w:rsidRDefault="00BF22F4" w:rsidP="003D1579">
      <w:pPr>
        <w:shd w:val="clear" w:color="auto" w:fill="FFFFFF"/>
        <w:tabs>
          <w:tab w:val="left" w:pos="6120"/>
        </w:tabs>
        <w:ind w:left="284" w:right="26" w:hanging="284"/>
        <w:rPr>
          <w:b/>
          <w:bCs/>
          <w:spacing w:val="-2"/>
          <w:lang w:val="ru-RU"/>
        </w:rPr>
      </w:pPr>
    </w:p>
    <w:p w:rsidR="00BF22F4" w:rsidRDefault="00BF22F4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BF22F4" w:rsidRDefault="00BF22F4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BF22F4" w:rsidRPr="00955820" w:rsidRDefault="00BF22F4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ВЕДОМСТВЕННАЯ СТРУКТУРА РАСХОДОВ</w:t>
      </w:r>
    </w:p>
    <w:p w:rsidR="00BF22F4" w:rsidRDefault="00BF22F4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БЮДЖЕТА </w:t>
      </w:r>
      <w:r>
        <w:rPr>
          <w:rFonts w:ascii="Times New Roman" w:hAnsi="Times New Roman" w:cs="Times New Roman"/>
          <w:b/>
          <w:bCs/>
          <w:sz w:val="24"/>
          <w:szCs w:val="24"/>
        </w:rPr>
        <w:t>НАБЕРЕЖНОГО</w:t>
      </w: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</w:p>
    <w:p w:rsidR="00BF22F4" w:rsidRDefault="00BF22F4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РОМОДАНОВСКОГО МУНИЦИПАЛЬНОГО РАЙОНА</w:t>
      </w:r>
    </w:p>
    <w:p w:rsidR="00BF22F4" w:rsidRPr="00955820" w:rsidRDefault="00BF22F4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РЕСПУБЛИКИ МОРДОВИЯ   </w:t>
      </w: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2020 </w:t>
      </w:r>
      <w:r>
        <w:rPr>
          <w:rFonts w:ascii="Times New Roman" w:hAnsi="Times New Roman" w:cs="Times New Roman"/>
          <w:b/>
          <w:bCs/>
          <w:sz w:val="24"/>
          <w:szCs w:val="24"/>
        </w:rPr>
        <w:t>ГОД</w:t>
      </w:r>
    </w:p>
    <w:p w:rsidR="00BF22F4" w:rsidRDefault="00BF22F4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BF22F4" w:rsidRPr="003D1579" w:rsidRDefault="00BF22F4" w:rsidP="00AB18B5">
      <w:pPr>
        <w:shd w:val="clear" w:color="auto" w:fill="FFFFFF"/>
        <w:tabs>
          <w:tab w:val="left" w:pos="2760"/>
        </w:tabs>
        <w:ind w:left="284" w:right="26" w:hanging="284"/>
        <w:rPr>
          <w:lang w:val="ru-RU"/>
        </w:rPr>
      </w:pPr>
      <w:r>
        <w:rPr>
          <w:b/>
          <w:bCs/>
          <w:spacing w:val="-2"/>
          <w:lang w:val="ru-RU"/>
        </w:rPr>
        <w:tab/>
      </w:r>
      <w:r>
        <w:rPr>
          <w:b/>
          <w:bCs/>
          <w:spacing w:val="-2"/>
          <w:lang w:val="ru-RU"/>
        </w:rPr>
        <w:tab/>
      </w:r>
      <w:r w:rsidRPr="004E6B2B">
        <w:rPr>
          <w:rFonts w:ascii="Arial" w:hAnsi="Arial" w:cs="Arial"/>
          <w:spacing w:val="-5"/>
          <w:lang w:val="ru-RU"/>
        </w:rPr>
        <w:t xml:space="preserve">                                                                  </w:t>
      </w:r>
      <w:r>
        <w:rPr>
          <w:rFonts w:ascii="Arial" w:hAnsi="Arial" w:cs="Arial"/>
          <w:spacing w:val="-5"/>
          <w:lang w:val="ru-RU"/>
        </w:rPr>
        <w:t xml:space="preserve">                 </w:t>
      </w:r>
      <w:r w:rsidRPr="003D1579">
        <w:rPr>
          <w:rFonts w:ascii="Arial" w:hAnsi="Arial" w:cs="Arial"/>
          <w:spacing w:val="-5"/>
          <w:lang w:val="ru-RU"/>
        </w:rPr>
        <w:t>(тыс. рублей)</w:t>
      </w:r>
    </w:p>
    <w:tbl>
      <w:tblPr>
        <w:tblW w:w="1011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30"/>
        <w:gridCol w:w="851"/>
        <w:gridCol w:w="851"/>
        <w:gridCol w:w="567"/>
        <w:gridCol w:w="450"/>
        <w:gridCol w:w="525"/>
        <w:gridCol w:w="579"/>
        <w:gridCol w:w="562"/>
        <w:gridCol w:w="898"/>
      </w:tblGrid>
      <w:tr w:rsidR="00BF22F4" w:rsidRPr="009167A2">
        <w:trPr>
          <w:cantSplit/>
          <w:trHeight w:hRule="exact" w:val="387"/>
          <w:tblHeader/>
        </w:trPr>
        <w:tc>
          <w:tcPr>
            <w:tcW w:w="4830" w:type="dxa"/>
            <w:shd w:val="clear" w:color="auto" w:fill="FFFFFF"/>
            <w:vAlign w:val="center"/>
          </w:tcPr>
          <w:p w:rsidR="00BF22F4" w:rsidRPr="009167A2" w:rsidRDefault="00BF22F4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shd w:val="clear" w:color="auto" w:fill="FFFFFF"/>
          </w:tcPr>
          <w:p w:rsidR="00BF22F4" w:rsidRPr="00C223DD" w:rsidRDefault="00BF22F4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АДМ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BF22F4" w:rsidRPr="00C223DD" w:rsidRDefault="00BF22F4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F22F4" w:rsidRPr="00C223DD" w:rsidRDefault="00BF22F4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ПРз</w:t>
            </w:r>
          </w:p>
        </w:tc>
        <w:tc>
          <w:tcPr>
            <w:tcW w:w="1554" w:type="dxa"/>
            <w:gridSpan w:val="3"/>
            <w:shd w:val="clear" w:color="auto" w:fill="FFFFFF"/>
            <w:vAlign w:val="center"/>
          </w:tcPr>
          <w:p w:rsidR="00BF22F4" w:rsidRPr="00C223DD" w:rsidRDefault="00BF22F4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ЦСР</w:t>
            </w:r>
          </w:p>
        </w:tc>
        <w:tc>
          <w:tcPr>
            <w:tcW w:w="562" w:type="dxa"/>
            <w:shd w:val="clear" w:color="auto" w:fill="FFFFFF"/>
            <w:vAlign w:val="center"/>
          </w:tcPr>
          <w:p w:rsidR="00BF22F4" w:rsidRPr="00C223DD" w:rsidRDefault="00BF22F4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ВР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Pr="00C223DD" w:rsidRDefault="00BF22F4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Сумма</w:t>
            </w:r>
          </w:p>
        </w:tc>
      </w:tr>
      <w:tr w:rsidR="00BF22F4" w:rsidRPr="009167A2">
        <w:trPr>
          <w:cantSplit/>
          <w:trHeight w:hRule="exact" w:val="363"/>
          <w:tblHeader/>
        </w:trPr>
        <w:tc>
          <w:tcPr>
            <w:tcW w:w="4830" w:type="dxa"/>
            <w:shd w:val="clear" w:color="auto" w:fill="FFFFFF"/>
            <w:vAlign w:val="center"/>
          </w:tcPr>
          <w:p w:rsidR="00BF22F4" w:rsidRPr="009167A2" w:rsidRDefault="00BF22F4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1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BF22F4" w:rsidRPr="00C223DD" w:rsidRDefault="00BF22F4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F22F4" w:rsidRPr="00C223DD" w:rsidRDefault="00BF22F4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50" w:type="dxa"/>
            <w:shd w:val="clear" w:color="auto" w:fill="FFFFFF"/>
            <w:vAlign w:val="center"/>
          </w:tcPr>
          <w:p w:rsidR="00BF22F4" w:rsidRPr="00AB18B5" w:rsidRDefault="00BF22F4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BF22F4" w:rsidRPr="00A85FC4" w:rsidRDefault="00BF22F4" w:rsidP="00A85FC4">
            <w:pPr>
              <w:shd w:val="clear" w:color="auto" w:fill="FFFFFF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6</w:t>
            </w:r>
          </w:p>
        </w:tc>
        <w:tc>
          <w:tcPr>
            <w:tcW w:w="579" w:type="dxa"/>
            <w:shd w:val="clear" w:color="auto" w:fill="FFFFFF"/>
            <w:vAlign w:val="center"/>
          </w:tcPr>
          <w:p w:rsidR="00BF22F4" w:rsidRPr="00A85FC4" w:rsidRDefault="00BF22F4" w:rsidP="00A85FC4">
            <w:pPr>
              <w:shd w:val="clear" w:color="auto" w:fill="FFFFFF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7</w:t>
            </w:r>
          </w:p>
        </w:tc>
        <w:tc>
          <w:tcPr>
            <w:tcW w:w="562" w:type="dxa"/>
            <w:shd w:val="clear" w:color="auto" w:fill="FFFFFF"/>
            <w:vAlign w:val="center"/>
          </w:tcPr>
          <w:p w:rsidR="00BF22F4" w:rsidRPr="00AB18B5" w:rsidRDefault="00BF22F4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Pr="00AB18B5" w:rsidRDefault="00BF22F4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</w:t>
            </w:r>
          </w:p>
        </w:tc>
      </w:tr>
      <w:tr w:rsidR="00BF22F4" w:rsidRPr="009167A2">
        <w:trPr>
          <w:trHeight w:hRule="exact" w:val="307"/>
        </w:trPr>
        <w:tc>
          <w:tcPr>
            <w:tcW w:w="4830" w:type="dxa"/>
            <w:shd w:val="clear" w:color="auto" w:fill="FFFFFF"/>
          </w:tcPr>
          <w:p w:rsidR="00BF22F4" w:rsidRPr="009167A2" w:rsidRDefault="00BF22F4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ВСЕГО</w:t>
            </w:r>
          </w:p>
        </w:tc>
        <w:tc>
          <w:tcPr>
            <w:tcW w:w="851" w:type="dxa"/>
            <w:shd w:val="clear" w:color="auto" w:fill="FFFFFF"/>
          </w:tcPr>
          <w:p w:rsidR="00BF22F4" w:rsidRPr="000472A2" w:rsidRDefault="00BF22F4" w:rsidP="00BD65BE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FA47E8" w:rsidRDefault="00BF22F4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FA47E8" w:rsidRDefault="00BF22F4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FA47E8" w:rsidRDefault="00BF22F4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FA47E8" w:rsidRDefault="00BF22F4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1943,4</w:t>
            </w:r>
          </w:p>
        </w:tc>
      </w:tr>
      <w:tr w:rsidR="00BF22F4" w:rsidRPr="001D5614">
        <w:trPr>
          <w:trHeight w:hRule="exact" w:val="240"/>
        </w:trPr>
        <w:tc>
          <w:tcPr>
            <w:tcW w:w="4830" w:type="dxa"/>
            <w:shd w:val="clear" w:color="auto" w:fill="FFFFFF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851" w:type="dxa"/>
            <w:shd w:val="clear" w:color="auto" w:fill="FFFFFF"/>
          </w:tcPr>
          <w:p w:rsidR="00BF22F4" w:rsidRPr="000472A2" w:rsidRDefault="00BF22F4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1943,4</w:t>
            </w:r>
          </w:p>
        </w:tc>
      </w:tr>
      <w:tr w:rsidR="00BF22F4" w:rsidRPr="001D5614">
        <w:trPr>
          <w:trHeight w:hRule="exact" w:val="259"/>
        </w:trPr>
        <w:tc>
          <w:tcPr>
            <w:tcW w:w="4830" w:type="dxa"/>
            <w:shd w:val="clear" w:color="auto" w:fill="FFFFFF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FFFFFF"/>
          </w:tcPr>
          <w:p w:rsidR="00BF22F4" w:rsidRPr="00BD65BE" w:rsidRDefault="00BF22F4" w:rsidP="000472A2">
            <w:pPr>
              <w:jc w:val="center"/>
              <w:rPr>
                <w:b/>
                <w:bCs/>
              </w:rPr>
            </w:pPr>
            <w:r w:rsidRPr="00BD65BE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4E6B2B" w:rsidRDefault="00BF22F4" w:rsidP="006E0286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1272,0</w:t>
            </w:r>
          </w:p>
        </w:tc>
      </w:tr>
      <w:tr w:rsidR="00BF22F4" w:rsidRPr="001D5614">
        <w:trPr>
          <w:trHeight w:hRule="exact" w:val="832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851" w:type="dxa"/>
            <w:shd w:val="clear" w:color="auto" w:fill="FFFFFF"/>
          </w:tcPr>
          <w:p w:rsidR="00BF22F4" w:rsidRPr="000472A2" w:rsidRDefault="00BF22F4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296,9</w:t>
            </w:r>
          </w:p>
        </w:tc>
      </w:tr>
      <w:tr w:rsidR="00BF22F4" w:rsidRPr="001D5614">
        <w:trPr>
          <w:trHeight w:hRule="exact" w:val="575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ind w:left="284" w:hanging="284"/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Обеспечение деятельности Главы сельского поселения</w:t>
            </w:r>
          </w:p>
        </w:tc>
        <w:tc>
          <w:tcPr>
            <w:tcW w:w="851" w:type="dxa"/>
            <w:shd w:val="clear" w:color="auto" w:fill="FFFFFF"/>
          </w:tcPr>
          <w:p w:rsidR="00BF22F4" w:rsidRPr="000472A2" w:rsidRDefault="00BF22F4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BF22F4" w:rsidRDefault="00BF22F4" w:rsidP="003D1579">
            <w:pPr>
              <w:jc w:val="center"/>
            </w:pPr>
            <w:r>
              <w:rPr>
                <w:lang w:val="ru-RU"/>
              </w:rPr>
              <w:t>296,9</w:t>
            </w:r>
          </w:p>
        </w:tc>
      </w:tr>
      <w:tr w:rsidR="00BF22F4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  <w:r w:rsidRPr="001D5614">
              <w:rPr>
                <w:color w:val="000000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</w:tcPr>
          <w:p w:rsidR="00BF22F4" w:rsidRPr="000472A2" w:rsidRDefault="00BF22F4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65 1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BF22F4" w:rsidRDefault="00BF22F4" w:rsidP="003D1579">
            <w:pPr>
              <w:jc w:val="center"/>
            </w:pPr>
            <w:r>
              <w:rPr>
                <w:lang w:val="ru-RU"/>
              </w:rPr>
              <w:t>296,9</w:t>
            </w:r>
          </w:p>
        </w:tc>
      </w:tr>
      <w:tr w:rsidR="00BF22F4" w:rsidRPr="001D5614">
        <w:trPr>
          <w:trHeight w:hRule="exact" w:val="541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Расходы, связанные с муниципальным управлением</w:t>
            </w:r>
          </w:p>
          <w:p w:rsidR="00BF22F4" w:rsidRPr="004E6B2B" w:rsidRDefault="00BF22F4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Pr="000472A2" w:rsidRDefault="00BF22F4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4E6B2B" w:rsidRDefault="00BF22F4" w:rsidP="001A33AA">
            <w:pPr>
              <w:shd w:val="clear" w:color="auto" w:fill="FFFFFF"/>
              <w:ind w:left="284" w:hanging="284"/>
            </w:pPr>
            <w:r w:rsidRPr="004E6B2B">
              <w:t>65 1 00 41</w:t>
            </w:r>
            <w:r>
              <w:rPr>
                <w:lang w:val="ru-RU"/>
              </w:rPr>
              <w:t>0</w:t>
            </w:r>
            <w:r w:rsidRPr="004E6B2B">
              <w:t>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</w:tcPr>
          <w:p w:rsidR="00BF22F4" w:rsidRDefault="00BF22F4" w:rsidP="003D1579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BF22F4" w:rsidRPr="001D5614">
        <w:trPr>
          <w:trHeight w:hRule="exact" w:val="873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  <w:p w:rsidR="00BF22F4" w:rsidRPr="004E6B2B" w:rsidRDefault="00BF22F4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Pr="000472A2" w:rsidRDefault="00BF22F4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BF22F4" w:rsidRPr="001D5614">
        <w:trPr>
          <w:trHeight w:hRule="exact" w:val="1693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органами.казенными учреждениями,органами управления, государственными внебюджетными фондами</w:t>
            </w:r>
          </w:p>
          <w:p w:rsidR="00BF22F4" w:rsidRPr="004E6B2B" w:rsidRDefault="00BF22F4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Pr="000472A2" w:rsidRDefault="00BF22F4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BF22F4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BF22F4" w:rsidRPr="004E6B2B" w:rsidRDefault="00BF22F4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Pr="000472A2" w:rsidRDefault="00BF22F4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120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</w:pPr>
            <w:r>
              <w:rPr>
                <w:lang w:val="ru-RU"/>
              </w:rPr>
              <w:t>32,6</w:t>
            </w:r>
          </w:p>
        </w:tc>
      </w:tr>
      <w:tr w:rsidR="00BF22F4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BF22F4" w:rsidRPr="004E6B2B" w:rsidRDefault="00BF22F4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Pr="000472A2" w:rsidRDefault="00BF22F4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4E6B2B" w:rsidRDefault="00BF22F4" w:rsidP="0000726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26,2</w:t>
            </w:r>
          </w:p>
        </w:tc>
      </w:tr>
      <w:tr w:rsidR="00BF22F4" w:rsidRPr="001D5614">
        <w:trPr>
          <w:trHeight w:hRule="exact" w:val="1216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BF22F4" w:rsidRPr="004E6B2B" w:rsidRDefault="00BF22F4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Pr="000472A2" w:rsidRDefault="00BF22F4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6,4</w:t>
            </w:r>
          </w:p>
        </w:tc>
      </w:tr>
      <w:tr w:rsidR="00BF22F4" w:rsidRPr="00541B57">
        <w:trPr>
          <w:trHeight w:hRule="exact" w:val="1406"/>
        </w:trPr>
        <w:tc>
          <w:tcPr>
            <w:tcW w:w="4830" w:type="dxa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A71B33">
            <w:pPr>
              <w:jc w:val="center"/>
              <w:rPr>
                <w:lang w:val="ru-RU"/>
              </w:rPr>
            </w:pPr>
          </w:p>
          <w:p w:rsidR="00BF22F4" w:rsidRDefault="00BF22F4" w:rsidP="00A71B33">
            <w:pPr>
              <w:jc w:val="center"/>
              <w:rPr>
                <w:lang w:val="ru-RU"/>
              </w:rPr>
            </w:pPr>
          </w:p>
          <w:p w:rsidR="00BF22F4" w:rsidRDefault="00BF22F4" w:rsidP="00A71B33">
            <w:pPr>
              <w:jc w:val="center"/>
              <w:rPr>
                <w:lang w:val="ru-RU"/>
              </w:rPr>
            </w:pPr>
          </w:p>
          <w:p w:rsidR="00BF22F4" w:rsidRDefault="00BF22F4" w:rsidP="00A71B33">
            <w:pPr>
              <w:jc w:val="center"/>
              <w:rPr>
                <w:lang w:val="ru-RU"/>
              </w:rPr>
            </w:pPr>
          </w:p>
          <w:p w:rsidR="00BF22F4" w:rsidRPr="000472A2" w:rsidRDefault="00BF22F4" w:rsidP="00A71B33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A71B33">
            <w:pPr>
              <w:shd w:val="clear" w:color="auto" w:fill="FFFFFF"/>
              <w:ind w:left="284" w:hanging="284"/>
              <w:jc w:val="center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A71B33">
            <w:pPr>
              <w:shd w:val="clear" w:color="auto" w:fill="FFFFFF"/>
              <w:ind w:left="284" w:hanging="284"/>
              <w:jc w:val="center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541B57" w:rsidRDefault="00BF22F4" w:rsidP="00A71B33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541B57" w:rsidRDefault="00BF22F4" w:rsidP="00A71B33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541B57" w:rsidRDefault="00BF22F4" w:rsidP="00A71B33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BF22F4" w:rsidRPr="00541B57">
        <w:trPr>
          <w:trHeight w:hRule="exact" w:val="1723"/>
        </w:trPr>
        <w:tc>
          <w:tcPr>
            <w:tcW w:w="4830" w:type="dxa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58025D">
            <w:pPr>
              <w:jc w:val="center"/>
              <w:rPr>
                <w:lang w:val="ru-RU"/>
              </w:rPr>
            </w:pPr>
          </w:p>
          <w:p w:rsidR="00BF22F4" w:rsidRDefault="00BF22F4" w:rsidP="0058025D">
            <w:pPr>
              <w:jc w:val="center"/>
              <w:rPr>
                <w:lang w:val="ru-RU"/>
              </w:rPr>
            </w:pPr>
          </w:p>
          <w:p w:rsidR="00BF22F4" w:rsidRDefault="00BF22F4" w:rsidP="0058025D">
            <w:pPr>
              <w:jc w:val="center"/>
              <w:rPr>
                <w:lang w:val="ru-RU"/>
              </w:rPr>
            </w:pPr>
          </w:p>
          <w:p w:rsidR="00BF22F4" w:rsidRDefault="00BF22F4" w:rsidP="0058025D">
            <w:pPr>
              <w:jc w:val="center"/>
              <w:rPr>
                <w:lang w:val="ru-RU"/>
              </w:rPr>
            </w:pPr>
          </w:p>
          <w:p w:rsidR="00BF22F4" w:rsidRDefault="00BF22F4" w:rsidP="0058025D">
            <w:pPr>
              <w:jc w:val="center"/>
              <w:rPr>
                <w:lang w:val="ru-RU"/>
              </w:rPr>
            </w:pPr>
          </w:p>
          <w:p w:rsidR="00BF22F4" w:rsidRPr="000472A2" w:rsidRDefault="00BF22F4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541B57" w:rsidRDefault="00BF22F4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BF22F4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BF22F4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BF22F4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BF22F4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BF22F4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  <w:p w:rsidR="00BF22F4" w:rsidRPr="00541B57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  <w:p w:rsidR="00BF22F4" w:rsidRPr="00541B57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</w:tr>
      <w:tr w:rsidR="00BF22F4" w:rsidRPr="00541B57">
        <w:trPr>
          <w:trHeight w:hRule="exact" w:val="647"/>
        </w:trPr>
        <w:tc>
          <w:tcPr>
            <w:tcW w:w="4830" w:type="dxa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58025D">
            <w:pPr>
              <w:jc w:val="center"/>
              <w:rPr>
                <w:lang w:val="ru-RU"/>
              </w:rPr>
            </w:pPr>
          </w:p>
          <w:p w:rsidR="00BF22F4" w:rsidRPr="000472A2" w:rsidRDefault="00BF22F4" w:rsidP="0058025D">
            <w:pPr>
              <w:jc w:val="center"/>
            </w:pPr>
            <w:r>
              <w:rPr>
                <w:lang w:val="ru-RU"/>
              </w:rPr>
              <w:t>9</w:t>
            </w:r>
            <w:r w:rsidRPr="000472A2">
              <w:rPr>
                <w:lang w:val="ru-RU"/>
              </w:rPr>
              <w:t>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541B57" w:rsidRDefault="00BF22F4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541B57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264,3</w:t>
            </w:r>
          </w:p>
        </w:tc>
      </w:tr>
      <w:tr w:rsidR="00BF22F4" w:rsidRPr="00541B57">
        <w:trPr>
          <w:trHeight w:hRule="exact" w:val="571"/>
        </w:trPr>
        <w:tc>
          <w:tcPr>
            <w:tcW w:w="4830" w:type="dxa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</w:p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</w:p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</w:p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</w:p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Default="00BF22F4" w:rsidP="0058025D">
            <w:pPr>
              <w:jc w:val="center"/>
              <w:rPr>
                <w:lang w:val="ru-RU"/>
              </w:rPr>
            </w:pPr>
          </w:p>
          <w:p w:rsidR="00BF22F4" w:rsidRPr="000472A2" w:rsidRDefault="00BF22F4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541B57" w:rsidRDefault="00BF22F4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541B57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207,8</w:t>
            </w:r>
          </w:p>
        </w:tc>
      </w:tr>
      <w:tr w:rsidR="00BF22F4" w:rsidRPr="00541B57">
        <w:trPr>
          <w:trHeight w:hRule="exact" w:val="1132"/>
        </w:trPr>
        <w:tc>
          <w:tcPr>
            <w:tcW w:w="4830" w:type="dxa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58025D">
            <w:pPr>
              <w:jc w:val="center"/>
              <w:rPr>
                <w:lang w:val="ru-RU"/>
              </w:rPr>
            </w:pPr>
          </w:p>
          <w:p w:rsidR="00BF22F4" w:rsidRDefault="00BF22F4" w:rsidP="0058025D">
            <w:pPr>
              <w:jc w:val="center"/>
              <w:rPr>
                <w:lang w:val="ru-RU"/>
              </w:rPr>
            </w:pPr>
          </w:p>
          <w:p w:rsidR="00BF22F4" w:rsidRDefault="00BF22F4" w:rsidP="0058025D">
            <w:pPr>
              <w:jc w:val="center"/>
              <w:rPr>
                <w:lang w:val="ru-RU"/>
              </w:rPr>
            </w:pPr>
          </w:p>
          <w:p w:rsidR="00BF22F4" w:rsidRPr="000472A2" w:rsidRDefault="00BF22F4" w:rsidP="0058025D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58025D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1D5614">
              <w:t>65 1 00 4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541B57" w:rsidRDefault="00BF22F4" w:rsidP="003D1579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541B57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56,5</w:t>
            </w:r>
          </w:p>
        </w:tc>
      </w:tr>
      <w:tr w:rsidR="00BF22F4" w:rsidRPr="001D5614">
        <w:trPr>
          <w:trHeight w:hRule="exact" w:val="1723"/>
        </w:trPr>
        <w:tc>
          <w:tcPr>
            <w:tcW w:w="4830" w:type="dxa"/>
            <w:shd w:val="clear" w:color="auto" w:fill="FFFFFF"/>
            <w:vAlign w:val="center"/>
          </w:tcPr>
          <w:p w:rsidR="00BF22F4" w:rsidRPr="004E6B2B" w:rsidRDefault="00BF22F4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  <w:p w:rsidR="00BF22F4" w:rsidRPr="004E6B2B" w:rsidRDefault="00BF22F4" w:rsidP="003D1579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4E6B2B">
              <w:rPr>
                <w:b/>
                <w:bCs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  <w:p w:rsidR="00BF22F4" w:rsidRPr="004E6B2B" w:rsidRDefault="00BF22F4" w:rsidP="003D1579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Pr="000472A2" w:rsidRDefault="00BF22F4" w:rsidP="000472A2">
            <w:pPr>
              <w:jc w:val="center"/>
              <w:rPr>
                <w:b/>
                <w:bCs/>
              </w:rPr>
            </w:pPr>
            <w:r w:rsidRPr="000472A2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855,2</w:t>
            </w:r>
          </w:p>
        </w:tc>
      </w:tr>
      <w:tr w:rsidR="00BF22F4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BF22F4" w:rsidRPr="00AB18B5" w:rsidRDefault="00BF22F4" w:rsidP="003D1579">
            <w:pPr>
              <w:jc w:val="center"/>
              <w:rPr>
                <w:lang w:val="ru-RU"/>
              </w:rPr>
            </w:pPr>
            <w:r w:rsidRPr="00AB18B5">
              <w:rPr>
                <w:lang w:val="ru-RU"/>
              </w:rPr>
              <w:t>Обеспечение деятельности</w:t>
            </w:r>
            <w:r>
              <w:rPr>
                <w:lang w:val="ru-RU"/>
              </w:rPr>
              <w:t xml:space="preserve"> аппарата </w:t>
            </w:r>
            <w:r w:rsidRPr="00AB18B5">
              <w:rPr>
                <w:lang w:val="ru-RU"/>
              </w:rPr>
              <w:t>администрации сельского поселения</w:t>
            </w:r>
          </w:p>
          <w:p w:rsidR="00BF22F4" w:rsidRPr="00AB18B5" w:rsidRDefault="00BF22F4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Pr="000472A2" w:rsidRDefault="00BF22F4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855,2</w:t>
            </w:r>
          </w:p>
        </w:tc>
      </w:tr>
      <w:tr w:rsidR="00BF22F4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BF22F4" w:rsidRPr="001D5614" w:rsidRDefault="00BF22F4" w:rsidP="003D1579">
            <w:pPr>
              <w:jc w:val="center"/>
            </w:pPr>
            <w:r w:rsidRPr="001D5614">
              <w:t>Администрация</w:t>
            </w:r>
          </w:p>
          <w:p w:rsidR="00BF22F4" w:rsidRPr="001D5614" w:rsidRDefault="00BF22F4" w:rsidP="003D1579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Pr="000472A2" w:rsidRDefault="00BF22F4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65 2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855,2</w:t>
            </w:r>
          </w:p>
        </w:tc>
      </w:tr>
      <w:tr w:rsidR="00BF22F4" w:rsidRPr="001D5614">
        <w:trPr>
          <w:trHeight w:hRule="exact" w:val="1128"/>
        </w:trPr>
        <w:tc>
          <w:tcPr>
            <w:tcW w:w="4830" w:type="dxa"/>
            <w:shd w:val="clear" w:color="auto" w:fill="FFFFFF"/>
          </w:tcPr>
          <w:p w:rsidR="00BF22F4" w:rsidRPr="007D021A" w:rsidRDefault="00BF22F4" w:rsidP="003D1579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BF22F4" w:rsidRPr="007D021A" w:rsidRDefault="00BF22F4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Pr="000472A2" w:rsidRDefault="00BF22F4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shd w:val="clear" w:color="auto" w:fill="FFFFFF"/>
              <w:ind w:left="284" w:hanging="284"/>
            </w:pPr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shd w:val="clear" w:color="auto" w:fill="FFFFFF"/>
              <w:ind w:left="284" w:hanging="284"/>
            </w:pPr>
            <w:r w:rsidRPr="007D021A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6E0286" w:rsidRDefault="00BF22F4" w:rsidP="006E70F7">
            <w:pPr>
              <w:shd w:val="clear" w:color="auto" w:fill="FFFFFF"/>
              <w:ind w:left="284" w:hanging="284"/>
              <w:rPr>
                <w:lang w:val="ru-RU"/>
              </w:rPr>
            </w:pPr>
            <w:r w:rsidRPr="007D021A">
              <w:t>65 2</w:t>
            </w:r>
            <w:r>
              <w:rPr>
                <w:lang w:val="ru-RU"/>
              </w:rPr>
              <w:t xml:space="preserve"> 00</w:t>
            </w:r>
            <w:r w:rsidRPr="007D021A">
              <w:t xml:space="preserve"> 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855,2</w:t>
            </w:r>
          </w:p>
        </w:tc>
      </w:tr>
      <w:tr w:rsidR="00BF22F4" w:rsidRPr="001D5614">
        <w:trPr>
          <w:trHeight w:hRule="exact" w:val="565"/>
        </w:trPr>
        <w:tc>
          <w:tcPr>
            <w:tcW w:w="4830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</w:tcPr>
          <w:p w:rsidR="00BF22F4" w:rsidRPr="000472A2" w:rsidRDefault="00BF22F4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7D021A" w:rsidRDefault="00BF22F4" w:rsidP="003D1579"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7D021A" w:rsidRDefault="00BF22F4" w:rsidP="003D1579">
            <w:r w:rsidRPr="007D021A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7D021A" w:rsidRDefault="00BF22F4" w:rsidP="003D1579">
            <w:r w:rsidRPr="007D021A">
              <w:t>65 2 00 41000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7D021A" w:rsidRDefault="00BF22F4" w:rsidP="003D1579">
            <w:r w:rsidRPr="007D021A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855,2</w:t>
            </w:r>
          </w:p>
        </w:tc>
      </w:tr>
      <w:tr w:rsidR="00BF22F4" w:rsidRPr="001D5614">
        <w:trPr>
          <w:trHeight w:hRule="exact" w:val="844"/>
        </w:trPr>
        <w:tc>
          <w:tcPr>
            <w:tcW w:w="4830" w:type="dxa"/>
            <w:shd w:val="clear" w:color="auto" w:fill="FFFFFF"/>
          </w:tcPr>
          <w:p w:rsidR="00BF22F4" w:rsidRPr="004E6B2B" w:rsidRDefault="00BF22F4" w:rsidP="001A33AA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 xml:space="preserve">Расходы на выплаты по оплате труда работников  органов местного самоуправления  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Pr="000472A2" w:rsidRDefault="00BF22F4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93,1</w:t>
            </w:r>
          </w:p>
        </w:tc>
      </w:tr>
      <w:tr w:rsidR="00BF22F4" w:rsidRPr="001D5614">
        <w:trPr>
          <w:trHeight w:hRule="exact" w:val="1717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  <w:p w:rsidR="00BF22F4" w:rsidRPr="004E6B2B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Pr="000472A2" w:rsidRDefault="00BF22F4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93,1</w:t>
            </w:r>
          </w:p>
        </w:tc>
      </w:tr>
      <w:tr w:rsidR="00BF22F4" w:rsidRPr="001D5614">
        <w:trPr>
          <w:trHeight w:hRule="exact" w:val="617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93,1</w:t>
            </w:r>
          </w:p>
        </w:tc>
      </w:tr>
      <w:tr w:rsidR="00BF22F4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34,4</w:t>
            </w:r>
          </w:p>
        </w:tc>
      </w:tr>
      <w:tr w:rsidR="00BF22F4" w:rsidRPr="001D5614">
        <w:trPr>
          <w:trHeight w:hRule="exact" w:val="1163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BF22F4" w:rsidRPr="004E6B2B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  <w:rPr>
                <w:lang w:val="ru-RU"/>
              </w:rPr>
            </w:pPr>
          </w:p>
          <w:p w:rsidR="00BF22F4" w:rsidRDefault="00BF22F4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65 2 00 41110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58,7</w:t>
            </w:r>
          </w:p>
        </w:tc>
      </w:tr>
      <w:tr w:rsidR="00BF22F4" w:rsidRPr="001D5614">
        <w:trPr>
          <w:trHeight w:hRule="exact" w:val="583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/>
        </w:tc>
        <w:tc>
          <w:tcPr>
            <w:tcW w:w="898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324,1</w:t>
            </w:r>
          </w:p>
        </w:tc>
      </w:tr>
      <w:tr w:rsidR="00BF22F4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  <w:p w:rsidR="00BF22F4" w:rsidRPr="004E6B2B" w:rsidRDefault="00BF22F4" w:rsidP="003D1579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BF22F4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65 2 00 41120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BF22F4" w:rsidRPr="001D5614">
        <w:trPr>
          <w:trHeight w:hRule="exact" w:val="569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321,1</w:t>
            </w:r>
          </w:p>
        </w:tc>
      </w:tr>
      <w:tr w:rsidR="00BF22F4" w:rsidRPr="001D5614">
        <w:trPr>
          <w:trHeight w:hRule="exact" w:val="288"/>
        </w:trPr>
        <w:tc>
          <w:tcPr>
            <w:tcW w:w="4830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jc w:val="center"/>
            </w:pPr>
            <w:r w:rsidRPr="001D5614">
              <w:t xml:space="preserve">Иные </w:t>
            </w:r>
            <w:r>
              <w:rPr>
                <w:lang w:val="ru-RU"/>
              </w:rPr>
              <w:t xml:space="preserve"> </w:t>
            </w:r>
            <w:r w:rsidRPr="001D5614">
              <w:t>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800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BF22F4" w:rsidRPr="001D5614">
        <w:trPr>
          <w:trHeight w:hRule="exact" w:val="291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налогов сборов и иных платежей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850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BF22F4" w:rsidRPr="001D5614">
        <w:trPr>
          <w:trHeight w:hRule="exact" w:val="551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541B57">
            <w:pPr>
              <w:jc w:val="center"/>
              <w:rPr>
                <w:lang w:val="ru-RU"/>
              </w:rPr>
            </w:pPr>
          </w:p>
          <w:p w:rsidR="00BF22F4" w:rsidRPr="00AB18B5" w:rsidRDefault="00BF22F4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851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jc w:val="center"/>
            </w:pPr>
            <w:r w:rsidRPr="001D5614">
              <w:t>2,0</w:t>
            </w:r>
          </w:p>
        </w:tc>
      </w:tr>
      <w:tr w:rsidR="00BF22F4" w:rsidRPr="001D5614">
        <w:trPr>
          <w:trHeight w:hRule="exact" w:val="290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auto" w:fill="FFFFFF"/>
          </w:tcPr>
          <w:p w:rsidR="00BF22F4" w:rsidRPr="00AB18B5" w:rsidRDefault="00BF22F4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852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jc w:val="center"/>
            </w:pPr>
          </w:p>
        </w:tc>
      </w:tr>
      <w:tr w:rsidR="00BF22F4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BF22F4" w:rsidRPr="001D5614" w:rsidRDefault="00BF22F4" w:rsidP="003D1579">
            <w:pPr>
              <w:jc w:val="center"/>
            </w:pPr>
            <w:r w:rsidRPr="001D5614">
              <w:t>Уплата иных платежей</w:t>
            </w:r>
          </w:p>
        </w:tc>
        <w:tc>
          <w:tcPr>
            <w:tcW w:w="851" w:type="dxa"/>
            <w:shd w:val="clear" w:color="auto" w:fill="FFFFFF"/>
          </w:tcPr>
          <w:p w:rsidR="00BF22F4" w:rsidRPr="00541B57" w:rsidRDefault="00BF22F4" w:rsidP="00541B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65 2  00 41120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853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7D021A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1,0</w:t>
            </w:r>
          </w:p>
        </w:tc>
      </w:tr>
      <w:tr w:rsidR="00BF22F4" w:rsidRPr="00541B57">
        <w:trPr>
          <w:trHeight w:hRule="exact" w:val="1382"/>
        </w:trPr>
        <w:tc>
          <w:tcPr>
            <w:tcW w:w="4830" w:type="dxa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541B57">
            <w:pPr>
              <w:jc w:val="center"/>
              <w:rPr>
                <w:lang w:val="ru-RU"/>
              </w:rPr>
            </w:pPr>
          </w:p>
          <w:p w:rsidR="00BF22F4" w:rsidRDefault="00BF22F4" w:rsidP="00541B57">
            <w:pPr>
              <w:jc w:val="center"/>
              <w:rPr>
                <w:lang w:val="ru-RU"/>
              </w:rPr>
            </w:pPr>
          </w:p>
          <w:p w:rsidR="00BF22F4" w:rsidRDefault="00BF22F4" w:rsidP="00541B57">
            <w:pPr>
              <w:jc w:val="center"/>
              <w:rPr>
                <w:lang w:val="ru-RU"/>
              </w:rPr>
            </w:pPr>
          </w:p>
          <w:p w:rsidR="00BF22F4" w:rsidRDefault="00BF22F4" w:rsidP="00541B57">
            <w:pPr>
              <w:jc w:val="center"/>
              <w:rPr>
                <w:lang w:val="ru-RU"/>
              </w:rPr>
            </w:pPr>
          </w:p>
          <w:p w:rsidR="00BF22F4" w:rsidRDefault="00BF22F4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b/>
                <w:bCs/>
                <w:lang w:val="ru-RU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541B57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437,8</w:t>
            </w:r>
          </w:p>
        </w:tc>
      </w:tr>
      <w:tr w:rsidR="00BF22F4" w:rsidRPr="00541B57">
        <w:trPr>
          <w:trHeight w:hRule="exact" w:val="1699"/>
        </w:trPr>
        <w:tc>
          <w:tcPr>
            <w:tcW w:w="4830" w:type="dxa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541B57">
            <w:pPr>
              <w:jc w:val="center"/>
              <w:rPr>
                <w:lang w:val="ru-RU"/>
              </w:rPr>
            </w:pPr>
          </w:p>
          <w:p w:rsidR="00BF22F4" w:rsidRDefault="00BF22F4" w:rsidP="00541B57">
            <w:pPr>
              <w:jc w:val="center"/>
              <w:rPr>
                <w:lang w:val="ru-RU"/>
              </w:rPr>
            </w:pPr>
          </w:p>
          <w:p w:rsidR="00BF22F4" w:rsidRDefault="00BF22F4" w:rsidP="00541B57">
            <w:pPr>
              <w:jc w:val="center"/>
              <w:rPr>
                <w:lang w:val="ru-RU"/>
              </w:rPr>
            </w:pPr>
          </w:p>
          <w:p w:rsidR="00BF22F4" w:rsidRDefault="00BF22F4" w:rsidP="00541B57">
            <w:pPr>
              <w:jc w:val="center"/>
              <w:rPr>
                <w:lang w:val="ru-RU"/>
              </w:rPr>
            </w:pPr>
          </w:p>
          <w:p w:rsidR="00BF22F4" w:rsidRDefault="00BF22F4" w:rsidP="00541B57">
            <w:pPr>
              <w:jc w:val="center"/>
              <w:rPr>
                <w:lang w:val="ru-RU"/>
              </w:rPr>
            </w:pPr>
          </w:p>
          <w:p w:rsidR="00BF22F4" w:rsidRDefault="00BF22F4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541B57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437,8</w:t>
            </w:r>
          </w:p>
        </w:tc>
      </w:tr>
      <w:tr w:rsidR="00BF22F4" w:rsidRPr="00541B57">
        <w:trPr>
          <w:trHeight w:hRule="exact" w:val="567"/>
        </w:trPr>
        <w:tc>
          <w:tcPr>
            <w:tcW w:w="4830" w:type="dxa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541B57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437,8</w:t>
            </w:r>
          </w:p>
        </w:tc>
      </w:tr>
      <w:tr w:rsidR="00BF22F4" w:rsidRPr="00541B57">
        <w:trPr>
          <w:trHeight w:hRule="exact" w:val="567"/>
        </w:trPr>
        <w:tc>
          <w:tcPr>
            <w:tcW w:w="4830" w:type="dxa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</w:p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</w:p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</w:p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</w:p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Default="00BF22F4" w:rsidP="00541B57">
            <w:pPr>
              <w:jc w:val="center"/>
              <w:rPr>
                <w:lang w:val="ru-RU"/>
              </w:rPr>
            </w:pPr>
          </w:p>
          <w:p w:rsidR="00BF22F4" w:rsidRDefault="00BF22F4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541B57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379,6</w:t>
            </w:r>
          </w:p>
        </w:tc>
      </w:tr>
      <w:tr w:rsidR="00BF22F4" w:rsidRPr="00541B57">
        <w:trPr>
          <w:trHeight w:hRule="exact" w:val="1272"/>
        </w:trPr>
        <w:tc>
          <w:tcPr>
            <w:tcW w:w="4830" w:type="dxa"/>
            <w:shd w:val="clear" w:color="auto" w:fill="FFFFFF"/>
          </w:tcPr>
          <w:p w:rsidR="00BF22F4" w:rsidRPr="00FF3D5B" w:rsidRDefault="00BF22F4" w:rsidP="00A71B33">
            <w:pPr>
              <w:shd w:val="clear" w:color="auto" w:fill="FFFFFF"/>
              <w:jc w:val="center"/>
              <w:rPr>
                <w:lang w:val="ru-RU"/>
              </w:rPr>
            </w:pPr>
            <w:r w:rsidRPr="00FF3D5B">
              <w:rPr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</w:t>
            </w:r>
            <w:r>
              <w:rPr>
                <w:lang w:val="ru-RU"/>
              </w:rPr>
              <w:t xml:space="preserve"> органов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541B57">
            <w:pPr>
              <w:jc w:val="center"/>
              <w:rPr>
                <w:lang w:val="ru-RU"/>
              </w:rPr>
            </w:pPr>
          </w:p>
          <w:p w:rsidR="00BF22F4" w:rsidRDefault="00BF22F4" w:rsidP="00541B57">
            <w:pPr>
              <w:jc w:val="center"/>
              <w:rPr>
                <w:lang w:val="ru-RU"/>
              </w:rPr>
            </w:pPr>
          </w:p>
          <w:p w:rsidR="00BF22F4" w:rsidRDefault="00BF22F4" w:rsidP="00541B57">
            <w:pPr>
              <w:jc w:val="center"/>
              <w:rPr>
                <w:lang w:val="ru-RU"/>
              </w:rPr>
            </w:pPr>
          </w:p>
          <w:p w:rsidR="00BF22F4" w:rsidRDefault="00BF22F4" w:rsidP="00541B57">
            <w:pPr>
              <w:jc w:val="center"/>
            </w:pPr>
            <w:r w:rsidRPr="00064E3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58025D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>0</w:t>
            </w:r>
            <w:r>
              <w:rPr>
                <w:lang w:val="ru-RU"/>
              </w:rPr>
              <w:t>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>
              <w:t xml:space="preserve">65 </w:t>
            </w:r>
            <w:r>
              <w:rPr>
                <w:lang w:val="ru-RU"/>
              </w:rPr>
              <w:t>2</w:t>
            </w:r>
            <w:r w:rsidRPr="001D5614">
              <w:t xml:space="preserve"> 00 4</w:t>
            </w:r>
            <w:r>
              <w:rPr>
                <w:lang w:val="ru-RU"/>
              </w:rPr>
              <w:t>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541B57" w:rsidRDefault="00BF22F4" w:rsidP="0058025D">
            <w:pPr>
              <w:shd w:val="clear" w:color="auto" w:fill="FFFFFF"/>
              <w:ind w:left="284" w:hanging="284"/>
              <w:rPr>
                <w:lang w:val="ru-RU"/>
              </w:rPr>
            </w:pPr>
            <w:r w:rsidRPr="00541B57">
              <w:rPr>
                <w:lang w:val="ru-RU"/>
              </w:rPr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541B57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BF22F4" w:rsidRPr="001D5614">
        <w:trPr>
          <w:trHeight w:hRule="exact" w:val="567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b/>
                <w:bCs/>
                <w:lang w:val="ru-RU"/>
              </w:rPr>
            </w:pPr>
            <w:r w:rsidRPr="004E6B2B">
              <w:rPr>
                <w:b/>
                <w:bCs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842179" w:rsidRDefault="00BF22F4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842179" w:rsidRDefault="00BF22F4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842179" w:rsidRDefault="00BF22F4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842179" w:rsidRDefault="00BF22F4" w:rsidP="003D1579">
            <w:pPr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842179" w:rsidRDefault="00BF22F4" w:rsidP="003D15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0,2</w:t>
            </w:r>
          </w:p>
        </w:tc>
      </w:tr>
      <w:tr w:rsidR="00BF22F4" w:rsidRPr="001D5614">
        <w:trPr>
          <w:trHeight w:hRule="exact" w:val="1237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080179" w:rsidRDefault="00BF22F4" w:rsidP="003D1579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080179" w:rsidRDefault="00BF22F4" w:rsidP="003D1579">
            <w:r w:rsidRPr="00080179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080179" w:rsidRDefault="00BF22F4" w:rsidP="003D1579">
            <w:r w:rsidRPr="00080179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080179" w:rsidRDefault="00BF22F4" w:rsidP="003D1579"/>
        </w:tc>
        <w:tc>
          <w:tcPr>
            <w:tcW w:w="898" w:type="dxa"/>
            <w:shd w:val="clear" w:color="auto" w:fill="FFFFFF"/>
            <w:vAlign w:val="bottom"/>
          </w:tcPr>
          <w:p w:rsidR="00BF22F4" w:rsidRPr="00080179" w:rsidRDefault="00BF22F4" w:rsidP="003D1579">
            <w:pPr>
              <w:jc w:val="center"/>
            </w:pPr>
            <w:r w:rsidRPr="00080179">
              <w:t>0,2</w:t>
            </w:r>
          </w:p>
        </w:tc>
      </w:tr>
      <w:tr w:rsidR="00BF22F4" w:rsidRPr="001D5614">
        <w:trPr>
          <w:trHeight w:hRule="exact" w:val="1410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Финансовое обеспечение расходных обязательств муниципальных образований по переданным 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080179" w:rsidRDefault="00BF22F4" w:rsidP="003D1579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080179" w:rsidRDefault="00BF22F4" w:rsidP="003D1579">
            <w:r w:rsidRPr="00080179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080179" w:rsidRDefault="00BF22F4" w:rsidP="003D1579">
            <w:r w:rsidRPr="00080179">
              <w:t>89 1 00 77000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080179" w:rsidRDefault="00BF22F4" w:rsidP="003D1579">
            <w:r w:rsidRPr="00080179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080179" w:rsidRDefault="00BF22F4" w:rsidP="003D1579">
            <w:pPr>
              <w:jc w:val="center"/>
            </w:pPr>
            <w:r w:rsidRPr="00080179">
              <w:t>0,2</w:t>
            </w:r>
          </w:p>
        </w:tc>
      </w:tr>
      <w:tr w:rsidR="00BF22F4" w:rsidRPr="001D5614">
        <w:trPr>
          <w:trHeight w:hRule="exact" w:val="1232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Реализация государственных полномочий по определению перечня должностных лиц,</w:t>
            </w:r>
            <w:r>
              <w:rPr>
                <w:color w:val="000000"/>
                <w:lang w:val="ru-RU"/>
              </w:rPr>
              <w:t xml:space="preserve"> </w:t>
            </w:r>
            <w:r w:rsidRPr="004E6B2B">
              <w:rPr>
                <w:color w:val="000000"/>
                <w:lang w:val="ru-RU"/>
              </w:rPr>
              <w:t>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jc w:val="center"/>
            </w:pPr>
            <w:r w:rsidRPr="001D5614">
              <w:t>0,2</w:t>
            </w:r>
          </w:p>
        </w:tc>
      </w:tr>
      <w:tr w:rsidR="00BF22F4" w:rsidRPr="001D5614">
        <w:trPr>
          <w:trHeight w:hRule="exact" w:val="894"/>
        </w:trPr>
        <w:tc>
          <w:tcPr>
            <w:tcW w:w="4830" w:type="dxa"/>
            <w:shd w:val="clear" w:color="auto" w:fill="FFFFFF"/>
            <w:vAlign w:val="bottom"/>
          </w:tcPr>
          <w:p w:rsidR="00BF22F4" w:rsidRDefault="00BF22F4" w:rsidP="001A33AA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</w:t>
            </w:r>
          </w:p>
          <w:p w:rsidR="00BF22F4" w:rsidRPr="004E6B2B" w:rsidRDefault="00BF22F4" w:rsidP="001A33AA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 xml:space="preserve">(муниципальных) </w:t>
            </w:r>
            <w:r>
              <w:rPr>
                <w:lang w:val="ru-RU"/>
              </w:rPr>
              <w:t>нужд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jc w:val="center"/>
            </w:pPr>
            <w:r w:rsidRPr="001D5614">
              <w:t>0,2</w:t>
            </w:r>
          </w:p>
        </w:tc>
      </w:tr>
      <w:tr w:rsidR="00BF22F4" w:rsidRPr="001D5614">
        <w:trPr>
          <w:trHeight w:hRule="exact" w:val="888"/>
        </w:trPr>
        <w:tc>
          <w:tcPr>
            <w:tcW w:w="4830" w:type="dxa"/>
            <w:shd w:val="clear" w:color="auto" w:fill="FFFFFF"/>
            <w:vAlign w:val="bottom"/>
          </w:tcPr>
          <w:p w:rsidR="00BF22F4" w:rsidRDefault="00BF22F4" w:rsidP="001A33AA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</w:t>
            </w:r>
          </w:p>
          <w:p w:rsidR="00BF22F4" w:rsidRPr="004E6B2B" w:rsidRDefault="00BF22F4" w:rsidP="001A33AA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 xml:space="preserve">(муниципальных) </w:t>
            </w:r>
            <w:r>
              <w:rPr>
                <w:lang w:val="ru-RU"/>
              </w:rPr>
              <w:t>нужд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jc w:val="center"/>
            </w:pPr>
            <w:r w:rsidRPr="001D5614">
              <w:t>0,2</w:t>
            </w:r>
          </w:p>
        </w:tc>
      </w:tr>
      <w:tr w:rsidR="00BF22F4" w:rsidRPr="001D5614">
        <w:trPr>
          <w:trHeight w:hRule="exact" w:val="882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89 1 00 77150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jc w:val="center"/>
            </w:pPr>
            <w:r w:rsidRPr="001D5614">
              <w:t>0,2</w:t>
            </w:r>
          </w:p>
        </w:tc>
      </w:tr>
      <w:tr w:rsidR="00BF22F4" w:rsidRPr="001D5614">
        <w:trPr>
          <w:trHeight w:hRule="exact" w:val="309"/>
        </w:trPr>
        <w:tc>
          <w:tcPr>
            <w:tcW w:w="4830" w:type="dxa"/>
            <w:shd w:val="clear" w:color="auto" w:fill="FFFFFF"/>
          </w:tcPr>
          <w:p w:rsidR="00BF22F4" w:rsidRPr="007D021A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02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shd w:val="clear" w:color="auto" w:fill="FFFFFF"/>
          </w:tcPr>
          <w:p w:rsidR="00BF22F4" w:rsidRPr="006E70F7" w:rsidRDefault="00BF22F4" w:rsidP="006B1FF6">
            <w:pPr>
              <w:jc w:val="center"/>
              <w:rPr>
                <w:b/>
                <w:bCs/>
              </w:rPr>
            </w:pPr>
            <w:r w:rsidRPr="006E70F7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6E70F7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  <w:p w:rsidR="00BF22F4" w:rsidRPr="006E70F7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  <w:p w:rsidR="00BF22F4" w:rsidRPr="006E70F7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6E70F7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  <w:p w:rsidR="00BF22F4" w:rsidRPr="006E70F7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  <w:p w:rsidR="00BF22F4" w:rsidRPr="006E70F7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Pr="00106D33" w:rsidRDefault="00BF22F4" w:rsidP="003D1579">
            <w:pPr>
              <w:jc w:val="center"/>
              <w:rPr>
                <w:b/>
                <w:bCs/>
              </w:rPr>
            </w:pPr>
            <w:r w:rsidRPr="00106D33">
              <w:rPr>
                <w:b/>
                <w:bCs/>
              </w:rPr>
              <w:t>10,0</w:t>
            </w:r>
          </w:p>
        </w:tc>
      </w:tr>
      <w:tr w:rsidR="00BF22F4" w:rsidRPr="001D5614">
        <w:trPr>
          <w:trHeight w:hRule="exact" w:val="853"/>
        </w:trPr>
        <w:tc>
          <w:tcPr>
            <w:tcW w:w="4830" w:type="dxa"/>
            <w:shd w:val="clear" w:color="auto" w:fill="FFFFFF"/>
          </w:tcPr>
          <w:p w:rsidR="00BF22F4" w:rsidRPr="00405474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Pr="006D7061" w:rsidRDefault="00BF22F4" w:rsidP="003D1579">
            <w:pPr>
              <w:jc w:val="center"/>
            </w:pPr>
            <w:r>
              <w:t>10,0</w:t>
            </w:r>
          </w:p>
        </w:tc>
      </w:tr>
      <w:tr w:rsidR="00BF22F4" w:rsidRPr="001D5614">
        <w:trPr>
          <w:trHeight w:hRule="exact" w:val="1130"/>
        </w:trPr>
        <w:tc>
          <w:tcPr>
            <w:tcW w:w="4830" w:type="dxa"/>
            <w:shd w:val="clear" w:color="auto" w:fill="FFFFFF"/>
          </w:tcPr>
          <w:p w:rsidR="00BF22F4" w:rsidRPr="00405474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C73933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Pr="006D7061" w:rsidRDefault="00BF22F4" w:rsidP="003D1579">
            <w:pPr>
              <w:jc w:val="center"/>
            </w:pPr>
            <w:r>
              <w:t>10,0</w:t>
            </w:r>
          </w:p>
        </w:tc>
      </w:tr>
      <w:tr w:rsidR="00BF22F4" w:rsidRPr="001D5614">
        <w:trPr>
          <w:trHeight w:hRule="exact" w:val="569"/>
        </w:trPr>
        <w:tc>
          <w:tcPr>
            <w:tcW w:w="4830" w:type="dxa"/>
            <w:shd w:val="clear" w:color="auto" w:fill="FFFFFF"/>
          </w:tcPr>
          <w:p w:rsidR="00BF22F4" w:rsidRPr="00405474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89 1 00 41000</w:t>
            </w:r>
          </w:p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Pr="006D7061" w:rsidRDefault="00BF22F4" w:rsidP="003D1579">
            <w:pPr>
              <w:jc w:val="center"/>
            </w:pPr>
            <w:r>
              <w:t>10,0</w:t>
            </w:r>
          </w:p>
        </w:tc>
      </w:tr>
      <w:tr w:rsidR="00BF22F4" w:rsidRPr="001D5614">
        <w:trPr>
          <w:trHeight w:hRule="exact" w:val="408"/>
        </w:trPr>
        <w:tc>
          <w:tcPr>
            <w:tcW w:w="4830" w:type="dxa"/>
            <w:shd w:val="clear" w:color="auto" w:fill="FFFFFF"/>
          </w:tcPr>
          <w:p w:rsidR="00BF22F4" w:rsidRPr="00405474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Pr="006D7061" w:rsidRDefault="00BF22F4" w:rsidP="003D1579">
            <w:pPr>
              <w:jc w:val="center"/>
            </w:pPr>
            <w:r>
              <w:t>10,0</w:t>
            </w:r>
          </w:p>
        </w:tc>
      </w:tr>
      <w:tr w:rsidR="00BF22F4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BF22F4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Pr="006D7061" w:rsidRDefault="00BF22F4" w:rsidP="003D1579">
            <w:pPr>
              <w:jc w:val="center"/>
            </w:pPr>
            <w:r>
              <w:t>10,0</w:t>
            </w:r>
          </w:p>
        </w:tc>
      </w:tr>
      <w:tr w:rsidR="00BF22F4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BF22F4" w:rsidRDefault="00BF22F4" w:rsidP="00A71B3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  <w:p w:rsidR="00BF22F4" w:rsidRPr="00405474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Pr="006D7061" w:rsidRDefault="00BF22F4" w:rsidP="003D1579">
            <w:pPr>
              <w:jc w:val="center"/>
            </w:pPr>
            <w:r>
              <w:t>10,0</w:t>
            </w:r>
          </w:p>
        </w:tc>
      </w:tr>
      <w:tr w:rsidR="00BF22F4" w:rsidRPr="001D5614">
        <w:trPr>
          <w:trHeight w:hRule="exact" w:val="309"/>
        </w:trPr>
        <w:tc>
          <w:tcPr>
            <w:tcW w:w="4830" w:type="dxa"/>
            <w:shd w:val="clear" w:color="auto" w:fill="FFFFFF"/>
          </w:tcPr>
          <w:p w:rsidR="00BF22F4" w:rsidRDefault="00BF22F4" w:rsidP="002904C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4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Другие общегосударственные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851" w:type="dxa"/>
            <w:shd w:val="clear" w:color="auto" w:fill="FFFFFF"/>
          </w:tcPr>
          <w:p w:rsidR="00BF22F4" w:rsidRPr="006E70F7" w:rsidRDefault="00BF22F4" w:rsidP="006B1FF6">
            <w:pPr>
              <w:jc w:val="center"/>
              <w:rPr>
                <w:b/>
                <w:bCs/>
                <w:lang w:val="ru-RU"/>
              </w:rPr>
            </w:pPr>
            <w:r w:rsidRPr="006E70F7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6E70F7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6E70F7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0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6E70F7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6E70F7" w:rsidRDefault="00BF22F4" w:rsidP="003D157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Pr="006E70F7" w:rsidRDefault="00BF22F4" w:rsidP="003D1579">
            <w:pPr>
              <w:jc w:val="center"/>
              <w:rPr>
                <w:b/>
                <w:bCs/>
                <w:lang w:val="ru-RU"/>
              </w:rPr>
            </w:pPr>
            <w:r w:rsidRPr="006E70F7">
              <w:rPr>
                <w:b/>
                <w:bCs/>
                <w:lang w:val="ru-RU"/>
              </w:rPr>
              <w:t>109,9</w:t>
            </w:r>
          </w:p>
        </w:tc>
      </w:tr>
      <w:tr w:rsidR="00BF22F4" w:rsidRPr="006E70F7">
        <w:trPr>
          <w:trHeight w:hRule="exact" w:val="854"/>
        </w:trPr>
        <w:tc>
          <w:tcPr>
            <w:tcW w:w="4830" w:type="dxa"/>
            <w:shd w:val="clear" w:color="auto" w:fill="FFFFFF"/>
          </w:tcPr>
          <w:p w:rsidR="00BF22F4" w:rsidRPr="00405474" w:rsidRDefault="00BF22F4" w:rsidP="002904C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Pr="000319A4" w:rsidRDefault="00BF22F4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109,9</w:t>
            </w:r>
          </w:p>
        </w:tc>
      </w:tr>
      <w:tr w:rsidR="00BF22F4" w:rsidRPr="006E70F7">
        <w:trPr>
          <w:trHeight w:hRule="exact" w:val="1136"/>
        </w:trPr>
        <w:tc>
          <w:tcPr>
            <w:tcW w:w="4830" w:type="dxa"/>
            <w:shd w:val="clear" w:color="auto" w:fill="FFFFFF"/>
          </w:tcPr>
          <w:p w:rsidR="00BF22F4" w:rsidRPr="00405474" w:rsidRDefault="00BF22F4" w:rsidP="002904C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Pr="000319A4" w:rsidRDefault="00BF22F4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109,9</w:t>
            </w:r>
          </w:p>
        </w:tc>
      </w:tr>
      <w:tr w:rsidR="00BF22F4" w:rsidRPr="006E70F7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BF22F4" w:rsidRDefault="00BF22F4" w:rsidP="002904C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Pr="000319A4" w:rsidRDefault="00BF22F4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109,9</w:t>
            </w:r>
          </w:p>
        </w:tc>
      </w:tr>
      <w:tr w:rsidR="00BF22F4" w:rsidRPr="006E70F7">
        <w:trPr>
          <w:trHeight w:hRule="exact" w:val="835"/>
        </w:trPr>
        <w:tc>
          <w:tcPr>
            <w:tcW w:w="4830" w:type="dxa"/>
            <w:shd w:val="clear" w:color="auto" w:fill="FFFFFF"/>
            <w:vAlign w:val="bottom"/>
          </w:tcPr>
          <w:p w:rsidR="00BF22F4" w:rsidRDefault="00BF22F4" w:rsidP="006E70F7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</w:t>
            </w:r>
          </w:p>
          <w:p w:rsidR="00BF22F4" w:rsidRPr="004E6B2B" w:rsidRDefault="00BF22F4" w:rsidP="006E70F7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Pr="000319A4" w:rsidRDefault="00BF22F4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BF22F4" w:rsidRPr="006E70F7">
        <w:trPr>
          <w:trHeight w:hRule="exact" w:val="956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6E70F7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Pr="000319A4" w:rsidRDefault="00BF22F4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BF22F4" w:rsidRPr="006E70F7">
        <w:trPr>
          <w:trHeight w:hRule="exact" w:val="841"/>
        </w:trPr>
        <w:tc>
          <w:tcPr>
            <w:tcW w:w="4830" w:type="dxa"/>
            <w:shd w:val="clear" w:color="auto" w:fill="FFFFFF"/>
          </w:tcPr>
          <w:p w:rsidR="00BF22F4" w:rsidRPr="00A22FED" w:rsidRDefault="00BF22F4" w:rsidP="006E70F7">
            <w:pPr>
              <w:jc w:val="center"/>
              <w:rPr>
                <w:lang w:val="ru-RU"/>
              </w:rPr>
            </w:pPr>
            <w:r w:rsidRPr="00A22FED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BF22F4" w:rsidRPr="00A22FED" w:rsidRDefault="00BF22F4" w:rsidP="006E70F7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Pr="000319A4" w:rsidRDefault="00BF22F4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99,9</w:t>
            </w:r>
          </w:p>
        </w:tc>
      </w:tr>
      <w:tr w:rsidR="00BF22F4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Default="00BF22F4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BF22F4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Default="00BF22F4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BF22F4" w:rsidRPr="006E70F7">
        <w:trPr>
          <w:trHeight w:hRule="exact" w:val="864"/>
        </w:trPr>
        <w:tc>
          <w:tcPr>
            <w:tcW w:w="4830" w:type="dxa"/>
            <w:shd w:val="clear" w:color="auto" w:fill="FFFFFF"/>
          </w:tcPr>
          <w:p w:rsidR="00BF22F4" w:rsidRDefault="00BF22F4" w:rsidP="002904C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соглашение по возмещению причиненного вреда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</w:pPr>
            <w:r w:rsidRPr="001045F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89 1 00 41120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Default="00BF22F4" w:rsidP="006E70F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BF22F4" w:rsidRDefault="00BF22F4" w:rsidP="006E70F7">
            <w:pPr>
              <w:jc w:val="center"/>
              <w:rPr>
                <w:lang w:val="ru-RU"/>
              </w:rPr>
            </w:pPr>
          </w:p>
          <w:p w:rsidR="00BF22F4" w:rsidRDefault="00BF22F4" w:rsidP="006E70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10,0</w:t>
            </w:r>
          </w:p>
        </w:tc>
      </w:tr>
      <w:tr w:rsidR="00BF22F4" w:rsidRPr="001D5614">
        <w:trPr>
          <w:trHeight w:hRule="exact" w:val="423"/>
        </w:trPr>
        <w:tc>
          <w:tcPr>
            <w:tcW w:w="4830" w:type="dxa"/>
            <w:shd w:val="clear" w:color="auto" w:fill="FFFFFF"/>
          </w:tcPr>
          <w:p w:rsidR="00BF22F4" w:rsidRPr="0058025D" w:rsidRDefault="00BF22F4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E70F7">
            <w:pPr>
              <w:jc w:val="center"/>
              <w:rPr>
                <w:b/>
                <w:bCs/>
                <w:lang w:val="ru-RU"/>
              </w:rPr>
            </w:pPr>
            <w:r w:rsidRPr="006E70F7">
              <w:rPr>
                <w:b/>
                <w:bCs/>
                <w:lang w:val="ru-RU"/>
              </w:rPr>
              <w:t>919</w:t>
            </w:r>
          </w:p>
          <w:p w:rsidR="00BF22F4" w:rsidRDefault="00BF22F4" w:rsidP="006E70F7">
            <w:pPr>
              <w:jc w:val="center"/>
              <w:rPr>
                <w:b/>
                <w:bCs/>
                <w:lang w:val="ru-RU"/>
              </w:rPr>
            </w:pPr>
          </w:p>
          <w:p w:rsidR="00BF22F4" w:rsidRPr="006E70F7" w:rsidRDefault="00BF22F4" w:rsidP="006E70F7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3D1579">
            <w:pPr>
              <w:shd w:val="clear" w:color="auto" w:fill="FFFFFF"/>
              <w:ind w:left="284" w:hanging="284"/>
              <w:rPr>
                <w:b/>
                <w:bCs/>
                <w:lang w:val="ru-RU"/>
              </w:rPr>
            </w:pPr>
            <w:r w:rsidRPr="0058025D">
              <w:rPr>
                <w:b/>
                <w:bCs/>
              </w:rPr>
              <w:t>02</w:t>
            </w:r>
          </w:p>
          <w:p w:rsidR="00BF22F4" w:rsidRPr="002F2363" w:rsidRDefault="00BF22F4" w:rsidP="003D1579">
            <w:pPr>
              <w:shd w:val="clear" w:color="auto" w:fill="FFFFFF"/>
              <w:ind w:left="284" w:hanging="284"/>
              <w:rPr>
                <w:b/>
                <w:bCs/>
                <w:lang w:val="ru-RU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58025D" w:rsidRDefault="00BF22F4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58025D" w:rsidRDefault="00BF22F4" w:rsidP="003D1579">
            <w:pPr>
              <w:ind w:left="284" w:hanging="284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58025D" w:rsidRDefault="00BF22F4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Default="00BF22F4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84,5</w:t>
            </w:r>
          </w:p>
          <w:p w:rsidR="00BF22F4" w:rsidRPr="0058025D" w:rsidRDefault="00BF22F4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</w:p>
        </w:tc>
      </w:tr>
      <w:tr w:rsidR="00BF22F4" w:rsidRPr="001D5614">
        <w:trPr>
          <w:trHeight w:hRule="exact" w:val="481"/>
        </w:trPr>
        <w:tc>
          <w:tcPr>
            <w:tcW w:w="4830" w:type="dxa"/>
            <w:shd w:val="clear" w:color="auto" w:fill="FFFFFF"/>
          </w:tcPr>
          <w:p w:rsidR="00BF22F4" w:rsidRPr="001D5614" w:rsidRDefault="00BF22F4" w:rsidP="003D1579">
            <w:pPr>
              <w:jc w:val="center"/>
            </w:pPr>
            <w:r w:rsidRPr="001D5614"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ind w:left="284" w:hanging="284"/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B1043B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84,5</w:t>
            </w:r>
          </w:p>
        </w:tc>
      </w:tr>
      <w:tr w:rsidR="00BF22F4" w:rsidRPr="001D5614">
        <w:trPr>
          <w:trHeight w:hRule="exact" w:val="1381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Муниципальная программа повышения эффективности управления муниципальными финансами в Ромодановском муниципальном районе Республики Мордовия на период до 2018 года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ind w:left="284" w:hanging="284"/>
            </w:pPr>
            <w:r w:rsidRPr="001D5614">
              <w:t>17 0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BF22F4" w:rsidRDefault="00BF22F4" w:rsidP="002F2363">
            <w:pPr>
              <w:jc w:val="center"/>
            </w:pPr>
            <w:r w:rsidRPr="00D24562">
              <w:rPr>
                <w:lang w:val="ru-RU"/>
              </w:rPr>
              <w:t>84,5</w:t>
            </w:r>
          </w:p>
        </w:tc>
      </w:tr>
      <w:tr w:rsidR="00BF22F4" w:rsidRPr="001D5614">
        <w:trPr>
          <w:trHeight w:hRule="exact" w:val="593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4D244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ind w:left="284" w:hanging="284"/>
            </w:pPr>
            <w:r w:rsidRPr="001D5614">
              <w:t>17 3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BF22F4" w:rsidRDefault="00BF22F4" w:rsidP="002F2363">
            <w:pPr>
              <w:jc w:val="center"/>
            </w:pPr>
            <w:r w:rsidRPr="00D24562">
              <w:rPr>
                <w:lang w:val="ru-RU"/>
              </w:rPr>
              <w:t>84,5</w:t>
            </w:r>
          </w:p>
        </w:tc>
      </w:tr>
      <w:tr w:rsidR="00BF22F4" w:rsidRPr="001D5614">
        <w:trPr>
          <w:trHeight w:hRule="exact" w:val="1096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Основное мероприятие "Обеспечение осуществления органами местного самоуправления отдельных муниципальных полномочий"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ind w:left="284" w:hanging="284"/>
            </w:pPr>
            <w:r w:rsidRPr="001D5614">
              <w:t>17 3 02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BF22F4" w:rsidRDefault="00BF22F4" w:rsidP="002F2363">
            <w:pPr>
              <w:jc w:val="center"/>
            </w:pPr>
            <w:r w:rsidRPr="00D24562">
              <w:rPr>
                <w:lang w:val="ru-RU"/>
              </w:rPr>
              <w:t>84,5</w:t>
            </w:r>
          </w:p>
        </w:tc>
      </w:tr>
      <w:tr w:rsidR="00BF22F4" w:rsidRPr="001D5614">
        <w:trPr>
          <w:trHeight w:hRule="exact" w:val="856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pPr>
              <w:ind w:left="284" w:hanging="284"/>
            </w:pPr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</w:pPr>
          </w:p>
        </w:tc>
        <w:tc>
          <w:tcPr>
            <w:tcW w:w="898" w:type="dxa"/>
            <w:shd w:val="clear" w:color="auto" w:fill="FFFFFF"/>
          </w:tcPr>
          <w:p w:rsidR="00BF22F4" w:rsidRDefault="00BF22F4" w:rsidP="002F2363">
            <w:pPr>
              <w:jc w:val="center"/>
            </w:pPr>
            <w:r w:rsidRPr="00D24562">
              <w:rPr>
                <w:lang w:val="ru-RU"/>
              </w:rPr>
              <w:t>84,5</w:t>
            </w:r>
          </w:p>
        </w:tc>
      </w:tr>
      <w:tr w:rsidR="00BF22F4" w:rsidRPr="001D5614">
        <w:trPr>
          <w:trHeight w:hRule="exact" w:val="1677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BF22F4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8121CD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120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BF22F4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121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B1043B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BF22F4" w:rsidRPr="001D5614">
        <w:trPr>
          <w:trHeight w:hRule="exact" w:val="1190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129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B1043B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17,6</w:t>
            </w:r>
          </w:p>
        </w:tc>
      </w:tr>
      <w:tr w:rsidR="00BF22F4" w:rsidRPr="001D5614">
        <w:trPr>
          <w:trHeight w:hRule="exact" w:val="563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B1043B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8,7</w:t>
            </w:r>
          </w:p>
        </w:tc>
      </w:tr>
      <w:tr w:rsidR="00BF22F4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8A653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2F2363">
            <w:pPr>
              <w:jc w:val="center"/>
              <w:rPr>
                <w:lang w:val="ru-RU"/>
              </w:rPr>
            </w:pPr>
          </w:p>
          <w:p w:rsidR="00BF22F4" w:rsidRDefault="00BF22F4" w:rsidP="002F2363">
            <w:pPr>
              <w:jc w:val="center"/>
              <w:rPr>
                <w:lang w:val="ru-RU"/>
              </w:rPr>
            </w:pPr>
            <w:r w:rsidRPr="0092099A">
              <w:rPr>
                <w:lang w:val="ru-RU"/>
              </w:rPr>
              <w:t>8,7</w:t>
            </w:r>
          </w:p>
          <w:p w:rsidR="00BF22F4" w:rsidRDefault="00BF22F4" w:rsidP="002F2363">
            <w:pPr>
              <w:jc w:val="center"/>
              <w:rPr>
                <w:lang w:val="ru-RU"/>
              </w:rPr>
            </w:pPr>
          </w:p>
          <w:p w:rsidR="00BF22F4" w:rsidRDefault="00BF22F4" w:rsidP="002F2363">
            <w:pPr>
              <w:jc w:val="center"/>
              <w:rPr>
                <w:lang w:val="ru-RU"/>
              </w:rPr>
            </w:pPr>
          </w:p>
          <w:p w:rsidR="00BF22F4" w:rsidRDefault="00BF22F4" w:rsidP="002F2363">
            <w:pPr>
              <w:jc w:val="center"/>
            </w:pPr>
          </w:p>
        </w:tc>
      </w:tr>
      <w:tr w:rsidR="00BF22F4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BF22F4" w:rsidRPr="004E6B2B" w:rsidRDefault="00BF22F4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14313E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17 3 02 51180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2F2363">
            <w:pPr>
              <w:jc w:val="center"/>
              <w:rPr>
                <w:lang w:val="ru-RU"/>
              </w:rPr>
            </w:pPr>
          </w:p>
          <w:p w:rsidR="00BF22F4" w:rsidRDefault="00BF22F4" w:rsidP="002F2363">
            <w:pPr>
              <w:jc w:val="center"/>
            </w:pPr>
            <w:r w:rsidRPr="0092099A">
              <w:rPr>
                <w:lang w:val="ru-RU"/>
              </w:rPr>
              <w:t>8,7</w:t>
            </w:r>
          </w:p>
        </w:tc>
      </w:tr>
      <w:tr w:rsidR="00BF22F4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BF22F4" w:rsidRPr="001A7C7F" w:rsidRDefault="00BF22F4" w:rsidP="00D412B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7C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FFFFFF"/>
          </w:tcPr>
          <w:p w:rsidR="00BF22F4" w:rsidRPr="002F2363" w:rsidRDefault="00BF22F4" w:rsidP="006B1FF6">
            <w:pPr>
              <w:jc w:val="center"/>
              <w:rPr>
                <w:b/>
                <w:bCs/>
                <w:lang w:val="ru-RU"/>
              </w:rPr>
            </w:pPr>
          </w:p>
          <w:p w:rsidR="00BF22F4" w:rsidRPr="002F2363" w:rsidRDefault="00BF22F4" w:rsidP="006B1FF6">
            <w:pPr>
              <w:jc w:val="center"/>
              <w:rPr>
                <w:b/>
                <w:bCs/>
                <w:lang w:val="ru-RU"/>
              </w:rPr>
            </w:pPr>
            <w:r w:rsidRPr="002F2363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2F2363" w:rsidRDefault="00BF22F4" w:rsidP="00622015">
            <w:pPr>
              <w:jc w:val="center"/>
              <w:rPr>
                <w:b/>
                <w:bCs/>
                <w:lang w:val="ru-RU"/>
              </w:rPr>
            </w:pPr>
            <w:r w:rsidRPr="002F2363">
              <w:rPr>
                <w:b/>
                <w:bCs/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2F2363" w:rsidRDefault="00BF22F4" w:rsidP="00622015">
            <w:pPr>
              <w:jc w:val="center"/>
              <w:rPr>
                <w:b/>
                <w:bCs/>
                <w:lang w:val="ru-RU"/>
              </w:rPr>
            </w:pPr>
            <w:r w:rsidRPr="002F2363">
              <w:rPr>
                <w:b/>
                <w:bCs/>
                <w:lang w:val="ru-RU"/>
              </w:rPr>
              <w:t>00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2F2363" w:rsidRDefault="00BF22F4" w:rsidP="00622015">
            <w:pPr>
              <w:jc w:val="center"/>
              <w:rPr>
                <w:b/>
                <w:bCs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2F2363" w:rsidRDefault="00BF22F4" w:rsidP="00622015">
            <w:pPr>
              <w:jc w:val="center"/>
              <w:rPr>
                <w:b/>
                <w:bCs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2F2363" w:rsidRDefault="00BF22F4" w:rsidP="00622015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 w:rsidRPr="002F2363">
              <w:rPr>
                <w:b/>
                <w:bCs/>
                <w:lang w:val="ru-RU"/>
              </w:rPr>
              <w:t>99,0</w:t>
            </w:r>
          </w:p>
        </w:tc>
      </w:tr>
      <w:tr w:rsidR="00BF22F4" w:rsidRPr="00FA5A35">
        <w:trPr>
          <w:trHeight w:hRule="exact" w:val="843"/>
        </w:trPr>
        <w:tc>
          <w:tcPr>
            <w:tcW w:w="4830" w:type="dxa"/>
            <w:shd w:val="clear" w:color="auto" w:fill="FFFFFF"/>
          </w:tcPr>
          <w:p w:rsidR="00BF22F4" w:rsidRPr="001A7C7F" w:rsidRDefault="00BF22F4" w:rsidP="00D412B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C7F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и техногенного характера, гражданская оборона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Pr="00622015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0742CF" w:rsidRDefault="00BF22F4" w:rsidP="00622015">
            <w:pPr>
              <w:jc w:val="center"/>
              <w:rPr>
                <w:lang w:val="ru-RU"/>
              </w:rPr>
            </w:pP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0742CF" w:rsidRDefault="00BF22F4" w:rsidP="00622015">
            <w:pPr>
              <w:jc w:val="center"/>
              <w:rPr>
                <w:lang w:val="ru-RU"/>
              </w:rPr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Default="00BF22F4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BF22F4" w:rsidRPr="00FA5A35">
        <w:trPr>
          <w:trHeight w:hRule="exact" w:val="854"/>
        </w:trPr>
        <w:tc>
          <w:tcPr>
            <w:tcW w:w="4830" w:type="dxa"/>
            <w:shd w:val="clear" w:color="auto" w:fill="FFFFFF"/>
          </w:tcPr>
          <w:p w:rsidR="00BF22F4" w:rsidRPr="00743A02" w:rsidRDefault="00BF22F4" w:rsidP="00D412B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</w:pPr>
            <w:r w:rsidRPr="00070EC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622015">
            <w:pPr>
              <w:jc w:val="center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Default="00BF22F4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99,00</w:t>
            </w:r>
          </w:p>
        </w:tc>
      </w:tr>
      <w:tr w:rsidR="00BF22F4" w:rsidRPr="00FA5A35">
        <w:trPr>
          <w:trHeight w:hRule="exact" w:val="1122"/>
        </w:trPr>
        <w:tc>
          <w:tcPr>
            <w:tcW w:w="4830" w:type="dxa"/>
            <w:shd w:val="clear" w:color="auto" w:fill="FFFFFF"/>
          </w:tcPr>
          <w:p w:rsidR="00BF22F4" w:rsidRPr="00743A02" w:rsidRDefault="00BF22F4" w:rsidP="00D412B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Pr="00622015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622015">
            <w:pPr>
              <w:jc w:val="center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Default="00BF22F4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BF22F4" w:rsidRPr="00FA5A35">
        <w:trPr>
          <w:trHeight w:hRule="exact" w:val="855"/>
        </w:trPr>
        <w:tc>
          <w:tcPr>
            <w:tcW w:w="4830" w:type="dxa"/>
            <w:shd w:val="clear" w:color="auto" w:fill="FFFFFF"/>
          </w:tcPr>
          <w:p w:rsidR="00BF22F4" w:rsidRPr="00A22FED" w:rsidRDefault="00BF22F4" w:rsidP="00D412B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Резервный фонд администрации Набережного сельского поселения Ромодановского муниципального района РМ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</w:pPr>
            <w:r w:rsidRPr="00070EC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89 100 41180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622015">
            <w:pPr>
              <w:jc w:val="center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Default="00BF22F4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BF22F4" w:rsidRPr="00FA5A35">
        <w:trPr>
          <w:trHeight w:hRule="exact" w:val="852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D412B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Pr="00622015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Default="00BF22F4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BF22F4" w:rsidRPr="00FA5A35">
        <w:trPr>
          <w:trHeight w:hRule="exact" w:val="837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D412B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</w:pPr>
            <w:r w:rsidRPr="00070EC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240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Default="00BF22F4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BF22F4" w:rsidRPr="00FA5A35">
        <w:trPr>
          <w:trHeight w:hRule="exact" w:val="848"/>
        </w:trPr>
        <w:tc>
          <w:tcPr>
            <w:tcW w:w="4830" w:type="dxa"/>
            <w:shd w:val="clear" w:color="auto" w:fill="FFFFFF"/>
          </w:tcPr>
          <w:p w:rsidR="00BF22F4" w:rsidRDefault="00BF22F4" w:rsidP="00D412B9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Прочие </w:t>
            </w:r>
            <w:r w:rsidRPr="00FA5A35">
              <w:rPr>
                <w:rFonts w:ascii="Times New Roman" w:hAnsi="Times New Roman" w:cs="Times New Roman"/>
              </w:rPr>
              <w:t>закупки товаров, работ и услуг для обеспечения</w:t>
            </w:r>
          </w:p>
          <w:p w:rsidR="00BF22F4" w:rsidRPr="00FA5A35" w:rsidRDefault="00BF22F4" w:rsidP="00D412B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6B2B">
              <w:t xml:space="preserve"> </w:t>
            </w:r>
            <w:r w:rsidRPr="00FA5A35">
              <w:rPr>
                <w:rFonts w:ascii="Times New Roman" w:hAnsi="Times New Roman" w:cs="Times New Roman"/>
              </w:rPr>
              <w:t>государственных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A5A35">
              <w:rPr>
                <w:rFonts w:ascii="Times New Roman" w:hAnsi="Times New Roman" w:cs="Times New Roman"/>
              </w:rPr>
              <w:t>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Pr="00622015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98 100 41180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C27AC0" w:rsidRDefault="00BF22F4" w:rsidP="0062201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Default="00BF22F4" w:rsidP="00622015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99,0</w:t>
            </w:r>
          </w:p>
        </w:tc>
      </w:tr>
      <w:tr w:rsidR="00BF22F4" w:rsidRPr="001D5614">
        <w:trPr>
          <w:trHeight w:hRule="exact" w:val="296"/>
        </w:trPr>
        <w:tc>
          <w:tcPr>
            <w:tcW w:w="4830" w:type="dxa"/>
            <w:shd w:val="clear" w:color="auto" w:fill="FFFFFF"/>
            <w:vAlign w:val="bottom"/>
          </w:tcPr>
          <w:p w:rsidR="00BF22F4" w:rsidRPr="0058025D" w:rsidRDefault="00BF22F4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FFFFFF"/>
          </w:tcPr>
          <w:p w:rsidR="00BF22F4" w:rsidRPr="00E53DB8" w:rsidRDefault="00BF22F4" w:rsidP="006B1FF6">
            <w:pPr>
              <w:jc w:val="center"/>
              <w:rPr>
                <w:b/>
                <w:bCs/>
              </w:rPr>
            </w:pPr>
            <w:r w:rsidRPr="00E53DB8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58025D" w:rsidRDefault="00BF22F4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58025D" w:rsidRDefault="00BF22F4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58025D" w:rsidRDefault="00BF22F4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898" w:type="dxa"/>
            <w:shd w:val="clear" w:color="auto" w:fill="FFFFFF"/>
          </w:tcPr>
          <w:p w:rsidR="00BF22F4" w:rsidRPr="00E53DB8" w:rsidRDefault="00BF22F4" w:rsidP="0062201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239,6</w:t>
            </w:r>
          </w:p>
        </w:tc>
      </w:tr>
      <w:tr w:rsidR="00BF22F4" w:rsidRPr="001D5614">
        <w:trPr>
          <w:trHeight w:hRule="exact" w:val="457"/>
        </w:trPr>
        <w:tc>
          <w:tcPr>
            <w:tcW w:w="4830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jc w:val="center"/>
            </w:pPr>
            <w:r w:rsidRPr="001D5614">
              <w:t>Дорожное хозяйство (дорожные фонды)</w:t>
            </w:r>
          </w:p>
        </w:tc>
        <w:tc>
          <w:tcPr>
            <w:tcW w:w="851" w:type="dxa"/>
            <w:shd w:val="clear" w:color="auto" w:fill="FFFFFF"/>
          </w:tcPr>
          <w:p w:rsidR="00BF22F4" w:rsidRPr="00F429F4" w:rsidRDefault="00BF22F4" w:rsidP="00F429F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3D1579">
            <w:pPr>
              <w:jc w:val="center"/>
            </w:pPr>
            <w:r>
              <w:rPr>
                <w:lang w:val="ru-RU"/>
              </w:rPr>
              <w:t>2</w:t>
            </w:r>
            <w:r w:rsidRPr="004812E5">
              <w:rPr>
                <w:lang w:val="ru-RU"/>
              </w:rPr>
              <w:t>39,6</w:t>
            </w:r>
          </w:p>
        </w:tc>
      </w:tr>
      <w:tr w:rsidR="00BF22F4" w:rsidRPr="001D5614">
        <w:trPr>
          <w:trHeight w:hRule="exact" w:val="1428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7E14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</w:pPr>
            <w:r w:rsidRPr="001E0591">
              <w:rPr>
                <w:lang w:val="ru-RU"/>
              </w:rPr>
              <w:t>239,6</w:t>
            </w:r>
          </w:p>
        </w:tc>
      </w:tr>
      <w:tr w:rsidR="00BF22F4" w:rsidRPr="001D5614">
        <w:trPr>
          <w:trHeight w:hRule="exact" w:val="1419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7E14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>
              <w:t>10 1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/>
        </w:tc>
        <w:tc>
          <w:tcPr>
            <w:tcW w:w="898" w:type="dxa"/>
            <w:shd w:val="clear" w:color="auto" w:fill="FFFFFF"/>
          </w:tcPr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</w:pPr>
            <w:r w:rsidRPr="001E0591">
              <w:rPr>
                <w:lang w:val="ru-RU"/>
              </w:rPr>
              <w:t>239,6</w:t>
            </w:r>
          </w:p>
        </w:tc>
      </w:tr>
      <w:tr w:rsidR="00BF22F4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jc w:val="center"/>
            </w:pPr>
            <w:r w:rsidRPr="001D5614">
              <w:t>Основное  мероприятие (содержание дорог)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10 1 04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</w:pPr>
            <w:r w:rsidRPr="001E0591">
              <w:rPr>
                <w:lang w:val="ru-RU"/>
              </w:rPr>
              <w:t>239,6</w:t>
            </w:r>
          </w:p>
        </w:tc>
      </w:tr>
      <w:tr w:rsidR="00BF22F4" w:rsidRPr="001D5614">
        <w:trPr>
          <w:trHeight w:hRule="exact" w:val="1274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</w:pPr>
            <w:r w:rsidRPr="001E0591">
              <w:rPr>
                <w:lang w:val="ru-RU"/>
              </w:rPr>
              <w:t>239,6</w:t>
            </w:r>
          </w:p>
        </w:tc>
      </w:tr>
      <w:tr w:rsidR="00BF22F4" w:rsidRPr="001D5614">
        <w:trPr>
          <w:trHeight w:hRule="exact" w:val="573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11782F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</w:pPr>
            <w:r w:rsidRPr="001E0591">
              <w:rPr>
                <w:lang w:val="ru-RU"/>
              </w:rPr>
              <w:t>239,6</w:t>
            </w:r>
          </w:p>
        </w:tc>
      </w:tr>
      <w:tr w:rsidR="00BF22F4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</w:pPr>
            <w:r w:rsidRPr="002F3053">
              <w:rPr>
                <w:lang w:val="ru-RU"/>
              </w:rPr>
              <w:t>239,6</w:t>
            </w:r>
          </w:p>
        </w:tc>
      </w:tr>
      <w:tr w:rsidR="00BF22F4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10 1 04 44102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622015">
            <w:pPr>
              <w:jc w:val="center"/>
              <w:rPr>
                <w:lang w:val="ru-RU"/>
              </w:rPr>
            </w:pPr>
          </w:p>
          <w:p w:rsidR="00BF22F4" w:rsidRDefault="00BF22F4" w:rsidP="00622015">
            <w:pPr>
              <w:jc w:val="center"/>
            </w:pPr>
            <w:r w:rsidRPr="002F3053">
              <w:rPr>
                <w:lang w:val="ru-RU"/>
              </w:rPr>
              <w:t>239,6</w:t>
            </w:r>
          </w:p>
        </w:tc>
      </w:tr>
      <w:tr w:rsidR="00BF22F4" w:rsidRPr="001D5614">
        <w:trPr>
          <w:trHeight w:hRule="exact" w:val="313"/>
        </w:trPr>
        <w:tc>
          <w:tcPr>
            <w:tcW w:w="4830" w:type="dxa"/>
            <w:shd w:val="clear" w:color="auto" w:fill="FFFFFF"/>
            <w:vAlign w:val="bottom"/>
          </w:tcPr>
          <w:p w:rsidR="00BF22F4" w:rsidRPr="0058025D" w:rsidRDefault="00BF22F4" w:rsidP="003D1579">
            <w:pPr>
              <w:jc w:val="center"/>
              <w:rPr>
                <w:b/>
                <w:bCs/>
              </w:rPr>
            </w:pPr>
            <w:r w:rsidRPr="0058025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FFFFFF"/>
          </w:tcPr>
          <w:p w:rsidR="00BF22F4" w:rsidRPr="002F2363" w:rsidRDefault="00BF22F4" w:rsidP="006B1FF6">
            <w:pPr>
              <w:jc w:val="center"/>
              <w:rPr>
                <w:b/>
                <w:bCs/>
              </w:rPr>
            </w:pPr>
            <w:r w:rsidRPr="002F2363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58025D" w:rsidRDefault="00BF22F4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58025D" w:rsidRDefault="00BF22F4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58025D" w:rsidRDefault="00BF22F4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58025D" w:rsidRDefault="00BF22F4" w:rsidP="003D1579">
            <w:pPr>
              <w:rPr>
                <w:b/>
                <w:bCs/>
              </w:rPr>
            </w:pPr>
            <w:r w:rsidRPr="0058025D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58025D" w:rsidRDefault="00BF22F4" w:rsidP="003D1579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153,2</w:t>
            </w:r>
          </w:p>
        </w:tc>
      </w:tr>
      <w:tr w:rsidR="00BF22F4" w:rsidRPr="001D5614">
        <w:trPr>
          <w:trHeight w:hRule="exact" w:val="379"/>
        </w:trPr>
        <w:tc>
          <w:tcPr>
            <w:tcW w:w="4830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jc w:val="center"/>
            </w:pPr>
            <w:r w:rsidRPr="001D5614">
              <w:t>Благоустройство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D50A6E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153,2</w:t>
            </w:r>
          </w:p>
        </w:tc>
      </w:tr>
      <w:tr w:rsidR="00BF22F4" w:rsidRPr="001D5614">
        <w:trPr>
          <w:trHeight w:hRule="exact" w:val="1379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>
              <w:t>10 0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/>
        </w:tc>
        <w:tc>
          <w:tcPr>
            <w:tcW w:w="898" w:type="dxa"/>
            <w:shd w:val="clear" w:color="auto" w:fill="FFFFFF"/>
          </w:tcPr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125,0</w:t>
            </w:r>
          </w:p>
          <w:p w:rsidR="00BF22F4" w:rsidRDefault="00BF22F4" w:rsidP="003D1579">
            <w:pPr>
              <w:jc w:val="center"/>
            </w:pPr>
          </w:p>
        </w:tc>
      </w:tr>
      <w:tr w:rsidR="00BF22F4" w:rsidRPr="001D5614">
        <w:trPr>
          <w:trHeight w:hRule="exact" w:val="1411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 xml:space="preserve">10 </w:t>
            </w:r>
            <w:r>
              <w:t>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</w:pPr>
            <w:r>
              <w:rPr>
                <w:lang w:val="ru-RU"/>
              </w:rPr>
              <w:t>125,0</w:t>
            </w:r>
          </w:p>
        </w:tc>
      </w:tr>
      <w:tr w:rsidR="00BF22F4" w:rsidRPr="001D5614">
        <w:trPr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jc w:val="center"/>
            </w:pPr>
            <w:r w:rsidRPr="001D5614">
              <w:t>Основное  мероприятие (благоустройство территории)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10 1 07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125,0</w:t>
            </w:r>
          </w:p>
          <w:p w:rsidR="00BF22F4" w:rsidRDefault="00BF22F4" w:rsidP="003D1579">
            <w:pPr>
              <w:jc w:val="center"/>
            </w:pPr>
            <w:r>
              <w:rPr>
                <w:lang w:val="ru-RU"/>
              </w:rPr>
              <w:t>145,2</w:t>
            </w:r>
          </w:p>
        </w:tc>
      </w:tr>
      <w:tr w:rsidR="00BF22F4" w:rsidRPr="001D5614">
        <w:trPr>
          <w:trHeight w:hRule="exact" w:val="433"/>
        </w:trPr>
        <w:tc>
          <w:tcPr>
            <w:tcW w:w="4830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jc w:val="center"/>
            </w:pPr>
            <w:r w:rsidRPr="001D5614">
              <w:t>Уличное освещение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BF22F4" w:rsidRPr="001D5614">
        <w:trPr>
          <w:trHeight w:hRule="exact" w:val="551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200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BF22F4" w:rsidRPr="001D5614">
        <w:trPr>
          <w:trHeight w:hRule="exact" w:val="632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240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BF22F4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F93A67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10 1 07 43010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244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3D1579">
            <w:pPr>
              <w:jc w:val="center"/>
              <w:rPr>
                <w:lang w:val="ru-RU"/>
              </w:rPr>
            </w:pPr>
          </w:p>
          <w:p w:rsidR="00BF22F4" w:rsidRDefault="00BF22F4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BF22F4" w:rsidRPr="006E0286">
        <w:trPr>
          <w:trHeight w:hRule="exact" w:val="862"/>
        </w:trPr>
        <w:tc>
          <w:tcPr>
            <w:tcW w:w="4830" w:type="dxa"/>
            <w:shd w:val="clear" w:color="auto" w:fill="FFFFFF"/>
          </w:tcPr>
          <w:p w:rsidR="00BF22F4" w:rsidRPr="00743A02" w:rsidRDefault="00BF22F4" w:rsidP="00EF14B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743A02" w:rsidRDefault="00BF22F4" w:rsidP="00EF14BE">
            <w:pPr>
              <w:jc w:val="center"/>
            </w:pPr>
            <w:r w:rsidRPr="00743A02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6B1FF6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28,2</w:t>
            </w:r>
          </w:p>
        </w:tc>
      </w:tr>
      <w:tr w:rsidR="00BF22F4" w:rsidRPr="006E0286">
        <w:trPr>
          <w:trHeight w:hRule="exact" w:val="1272"/>
        </w:trPr>
        <w:tc>
          <w:tcPr>
            <w:tcW w:w="4830" w:type="dxa"/>
            <w:shd w:val="clear" w:color="auto" w:fill="FFFFFF"/>
          </w:tcPr>
          <w:p w:rsidR="00BF22F4" w:rsidRPr="00743A02" w:rsidRDefault="00BF22F4" w:rsidP="00EF14B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743A02" w:rsidRDefault="00BF22F4" w:rsidP="00EF14BE">
            <w:pPr>
              <w:jc w:val="center"/>
            </w:pPr>
            <w:r w:rsidRPr="00743A02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</w:pPr>
            <w:r>
              <w:rPr>
                <w:lang w:val="ru-RU"/>
              </w:rPr>
              <w:t>28,2</w:t>
            </w:r>
          </w:p>
        </w:tc>
      </w:tr>
      <w:tr w:rsidR="00BF22F4" w:rsidRPr="006E0286">
        <w:trPr>
          <w:trHeight w:hRule="exact" w:val="1276"/>
        </w:trPr>
        <w:tc>
          <w:tcPr>
            <w:tcW w:w="4830" w:type="dxa"/>
            <w:shd w:val="clear" w:color="auto" w:fill="FFFFFF"/>
          </w:tcPr>
          <w:p w:rsidR="00BF22F4" w:rsidRPr="00743A02" w:rsidRDefault="00BF22F4" w:rsidP="00EF14B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A02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BF22F4" w:rsidRPr="00743A02" w:rsidRDefault="00BF22F4" w:rsidP="00EF14BE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</w:tcPr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743A02" w:rsidRDefault="00BF22F4" w:rsidP="00EF14B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</w:pPr>
            <w:r>
              <w:rPr>
                <w:lang w:val="ru-RU"/>
              </w:rPr>
              <w:t>28,2</w:t>
            </w:r>
          </w:p>
        </w:tc>
      </w:tr>
      <w:tr w:rsidR="00BF22F4" w:rsidRPr="006E0286">
        <w:trPr>
          <w:trHeight w:hRule="exact" w:val="858"/>
        </w:trPr>
        <w:tc>
          <w:tcPr>
            <w:tcW w:w="4830" w:type="dxa"/>
            <w:shd w:val="clear" w:color="auto" w:fill="FFFFFF"/>
          </w:tcPr>
          <w:p w:rsidR="00BF22F4" w:rsidRPr="006E0286" w:rsidRDefault="00BF22F4" w:rsidP="00EF14BE">
            <w:pPr>
              <w:shd w:val="clear" w:color="auto" w:fill="FFFFFF"/>
              <w:jc w:val="center"/>
              <w:rPr>
                <w:lang w:val="ru-RU"/>
              </w:rPr>
            </w:pPr>
            <w:r w:rsidRPr="006E0286">
              <w:rPr>
                <w:lang w:val="ru-RU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743A02" w:rsidRDefault="00BF22F4" w:rsidP="00EF14B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  <w:jc w:val="center"/>
            </w:pPr>
            <w:r w:rsidRPr="00743A02">
              <w:t>200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28,2</w:t>
            </w:r>
          </w:p>
          <w:p w:rsidR="00BF22F4" w:rsidRDefault="00BF22F4" w:rsidP="006E0286">
            <w:pPr>
              <w:jc w:val="center"/>
            </w:pPr>
          </w:p>
        </w:tc>
      </w:tr>
      <w:tr w:rsidR="00BF22F4" w:rsidRPr="006E0286">
        <w:trPr>
          <w:trHeight w:hRule="exact" w:val="858"/>
        </w:trPr>
        <w:tc>
          <w:tcPr>
            <w:tcW w:w="4830" w:type="dxa"/>
            <w:shd w:val="clear" w:color="auto" w:fill="FFFFFF"/>
          </w:tcPr>
          <w:p w:rsidR="00BF22F4" w:rsidRPr="006E0286" w:rsidRDefault="00BF22F4" w:rsidP="00EF14BE">
            <w:pPr>
              <w:shd w:val="clear" w:color="auto" w:fill="FFFFFF"/>
              <w:jc w:val="center"/>
              <w:rPr>
                <w:lang w:val="ru-RU"/>
              </w:rPr>
            </w:pPr>
            <w:r w:rsidRPr="006E0286">
              <w:rPr>
                <w:lang w:val="ru-RU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743A02" w:rsidRDefault="00BF22F4" w:rsidP="00EF14B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  <w:jc w:val="center"/>
            </w:pPr>
            <w:r w:rsidRPr="00743A02">
              <w:t>240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</w:pPr>
            <w:r>
              <w:rPr>
                <w:lang w:val="ru-RU"/>
              </w:rPr>
              <w:t>28,2</w:t>
            </w:r>
          </w:p>
        </w:tc>
      </w:tr>
      <w:tr w:rsidR="00BF22F4" w:rsidRPr="006E0286">
        <w:trPr>
          <w:trHeight w:hRule="exact" w:val="858"/>
        </w:trPr>
        <w:tc>
          <w:tcPr>
            <w:tcW w:w="4830" w:type="dxa"/>
            <w:shd w:val="clear" w:color="auto" w:fill="FFFFFF"/>
          </w:tcPr>
          <w:p w:rsidR="00BF22F4" w:rsidRPr="006E0286" w:rsidRDefault="00BF22F4" w:rsidP="00EF14BE">
            <w:pPr>
              <w:shd w:val="clear" w:color="auto" w:fill="FFFFFF"/>
              <w:jc w:val="center"/>
              <w:rPr>
                <w:lang w:val="ru-RU"/>
              </w:rPr>
            </w:pPr>
            <w:r w:rsidRPr="006E0286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  <w:rPr>
                <w:lang w:val="ru-RU"/>
              </w:rPr>
            </w:pPr>
          </w:p>
          <w:p w:rsidR="00BF22F4" w:rsidRDefault="00BF22F4" w:rsidP="006E0286">
            <w:pPr>
              <w:jc w:val="center"/>
            </w:pPr>
            <w:r w:rsidRPr="00CD277C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</w:pPr>
            <w:r w:rsidRPr="00743A02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</w:pPr>
            <w:r w:rsidRPr="00743A02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743A02" w:rsidRDefault="00BF22F4" w:rsidP="00EF14BE">
            <w:pPr>
              <w:jc w:val="center"/>
            </w:pPr>
            <w:r w:rsidRPr="00743A02">
              <w:t>89 1 00 78090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743A02" w:rsidRDefault="00BF22F4" w:rsidP="00EF14BE">
            <w:pPr>
              <w:shd w:val="clear" w:color="auto" w:fill="FFFFFF"/>
              <w:jc w:val="center"/>
            </w:pPr>
            <w:r w:rsidRPr="00743A02">
              <w:t>244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6B1FF6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28,2</w:t>
            </w:r>
          </w:p>
        </w:tc>
      </w:tr>
      <w:tr w:rsidR="00BF22F4" w:rsidRPr="001D5614">
        <w:trPr>
          <w:trHeight w:hRule="exact" w:val="334"/>
        </w:trPr>
        <w:tc>
          <w:tcPr>
            <w:tcW w:w="4830" w:type="dxa"/>
            <w:shd w:val="clear" w:color="auto" w:fill="FFFFFF"/>
          </w:tcPr>
          <w:p w:rsidR="00BF22F4" w:rsidRPr="001D5614" w:rsidRDefault="00BF22F4" w:rsidP="003D1579">
            <w:pPr>
              <w:jc w:val="center"/>
              <w:rPr>
                <w:b/>
                <w:bCs/>
                <w:highlight w:val="yellow"/>
              </w:rPr>
            </w:pPr>
            <w:r w:rsidRPr="006B1FF6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shd w:val="clear" w:color="auto" w:fill="FFFFFF"/>
          </w:tcPr>
          <w:p w:rsidR="00BF22F4" w:rsidRPr="006B1FF6" w:rsidRDefault="00BF22F4" w:rsidP="006B1FF6">
            <w:pPr>
              <w:jc w:val="center"/>
              <w:rPr>
                <w:b/>
                <w:bCs/>
              </w:rPr>
            </w:pPr>
            <w:r w:rsidRPr="006B1FF6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rPr>
                <w:b/>
                <w:bCs/>
                <w:highlight w:val="yellow"/>
              </w:rPr>
            </w:pPr>
            <w:r w:rsidRPr="006B1FF6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622015" w:rsidRDefault="00BF22F4" w:rsidP="003D1579">
            <w:pPr>
              <w:rPr>
                <w:b/>
                <w:bCs/>
              </w:rPr>
            </w:pPr>
            <w:r w:rsidRPr="00622015">
              <w:rPr>
                <w:b/>
                <w:bCs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622015" w:rsidRDefault="00BF22F4" w:rsidP="003D1579">
            <w:pPr>
              <w:rPr>
                <w:b/>
                <w:bCs/>
              </w:rPr>
            </w:pPr>
            <w:r w:rsidRPr="00622015">
              <w:rPr>
                <w:b/>
                <w:bCs/>
              </w:rPr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622015" w:rsidRDefault="00BF22F4" w:rsidP="003D1579">
            <w:pPr>
              <w:rPr>
                <w:b/>
                <w:bCs/>
              </w:rPr>
            </w:pPr>
            <w:r w:rsidRPr="00622015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D50A6E" w:rsidRDefault="00BF22F4" w:rsidP="003D1579">
            <w:pPr>
              <w:jc w:val="center"/>
              <w:rPr>
                <w:b/>
                <w:bCs/>
                <w:highlight w:val="yellow"/>
                <w:lang w:val="ru-RU"/>
              </w:rPr>
            </w:pPr>
            <w:r w:rsidRPr="00622015">
              <w:rPr>
                <w:b/>
                <w:bCs/>
                <w:lang w:val="ru-RU"/>
              </w:rPr>
              <w:t>95,1</w:t>
            </w:r>
          </w:p>
        </w:tc>
      </w:tr>
      <w:tr w:rsidR="00BF22F4" w:rsidRPr="001D5614">
        <w:trPr>
          <w:trHeight w:hRule="exact" w:val="334"/>
        </w:trPr>
        <w:tc>
          <w:tcPr>
            <w:tcW w:w="4830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 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  <w:vAlign w:val="bottom"/>
          </w:tcPr>
          <w:p w:rsidR="00BF22F4" w:rsidRPr="00D50A6E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95,1</w:t>
            </w:r>
          </w:p>
        </w:tc>
      </w:tr>
      <w:tr w:rsidR="00BF22F4" w:rsidRPr="001D5614">
        <w:trPr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89 0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pPr>
              <w:rPr>
                <w:b/>
                <w:bCs/>
              </w:rPr>
            </w:pPr>
            <w:r w:rsidRPr="001D5614">
              <w:rPr>
                <w:b/>
                <w:bCs/>
              </w:rPr>
              <w:t> 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BF22F4" w:rsidRPr="001D5614">
        <w:trPr>
          <w:trHeight w:hRule="exact" w:val="843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89 1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BF22F4" w:rsidRPr="001D5614">
        <w:trPr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89 1 00 03000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BF22F4" w:rsidRPr="006B1FF6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15,9</w:t>
            </w:r>
          </w:p>
        </w:tc>
      </w:tr>
      <w:tr w:rsidR="00BF22F4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Доплаты к пенсиям муниципальным служащим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 </w:t>
            </w:r>
          </w:p>
        </w:tc>
        <w:tc>
          <w:tcPr>
            <w:tcW w:w="898" w:type="dxa"/>
            <w:shd w:val="clear" w:color="auto" w:fill="FFFFFF"/>
          </w:tcPr>
          <w:p w:rsidR="00BF22F4" w:rsidRPr="006B1FF6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15,9</w:t>
            </w:r>
          </w:p>
        </w:tc>
      </w:tr>
      <w:tr w:rsidR="00BF22F4" w:rsidRPr="001D5614">
        <w:trPr>
          <w:trHeight w:hRule="exact" w:val="595"/>
        </w:trPr>
        <w:tc>
          <w:tcPr>
            <w:tcW w:w="4830" w:type="dxa"/>
            <w:shd w:val="clear" w:color="auto" w:fill="FFFFFF"/>
          </w:tcPr>
          <w:p w:rsidR="00BF22F4" w:rsidRPr="00853960" w:rsidRDefault="00BF22F4" w:rsidP="004E770A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4E770A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EC24AA" w:rsidRDefault="00BF22F4" w:rsidP="004E770A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EC24AA" w:rsidRDefault="00BF22F4" w:rsidP="004E770A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EC24AA" w:rsidRDefault="00BF22F4" w:rsidP="004E770A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EC24AA" w:rsidRDefault="00BF22F4" w:rsidP="004E770A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4E770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15,9</w:t>
            </w:r>
          </w:p>
          <w:p w:rsidR="00BF22F4" w:rsidRDefault="00BF22F4" w:rsidP="004E770A">
            <w:pPr>
              <w:jc w:val="center"/>
              <w:rPr>
                <w:lang w:val="ru-RU"/>
              </w:rPr>
            </w:pPr>
          </w:p>
        </w:tc>
      </w:tr>
      <w:tr w:rsidR="00BF22F4" w:rsidRPr="001D5614">
        <w:trPr>
          <w:trHeight w:hRule="exact" w:val="561"/>
        </w:trPr>
        <w:tc>
          <w:tcPr>
            <w:tcW w:w="4830" w:type="dxa"/>
            <w:shd w:val="clear" w:color="auto" w:fill="FFFFFF"/>
          </w:tcPr>
          <w:p w:rsidR="00BF22F4" w:rsidRPr="00853960" w:rsidRDefault="00BF22F4" w:rsidP="004E770A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4E770A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EC24AA" w:rsidRDefault="00BF22F4" w:rsidP="004E770A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EC24AA" w:rsidRDefault="00BF22F4" w:rsidP="004E770A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EC24AA" w:rsidRDefault="00BF22F4" w:rsidP="004E770A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EC24AA" w:rsidRDefault="00BF22F4" w:rsidP="004E770A">
            <w:pPr>
              <w:shd w:val="clear" w:color="auto" w:fill="FFFFFF"/>
              <w:jc w:val="center"/>
            </w:pPr>
            <w:r>
              <w:t>310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4E770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15,9</w:t>
            </w:r>
          </w:p>
          <w:p w:rsidR="00BF22F4" w:rsidRDefault="00BF22F4" w:rsidP="004E770A">
            <w:pPr>
              <w:jc w:val="center"/>
              <w:rPr>
                <w:lang w:val="ru-RU"/>
              </w:rPr>
            </w:pPr>
          </w:p>
        </w:tc>
      </w:tr>
      <w:tr w:rsidR="00BF22F4" w:rsidRPr="001D5614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BF22F4" w:rsidRPr="004E6B2B" w:rsidRDefault="00BF22F4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852FD1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89 1 00 03010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1D5614" w:rsidRDefault="00BF22F4" w:rsidP="003D1579">
            <w:r w:rsidRPr="001D5614">
              <w:t>312</w:t>
            </w:r>
          </w:p>
        </w:tc>
        <w:tc>
          <w:tcPr>
            <w:tcW w:w="898" w:type="dxa"/>
            <w:shd w:val="clear" w:color="auto" w:fill="FFFFFF"/>
          </w:tcPr>
          <w:p w:rsidR="00BF22F4" w:rsidRPr="006B1FF6" w:rsidRDefault="00BF22F4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15,9</w:t>
            </w:r>
          </w:p>
        </w:tc>
      </w:tr>
      <w:tr w:rsidR="00BF22F4" w:rsidRPr="006B1FF6">
        <w:trPr>
          <w:trHeight w:hRule="exact" w:val="1239"/>
        </w:trPr>
        <w:tc>
          <w:tcPr>
            <w:tcW w:w="4830" w:type="dxa"/>
            <w:shd w:val="clear" w:color="auto" w:fill="FFFFFF"/>
          </w:tcPr>
          <w:p w:rsidR="00BF22F4" w:rsidRPr="00853960" w:rsidRDefault="00BF22F4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муниципальных учреждений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  <w:rPr>
                <w:lang w:val="ru-RU"/>
              </w:rPr>
            </w:pPr>
          </w:p>
          <w:p w:rsidR="00BF22F4" w:rsidRDefault="00BF22F4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EC24AA" w:rsidRDefault="00BF22F4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EC24AA" w:rsidRDefault="00BF22F4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EC24AA" w:rsidRDefault="00BF22F4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EC24AA" w:rsidRDefault="00BF22F4" w:rsidP="00E53DB8">
            <w:pPr>
              <w:shd w:val="clear" w:color="auto" w:fill="FFFFFF"/>
              <w:jc w:val="center"/>
            </w:pPr>
          </w:p>
        </w:tc>
        <w:tc>
          <w:tcPr>
            <w:tcW w:w="898" w:type="dxa"/>
            <w:shd w:val="clear" w:color="auto" w:fill="FFFFFF"/>
          </w:tcPr>
          <w:p w:rsidR="00BF22F4" w:rsidRDefault="00BF22F4" w:rsidP="00E53DB8">
            <w:pPr>
              <w:jc w:val="center"/>
              <w:rPr>
                <w:lang w:val="ru-RU"/>
              </w:rPr>
            </w:pPr>
          </w:p>
          <w:p w:rsidR="00BF22F4" w:rsidRDefault="00BF22F4" w:rsidP="00E53DB8">
            <w:pPr>
              <w:jc w:val="center"/>
              <w:rPr>
                <w:lang w:val="ru-RU"/>
              </w:rPr>
            </w:pPr>
          </w:p>
          <w:p w:rsidR="00BF22F4" w:rsidRDefault="00BF22F4" w:rsidP="00E53DB8">
            <w:pPr>
              <w:jc w:val="center"/>
              <w:rPr>
                <w:lang w:val="ru-RU"/>
              </w:rPr>
            </w:pPr>
          </w:p>
          <w:p w:rsidR="00BF22F4" w:rsidRDefault="00BF22F4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BF22F4" w:rsidRPr="006B1FF6">
        <w:trPr>
          <w:trHeight w:hRule="exact" w:val="561"/>
        </w:trPr>
        <w:tc>
          <w:tcPr>
            <w:tcW w:w="4830" w:type="dxa"/>
            <w:shd w:val="clear" w:color="auto" w:fill="FFFFFF"/>
          </w:tcPr>
          <w:p w:rsidR="00BF22F4" w:rsidRPr="00853960" w:rsidRDefault="00BF22F4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EC24AA" w:rsidRDefault="00BF22F4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EC24AA" w:rsidRDefault="00BF22F4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EC24AA" w:rsidRDefault="00BF22F4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EC24AA" w:rsidRDefault="00BF22F4" w:rsidP="00E53DB8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E53DB8">
            <w:pPr>
              <w:jc w:val="center"/>
              <w:rPr>
                <w:lang w:val="ru-RU"/>
              </w:rPr>
            </w:pPr>
          </w:p>
          <w:p w:rsidR="00BF22F4" w:rsidRDefault="00BF22F4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BF22F4" w:rsidRPr="006B1FF6">
        <w:trPr>
          <w:trHeight w:hRule="exact" w:val="697"/>
        </w:trPr>
        <w:tc>
          <w:tcPr>
            <w:tcW w:w="4830" w:type="dxa"/>
            <w:shd w:val="clear" w:color="auto" w:fill="FFFFFF"/>
          </w:tcPr>
          <w:p w:rsidR="00BF22F4" w:rsidRPr="00853960" w:rsidRDefault="00BF22F4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Публичные нормативные социальные выплаты гражд</w:t>
            </w:r>
            <w:r>
              <w:rPr>
                <w:lang w:val="ru-RU"/>
              </w:rPr>
              <w:t>а</w:t>
            </w:r>
            <w:r w:rsidRPr="00853960">
              <w:rPr>
                <w:lang w:val="ru-RU"/>
              </w:rPr>
              <w:t>нам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Pr="00EC24AA" w:rsidRDefault="00BF22F4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Pr="00EC24AA" w:rsidRDefault="00BF22F4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Pr="00EC24AA" w:rsidRDefault="00BF22F4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Pr="00EC24AA" w:rsidRDefault="00BF22F4" w:rsidP="00E53DB8">
            <w:pPr>
              <w:shd w:val="clear" w:color="auto" w:fill="FFFFFF"/>
              <w:jc w:val="center"/>
            </w:pPr>
            <w:r>
              <w:t>310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E53DB8">
            <w:pPr>
              <w:jc w:val="center"/>
              <w:rPr>
                <w:lang w:val="ru-RU"/>
              </w:rPr>
            </w:pPr>
          </w:p>
          <w:p w:rsidR="00BF22F4" w:rsidRDefault="00BF22F4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  <w:tr w:rsidR="00BF22F4" w:rsidRPr="006B1FF6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BF22F4" w:rsidRPr="00853960" w:rsidRDefault="00BF22F4" w:rsidP="00E53DB8">
            <w:pPr>
              <w:shd w:val="clear" w:color="auto" w:fill="FFFFFF"/>
              <w:jc w:val="center"/>
              <w:rPr>
                <w:lang w:val="ru-RU"/>
              </w:rPr>
            </w:pPr>
            <w:r w:rsidRPr="00853960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</w:tcPr>
          <w:p w:rsidR="00BF22F4" w:rsidRDefault="00BF22F4" w:rsidP="006B1FF6">
            <w:pPr>
              <w:jc w:val="center"/>
            </w:pPr>
            <w:r w:rsidRPr="005F6A09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BF22F4" w:rsidRDefault="00BF22F4" w:rsidP="00E53DB8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F22F4" w:rsidRDefault="00BF22F4" w:rsidP="00E53DB8">
            <w:pPr>
              <w:shd w:val="clear" w:color="auto" w:fill="FFFFFF"/>
              <w:jc w:val="center"/>
            </w:pPr>
            <w:r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BF22F4" w:rsidRDefault="00BF22F4" w:rsidP="00E53DB8">
            <w:pPr>
              <w:shd w:val="clear" w:color="auto" w:fill="FFFFFF"/>
              <w:jc w:val="center"/>
            </w:pPr>
            <w:r>
              <w:t>89 1 00 44205</w:t>
            </w:r>
          </w:p>
        </w:tc>
        <w:tc>
          <w:tcPr>
            <w:tcW w:w="562" w:type="dxa"/>
            <w:shd w:val="clear" w:color="auto" w:fill="FFFFFF"/>
            <w:vAlign w:val="bottom"/>
          </w:tcPr>
          <w:p w:rsidR="00BF22F4" w:rsidRDefault="00BF22F4" w:rsidP="00E53DB8">
            <w:pPr>
              <w:shd w:val="clear" w:color="auto" w:fill="FFFFFF"/>
              <w:jc w:val="center"/>
            </w:pPr>
            <w:r>
              <w:t>312</w:t>
            </w:r>
          </w:p>
        </w:tc>
        <w:tc>
          <w:tcPr>
            <w:tcW w:w="898" w:type="dxa"/>
            <w:shd w:val="clear" w:color="auto" w:fill="FFFFFF"/>
          </w:tcPr>
          <w:p w:rsidR="00BF22F4" w:rsidRDefault="00BF22F4" w:rsidP="00E53DB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79,2</w:t>
            </w:r>
          </w:p>
        </w:tc>
      </w:tr>
    </w:tbl>
    <w:p w:rsidR="00BF22F4" w:rsidRPr="006B1FF6" w:rsidRDefault="00BF22F4" w:rsidP="003D1579">
      <w:pPr>
        <w:shd w:val="clear" w:color="auto" w:fill="FFFFFF"/>
        <w:ind w:left="284" w:right="26" w:hanging="284"/>
        <w:jc w:val="center"/>
        <w:rPr>
          <w:b/>
          <w:bCs/>
          <w:spacing w:val="-2"/>
          <w:lang w:val="ru-RU"/>
        </w:rPr>
      </w:pPr>
    </w:p>
    <w:p w:rsidR="00BF22F4" w:rsidRPr="006B1FF6" w:rsidRDefault="00BF22F4" w:rsidP="003D1579">
      <w:pPr>
        <w:shd w:val="clear" w:color="auto" w:fill="FFFFFF"/>
        <w:ind w:left="284" w:right="26" w:hanging="284"/>
        <w:jc w:val="center"/>
        <w:rPr>
          <w:b/>
          <w:bCs/>
          <w:spacing w:val="-2"/>
          <w:lang w:val="ru-RU"/>
        </w:rPr>
      </w:pPr>
    </w:p>
    <w:p w:rsidR="00BF22F4" w:rsidRPr="006B1FF6" w:rsidRDefault="00BF22F4" w:rsidP="003D1579">
      <w:pPr>
        <w:ind w:left="284" w:hanging="284"/>
        <w:rPr>
          <w:b/>
          <w:bCs/>
          <w:spacing w:val="-2"/>
          <w:lang w:val="ru-RU"/>
        </w:rPr>
      </w:pPr>
    </w:p>
    <w:sectPr w:rsidR="00BF22F4" w:rsidRPr="006B1FF6" w:rsidSect="00A71B33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2F4" w:rsidRDefault="00BF22F4" w:rsidP="00D62EC4">
      <w:r>
        <w:separator/>
      </w:r>
    </w:p>
  </w:endnote>
  <w:endnote w:type="continuationSeparator" w:id="0">
    <w:p w:rsidR="00BF22F4" w:rsidRDefault="00BF22F4" w:rsidP="00D62E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2F4" w:rsidRDefault="00BF22F4" w:rsidP="00D62EC4">
      <w:r>
        <w:separator/>
      </w:r>
    </w:p>
  </w:footnote>
  <w:footnote w:type="continuationSeparator" w:id="0">
    <w:p w:rsidR="00BF22F4" w:rsidRDefault="00BF22F4" w:rsidP="00D62E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269C"/>
    <w:rsid w:val="00000414"/>
    <w:rsid w:val="00007269"/>
    <w:rsid w:val="000319A4"/>
    <w:rsid w:val="000472A2"/>
    <w:rsid w:val="00054B76"/>
    <w:rsid w:val="00064E37"/>
    <w:rsid w:val="00070EC4"/>
    <w:rsid w:val="000742CF"/>
    <w:rsid w:val="00080179"/>
    <w:rsid w:val="000F25C4"/>
    <w:rsid w:val="001045F7"/>
    <w:rsid w:val="00106D33"/>
    <w:rsid w:val="0011782F"/>
    <w:rsid w:val="00126D32"/>
    <w:rsid w:val="00135D8F"/>
    <w:rsid w:val="0014313E"/>
    <w:rsid w:val="001620B4"/>
    <w:rsid w:val="001A33AA"/>
    <w:rsid w:val="001A7C7F"/>
    <w:rsid w:val="001B7847"/>
    <w:rsid w:val="001D2F27"/>
    <w:rsid w:val="001D5614"/>
    <w:rsid w:val="001E0591"/>
    <w:rsid w:val="001F6315"/>
    <w:rsid w:val="00203E0D"/>
    <w:rsid w:val="00204F3F"/>
    <w:rsid w:val="00250CDB"/>
    <w:rsid w:val="002617F2"/>
    <w:rsid w:val="0028269C"/>
    <w:rsid w:val="002904C4"/>
    <w:rsid w:val="002C4F7E"/>
    <w:rsid w:val="002F2363"/>
    <w:rsid w:val="002F3053"/>
    <w:rsid w:val="00325284"/>
    <w:rsid w:val="003623F8"/>
    <w:rsid w:val="003712D5"/>
    <w:rsid w:val="003852AF"/>
    <w:rsid w:val="003B753E"/>
    <w:rsid w:val="003D1579"/>
    <w:rsid w:val="003E00BF"/>
    <w:rsid w:val="00405474"/>
    <w:rsid w:val="00407A6B"/>
    <w:rsid w:val="0044747A"/>
    <w:rsid w:val="004812E5"/>
    <w:rsid w:val="004A1A39"/>
    <w:rsid w:val="004A67A8"/>
    <w:rsid w:val="004D2444"/>
    <w:rsid w:val="004D2523"/>
    <w:rsid w:val="004E6B2B"/>
    <w:rsid w:val="004E770A"/>
    <w:rsid w:val="004F0E95"/>
    <w:rsid w:val="0050707E"/>
    <w:rsid w:val="005200AC"/>
    <w:rsid w:val="00541B57"/>
    <w:rsid w:val="00561C5B"/>
    <w:rsid w:val="0058025D"/>
    <w:rsid w:val="005953EC"/>
    <w:rsid w:val="005B48B6"/>
    <w:rsid w:val="005E2EB8"/>
    <w:rsid w:val="005F6A09"/>
    <w:rsid w:val="00613574"/>
    <w:rsid w:val="00622015"/>
    <w:rsid w:val="00636C04"/>
    <w:rsid w:val="006A7890"/>
    <w:rsid w:val="006B1FF6"/>
    <w:rsid w:val="006D7061"/>
    <w:rsid w:val="006E0286"/>
    <w:rsid w:val="006E1CCA"/>
    <w:rsid w:val="006E70F7"/>
    <w:rsid w:val="00700AFC"/>
    <w:rsid w:val="007169A8"/>
    <w:rsid w:val="00743A02"/>
    <w:rsid w:val="00767896"/>
    <w:rsid w:val="00772B3F"/>
    <w:rsid w:val="00776A78"/>
    <w:rsid w:val="0078344D"/>
    <w:rsid w:val="007D021A"/>
    <w:rsid w:val="007E147C"/>
    <w:rsid w:val="008121CD"/>
    <w:rsid w:val="00842179"/>
    <w:rsid w:val="00852FD1"/>
    <w:rsid w:val="00853960"/>
    <w:rsid w:val="008A6539"/>
    <w:rsid w:val="008B7D85"/>
    <w:rsid w:val="008E22FD"/>
    <w:rsid w:val="009167A2"/>
    <w:rsid w:val="009178B4"/>
    <w:rsid w:val="0092099A"/>
    <w:rsid w:val="009221D9"/>
    <w:rsid w:val="00955820"/>
    <w:rsid w:val="00983C6D"/>
    <w:rsid w:val="009C31CE"/>
    <w:rsid w:val="009C496B"/>
    <w:rsid w:val="009C5F7F"/>
    <w:rsid w:val="009E1E7F"/>
    <w:rsid w:val="009E2989"/>
    <w:rsid w:val="00A22FED"/>
    <w:rsid w:val="00A71B33"/>
    <w:rsid w:val="00A85FC4"/>
    <w:rsid w:val="00AB18B5"/>
    <w:rsid w:val="00AE0350"/>
    <w:rsid w:val="00B1043B"/>
    <w:rsid w:val="00B2672B"/>
    <w:rsid w:val="00B410F4"/>
    <w:rsid w:val="00B66B39"/>
    <w:rsid w:val="00BA5F77"/>
    <w:rsid w:val="00BD65BE"/>
    <w:rsid w:val="00BE6E26"/>
    <w:rsid w:val="00BF22F4"/>
    <w:rsid w:val="00BF2C61"/>
    <w:rsid w:val="00BF43C8"/>
    <w:rsid w:val="00C06AE1"/>
    <w:rsid w:val="00C223DD"/>
    <w:rsid w:val="00C27AC0"/>
    <w:rsid w:val="00C51205"/>
    <w:rsid w:val="00C67863"/>
    <w:rsid w:val="00C73933"/>
    <w:rsid w:val="00C942E2"/>
    <w:rsid w:val="00C96156"/>
    <w:rsid w:val="00CC59E3"/>
    <w:rsid w:val="00CD277C"/>
    <w:rsid w:val="00CE65F3"/>
    <w:rsid w:val="00CF78FD"/>
    <w:rsid w:val="00D24562"/>
    <w:rsid w:val="00D412B9"/>
    <w:rsid w:val="00D50A6E"/>
    <w:rsid w:val="00D576B1"/>
    <w:rsid w:val="00D62EC4"/>
    <w:rsid w:val="00D63BA5"/>
    <w:rsid w:val="00D65336"/>
    <w:rsid w:val="00DA625A"/>
    <w:rsid w:val="00DC5B8C"/>
    <w:rsid w:val="00DE4FE9"/>
    <w:rsid w:val="00E53DB8"/>
    <w:rsid w:val="00E662DA"/>
    <w:rsid w:val="00E80662"/>
    <w:rsid w:val="00E811A0"/>
    <w:rsid w:val="00EC24AA"/>
    <w:rsid w:val="00EF14BE"/>
    <w:rsid w:val="00F00684"/>
    <w:rsid w:val="00F10E82"/>
    <w:rsid w:val="00F429F4"/>
    <w:rsid w:val="00F474E3"/>
    <w:rsid w:val="00F63BE8"/>
    <w:rsid w:val="00F93A67"/>
    <w:rsid w:val="00F967A8"/>
    <w:rsid w:val="00FA46C4"/>
    <w:rsid w:val="00FA47E8"/>
    <w:rsid w:val="00FA5A35"/>
    <w:rsid w:val="00FA784B"/>
    <w:rsid w:val="00FE1BA4"/>
    <w:rsid w:val="00FF02C9"/>
    <w:rsid w:val="00FF2E76"/>
    <w:rsid w:val="00FF3D5B"/>
    <w:rsid w:val="00FF6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69C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620B4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F02C9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1620B4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F02C9"/>
    <w:rPr>
      <w:rFonts w:ascii="Calibri" w:hAnsi="Calibri" w:cs="Calibri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28269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28269C"/>
    <w:rPr>
      <w:rFonts w:ascii="Arial" w:hAnsi="Arial" w:cs="Arial"/>
      <w:lang w:val="ru-RU" w:eastAsia="ru-RU"/>
    </w:rPr>
  </w:style>
  <w:style w:type="paragraph" w:customStyle="1" w:styleId="ConsNonformat">
    <w:name w:val="ConsNonformat"/>
    <w:uiPriority w:val="99"/>
    <w:rsid w:val="0028269C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983C6D"/>
    <w:pPr>
      <w:ind w:firstLine="709"/>
      <w:jc w:val="both"/>
    </w:pPr>
    <w:rPr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83C6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983C6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rsid w:val="00D62EC4"/>
    <w:pPr>
      <w:spacing w:before="100" w:beforeAutospacing="1" w:after="100" w:afterAutospacing="1"/>
    </w:pPr>
    <w:rPr>
      <w:lang w:val="ru-RU" w:eastAsia="ru-RU"/>
    </w:rPr>
  </w:style>
  <w:style w:type="paragraph" w:styleId="Header">
    <w:name w:val="header"/>
    <w:basedOn w:val="Normal"/>
    <w:link w:val="HeaderChar"/>
    <w:uiPriority w:val="99"/>
    <w:semiHidden/>
    <w:rsid w:val="00D62EC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62EC4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rsid w:val="00D62EC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62EC4"/>
    <w:rPr>
      <w:rFonts w:ascii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99"/>
    <w:qFormat/>
    <w:rsid w:val="007D021A"/>
    <w:rPr>
      <w:rFonts w:eastAsia="Times New Roman" w:cs="Calibri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FF02C9"/>
  </w:style>
  <w:style w:type="character" w:styleId="Emphasis">
    <w:name w:val="Emphasis"/>
    <w:basedOn w:val="DefaultParagraphFont"/>
    <w:uiPriority w:val="99"/>
    <w:qFormat/>
    <w:rsid w:val="00FF02C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537</TotalTime>
  <Pages>17</Pages>
  <Words>5346</Words>
  <Characters>30478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55</cp:revision>
  <cp:lastPrinted>2020-09-15T11:28:00Z</cp:lastPrinted>
  <dcterms:created xsi:type="dcterms:W3CDTF">2020-01-05T05:59:00Z</dcterms:created>
  <dcterms:modified xsi:type="dcterms:W3CDTF">2020-09-15T11:28:00Z</dcterms:modified>
</cp:coreProperties>
</file>