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30" w:rsidRPr="00684430" w:rsidRDefault="00896D30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СОВЕТ ДЕПУТАТОВ</w:t>
      </w:r>
    </w:p>
    <w:p w:rsidR="00896D30" w:rsidRPr="00684430" w:rsidRDefault="00896D30" w:rsidP="009F04F3">
      <w:pPr>
        <w:ind w:firstLine="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НАБЕРЕЖНОГО СЕЛЬСКОГО ПОСЕЛЕНИЯ </w:t>
      </w:r>
      <w:r w:rsidRPr="00684430">
        <w:rPr>
          <w:b/>
          <w:bCs/>
          <w:sz w:val="32"/>
          <w:szCs w:val="32"/>
        </w:rPr>
        <w:t>РОМОДАНОВСКОГО МУНИЦИПАЛЬНОГО РАЙОНА</w:t>
      </w:r>
    </w:p>
    <w:p w:rsidR="00896D30" w:rsidRPr="00684430" w:rsidRDefault="00896D30" w:rsidP="009F04F3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</w:rPr>
      </w:pPr>
      <w:r w:rsidRPr="00684430">
        <w:rPr>
          <w:rFonts w:ascii="Times New Roman" w:hAnsi="Times New Roman" w:cs="Times New Roman"/>
        </w:rPr>
        <w:t>РЕСПУБЛИКИ МОРДОВИЯ</w:t>
      </w:r>
    </w:p>
    <w:p w:rsidR="00896D30" w:rsidRDefault="00896D30" w:rsidP="009F04F3">
      <w:pPr>
        <w:ind w:firstLine="540"/>
        <w:jc w:val="center"/>
        <w:rPr>
          <w:b/>
          <w:bCs/>
          <w:sz w:val="28"/>
          <w:szCs w:val="28"/>
        </w:rPr>
      </w:pPr>
    </w:p>
    <w:p w:rsidR="00896D30" w:rsidRPr="00684430" w:rsidRDefault="00896D30" w:rsidP="009F04F3">
      <w:pPr>
        <w:ind w:firstLine="540"/>
        <w:jc w:val="center"/>
        <w:rPr>
          <w:b/>
          <w:bCs/>
          <w:sz w:val="44"/>
          <w:szCs w:val="44"/>
        </w:rPr>
      </w:pPr>
      <w:r w:rsidRPr="00684430">
        <w:rPr>
          <w:b/>
          <w:bCs/>
          <w:sz w:val="44"/>
          <w:szCs w:val="44"/>
        </w:rPr>
        <w:t>РЕШЕНИЕ</w:t>
      </w:r>
    </w:p>
    <w:p w:rsidR="00896D30" w:rsidRDefault="00896D30" w:rsidP="009F04F3">
      <w:pPr>
        <w:ind w:firstLine="540"/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896D30" w:rsidRDefault="00896D30" w:rsidP="009F04F3">
      <w:pPr>
        <w:ind w:firstLine="540"/>
      </w:pPr>
    </w:p>
    <w:p w:rsidR="00896D30" w:rsidRDefault="00896D30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«11» декабря 2020 г.                                                                                                   № 1</w:t>
      </w:r>
    </w:p>
    <w:p w:rsidR="00896D30" w:rsidRDefault="00896D30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96D30" w:rsidRDefault="00896D30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Ромодановский Махоркосовхоз</w:t>
      </w:r>
    </w:p>
    <w:p w:rsidR="00896D30" w:rsidRDefault="00896D30" w:rsidP="009F04F3">
      <w:pPr>
        <w:ind w:left="709" w:right="3592"/>
        <w:jc w:val="both"/>
        <w:rPr>
          <w:b/>
          <w:bCs/>
          <w:sz w:val="28"/>
          <w:szCs w:val="28"/>
        </w:rPr>
      </w:pPr>
    </w:p>
    <w:p w:rsidR="00896D30" w:rsidRPr="00A1326A" w:rsidRDefault="00896D30" w:rsidP="009F04F3">
      <w:pPr>
        <w:ind w:left="709" w:right="3592"/>
        <w:jc w:val="both"/>
        <w:rPr>
          <w:b/>
          <w:bCs/>
          <w:sz w:val="26"/>
          <w:szCs w:val="26"/>
        </w:rPr>
      </w:pPr>
      <w:r w:rsidRPr="00A1326A">
        <w:rPr>
          <w:b/>
          <w:bCs/>
          <w:sz w:val="28"/>
          <w:szCs w:val="28"/>
        </w:rPr>
        <w:t xml:space="preserve">О внесении изменений в </w:t>
      </w:r>
      <w:r>
        <w:rPr>
          <w:b/>
          <w:bCs/>
          <w:sz w:val="28"/>
          <w:szCs w:val="28"/>
        </w:rPr>
        <w:t xml:space="preserve">Положение о проведении конкурса на замещение вакантной должности муниципальной службы в органах местного самоуправления Набережного сельского поселения Ромодановского муниципального района </w:t>
      </w:r>
    </w:p>
    <w:p w:rsidR="00896D30" w:rsidRPr="00B13956" w:rsidRDefault="00896D30" w:rsidP="009F04F3">
      <w:pPr>
        <w:ind w:firstLine="540"/>
        <w:jc w:val="both"/>
        <w:rPr>
          <w:b/>
          <w:bCs/>
          <w:sz w:val="26"/>
          <w:szCs w:val="26"/>
        </w:rPr>
      </w:pPr>
    </w:p>
    <w:p w:rsidR="00896D30" w:rsidRPr="00737DDB" w:rsidRDefault="00896D30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bCs/>
          <w:sz w:val="26"/>
          <w:szCs w:val="26"/>
        </w:rPr>
      </w:pPr>
      <w:r>
        <w:rPr>
          <w:rStyle w:val="s2"/>
          <w:sz w:val="26"/>
          <w:szCs w:val="26"/>
        </w:rPr>
        <w:t>С целью приведения в соответствие с действующим законодательством,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>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 Федеральным законом от 2 марта 2007 г. № 25-ФЗ «О муниципальной службе в Российской Федерации»</w:t>
      </w:r>
      <w:r w:rsidRPr="00737DDB">
        <w:rPr>
          <w:rStyle w:val="s2"/>
          <w:sz w:val="26"/>
          <w:szCs w:val="26"/>
        </w:rPr>
        <w:t xml:space="preserve">, Совет депутатов </w:t>
      </w:r>
      <w:r>
        <w:rPr>
          <w:rStyle w:val="s2"/>
          <w:sz w:val="26"/>
          <w:szCs w:val="26"/>
        </w:rPr>
        <w:t xml:space="preserve">Набережного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 w:rsidRPr="00737DDB">
        <w:rPr>
          <w:rStyle w:val="s2"/>
          <w:b/>
          <w:bCs/>
          <w:sz w:val="26"/>
          <w:szCs w:val="26"/>
        </w:rPr>
        <w:t xml:space="preserve">решил: </w:t>
      </w:r>
    </w:p>
    <w:p w:rsidR="00896D30" w:rsidRDefault="00896D30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>Внести в Положение о проведении конкурса на замещение вакантной должности муниципальной службы в органах местного самоуправления Набережного сельского поселения Ромодановского муниципального района, утвержденное решением Совета депутатов Набережного сельского поселения Ромодановского муниципального района Республики Мордовия от 16 июня 2008 г. № 29 «Об утверждении Положения о проведении конкурса на замещение вакантной должности муниципальной службы в органах местного самоуправления Набережного сельского поселения Ромодановского муниципального района» изменение, изложив пункт 8 в новой редакции:</w:t>
      </w:r>
    </w:p>
    <w:p w:rsidR="00896D30" w:rsidRDefault="00896D30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896D30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896D30" w:rsidRPr="00A1326A" w:rsidRDefault="00896D30" w:rsidP="00A1326A">
      <w:pPr>
        <w:pStyle w:val="p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>
        <w:rPr>
          <w:sz w:val="26"/>
          <w:szCs w:val="26"/>
        </w:rPr>
        <w:t>»</w:t>
      </w:r>
    </w:p>
    <w:p w:rsidR="00896D30" w:rsidRDefault="00896D30" w:rsidP="00E25095">
      <w:pPr>
        <w:pStyle w:val="p7"/>
        <w:ind w:firstLine="709"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896D30" w:rsidRPr="00097225" w:rsidRDefault="00896D30" w:rsidP="00097225"/>
    <w:p w:rsidR="00896D30" w:rsidRPr="00097225" w:rsidRDefault="00896D30" w:rsidP="00097225"/>
    <w:p w:rsidR="00896D30" w:rsidRPr="00097225" w:rsidRDefault="00896D30" w:rsidP="00097225"/>
    <w:p w:rsidR="00896D30" w:rsidRDefault="00896D30" w:rsidP="00097225"/>
    <w:p w:rsidR="00896D30" w:rsidRPr="00E61BFE" w:rsidRDefault="00896D30" w:rsidP="00097225">
      <w:pPr>
        <w:rPr>
          <w:sz w:val="28"/>
          <w:szCs w:val="28"/>
        </w:rPr>
      </w:pPr>
    </w:p>
    <w:p w:rsidR="00896D30" w:rsidRPr="00E61BFE" w:rsidRDefault="00896D30" w:rsidP="00097225">
      <w:pPr>
        <w:rPr>
          <w:sz w:val="28"/>
          <w:szCs w:val="28"/>
        </w:rPr>
      </w:pPr>
      <w:r w:rsidRPr="00E61BFE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 </w:t>
      </w:r>
      <w:r w:rsidRPr="00E61BFE">
        <w:rPr>
          <w:sz w:val="28"/>
          <w:szCs w:val="28"/>
        </w:rPr>
        <w:t>Набережного</w:t>
      </w:r>
    </w:p>
    <w:p w:rsidR="00896D30" w:rsidRPr="00E61BFE" w:rsidRDefault="00896D30" w:rsidP="00097225">
      <w:pPr>
        <w:rPr>
          <w:sz w:val="28"/>
          <w:szCs w:val="28"/>
        </w:rPr>
      </w:pPr>
      <w:r w:rsidRPr="00E61BFE">
        <w:rPr>
          <w:sz w:val="28"/>
          <w:szCs w:val="28"/>
        </w:rPr>
        <w:t>сельского поселения                                                                                Н.Ю. Журавлева</w:t>
      </w:r>
    </w:p>
    <w:sectPr w:rsidR="00896D30" w:rsidRPr="00E61BFE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D30" w:rsidRDefault="00896D30" w:rsidP="00767E26">
      <w:r>
        <w:separator/>
      </w:r>
    </w:p>
  </w:endnote>
  <w:endnote w:type="continuationSeparator" w:id="0">
    <w:p w:rsidR="00896D30" w:rsidRDefault="00896D30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D30" w:rsidRDefault="00896D30" w:rsidP="00767E26">
      <w:r>
        <w:separator/>
      </w:r>
    </w:p>
  </w:footnote>
  <w:footnote w:type="continuationSeparator" w:id="0">
    <w:p w:rsidR="00896D30" w:rsidRDefault="00896D30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D30" w:rsidRDefault="00896D30">
    <w:pPr>
      <w:pStyle w:val="Header"/>
    </w:pPr>
  </w:p>
  <w:p w:rsidR="00896D30" w:rsidRDefault="00896D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sz w:val="24"/>
        <w:szCs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43A9"/>
    <w:rsid w:val="0002764A"/>
    <w:rsid w:val="000330FD"/>
    <w:rsid w:val="0003708D"/>
    <w:rsid w:val="0004559B"/>
    <w:rsid w:val="0006720C"/>
    <w:rsid w:val="00067FD7"/>
    <w:rsid w:val="000708E3"/>
    <w:rsid w:val="000835E3"/>
    <w:rsid w:val="000837B0"/>
    <w:rsid w:val="00093B24"/>
    <w:rsid w:val="000946BF"/>
    <w:rsid w:val="00097225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1BB1"/>
    <w:rsid w:val="00265604"/>
    <w:rsid w:val="00267812"/>
    <w:rsid w:val="00273D25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09B4"/>
    <w:rsid w:val="003B2BE1"/>
    <w:rsid w:val="003B3846"/>
    <w:rsid w:val="003C3187"/>
    <w:rsid w:val="003C68C1"/>
    <w:rsid w:val="003D0981"/>
    <w:rsid w:val="003D1EB8"/>
    <w:rsid w:val="003D42E2"/>
    <w:rsid w:val="003D4AD9"/>
    <w:rsid w:val="003D679E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96D30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47BE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4329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A69A0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5A45"/>
    <w:rsid w:val="00D36534"/>
    <w:rsid w:val="00D3758E"/>
    <w:rsid w:val="00D41756"/>
    <w:rsid w:val="00D42337"/>
    <w:rsid w:val="00D524AD"/>
    <w:rsid w:val="00D53430"/>
    <w:rsid w:val="00D56357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1BF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A7A0D"/>
    <w:rsid w:val="00FB0525"/>
    <w:rsid w:val="00FB4620"/>
    <w:rsid w:val="00FD3C86"/>
    <w:rsid w:val="00FD4E07"/>
    <w:rsid w:val="00FE0C7A"/>
    <w:rsid w:val="00FF0518"/>
    <w:rsid w:val="00FF06E7"/>
    <w:rsid w:val="00FF3659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69A0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69A0"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A69A0"/>
    <w:rPr>
      <w:rFonts w:ascii="Calibri" w:hAnsi="Calibri" w:cs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69A0"/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color w:val="00808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sz w:val="24"/>
      <w:szCs w:val="24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A69A0"/>
    <w:rPr>
      <w:sz w:val="20"/>
      <w:szCs w:val="20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kern w:val="28"/>
      <w:sz w:val="24"/>
      <w:szCs w:val="24"/>
      <w:lang w:val="ru-RU" w:eastAsia="ru-RU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</w:style>
  <w:style w:type="character" w:customStyle="1" w:styleId="link">
    <w:name w:val="link"/>
    <w:basedOn w:val="DefaultParagraphFont"/>
    <w:uiPriority w:val="99"/>
    <w:rsid w:val="005C2FAB"/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auto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  <w:lang w:val="ru-RU" w:eastAsia="ru-RU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  <w:lang w:val="ru-RU" w:eastAsia="ru-RU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05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2</Pages>
  <Words>519</Words>
  <Characters>2959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10</cp:revision>
  <cp:lastPrinted>2020-12-22T10:19:00Z</cp:lastPrinted>
  <dcterms:created xsi:type="dcterms:W3CDTF">2020-10-28T05:14:00Z</dcterms:created>
  <dcterms:modified xsi:type="dcterms:W3CDTF">2020-12-22T10:19:00Z</dcterms:modified>
</cp:coreProperties>
</file>