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23E" w:rsidRDefault="0088023E" w:rsidP="0028269C">
      <w:pPr>
        <w:jc w:val="center"/>
        <w:rPr>
          <w:b/>
          <w:bCs/>
          <w:lang w:val="ru-RU"/>
        </w:rPr>
      </w:pPr>
    </w:p>
    <w:p w:rsidR="0088023E" w:rsidRPr="003712D5" w:rsidRDefault="0088023E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88023E" w:rsidRPr="003712D5" w:rsidRDefault="0088023E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88023E" w:rsidRPr="003712D5" w:rsidRDefault="0088023E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88023E" w:rsidRPr="003712D5" w:rsidRDefault="0088023E" w:rsidP="0028269C">
      <w:pPr>
        <w:jc w:val="center"/>
        <w:rPr>
          <w:b/>
          <w:bCs/>
          <w:sz w:val="28"/>
          <w:szCs w:val="28"/>
          <w:lang w:val="ru-RU"/>
        </w:rPr>
      </w:pPr>
    </w:p>
    <w:p w:rsidR="0088023E" w:rsidRPr="003712D5" w:rsidRDefault="0088023E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88023E" w:rsidRDefault="0088023E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88023E" w:rsidRDefault="0088023E" w:rsidP="0028269C">
      <w:pPr>
        <w:jc w:val="center"/>
        <w:rPr>
          <w:sz w:val="22"/>
          <w:szCs w:val="22"/>
          <w:u w:val="single"/>
          <w:lang w:val="ru-RU"/>
        </w:rPr>
      </w:pPr>
    </w:p>
    <w:p w:rsidR="0088023E" w:rsidRDefault="0088023E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88023E" w:rsidRDefault="0088023E" w:rsidP="0028269C">
      <w:pPr>
        <w:jc w:val="center"/>
        <w:rPr>
          <w:sz w:val="22"/>
          <w:szCs w:val="22"/>
          <w:u w:val="single"/>
          <w:lang w:val="ru-RU"/>
        </w:rPr>
      </w:pPr>
    </w:p>
    <w:p w:rsidR="0088023E" w:rsidRPr="00E811A0" w:rsidRDefault="0088023E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</w:t>
      </w:r>
      <w:r>
        <w:rPr>
          <w:lang w:val="ru-RU"/>
        </w:rPr>
        <w:t>07</w:t>
      </w:r>
      <w:r w:rsidRPr="00E811A0">
        <w:rPr>
          <w:lang w:val="ru-RU"/>
        </w:rPr>
        <w:t xml:space="preserve"> » </w:t>
      </w:r>
      <w:r>
        <w:rPr>
          <w:lang w:val="ru-RU"/>
        </w:rPr>
        <w:t>августа</w:t>
      </w:r>
      <w:r w:rsidRPr="00E811A0">
        <w:rPr>
          <w:lang w:val="ru-RU"/>
        </w:rPr>
        <w:t xml:space="preserve">  2020 г.                                                                                                  № </w:t>
      </w:r>
      <w:r>
        <w:rPr>
          <w:lang w:val="ru-RU"/>
        </w:rPr>
        <w:t>2</w:t>
      </w:r>
    </w:p>
    <w:p w:rsidR="0088023E" w:rsidRPr="0028269C" w:rsidRDefault="0088023E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88023E" w:rsidRDefault="0088023E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88023E" w:rsidRDefault="0088023E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88023E" w:rsidRDefault="0088023E" w:rsidP="0028269C">
      <w:pPr>
        <w:shd w:val="clear" w:color="auto" w:fill="FFFFFF"/>
        <w:ind w:left="23" w:right="4383"/>
        <w:rPr>
          <w:spacing w:val="-1"/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>.</w:t>
      </w:r>
      <w:r w:rsidRPr="00E811A0">
        <w:rPr>
          <w:spacing w:val="-1"/>
          <w:lang w:val="ru-RU"/>
        </w:rPr>
        <w:t xml:space="preserve"> </w:t>
      </w:r>
    </w:p>
    <w:p w:rsidR="0088023E" w:rsidRPr="00E811A0" w:rsidRDefault="0088023E" w:rsidP="0028269C">
      <w:pPr>
        <w:shd w:val="clear" w:color="auto" w:fill="FFFFFF"/>
        <w:ind w:left="23" w:right="4383"/>
        <w:rPr>
          <w:lang w:val="ru-RU"/>
        </w:rPr>
      </w:pPr>
      <w:r w:rsidRPr="00E811A0">
        <w:rPr>
          <w:spacing w:val="-1"/>
          <w:lang w:val="ru-RU"/>
        </w:rPr>
        <w:t>« О бюджете  Набережного сельского поселения Ромодановского муниципального района Республики Мордовия на 2020 год»</w:t>
      </w:r>
    </w:p>
    <w:p w:rsidR="0088023E" w:rsidRPr="0028269C" w:rsidRDefault="0088023E" w:rsidP="0028269C">
      <w:pPr>
        <w:shd w:val="clear" w:color="auto" w:fill="FFFFFF"/>
        <w:rPr>
          <w:sz w:val="28"/>
          <w:szCs w:val="28"/>
          <w:lang w:val="ru-RU"/>
        </w:rPr>
      </w:pPr>
    </w:p>
    <w:p w:rsidR="0088023E" w:rsidRPr="00E811A0" w:rsidRDefault="0088023E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88023E" w:rsidRPr="00E811A0" w:rsidRDefault="0088023E" w:rsidP="0028269C">
      <w:pPr>
        <w:shd w:val="clear" w:color="auto" w:fill="FFFFFF"/>
        <w:ind w:left="3766" w:right="3024" w:hanging="80"/>
        <w:jc w:val="center"/>
        <w:rPr>
          <w:lang w:val="ru-RU"/>
        </w:rPr>
      </w:pPr>
    </w:p>
    <w:p w:rsidR="0088023E" w:rsidRDefault="0088023E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88023E" w:rsidRPr="0028269C" w:rsidRDefault="0088023E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88023E" w:rsidRDefault="0088023E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</w:p>
    <w:p w:rsidR="0088023E" w:rsidRPr="00203E0D" w:rsidRDefault="0088023E" w:rsidP="00203E0D">
      <w:pPr>
        <w:ind w:firstLine="709"/>
        <w:jc w:val="both"/>
        <w:rPr>
          <w:lang w:val="ru-RU"/>
        </w:rPr>
      </w:pPr>
      <w:r>
        <w:rPr>
          <w:lang w:val="ru-RU"/>
        </w:rPr>
        <w:tab/>
      </w: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 xml:space="preserve">9 </w:t>
      </w:r>
      <w:r w:rsidRPr="00203E0D">
        <w:rPr>
          <w:lang w:val="ru-RU"/>
        </w:rPr>
        <w:t>г.</w:t>
      </w:r>
      <w:r>
        <w:rPr>
          <w:lang w:val="ru-RU"/>
        </w:rPr>
        <w:t xml:space="preserve"> </w:t>
      </w:r>
      <w:r w:rsidRPr="00203E0D">
        <w:rPr>
          <w:lang w:val="ru-RU"/>
        </w:rPr>
        <w:t>№</w:t>
      </w:r>
      <w:r>
        <w:rPr>
          <w:lang w:val="ru-RU"/>
        </w:rPr>
        <w:t xml:space="preserve"> </w:t>
      </w:r>
      <w:r w:rsidRPr="00203E0D">
        <w:rPr>
          <w:lang w:val="ru-RU"/>
        </w:rPr>
        <w:t>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88023E" w:rsidRPr="00203E0D" w:rsidRDefault="0088023E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88023E" w:rsidRPr="00203E0D" w:rsidRDefault="0088023E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88023E" w:rsidRPr="00EF14BE" w:rsidRDefault="0088023E" w:rsidP="00EF14BE">
      <w:pPr>
        <w:ind w:left="360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 xml:space="preserve"> 1857,1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1929,6</w:t>
      </w:r>
      <w:r w:rsidRPr="00203E0D">
        <w:rPr>
          <w:lang w:val="ru-RU"/>
        </w:rPr>
        <w:t xml:space="preserve"> тыс. рублей, </w:t>
      </w:r>
      <w:r w:rsidRPr="00EF14BE">
        <w:rPr>
          <w:lang w:val="ru-RU"/>
        </w:rPr>
        <w:t xml:space="preserve">с превышением расходов над доходами в сумме </w:t>
      </w:r>
      <w:r>
        <w:rPr>
          <w:lang w:val="ru-RU"/>
        </w:rPr>
        <w:t>72,5</w:t>
      </w:r>
      <w:r w:rsidRPr="00EF14BE">
        <w:rPr>
          <w:lang w:val="ru-RU"/>
        </w:rPr>
        <w:t xml:space="preserve"> тыс.</w:t>
      </w:r>
      <w:r>
        <w:rPr>
          <w:lang w:val="ru-RU"/>
        </w:rPr>
        <w:t xml:space="preserve"> </w:t>
      </w:r>
      <w:r w:rsidRPr="00EF14BE">
        <w:rPr>
          <w:lang w:val="ru-RU"/>
        </w:rPr>
        <w:t>рублей, исходя из уровня инфляции, не превышающего 3,7 процентов (декабрь 2019</w:t>
      </w:r>
      <w:r>
        <w:rPr>
          <w:lang w:val="ru-RU"/>
        </w:rPr>
        <w:t xml:space="preserve"> </w:t>
      </w:r>
      <w:r w:rsidRPr="00EF14BE">
        <w:rPr>
          <w:lang w:val="ru-RU"/>
        </w:rPr>
        <w:t>года к декабрю 2018 года)</w:t>
      </w:r>
    </w:p>
    <w:p w:rsidR="0088023E" w:rsidRPr="00203E0D" w:rsidRDefault="0088023E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согласно приложений № 1,2,3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88023E" w:rsidRPr="00203E0D" w:rsidRDefault="0088023E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88023E" w:rsidRPr="00203E0D" w:rsidRDefault="0088023E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88023E" w:rsidRDefault="0088023E" w:rsidP="00203E0D">
      <w:pPr>
        <w:tabs>
          <w:tab w:val="left" w:pos="1215"/>
        </w:tabs>
        <w:jc w:val="both"/>
        <w:rPr>
          <w:lang w:val="ru-RU"/>
        </w:rPr>
      </w:pPr>
    </w:p>
    <w:p w:rsidR="0088023E" w:rsidRDefault="0088023E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8023E" w:rsidRDefault="0088023E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8023E" w:rsidRDefault="0088023E" w:rsidP="00983C6D">
      <w:pPr>
        <w:rPr>
          <w:sz w:val="22"/>
          <w:szCs w:val="22"/>
          <w:lang w:val="ru-RU"/>
        </w:rPr>
      </w:pPr>
      <w:r>
        <w:rPr>
          <w:lang w:val="ru-RU"/>
        </w:rPr>
        <w:t>Г</w:t>
      </w:r>
      <w:r w:rsidRPr="0028269C">
        <w:rPr>
          <w:lang w:val="ru-RU"/>
        </w:rPr>
        <w:t xml:space="preserve">лава </w:t>
      </w:r>
      <w:r>
        <w:rPr>
          <w:lang w:val="ru-RU"/>
        </w:rPr>
        <w:t xml:space="preserve">    </w:t>
      </w:r>
      <w:r w:rsidRPr="00983C6D">
        <w:rPr>
          <w:sz w:val="22"/>
          <w:szCs w:val="22"/>
          <w:lang w:val="ru-RU"/>
        </w:rPr>
        <w:t>Набережного</w:t>
      </w:r>
    </w:p>
    <w:p w:rsidR="0088023E" w:rsidRPr="00D62EC4" w:rsidRDefault="0088023E" w:rsidP="00983C6D">
      <w:pPr>
        <w:rPr>
          <w:lang w:val="ru-RU"/>
        </w:rPr>
      </w:pPr>
      <w:r w:rsidRPr="0028269C">
        <w:rPr>
          <w:lang w:val="ru-RU"/>
        </w:rPr>
        <w:t xml:space="preserve">сельского поселения:      </w:t>
      </w:r>
      <w:r w:rsidRPr="00D62EC4">
        <w:rPr>
          <w:lang w:val="ru-RU"/>
        </w:rPr>
        <w:t xml:space="preserve"> </w:t>
      </w:r>
      <w:r w:rsidRPr="0028269C">
        <w:rPr>
          <w:lang w:val="ru-RU"/>
        </w:rPr>
        <w:t xml:space="preserve">                                                   </w:t>
      </w:r>
      <w:r>
        <w:rPr>
          <w:lang w:val="ru-RU"/>
        </w:rPr>
        <w:t xml:space="preserve">                  </w:t>
      </w:r>
      <w:r w:rsidRPr="0028269C">
        <w:rPr>
          <w:lang w:val="ru-RU"/>
        </w:rPr>
        <w:t xml:space="preserve">   </w:t>
      </w:r>
      <w:r w:rsidRPr="00D62EC4">
        <w:rPr>
          <w:lang w:val="ru-RU"/>
        </w:rPr>
        <w:t>Н.Ю.Журавлева</w:t>
      </w:r>
    </w:p>
    <w:p w:rsidR="0088023E" w:rsidRPr="0028269C" w:rsidRDefault="0088023E" w:rsidP="0028269C">
      <w:pPr>
        <w:rPr>
          <w:lang w:val="ru-RU"/>
        </w:rPr>
      </w:pPr>
    </w:p>
    <w:p w:rsidR="0088023E" w:rsidRDefault="0088023E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8023E" w:rsidRPr="007169A8" w:rsidRDefault="0088023E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Приложение 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88023E" w:rsidRPr="007169A8" w:rsidRDefault="0088023E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8023E" w:rsidRPr="007169A8" w:rsidRDefault="0088023E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88023E" w:rsidRPr="007169A8" w:rsidRDefault="0088023E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88023E" w:rsidRDefault="0088023E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88023E" w:rsidRPr="007169A8" w:rsidRDefault="0088023E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августа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88023E" w:rsidRPr="007169A8" w:rsidRDefault="0088023E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88023E" w:rsidRDefault="0088023E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88023E" w:rsidRDefault="0088023E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88023E" w:rsidRPr="00C51205" w:rsidRDefault="0088023E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88023E" w:rsidRPr="00C51205" w:rsidRDefault="0088023E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88023E" w:rsidRPr="001620B4" w:rsidRDefault="0088023E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88023E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023E" w:rsidRPr="00C223DD" w:rsidRDefault="0088023E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023E" w:rsidRPr="00C223DD" w:rsidRDefault="0088023E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88023E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223DD" w:rsidRDefault="0088023E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88023E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1857,1</w:t>
            </w:r>
          </w:p>
        </w:tc>
      </w:tr>
      <w:tr w:rsidR="0088023E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F78FD" w:rsidRDefault="0088023E" w:rsidP="001620B4">
            <w:pPr>
              <w:shd w:val="clear" w:color="auto" w:fill="FFFFFF"/>
              <w:rPr>
                <w:b/>
                <w:bCs/>
                <w:lang w:val="ru-RU"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508,3</w:t>
            </w:r>
          </w:p>
        </w:tc>
      </w:tr>
      <w:tr w:rsidR="0088023E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88023E" w:rsidRPr="00EF14BE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B753E" w:rsidRDefault="0088023E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88023E" w:rsidRPr="00C223DD">
        <w:trPr>
          <w:trHeight w:hRule="exact" w:val="15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204F3F" w:rsidRDefault="0088023E" w:rsidP="001620B4">
            <w:pPr>
              <w:shd w:val="clear" w:color="auto" w:fill="FFFFFF"/>
              <w:ind w:left="41"/>
            </w:pPr>
            <w:r>
              <w:t xml:space="preserve">1 01 02010 01 </w:t>
            </w:r>
            <w:r>
              <w:rPr>
                <w:lang w:val="ru-RU"/>
              </w:rPr>
              <w:t>1</w:t>
            </w:r>
            <w:r w:rsidRPr="00204F3F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204F3F" w:rsidRDefault="0088023E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88023E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EF14BE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88023E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B753E" w:rsidRDefault="0088023E" w:rsidP="00EF14BE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88023E" w:rsidRPr="00C223DD">
        <w:trPr>
          <w:trHeight w:hRule="exact" w:val="98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43"/>
            </w:pPr>
            <w:r>
              <w:t xml:space="preserve">1 06 01030 10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B753E" w:rsidRDefault="0088023E" w:rsidP="00EF14BE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</w:t>
            </w:r>
            <w:r>
              <w:rPr>
                <w:lang w:val="ru-RU"/>
              </w:rPr>
              <w:t>,</w:t>
            </w:r>
            <w:r w:rsidRPr="003B753E">
              <w:rPr>
                <w:lang w:val="ru-RU"/>
              </w:rPr>
              <w:t xml:space="preserve"> расположенным в границах </w:t>
            </w:r>
            <w:r>
              <w:rPr>
                <w:lang w:val="ru-RU"/>
              </w:rPr>
              <w:t xml:space="preserve"> сельских </w:t>
            </w:r>
            <w:r w:rsidRPr="003B753E">
              <w:rPr>
                <w:lang w:val="ru-RU"/>
              </w:rPr>
              <w:t>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88023E" w:rsidRPr="00C223DD">
        <w:trPr>
          <w:trHeight w:hRule="exact" w:val="42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88023E" w:rsidRPr="00C223DD">
        <w:trPr>
          <w:trHeight w:hRule="exact" w:val="7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38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 xml:space="preserve">3 10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EF14BE" w:rsidRDefault="0088023E" w:rsidP="001620B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150,0</w:t>
            </w:r>
          </w:p>
        </w:tc>
      </w:tr>
      <w:tr w:rsidR="0088023E" w:rsidRPr="00C223DD">
        <w:trPr>
          <w:trHeight w:hRule="exact" w:val="8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EF14BE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B753E" w:rsidRDefault="0088023E" w:rsidP="00EF14BE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</w:t>
            </w:r>
            <w:r>
              <w:rPr>
                <w:lang w:val="ru-RU"/>
              </w:rPr>
              <w:t xml:space="preserve">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220,0</w:t>
            </w:r>
          </w:p>
        </w:tc>
      </w:tr>
      <w:tr w:rsidR="0088023E" w:rsidRPr="00C223DD">
        <w:trPr>
          <w:trHeight w:hRule="exact" w:val="71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D65336" w:rsidRDefault="0088023E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2C4F7E" w:rsidRDefault="0088023E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12,1</w:t>
            </w:r>
          </w:p>
        </w:tc>
      </w:tr>
      <w:tr w:rsidR="0088023E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D65336" w:rsidRDefault="0088023E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2C4F7E" w:rsidRDefault="0088023E" w:rsidP="004A67A8">
            <w:r w:rsidRPr="002C4F7E">
              <w:t>Средства</w:t>
            </w:r>
            <w:r>
              <w:rPr>
                <w:lang w:val="ru-RU"/>
              </w:rPr>
              <w:t xml:space="preserve"> </w:t>
            </w:r>
            <w:r w:rsidRPr="002C4F7E">
              <w:t>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51205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  <w:p w:rsidR="0088023E" w:rsidRPr="00C51205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88023E" w:rsidRPr="00C51205">
        <w:trPr>
          <w:trHeight w:hRule="exact" w:val="8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D65336" w:rsidRDefault="0088023E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51205" w:rsidRDefault="0088023E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51205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</w:tc>
      </w:tr>
      <w:tr w:rsidR="0088023E" w:rsidRPr="00C223DD">
        <w:trPr>
          <w:trHeight w:hRule="exact" w:val="59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96156" w:rsidRDefault="0088023E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</w:p>
          <w:p w:rsidR="0088023E" w:rsidRPr="003B753E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1348,8</w:t>
            </w:r>
          </w:p>
        </w:tc>
      </w:tr>
      <w:tr w:rsidR="0088023E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B753E" w:rsidRDefault="0088023E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1348,8</w:t>
            </w:r>
          </w:p>
        </w:tc>
      </w:tr>
      <w:tr w:rsidR="0088023E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Default="0088023E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88023E" w:rsidRPr="00325284" w:rsidRDefault="0088023E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BF43C8" w:rsidRDefault="0088023E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88023E" w:rsidRPr="00BF43C8" w:rsidRDefault="0088023E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F78FD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141,9</w:t>
            </w:r>
          </w:p>
        </w:tc>
      </w:tr>
      <w:tr w:rsidR="0088023E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C223DD" w:rsidRDefault="0088023E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BF43C8" w:rsidRDefault="0088023E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</w:t>
            </w:r>
            <w:r>
              <w:rPr>
                <w:lang w:val="ru-RU"/>
              </w:rPr>
              <w:t xml:space="preserve"> бюджетам сельских поселений </w:t>
            </w:r>
            <w:r w:rsidRPr="00BF43C8">
              <w:rPr>
                <w:lang w:val="ru-RU"/>
              </w:rPr>
              <w:t xml:space="preserve">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B75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88023E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Default="0088023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AE0350" w:rsidRDefault="008802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F78FD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781,3</w:t>
            </w:r>
          </w:p>
        </w:tc>
      </w:tr>
      <w:tr w:rsidR="0088023E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Default="0088023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AE0350" w:rsidRDefault="008802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781,3</w:t>
            </w:r>
          </w:p>
        </w:tc>
      </w:tr>
      <w:tr w:rsidR="0088023E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325284" w:rsidRDefault="0088023E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BF43C8" w:rsidRDefault="0088023E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F78FD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78,9</w:t>
            </w:r>
          </w:p>
        </w:tc>
      </w:tr>
      <w:tr w:rsidR="0088023E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1F6315" w:rsidRDefault="0088023E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1F6315" w:rsidRDefault="0088023E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</w:t>
            </w:r>
            <w:r>
              <w:rPr>
                <w:b w:val="0"/>
                <w:bCs w:val="0"/>
              </w:rPr>
              <w:t xml:space="preserve"> сельских </w:t>
            </w:r>
            <w:r w:rsidRPr="001F6315">
              <w:rPr>
                <w:b w:val="0"/>
                <w:bCs w:val="0"/>
              </w:rPr>
              <w:t xml:space="preserve">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B2672B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88023E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1F6315" w:rsidRDefault="0088023E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FA46C4" w:rsidRDefault="0088023E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 xml:space="preserve">Субвенции бюджетам </w:t>
            </w:r>
            <w:r>
              <w:rPr>
                <w:b w:val="0"/>
                <w:bCs w:val="0"/>
              </w:rPr>
              <w:t xml:space="preserve"> сельских </w:t>
            </w:r>
            <w:r w:rsidRPr="00FA46C4">
              <w:rPr>
                <w:b w:val="0"/>
                <w:bCs w:val="0"/>
              </w:rPr>
              <w:t>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3E00BF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88023E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5B48B6" w:rsidRDefault="0088023E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5B48B6" w:rsidRDefault="0088023E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CF78FD" w:rsidRDefault="0088023E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346,7</w:t>
            </w:r>
          </w:p>
        </w:tc>
      </w:tr>
      <w:tr w:rsidR="0088023E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023E" w:rsidRPr="005B48B6" w:rsidRDefault="0088023E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BF43C8" w:rsidRDefault="0088023E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Pr="00BF43C8" w:rsidRDefault="0088023E" w:rsidP="00CE65F3">
            <w:pPr>
              <w:jc w:val="center"/>
            </w:pPr>
            <w:r>
              <w:rPr>
                <w:lang w:val="ru-RU"/>
              </w:rPr>
              <w:t>338,6</w:t>
            </w:r>
          </w:p>
        </w:tc>
      </w:tr>
      <w:tr w:rsidR="0088023E" w:rsidRPr="00C223DD">
        <w:trPr>
          <w:trHeight w:hRule="exact" w:val="7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023E" w:rsidRPr="00CF78FD" w:rsidRDefault="0088023E" w:rsidP="00BF43C8">
            <w:pPr>
              <w:rPr>
                <w:lang w:val="ru-RU"/>
              </w:rPr>
            </w:pPr>
            <w:r>
              <w:rPr>
                <w:lang w:val="ru-RU"/>
              </w:rPr>
              <w:t>2 02 49999 10 0000 150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023E" w:rsidRPr="00BF43C8" w:rsidRDefault="0088023E" w:rsidP="00BF43C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Прочие </w:t>
            </w:r>
            <w:r w:rsidRPr="00BF43C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</w:t>
            </w:r>
            <w:r w:rsidRPr="00BF43C8">
              <w:rPr>
                <w:lang w:val="ru-RU"/>
              </w:rPr>
              <w:t>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8023E" w:rsidRDefault="0088023E" w:rsidP="00CE65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8,1</w:t>
            </w:r>
          </w:p>
          <w:p w:rsidR="0088023E" w:rsidRDefault="0088023E" w:rsidP="00CE65F3">
            <w:pPr>
              <w:jc w:val="center"/>
              <w:rPr>
                <w:lang w:val="ru-RU"/>
              </w:rPr>
            </w:pPr>
          </w:p>
          <w:p w:rsidR="0088023E" w:rsidRDefault="0088023E" w:rsidP="00CE65F3">
            <w:pPr>
              <w:jc w:val="center"/>
              <w:rPr>
                <w:lang w:val="ru-RU"/>
              </w:rPr>
            </w:pPr>
          </w:p>
          <w:p w:rsidR="0088023E" w:rsidRDefault="0088023E" w:rsidP="00CE65F3">
            <w:pPr>
              <w:jc w:val="center"/>
              <w:rPr>
                <w:lang w:val="ru-RU"/>
              </w:rPr>
            </w:pPr>
          </w:p>
          <w:p w:rsidR="0088023E" w:rsidRDefault="0088023E" w:rsidP="00CE65F3">
            <w:pPr>
              <w:jc w:val="center"/>
              <w:rPr>
                <w:lang w:val="ru-RU"/>
              </w:rPr>
            </w:pPr>
          </w:p>
        </w:tc>
      </w:tr>
      <w:tr w:rsidR="0088023E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88023E" w:rsidRPr="00B410F4" w:rsidRDefault="0088023E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Default="0088023E" w:rsidP="001620B4">
            <w:pPr>
              <w:rPr>
                <w:lang w:val="ru-RU"/>
              </w:rPr>
            </w:pPr>
          </w:p>
          <w:p w:rsidR="0088023E" w:rsidRPr="003B753E" w:rsidRDefault="0088023E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8023E" w:rsidRPr="00E662DA" w:rsidRDefault="0088023E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88023E" w:rsidRPr="00F10E82" w:rsidRDefault="0088023E" w:rsidP="00BF43C8">
      <w:pPr>
        <w:rPr>
          <w:lang w:val="ru-RU"/>
        </w:rPr>
      </w:pPr>
      <w:r w:rsidRPr="00F10E82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88023E" w:rsidRPr="003B753E" w:rsidRDefault="0088023E" w:rsidP="001620B4">
      <w:pPr>
        <w:spacing w:after="5" w:line="1" w:lineRule="exact"/>
        <w:rPr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88023E" w:rsidRPr="007169A8" w:rsidRDefault="0088023E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 4</w:t>
      </w:r>
    </w:p>
    <w:p w:rsidR="0088023E" w:rsidRPr="007169A8" w:rsidRDefault="0088023E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8023E" w:rsidRPr="007169A8" w:rsidRDefault="0088023E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88023E" w:rsidRPr="007169A8" w:rsidRDefault="0088023E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88023E" w:rsidRDefault="0088023E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88023E" w:rsidRPr="007169A8" w:rsidRDefault="0088023E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августа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.№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88023E" w:rsidRPr="007169A8" w:rsidRDefault="0088023E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88023E" w:rsidRDefault="0088023E" w:rsidP="00772B3F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88023E" w:rsidRDefault="0088023E" w:rsidP="00772B3F">
      <w:pPr>
        <w:pStyle w:val="ConsPlusNormal"/>
        <w:widowControl/>
        <w:ind w:left="5103" w:firstLine="0"/>
        <w:rPr>
          <w:rFonts w:cs="Times New Roman"/>
          <w:b/>
          <w:bCs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88023E" w:rsidRDefault="0088023E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88023E" w:rsidRPr="004E6B2B" w:rsidRDefault="0088023E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88023E" w:rsidRPr="009167A2" w:rsidRDefault="0088023E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826"/>
        <w:gridCol w:w="851"/>
        <w:gridCol w:w="557"/>
        <w:gridCol w:w="1563"/>
        <w:gridCol w:w="540"/>
        <w:gridCol w:w="920"/>
      </w:tblGrid>
      <w:tr w:rsidR="0088023E" w:rsidRPr="009167A2">
        <w:trPr>
          <w:cantSplit/>
          <w:trHeight w:hRule="exact" w:val="387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88023E" w:rsidRPr="009167A2">
        <w:trPr>
          <w:cantSplit/>
          <w:trHeight w:hRule="exact" w:val="240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88023E" w:rsidRPr="009167A2">
        <w:trPr>
          <w:trHeight w:hRule="exact" w:val="307"/>
        </w:trPr>
        <w:tc>
          <w:tcPr>
            <w:tcW w:w="4830" w:type="dxa"/>
            <w:gridSpan w:val="2"/>
            <w:shd w:val="clear" w:color="auto" w:fill="FFFFFF"/>
          </w:tcPr>
          <w:p w:rsidR="0088023E" w:rsidRPr="009167A2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FA47E8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FA47E8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FA47E8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A47E8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1929,6</w:t>
            </w:r>
          </w:p>
        </w:tc>
      </w:tr>
      <w:tr w:rsidR="0088023E" w:rsidRPr="001D5614">
        <w:trPr>
          <w:trHeight w:hRule="exact" w:val="240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1929,6</w:t>
            </w:r>
          </w:p>
        </w:tc>
      </w:tr>
      <w:tr w:rsidR="0088023E" w:rsidRPr="001D5614">
        <w:trPr>
          <w:trHeight w:hRule="exact" w:val="259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1272,0</w:t>
            </w:r>
          </w:p>
        </w:tc>
      </w:tr>
      <w:tr w:rsidR="0088023E" w:rsidRPr="001D5614">
        <w:trPr>
          <w:trHeight w:hRule="exact" w:val="832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296,9</w:t>
            </w:r>
          </w:p>
        </w:tc>
      </w:tr>
      <w:tr w:rsidR="0088023E" w:rsidRPr="001D5614">
        <w:trPr>
          <w:trHeight w:hRule="exact" w:val="575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88023E" w:rsidRPr="001D5614">
        <w:trPr>
          <w:trHeight w:hRule="exact" w:val="413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88023E" w:rsidRPr="001D5614">
        <w:trPr>
          <w:trHeight w:hRule="exact" w:val="1412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541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873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1769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 государственными внебюджетными фондами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4E6B2B">
            <w:pPr>
              <w:jc w:val="center"/>
              <w:rPr>
                <w:lang w:val="ru-RU"/>
              </w:rPr>
            </w:pPr>
          </w:p>
          <w:p w:rsidR="0088023E" w:rsidRDefault="0088023E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88023E" w:rsidRPr="001D5614">
        <w:trPr>
          <w:trHeight w:hRule="exact" w:val="1216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88023E" w:rsidRPr="001D5614">
        <w:trPr>
          <w:trHeight w:hRule="exact" w:val="1521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B66B39" w:rsidRDefault="0088023E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B7847" w:rsidRDefault="0088023E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88023E" w:rsidRPr="001D5614">
        <w:trPr>
          <w:trHeight w:hRule="exact" w:val="1708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B66B39" w:rsidRDefault="0088023E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B7847" w:rsidRDefault="0088023E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88023E" w:rsidRPr="001D5614">
        <w:trPr>
          <w:trHeight w:hRule="exact" w:val="713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B66B39" w:rsidRDefault="0088023E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B7847" w:rsidRDefault="0088023E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88023E" w:rsidRPr="001D5614">
        <w:trPr>
          <w:trHeight w:hRule="exact" w:val="553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B66B39" w:rsidRDefault="0088023E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B7847" w:rsidRDefault="0088023E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88023E" w:rsidRPr="001D5614">
        <w:trPr>
          <w:trHeight w:hRule="exact" w:val="1284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B66B39" w:rsidRDefault="0088023E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B66B39" w:rsidRDefault="0088023E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B7847" w:rsidRDefault="0088023E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88023E" w:rsidRPr="001D5614">
        <w:trPr>
          <w:trHeight w:hRule="exact" w:val="1685"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88023E" w:rsidRPr="004E6B2B" w:rsidRDefault="0088023E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88023E" w:rsidRPr="004E6B2B" w:rsidRDefault="0088023E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855,2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jc w:val="center"/>
            </w:pPr>
            <w:r w:rsidRPr="001D5614">
              <w:t>Обеспечение деятельности администрации сельского поселения</w:t>
            </w:r>
          </w:p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88023E" w:rsidRPr="001D5614">
        <w:trPr>
          <w:trHeight w:hRule="exact" w:val="281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jc w:val="center"/>
            </w:pPr>
            <w:r w:rsidRPr="001D5614">
              <w:t>Администрация</w:t>
            </w:r>
          </w:p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88023E" w:rsidRPr="001D5614">
        <w:trPr>
          <w:trHeight w:hRule="exact" w:val="1128"/>
        </w:trPr>
        <w:tc>
          <w:tcPr>
            <w:tcW w:w="4830" w:type="dxa"/>
            <w:gridSpan w:val="2"/>
            <w:shd w:val="clear" w:color="auto" w:fill="FFFFFF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88023E" w:rsidRPr="001D5614">
        <w:trPr>
          <w:trHeight w:hRule="exact" w:val="565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D021A" w:rsidRDefault="0088023E" w:rsidP="004E6B2B"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D021A" w:rsidRDefault="0088023E" w:rsidP="004E6B2B"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D021A" w:rsidRDefault="0088023E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7D021A" w:rsidRDefault="0088023E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88023E" w:rsidRPr="001D5614">
        <w:trPr>
          <w:trHeight w:hRule="exact" w:val="844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1776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61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88023E" w:rsidRPr="001D5614">
        <w:trPr>
          <w:trHeight w:hRule="exact" w:val="1163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88023E" w:rsidRPr="004E6B2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58,7</w:t>
            </w:r>
          </w:p>
        </w:tc>
      </w:tr>
      <w:tr w:rsidR="0088023E" w:rsidRPr="001D5614">
        <w:trPr>
          <w:trHeight w:hRule="exact" w:val="58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88023E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88023E" w:rsidRPr="004E6B2B" w:rsidRDefault="0088023E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56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4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88023E" w:rsidRPr="001D5614">
        <w:trPr>
          <w:trHeight w:hRule="exact" w:val="42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88023E" w:rsidRPr="001D5614">
        <w:trPr>
          <w:trHeight w:hRule="exact" w:val="551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88023E" w:rsidRPr="001D5614">
        <w:trPr>
          <w:trHeight w:hRule="exact" w:val="290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88023E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7D021A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88023E" w:rsidRPr="001D5614">
        <w:trPr>
          <w:trHeight w:hRule="exact" w:val="1438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9E2989" w:rsidRDefault="0088023E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00684" w:rsidRDefault="0088023E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88023E" w:rsidRPr="001D5614">
        <w:trPr>
          <w:trHeight w:hRule="exact" w:val="1699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9E2989" w:rsidRDefault="0088023E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00684" w:rsidRDefault="0088023E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88023E" w:rsidRPr="001D5614">
        <w:trPr>
          <w:trHeight w:hRule="exact" w:val="689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9E2989" w:rsidRDefault="0088023E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00684" w:rsidRDefault="0088023E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FF3D5B">
            <w:pPr>
              <w:jc w:val="center"/>
              <w:rPr>
                <w:lang w:val="ru-RU"/>
              </w:rPr>
            </w:pPr>
          </w:p>
          <w:p w:rsidR="0088023E" w:rsidRDefault="0088023E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88023E" w:rsidRPr="001D5614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9E2989" w:rsidRDefault="0088023E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00684" w:rsidRDefault="0088023E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88023E" w:rsidRPr="001D5614">
        <w:trPr>
          <w:trHeight w:hRule="exact" w:val="113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FF3D5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88023E" w:rsidRPr="004E6B2B" w:rsidRDefault="0088023E" w:rsidP="004E6B2B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5953EC" w:rsidRDefault="0088023E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9E2989" w:rsidRDefault="0088023E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F3D5B" w:rsidRDefault="0088023E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FF3D5B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88023E" w:rsidRPr="001D5614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842179" w:rsidRDefault="0088023E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842179" w:rsidRDefault="0088023E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842179" w:rsidRDefault="0088023E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842179" w:rsidRDefault="0088023E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842179" w:rsidRDefault="0088023E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88023E" w:rsidRPr="001D5614">
        <w:trPr>
          <w:trHeight w:hRule="exact" w:val="123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80179" w:rsidRDefault="0088023E" w:rsidP="004E6B2B"/>
        </w:tc>
        <w:tc>
          <w:tcPr>
            <w:tcW w:w="920" w:type="dxa"/>
            <w:shd w:val="clear" w:color="auto" w:fill="FFFFFF"/>
            <w:vAlign w:val="bottom"/>
          </w:tcPr>
          <w:p w:rsidR="0088023E" w:rsidRPr="00080179" w:rsidRDefault="0088023E" w:rsidP="004E6B2B">
            <w:pPr>
              <w:jc w:val="center"/>
            </w:pPr>
            <w:r w:rsidRPr="00080179">
              <w:t>0,2</w:t>
            </w:r>
          </w:p>
        </w:tc>
      </w:tr>
      <w:tr w:rsidR="0088023E" w:rsidRPr="001D5614">
        <w:trPr>
          <w:trHeight w:hRule="exact" w:val="1410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80179" w:rsidRDefault="0088023E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080179" w:rsidRDefault="0088023E" w:rsidP="004E6B2B">
            <w:pPr>
              <w:jc w:val="center"/>
            </w:pPr>
            <w:r w:rsidRPr="00080179">
              <w:t>0,2</w:t>
            </w:r>
          </w:p>
        </w:tc>
      </w:tr>
      <w:tr w:rsidR="0088023E" w:rsidRPr="001D5614">
        <w:trPr>
          <w:trHeight w:hRule="exact" w:val="123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8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9E1E7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8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309"/>
        </w:trPr>
        <w:tc>
          <w:tcPr>
            <w:tcW w:w="4830" w:type="dxa"/>
            <w:gridSpan w:val="2"/>
            <w:shd w:val="clear" w:color="auto" w:fill="FFFFFF"/>
          </w:tcPr>
          <w:p w:rsidR="0088023E" w:rsidRPr="007D021A" w:rsidRDefault="0088023E" w:rsidP="007D021A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106D33" w:rsidRDefault="0088023E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88023E" w:rsidRPr="001D5614">
        <w:trPr>
          <w:trHeight w:hRule="exact" w:val="853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1130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569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08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13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88023E" w:rsidRPr="00405474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6D7061" w:rsidRDefault="0088023E" w:rsidP="007D021A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F63BE8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F63BE8" w:rsidRDefault="0088023E" w:rsidP="007D021A">
            <w:pPr>
              <w:jc w:val="center"/>
              <w:rPr>
                <w:b/>
                <w:bCs/>
                <w:lang w:val="ru-RU"/>
              </w:rPr>
            </w:pPr>
            <w:r w:rsidRPr="00F63BE8">
              <w:rPr>
                <w:b/>
                <w:bCs/>
                <w:lang w:val="ru-RU"/>
              </w:rPr>
              <w:t>109,9</w:t>
            </w:r>
          </w:p>
        </w:tc>
      </w:tr>
      <w:tr w:rsidR="0088023E" w:rsidRPr="001D5614">
        <w:trPr>
          <w:trHeight w:hRule="exact" w:val="908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Pr="000319A4" w:rsidRDefault="0088023E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1D5614">
        <w:trPr>
          <w:trHeight w:hRule="exact" w:val="1095"/>
        </w:trPr>
        <w:tc>
          <w:tcPr>
            <w:tcW w:w="4830" w:type="dxa"/>
            <w:gridSpan w:val="2"/>
            <w:shd w:val="clear" w:color="auto" w:fill="FFFFFF"/>
          </w:tcPr>
          <w:p w:rsidR="0088023E" w:rsidRPr="00405474" w:rsidRDefault="0088023E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Pr="000319A4" w:rsidRDefault="0088023E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Pr="000319A4" w:rsidRDefault="0088023E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1D5614">
        <w:trPr>
          <w:trHeight w:hRule="exact" w:val="8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Default="0088023E" w:rsidP="007D021A">
            <w:pPr>
              <w:jc w:val="center"/>
              <w:rPr>
                <w:lang w:val="ru-RU"/>
              </w:rPr>
            </w:pPr>
          </w:p>
          <w:p w:rsidR="0088023E" w:rsidRPr="000319A4" w:rsidRDefault="0088023E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1D5614">
        <w:trPr>
          <w:trHeight w:hRule="exact" w:val="83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0319A4">
            <w:pPr>
              <w:jc w:val="center"/>
              <w:rPr>
                <w:lang w:val="ru-RU"/>
              </w:rPr>
            </w:pPr>
          </w:p>
          <w:p w:rsidR="0088023E" w:rsidRDefault="0088023E" w:rsidP="000319A4">
            <w:pPr>
              <w:jc w:val="center"/>
              <w:rPr>
                <w:lang w:val="ru-RU"/>
              </w:rPr>
            </w:pPr>
          </w:p>
          <w:p w:rsidR="0088023E" w:rsidRPr="000319A4" w:rsidRDefault="0088023E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1D5614">
        <w:trPr>
          <w:trHeight w:hRule="exact" w:val="854"/>
        </w:trPr>
        <w:tc>
          <w:tcPr>
            <w:tcW w:w="4830" w:type="dxa"/>
            <w:gridSpan w:val="2"/>
            <w:shd w:val="clear" w:color="auto" w:fill="FFFFFF"/>
          </w:tcPr>
          <w:p w:rsidR="0088023E" w:rsidRPr="00A22FED" w:rsidRDefault="0088023E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88023E" w:rsidRPr="00A22FED" w:rsidRDefault="0088023E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0319A4">
            <w:pPr>
              <w:jc w:val="center"/>
              <w:rPr>
                <w:lang w:val="ru-RU"/>
              </w:rPr>
            </w:pPr>
          </w:p>
          <w:p w:rsidR="0088023E" w:rsidRDefault="0088023E" w:rsidP="000319A4">
            <w:pPr>
              <w:jc w:val="center"/>
              <w:rPr>
                <w:lang w:val="ru-RU"/>
              </w:rPr>
            </w:pPr>
          </w:p>
          <w:p w:rsidR="0088023E" w:rsidRPr="000319A4" w:rsidRDefault="0088023E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</w:tcPr>
          <w:p w:rsidR="0088023E" w:rsidRDefault="0088023E" w:rsidP="008E22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88023E" w:rsidRDefault="0088023E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88023E" w:rsidRPr="00A22FED" w:rsidRDefault="0088023E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A22FED">
              <w:rPr>
                <w:b/>
                <w:bCs/>
                <w:lang w:val="ru-RU"/>
              </w:rPr>
              <w:t>78,7</w:t>
            </w:r>
          </w:p>
        </w:tc>
      </w:tr>
      <w:tr w:rsidR="0088023E" w:rsidRPr="001D5614">
        <w:trPr>
          <w:trHeight w:hRule="exact" w:val="623"/>
        </w:trPr>
        <w:tc>
          <w:tcPr>
            <w:tcW w:w="4830" w:type="dxa"/>
            <w:gridSpan w:val="2"/>
            <w:shd w:val="clear" w:color="auto" w:fill="FFFFFF"/>
          </w:tcPr>
          <w:p w:rsidR="0088023E" w:rsidRPr="001D5614" w:rsidRDefault="0088023E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1437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593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842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16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88023E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88023E" w:rsidRPr="001D5614">
        <w:trPr>
          <w:trHeight w:hRule="exact" w:val="11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88023E" w:rsidRPr="001D5614">
        <w:trPr>
          <w:trHeight w:hRule="exact" w:val="56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88023E" w:rsidRPr="004E6B2B" w:rsidRDefault="0088023E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88023E" w:rsidRPr="00A22FED" w:rsidRDefault="0088023E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88023E" w:rsidRPr="00A22FED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A22FED" w:rsidRDefault="0088023E" w:rsidP="004E6B2B">
            <w:r w:rsidRPr="00A22FED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B1043B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87"/>
        </w:trPr>
        <w:tc>
          <w:tcPr>
            <w:tcW w:w="4830" w:type="dxa"/>
            <w:gridSpan w:val="2"/>
            <w:shd w:val="clear" w:color="auto" w:fill="FFFFFF"/>
          </w:tcPr>
          <w:p w:rsidR="0088023E" w:rsidRPr="001A7C7F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00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99,0</w:t>
            </w:r>
          </w:p>
        </w:tc>
      </w:tr>
      <w:tr w:rsidR="0088023E" w:rsidRPr="000742CF">
        <w:trPr>
          <w:trHeight w:hRule="exact" w:val="851"/>
        </w:trPr>
        <w:tc>
          <w:tcPr>
            <w:tcW w:w="4830" w:type="dxa"/>
            <w:gridSpan w:val="2"/>
            <w:shd w:val="clear" w:color="auto" w:fill="FFFFFF"/>
          </w:tcPr>
          <w:p w:rsidR="0088023E" w:rsidRPr="001A7C7F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lang w:val="ru-RU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742CF" w:rsidRDefault="0088023E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trHeight w:hRule="exact" w:val="879"/>
        </w:trPr>
        <w:tc>
          <w:tcPr>
            <w:tcW w:w="4830" w:type="dxa"/>
            <w:gridSpan w:val="2"/>
            <w:shd w:val="clear" w:color="auto" w:fill="FFFFFF"/>
          </w:tcPr>
          <w:p w:rsidR="0088023E" w:rsidRPr="00743A02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88023E" w:rsidRPr="001D5614">
        <w:trPr>
          <w:trHeight w:hRule="exact" w:val="1132"/>
        </w:trPr>
        <w:tc>
          <w:tcPr>
            <w:tcW w:w="4830" w:type="dxa"/>
            <w:gridSpan w:val="2"/>
            <w:shd w:val="clear" w:color="auto" w:fill="FFFFFF"/>
          </w:tcPr>
          <w:p w:rsidR="0088023E" w:rsidRPr="00743A02" w:rsidRDefault="0088023E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gridBefore w:val="1"/>
          <w:trHeight w:hRule="exact" w:val="807"/>
        </w:trPr>
        <w:tc>
          <w:tcPr>
            <w:tcW w:w="4830" w:type="dxa"/>
            <w:shd w:val="clear" w:color="auto" w:fill="FFFFFF"/>
          </w:tcPr>
          <w:p w:rsidR="0088023E" w:rsidRPr="00A22FED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</w:tcPr>
          <w:p w:rsidR="0088023E" w:rsidRPr="00A22FED" w:rsidRDefault="0088023E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88023E" w:rsidRPr="00A22FED" w:rsidRDefault="0088023E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C27AC0" w:rsidRDefault="0088023E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C27AC0" w:rsidRDefault="0088023E" w:rsidP="004E6B2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gridBefore w:val="1"/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Pr="00A22FED" w:rsidRDefault="0088023E" w:rsidP="00D50A6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0742CF">
            <w:pPr>
              <w:jc w:val="center"/>
            </w:pPr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0742CF">
            <w:pPr>
              <w:jc w:val="center"/>
            </w:pPr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0742CF">
            <w:pPr>
              <w:jc w:val="center"/>
            </w:pPr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D50A6E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D50A6E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88023E" w:rsidRPr="001D5614">
        <w:trPr>
          <w:gridBefore w:val="1"/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A22FED" w:rsidRDefault="0088023E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A22FED" w:rsidRDefault="0088023E" w:rsidP="002617F2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145,2</w:t>
            </w:r>
          </w:p>
        </w:tc>
      </w:tr>
      <w:tr w:rsidR="0088023E" w:rsidRPr="001D5614">
        <w:trPr>
          <w:gridBefore w:val="1"/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D50A6E" w:rsidRDefault="0088023E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gridBefore w:val="1"/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/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gridBefore w:val="1"/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853960" w:rsidRDefault="0088023E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2617F2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gridBefore w:val="1"/>
          <w:trHeight w:hRule="exact" w:val="423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gridBefore w:val="1"/>
          <w:trHeight w:hRule="exact" w:val="99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gridBefore w:val="1"/>
          <w:trHeight w:hRule="exact" w:val="84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gridBefore w:val="1"/>
          <w:trHeight w:hRule="exact" w:val="781"/>
        </w:trPr>
        <w:tc>
          <w:tcPr>
            <w:tcW w:w="4830" w:type="dxa"/>
            <w:shd w:val="clear" w:color="auto" w:fill="FFFFFF"/>
          </w:tcPr>
          <w:p w:rsidR="0088023E" w:rsidRPr="00743A02" w:rsidRDefault="0088023E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jc w:val="center"/>
            </w:pPr>
            <w:r w:rsidRPr="00743A02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853960" w:rsidRDefault="0088023E" w:rsidP="000004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1146"/>
        </w:trPr>
        <w:tc>
          <w:tcPr>
            <w:tcW w:w="4830" w:type="dxa"/>
            <w:shd w:val="clear" w:color="auto" w:fill="FFFFFF"/>
          </w:tcPr>
          <w:p w:rsidR="0088023E" w:rsidRPr="00743A02" w:rsidRDefault="0088023E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000414" w:rsidRDefault="0088023E" w:rsidP="00000414">
            <w:pPr>
              <w:jc w:val="center"/>
              <w:rPr>
                <w:lang w:val="ru-RU"/>
              </w:rPr>
            </w:pPr>
            <w:r w:rsidRPr="00743A02">
              <w:t>89 1</w:t>
            </w:r>
            <w:r>
              <w:rPr>
                <w:lang w:val="ru-RU"/>
              </w:rPr>
              <w:t>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853960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1134"/>
        </w:trPr>
        <w:tc>
          <w:tcPr>
            <w:tcW w:w="4830" w:type="dxa"/>
            <w:shd w:val="clear" w:color="auto" w:fill="FFFFFF"/>
          </w:tcPr>
          <w:p w:rsidR="0088023E" w:rsidRPr="00743A02" w:rsidRDefault="0088023E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88023E" w:rsidRPr="00743A02" w:rsidRDefault="0088023E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00414" w:rsidRDefault="0088023E" w:rsidP="000F25C4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853960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88023E" w:rsidRPr="00000414" w:rsidRDefault="0088023E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00414" w:rsidRDefault="0088023E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88023E" w:rsidRPr="00000414" w:rsidRDefault="0088023E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000414" w:rsidRDefault="0088023E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859"/>
        </w:trPr>
        <w:tc>
          <w:tcPr>
            <w:tcW w:w="4830" w:type="dxa"/>
            <w:shd w:val="clear" w:color="auto" w:fill="FFFFFF"/>
          </w:tcPr>
          <w:p w:rsidR="0088023E" w:rsidRPr="00000414" w:rsidRDefault="0088023E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743A02" w:rsidRDefault="0088023E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853960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</w:tcPr>
          <w:p w:rsidR="0088023E" w:rsidRPr="001D5614" w:rsidRDefault="0088023E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D50A6E" w:rsidRDefault="0088023E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0F25C4">
              <w:rPr>
                <w:b/>
                <w:bCs/>
                <w:lang w:val="ru-RU"/>
              </w:rPr>
              <w:t>95,1</w:t>
            </w:r>
          </w:p>
        </w:tc>
      </w:tr>
      <w:tr w:rsidR="0088023E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88023E" w:rsidRPr="00D50A6E" w:rsidRDefault="0088023E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88023E" w:rsidRPr="001D5614">
        <w:trPr>
          <w:gridBefore w:val="1"/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88023E" w:rsidRPr="001D5614">
        <w:trPr>
          <w:gridBefore w:val="1"/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88023E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88023E" w:rsidRPr="001D5614">
        <w:trPr>
          <w:gridBefore w:val="1"/>
          <w:trHeight w:hRule="exact" w:val="281"/>
        </w:trPr>
        <w:tc>
          <w:tcPr>
            <w:tcW w:w="4830" w:type="dxa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88023E" w:rsidRPr="001D5614">
        <w:trPr>
          <w:gridBefore w:val="1"/>
          <w:trHeight w:hRule="exact" w:val="42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1D5614" w:rsidRDefault="0088023E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88023E" w:rsidRPr="001D5614">
        <w:trPr>
          <w:gridBefore w:val="1"/>
          <w:trHeight w:hRule="exact" w:val="1160"/>
        </w:trPr>
        <w:tc>
          <w:tcPr>
            <w:tcW w:w="4830" w:type="dxa"/>
            <w:shd w:val="clear" w:color="auto" w:fill="FFFFFF"/>
          </w:tcPr>
          <w:p w:rsidR="0088023E" w:rsidRPr="00853960" w:rsidRDefault="0088023E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1D5614">
        <w:trPr>
          <w:gridBefore w:val="1"/>
          <w:trHeight w:hRule="exact" w:val="567"/>
        </w:trPr>
        <w:tc>
          <w:tcPr>
            <w:tcW w:w="4830" w:type="dxa"/>
            <w:shd w:val="clear" w:color="auto" w:fill="FFFFFF"/>
          </w:tcPr>
          <w:p w:rsidR="0088023E" w:rsidRPr="00853960" w:rsidRDefault="0088023E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1D5614">
        <w:trPr>
          <w:gridBefore w:val="1"/>
          <w:trHeight w:hRule="exact" w:val="703"/>
        </w:trPr>
        <w:tc>
          <w:tcPr>
            <w:tcW w:w="4830" w:type="dxa"/>
            <w:shd w:val="clear" w:color="auto" w:fill="FFFFFF"/>
          </w:tcPr>
          <w:p w:rsidR="0088023E" w:rsidRPr="00853960" w:rsidRDefault="0088023E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Pr="00EC24AA" w:rsidRDefault="0088023E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</w:p>
          <w:p w:rsidR="0088023E" w:rsidRDefault="0088023E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1D5614">
        <w:trPr>
          <w:gridBefore w:val="1"/>
          <w:trHeight w:hRule="exact" w:val="523"/>
        </w:trPr>
        <w:tc>
          <w:tcPr>
            <w:tcW w:w="4830" w:type="dxa"/>
            <w:shd w:val="clear" w:color="auto" w:fill="FFFFFF"/>
          </w:tcPr>
          <w:p w:rsidR="0088023E" w:rsidRPr="00853960" w:rsidRDefault="0088023E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88023E" w:rsidRDefault="0088023E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920" w:type="dxa"/>
            <w:shd w:val="clear" w:color="auto" w:fill="FFFFFF"/>
          </w:tcPr>
          <w:p w:rsidR="0088023E" w:rsidRDefault="0088023E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88023E" w:rsidRPr="001D5614" w:rsidRDefault="0088023E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88023E" w:rsidRPr="001D5614" w:rsidRDefault="0088023E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88023E" w:rsidRPr="001D5614" w:rsidRDefault="0088023E" w:rsidP="004E6B2B">
      <w:pPr>
        <w:ind w:left="284" w:hanging="284"/>
        <w:rPr>
          <w:b/>
          <w:bCs/>
          <w:spacing w:val="-2"/>
        </w:rPr>
      </w:pPr>
    </w:p>
    <w:p w:rsidR="0088023E" w:rsidRPr="001D5614" w:rsidRDefault="0088023E" w:rsidP="004E6B2B">
      <w:pPr>
        <w:ind w:left="284" w:hanging="284"/>
        <w:rPr>
          <w:b/>
          <w:bCs/>
        </w:rPr>
      </w:pP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Default="0088023E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88023E" w:rsidRPr="007169A8" w:rsidRDefault="0088023E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 5</w:t>
      </w:r>
    </w:p>
    <w:p w:rsidR="0088023E" w:rsidRPr="007169A8" w:rsidRDefault="0088023E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8023E" w:rsidRPr="007169A8" w:rsidRDefault="0088023E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88023E" w:rsidRPr="007169A8" w:rsidRDefault="0088023E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88023E" w:rsidRDefault="0088023E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88023E" w:rsidRPr="007169A8" w:rsidRDefault="0088023E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августа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</w:p>
    <w:p w:rsidR="0088023E" w:rsidRPr="007169A8" w:rsidRDefault="0088023E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88023E" w:rsidRPr="003D1579" w:rsidRDefault="0088023E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Pr="00955820" w:rsidRDefault="0088023E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88023E" w:rsidRDefault="0088023E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88023E" w:rsidRPr="00955820" w:rsidRDefault="0088023E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88023E" w:rsidRPr="00955820" w:rsidRDefault="0088023E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88023E" w:rsidRDefault="0088023E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Pr="003D1579" w:rsidRDefault="0088023E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88023E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88023E" w:rsidRPr="009167A2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88023E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88023E" w:rsidRPr="009167A2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023E" w:rsidRPr="00C223DD" w:rsidRDefault="0088023E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88023E" w:rsidRPr="00AB18B5" w:rsidRDefault="0088023E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88023E" w:rsidRPr="00A85FC4" w:rsidRDefault="0088023E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88023E" w:rsidRPr="00A85FC4" w:rsidRDefault="0088023E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88023E" w:rsidRPr="00AB18B5" w:rsidRDefault="0088023E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AB18B5" w:rsidRDefault="0088023E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88023E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88023E" w:rsidRPr="009167A2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FA47E8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FA47E8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FA47E8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FA47E8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1929,6</w:t>
            </w:r>
          </w:p>
        </w:tc>
      </w:tr>
      <w:tr w:rsidR="0088023E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1929,6</w:t>
            </w:r>
          </w:p>
        </w:tc>
      </w:tr>
      <w:tr w:rsidR="0088023E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88023E" w:rsidRPr="00BD65BE" w:rsidRDefault="0088023E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6E0286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1272,0</w:t>
            </w:r>
          </w:p>
        </w:tc>
      </w:tr>
      <w:tr w:rsidR="0088023E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296,9</w:t>
            </w:r>
          </w:p>
        </w:tc>
      </w:tr>
      <w:tr w:rsidR="0088023E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88023E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88023E" w:rsidRPr="001D5614">
        <w:trPr>
          <w:trHeight w:hRule="exact" w:val="1142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4E6B2B" w:rsidRDefault="0088023E" w:rsidP="006E70F7">
            <w:pPr>
              <w:shd w:val="clear" w:color="auto" w:fill="FFFFFF"/>
              <w:ind w:left="284" w:hanging="284"/>
            </w:pPr>
            <w:r w:rsidRPr="004E6B2B">
              <w:t>65 1 00 4</w:t>
            </w:r>
            <w:r>
              <w:rPr>
                <w:lang w:val="ru-RU"/>
              </w:rPr>
              <w:t>1</w:t>
            </w:r>
            <w:r w:rsidRPr="004E6B2B">
              <w:t>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4E6B2B" w:rsidRDefault="0088023E" w:rsidP="006E70F7">
            <w:pPr>
              <w:shd w:val="clear" w:color="auto" w:fill="FFFFFF"/>
              <w:ind w:left="284" w:hanging="284"/>
            </w:pPr>
            <w:r w:rsidRPr="004E6B2B">
              <w:t>65 1 00 41</w:t>
            </w:r>
            <w:r>
              <w:rPr>
                <w:lang w:val="ru-RU"/>
              </w:rPr>
              <w:t>1</w:t>
            </w:r>
            <w:r w:rsidRPr="004E6B2B"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88023E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00726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88023E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88023E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Pr="000472A2" w:rsidRDefault="0088023E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41B5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88023E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Pr="000472A2" w:rsidRDefault="0088023E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88023E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Pr="000472A2" w:rsidRDefault="0088023E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88023E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Pr="000472A2" w:rsidRDefault="0088023E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88023E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Default="0088023E" w:rsidP="0058025D">
            <w:pPr>
              <w:jc w:val="center"/>
              <w:rPr>
                <w:lang w:val="ru-RU"/>
              </w:rPr>
            </w:pPr>
          </w:p>
          <w:p w:rsidR="0088023E" w:rsidRPr="000472A2" w:rsidRDefault="0088023E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88023E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88023E" w:rsidRPr="004E6B2B" w:rsidRDefault="0088023E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88023E" w:rsidRPr="004E6B2B" w:rsidRDefault="0088023E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855,2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88023E" w:rsidRPr="00AB18B5" w:rsidRDefault="0088023E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 администрации сельского поселения</w:t>
            </w:r>
          </w:p>
          <w:p w:rsidR="0088023E" w:rsidRPr="00AB18B5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88023E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jc w:val="center"/>
            </w:pPr>
            <w:r w:rsidRPr="001D5614">
              <w:t>Администрация</w:t>
            </w:r>
          </w:p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88023E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6E0286" w:rsidRDefault="0088023E" w:rsidP="006E70F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7D021A">
              <w:t>65 2</w:t>
            </w:r>
            <w:r>
              <w:rPr>
                <w:lang w:val="ru-RU"/>
              </w:rPr>
              <w:t xml:space="preserve"> 00</w:t>
            </w:r>
            <w:r w:rsidRPr="007D021A">
              <w:t xml:space="preserve"> 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88023E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D021A" w:rsidRDefault="0088023E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D021A" w:rsidRDefault="0088023E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D021A" w:rsidRDefault="0088023E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D021A" w:rsidRDefault="0088023E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88023E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управления,государственными внебюджетными фондами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Pr="000472A2" w:rsidRDefault="0088023E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88023E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88023E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  <w:rPr>
                <w:lang w:val="ru-RU"/>
              </w:rPr>
            </w:pPr>
          </w:p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58,7</w:t>
            </w:r>
          </w:p>
        </w:tc>
      </w:tr>
      <w:tr w:rsidR="0088023E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/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88023E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88023E" w:rsidRPr="004E6B2B" w:rsidRDefault="0088023E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88023E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88023E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88023E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Pr="00AB18B5" w:rsidRDefault="0088023E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88023E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88023E" w:rsidRPr="00AB18B5" w:rsidRDefault="0088023E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88023E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88023E" w:rsidRPr="00541B57" w:rsidRDefault="0088023E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7D021A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88023E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88023E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88023E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88023E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88023E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88023E" w:rsidRPr="00FF3D5B" w:rsidRDefault="0088023E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>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  <w:rPr>
                <w:lang w:val="ru-RU"/>
              </w:rPr>
            </w:pPr>
          </w:p>
          <w:p w:rsidR="0088023E" w:rsidRDefault="0088023E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41B57" w:rsidRDefault="0088023E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41B57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88023E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842179" w:rsidRDefault="0088023E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842179" w:rsidRDefault="0088023E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842179" w:rsidRDefault="0088023E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842179" w:rsidRDefault="0088023E" w:rsidP="003D1579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842179" w:rsidRDefault="0088023E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88023E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080179" w:rsidRDefault="0088023E" w:rsidP="003D1579"/>
        </w:tc>
        <w:tc>
          <w:tcPr>
            <w:tcW w:w="898" w:type="dxa"/>
            <w:shd w:val="clear" w:color="auto" w:fill="FFFFFF"/>
            <w:vAlign w:val="bottom"/>
          </w:tcPr>
          <w:p w:rsidR="0088023E" w:rsidRPr="00080179" w:rsidRDefault="0088023E" w:rsidP="003D1579">
            <w:pPr>
              <w:jc w:val="center"/>
            </w:pPr>
            <w:r w:rsidRPr="00080179">
              <w:t>0,2</w:t>
            </w:r>
          </w:p>
        </w:tc>
      </w:tr>
      <w:tr w:rsidR="0088023E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080179" w:rsidRDefault="0088023E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080179" w:rsidRDefault="0088023E" w:rsidP="003D1579">
            <w:pPr>
              <w:jc w:val="center"/>
            </w:pPr>
            <w:r w:rsidRPr="00080179">
              <w:t>0,2</w:t>
            </w:r>
          </w:p>
        </w:tc>
      </w:tr>
      <w:tr w:rsidR="0088023E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0,2</w:t>
            </w:r>
          </w:p>
        </w:tc>
      </w:tr>
      <w:tr w:rsidR="0088023E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88023E" w:rsidRPr="007D021A" w:rsidRDefault="0088023E" w:rsidP="003D1579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88023E" w:rsidRPr="006E70F7" w:rsidRDefault="0088023E" w:rsidP="006B1FF6">
            <w:pPr>
              <w:jc w:val="center"/>
              <w:rPr>
                <w:b/>
                <w:bCs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106D33" w:rsidRDefault="0088023E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88023E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88023E" w:rsidRPr="00405474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88023E" w:rsidRPr="00405474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88023E" w:rsidRPr="00405474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88023E" w:rsidRPr="00405474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88023E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88023E" w:rsidRDefault="0088023E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88023E" w:rsidRPr="00405474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6D7061" w:rsidRDefault="0088023E" w:rsidP="003D1579">
            <w:pPr>
              <w:jc w:val="center"/>
            </w:pPr>
            <w:r>
              <w:t>10,0</w:t>
            </w:r>
          </w:p>
        </w:tc>
      </w:tr>
      <w:tr w:rsidR="0088023E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88023E" w:rsidRDefault="0088023E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88023E" w:rsidRPr="006E70F7" w:rsidRDefault="0088023E" w:rsidP="006B1FF6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6E70F7" w:rsidRDefault="0088023E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Pr="006E70F7" w:rsidRDefault="0088023E" w:rsidP="003D1579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109,9</w:t>
            </w:r>
          </w:p>
        </w:tc>
      </w:tr>
      <w:tr w:rsidR="0088023E" w:rsidRPr="006E70F7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88023E" w:rsidRPr="00405474" w:rsidRDefault="0088023E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6E70F7">
        <w:trPr>
          <w:trHeight w:hRule="exact" w:val="1136"/>
        </w:trPr>
        <w:tc>
          <w:tcPr>
            <w:tcW w:w="4830" w:type="dxa"/>
            <w:shd w:val="clear" w:color="auto" w:fill="FFFFFF"/>
          </w:tcPr>
          <w:p w:rsidR="0088023E" w:rsidRPr="00405474" w:rsidRDefault="0088023E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6E70F7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88023E" w:rsidRDefault="0088023E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88023E" w:rsidRPr="006E70F7">
        <w:trPr>
          <w:trHeight w:hRule="exact" w:val="835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6E70F7">
        <w:trPr>
          <w:trHeight w:hRule="exact" w:val="956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6E70F7">
        <w:trPr>
          <w:trHeight w:hRule="exact" w:val="841"/>
        </w:trPr>
        <w:tc>
          <w:tcPr>
            <w:tcW w:w="4830" w:type="dxa"/>
            <w:shd w:val="clear" w:color="auto" w:fill="FFFFFF"/>
          </w:tcPr>
          <w:p w:rsidR="0088023E" w:rsidRPr="00A22FED" w:rsidRDefault="0088023E" w:rsidP="006E70F7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88023E" w:rsidRPr="00A22FED" w:rsidRDefault="0088023E" w:rsidP="006E70F7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Pr="000319A4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88023E" w:rsidRDefault="0088023E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88023E" w:rsidRDefault="0088023E" w:rsidP="006E70F7">
            <w:pPr>
              <w:jc w:val="center"/>
              <w:rPr>
                <w:lang w:val="ru-RU"/>
              </w:rPr>
            </w:pPr>
          </w:p>
          <w:p w:rsidR="0088023E" w:rsidRDefault="0088023E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88023E" w:rsidRPr="001D5614">
        <w:trPr>
          <w:trHeight w:hRule="exact" w:val="423"/>
        </w:trPr>
        <w:tc>
          <w:tcPr>
            <w:tcW w:w="4830" w:type="dxa"/>
            <w:shd w:val="clear" w:color="auto" w:fill="FFFFFF"/>
          </w:tcPr>
          <w:p w:rsidR="0088023E" w:rsidRPr="0058025D" w:rsidRDefault="0088023E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88023E" w:rsidRPr="006E70F7" w:rsidRDefault="0088023E" w:rsidP="006E70F7">
            <w:pPr>
              <w:jc w:val="center"/>
              <w:rPr>
                <w:b/>
                <w:bCs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58025D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8025D" w:rsidRDefault="0088023E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  <w:lang w:val="ru-RU"/>
              </w:rPr>
              <w:t>78,7</w:t>
            </w:r>
          </w:p>
        </w:tc>
      </w:tr>
      <w:tr w:rsidR="0088023E" w:rsidRPr="001D5614">
        <w:trPr>
          <w:trHeight w:hRule="exact" w:val="481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88023E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88023E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88023E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88023E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88023E" w:rsidRPr="004E6B2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B1043B" w:rsidRDefault="0088023E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88023E" w:rsidRPr="001A7C7F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Pr="0014313E" w:rsidRDefault="0088023E" w:rsidP="006B1FF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00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0742CF" w:rsidRDefault="0088023E" w:rsidP="0062201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99,0</w:t>
            </w:r>
          </w:p>
        </w:tc>
      </w:tr>
      <w:tr w:rsidR="0088023E" w:rsidRPr="00FA5A35">
        <w:trPr>
          <w:trHeight w:hRule="exact" w:val="843"/>
        </w:trPr>
        <w:tc>
          <w:tcPr>
            <w:tcW w:w="4830" w:type="dxa"/>
            <w:shd w:val="clear" w:color="auto" w:fill="FFFFFF"/>
          </w:tcPr>
          <w:p w:rsidR="0088023E" w:rsidRPr="001A7C7F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Pr="00622015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0742CF" w:rsidRDefault="0088023E" w:rsidP="00622015">
            <w:pPr>
              <w:jc w:val="center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FA5A35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88023E" w:rsidRPr="00743A02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88023E" w:rsidRPr="00FA5A35">
        <w:trPr>
          <w:trHeight w:hRule="exact" w:val="1122"/>
        </w:trPr>
        <w:tc>
          <w:tcPr>
            <w:tcW w:w="4830" w:type="dxa"/>
            <w:shd w:val="clear" w:color="auto" w:fill="FFFFFF"/>
          </w:tcPr>
          <w:p w:rsidR="0088023E" w:rsidRPr="00743A02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Pr="00622015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FA5A35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88023E" w:rsidRPr="00A22FED" w:rsidRDefault="0088023E" w:rsidP="00596CA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FA5A35">
        <w:trPr>
          <w:trHeight w:hRule="exact" w:val="852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596CA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Pr="00622015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FA5A35">
        <w:trPr>
          <w:trHeight w:hRule="exact" w:val="83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596CA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FA5A35">
        <w:trPr>
          <w:trHeight w:hRule="exact" w:val="848"/>
        </w:trPr>
        <w:tc>
          <w:tcPr>
            <w:tcW w:w="4830" w:type="dxa"/>
            <w:shd w:val="clear" w:color="auto" w:fill="FFFFFF"/>
          </w:tcPr>
          <w:p w:rsidR="0088023E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FA5A35">
              <w:rPr>
                <w:rFonts w:ascii="Times New Roman" w:hAnsi="Times New Roman" w:cs="Times New Roman"/>
              </w:rPr>
              <w:t>закупки товаров, работ и услуг для обеспечения</w:t>
            </w:r>
          </w:p>
          <w:p w:rsidR="0088023E" w:rsidRPr="00FA5A35" w:rsidRDefault="0088023E" w:rsidP="00596C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6B2B">
              <w:t xml:space="preserve"> </w:t>
            </w:r>
            <w:r w:rsidRPr="00FA5A35">
              <w:rPr>
                <w:rFonts w:ascii="Times New Roman" w:hAnsi="Times New Roman" w:cs="Times New Roman"/>
              </w:rPr>
              <w:t>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Pr="00622015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C27AC0" w:rsidRDefault="0088023E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Default="0088023E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88023E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88023E" w:rsidRPr="00E53DB8" w:rsidRDefault="0088023E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Pr="00E53DB8" w:rsidRDefault="0088023E" w:rsidP="0062201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88023E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88023E" w:rsidRPr="00F429F4" w:rsidRDefault="0088023E" w:rsidP="00F429F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2</w:t>
            </w:r>
            <w:r w:rsidRPr="004812E5">
              <w:rPr>
                <w:lang w:val="ru-RU"/>
              </w:rPr>
              <w:t>39,6</w:t>
            </w:r>
          </w:p>
        </w:tc>
      </w:tr>
      <w:tr w:rsidR="0088023E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/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22015">
            <w:pPr>
              <w:jc w:val="center"/>
              <w:rPr>
                <w:lang w:val="ru-RU"/>
              </w:rPr>
            </w:pPr>
          </w:p>
          <w:p w:rsidR="0088023E" w:rsidRDefault="0088023E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88023E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58025D" w:rsidRDefault="0088023E" w:rsidP="003D15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145,2</w:t>
            </w:r>
          </w:p>
        </w:tc>
      </w:tr>
      <w:tr w:rsidR="0088023E" w:rsidRPr="001D5614">
        <w:trPr>
          <w:trHeight w:hRule="exact" w:val="379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D50A6E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/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145,2</w:t>
            </w:r>
          </w:p>
          <w:p w:rsidR="0088023E" w:rsidRDefault="0088023E" w:rsidP="003D1579">
            <w:pPr>
              <w:jc w:val="center"/>
            </w:pPr>
          </w:p>
        </w:tc>
      </w:tr>
      <w:tr w:rsidR="0088023E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88023E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trHeight w:hRule="exact" w:val="55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  <w:rPr>
                <w:lang w:val="ru-RU"/>
              </w:rPr>
            </w:pPr>
          </w:p>
          <w:p w:rsidR="0088023E" w:rsidRDefault="0088023E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88023E" w:rsidRPr="006E0286">
        <w:trPr>
          <w:trHeight w:hRule="exact" w:val="862"/>
        </w:trPr>
        <w:tc>
          <w:tcPr>
            <w:tcW w:w="4830" w:type="dxa"/>
            <w:shd w:val="clear" w:color="auto" w:fill="FFFFFF"/>
          </w:tcPr>
          <w:p w:rsidR="0088023E" w:rsidRPr="00743A02" w:rsidRDefault="0088023E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6B1FF6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6E0286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88023E" w:rsidRPr="00743A02" w:rsidRDefault="0088023E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88023E" w:rsidRPr="006E0286">
        <w:trPr>
          <w:trHeight w:hRule="exact" w:val="1276"/>
        </w:trPr>
        <w:tc>
          <w:tcPr>
            <w:tcW w:w="4830" w:type="dxa"/>
            <w:shd w:val="clear" w:color="auto" w:fill="FFFFFF"/>
          </w:tcPr>
          <w:p w:rsidR="0088023E" w:rsidRPr="00743A02" w:rsidRDefault="0088023E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88023E" w:rsidRPr="00743A02" w:rsidRDefault="0088023E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88023E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88023E" w:rsidRPr="006E0286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  <w:r w:rsidRPr="00743A02">
              <w:t>200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88023E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88023E" w:rsidRPr="006E0286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  <w:r w:rsidRPr="00743A02">
              <w:t>240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3E35C1">
              <w:rPr>
                <w:lang w:val="ru-RU"/>
              </w:rPr>
              <w:t>20,2</w:t>
            </w:r>
          </w:p>
        </w:tc>
      </w:tr>
      <w:tr w:rsidR="0088023E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88023E" w:rsidRPr="006E0286" w:rsidRDefault="0088023E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  <w:rPr>
                <w:lang w:val="ru-RU"/>
              </w:rPr>
            </w:pPr>
          </w:p>
          <w:p w:rsidR="0088023E" w:rsidRDefault="0088023E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743A02" w:rsidRDefault="0088023E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743A02" w:rsidRDefault="0088023E" w:rsidP="00EF14BE">
            <w:pPr>
              <w:shd w:val="clear" w:color="auto" w:fill="FFFFFF"/>
              <w:jc w:val="center"/>
            </w:pPr>
            <w:r w:rsidRPr="00743A02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6B1FF6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20,2</w:t>
            </w:r>
          </w:p>
        </w:tc>
      </w:tr>
      <w:tr w:rsidR="0088023E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88023E" w:rsidRPr="001D5614" w:rsidRDefault="0088023E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88023E" w:rsidRPr="006B1FF6" w:rsidRDefault="0088023E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622015" w:rsidRDefault="0088023E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622015" w:rsidRDefault="0088023E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622015" w:rsidRDefault="0088023E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D50A6E" w:rsidRDefault="0088023E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622015">
              <w:rPr>
                <w:b/>
                <w:bCs/>
                <w:lang w:val="ru-RU"/>
              </w:rPr>
              <w:t>95,1</w:t>
            </w:r>
          </w:p>
        </w:tc>
      </w:tr>
      <w:tr w:rsidR="0088023E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88023E" w:rsidRPr="00D50A6E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88023E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88023E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88023E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Pr="006B1FF6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88023E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88023E" w:rsidRPr="006B1FF6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88023E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88023E" w:rsidRPr="004E6B2B" w:rsidRDefault="0088023E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1D5614" w:rsidRDefault="0088023E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88023E" w:rsidRPr="006B1FF6" w:rsidRDefault="0088023E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88023E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88023E" w:rsidRPr="00853960" w:rsidRDefault="0088023E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  <w:rPr>
                <w:lang w:val="ru-RU"/>
              </w:rPr>
            </w:pPr>
          </w:p>
          <w:p w:rsidR="0088023E" w:rsidRDefault="0088023E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88023E" w:rsidRDefault="0088023E" w:rsidP="00E53DB8">
            <w:pPr>
              <w:jc w:val="center"/>
              <w:rPr>
                <w:lang w:val="ru-RU"/>
              </w:rPr>
            </w:pPr>
          </w:p>
          <w:p w:rsidR="0088023E" w:rsidRDefault="0088023E" w:rsidP="00E53DB8">
            <w:pPr>
              <w:jc w:val="center"/>
              <w:rPr>
                <w:lang w:val="ru-RU"/>
              </w:rPr>
            </w:pPr>
          </w:p>
          <w:p w:rsidR="0088023E" w:rsidRDefault="0088023E" w:rsidP="00E53DB8">
            <w:pPr>
              <w:jc w:val="center"/>
              <w:rPr>
                <w:lang w:val="ru-RU"/>
              </w:rPr>
            </w:pPr>
          </w:p>
          <w:p w:rsidR="0088023E" w:rsidRDefault="0088023E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88023E" w:rsidRPr="00853960" w:rsidRDefault="0088023E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E53DB8">
            <w:pPr>
              <w:jc w:val="center"/>
              <w:rPr>
                <w:lang w:val="ru-RU"/>
              </w:rPr>
            </w:pPr>
          </w:p>
          <w:p w:rsidR="0088023E" w:rsidRDefault="0088023E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88023E" w:rsidRPr="00853960" w:rsidRDefault="0088023E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Pr="00EC24AA" w:rsidRDefault="0088023E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E53DB8">
            <w:pPr>
              <w:jc w:val="center"/>
              <w:rPr>
                <w:lang w:val="ru-RU"/>
              </w:rPr>
            </w:pPr>
          </w:p>
          <w:p w:rsidR="0088023E" w:rsidRDefault="0088023E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88023E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88023E" w:rsidRPr="00853960" w:rsidRDefault="0088023E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88023E" w:rsidRDefault="0088023E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88023E" w:rsidRDefault="0088023E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8023E" w:rsidRDefault="0088023E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88023E" w:rsidRDefault="0088023E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88023E" w:rsidRDefault="0088023E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88023E" w:rsidRDefault="0088023E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88023E" w:rsidRPr="006B1FF6" w:rsidRDefault="0088023E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88023E" w:rsidRPr="006B1FF6" w:rsidRDefault="0088023E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88023E" w:rsidRPr="006B1FF6" w:rsidRDefault="0088023E" w:rsidP="003D1579">
      <w:pPr>
        <w:ind w:left="284" w:hanging="284"/>
        <w:rPr>
          <w:b/>
          <w:bCs/>
          <w:spacing w:val="-2"/>
          <w:lang w:val="ru-RU"/>
        </w:rPr>
      </w:pPr>
    </w:p>
    <w:p w:rsidR="0088023E" w:rsidRPr="006B1FF6" w:rsidRDefault="0088023E" w:rsidP="003D1579">
      <w:pPr>
        <w:ind w:left="284" w:hanging="284"/>
        <w:rPr>
          <w:b/>
          <w:bCs/>
          <w:lang w:val="ru-RU"/>
        </w:rPr>
      </w:pPr>
    </w:p>
    <w:p w:rsidR="0088023E" w:rsidRPr="006B1FF6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88023E" w:rsidRDefault="0088023E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sectPr w:rsidR="0088023E" w:rsidSect="00DA6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23E" w:rsidRDefault="0088023E" w:rsidP="00D62EC4">
      <w:r>
        <w:separator/>
      </w:r>
    </w:p>
  </w:endnote>
  <w:endnote w:type="continuationSeparator" w:id="0">
    <w:p w:rsidR="0088023E" w:rsidRDefault="0088023E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23E" w:rsidRDefault="0088023E" w:rsidP="00D62EC4">
      <w:r>
        <w:separator/>
      </w:r>
    </w:p>
  </w:footnote>
  <w:footnote w:type="continuationSeparator" w:id="0">
    <w:p w:rsidR="0088023E" w:rsidRDefault="0088023E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0414"/>
    <w:rsid w:val="00007269"/>
    <w:rsid w:val="000319A4"/>
    <w:rsid w:val="000472A2"/>
    <w:rsid w:val="00054B76"/>
    <w:rsid w:val="00064E37"/>
    <w:rsid w:val="00070EC4"/>
    <w:rsid w:val="000742CF"/>
    <w:rsid w:val="00080179"/>
    <w:rsid w:val="000F25C4"/>
    <w:rsid w:val="001045F7"/>
    <w:rsid w:val="00106D33"/>
    <w:rsid w:val="0011782F"/>
    <w:rsid w:val="00126D32"/>
    <w:rsid w:val="00135D8F"/>
    <w:rsid w:val="0014313E"/>
    <w:rsid w:val="001620B4"/>
    <w:rsid w:val="001A7C7F"/>
    <w:rsid w:val="001B7847"/>
    <w:rsid w:val="001D5614"/>
    <w:rsid w:val="001E0591"/>
    <w:rsid w:val="001F6315"/>
    <w:rsid w:val="00203E0D"/>
    <w:rsid w:val="00204F3F"/>
    <w:rsid w:val="0023484F"/>
    <w:rsid w:val="002617F2"/>
    <w:rsid w:val="0028269C"/>
    <w:rsid w:val="002C4F7E"/>
    <w:rsid w:val="002F3053"/>
    <w:rsid w:val="00325284"/>
    <w:rsid w:val="003712D5"/>
    <w:rsid w:val="003852AF"/>
    <w:rsid w:val="003B753E"/>
    <w:rsid w:val="003D1579"/>
    <w:rsid w:val="003E00BF"/>
    <w:rsid w:val="003E35C1"/>
    <w:rsid w:val="00405474"/>
    <w:rsid w:val="00407A6B"/>
    <w:rsid w:val="0044747A"/>
    <w:rsid w:val="004812E5"/>
    <w:rsid w:val="004A67A8"/>
    <w:rsid w:val="004D2444"/>
    <w:rsid w:val="004D57ED"/>
    <w:rsid w:val="004E6B2B"/>
    <w:rsid w:val="004F0E95"/>
    <w:rsid w:val="0050707E"/>
    <w:rsid w:val="005200AC"/>
    <w:rsid w:val="00541B57"/>
    <w:rsid w:val="00561C5B"/>
    <w:rsid w:val="0058025D"/>
    <w:rsid w:val="005953EC"/>
    <w:rsid w:val="00596CA7"/>
    <w:rsid w:val="005B48B6"/>
    <w:rsid w:val="005F6A09"/>
    <w:rsid w:val="00605921"/>
    <w:rsid w:val="00613574"/>
    <w:rsid w:val="00622015"/>
    <w:rsid w:val="00636C04"/>
    <w:rsid w:val="006A7890"/>
    <w:rsid w:val="006B1FF6"/>
    <w:rsid w:val="006D7061"/>
    <w:rsid w:val="006E0286"/>
    <w:rsid w:val="006E70F7"/>
    <w:rsid w:val="00700AFC"/>
    <w:rsid w:val="007169A8"/>
    <w:rsid w:val="00743A02"/>
    <w:rsid w:val="00772B3F"/>
    <w:rsid w:val="00776A78"/>
    <w:rsid w:val="0078344D"/>
    <w:rsid w:val="007D021A"/>
    <w:rsid w:val="007E147C"/>
    <w:rsid w:val="008121CD"/>
    <w:rsid w:val="00842179"/>
    <w:rsid w:val="00852FD1"/>
    <w:rsid w:val="00853960"/>
    <w:rsid w:val="0088023E"/>
    <w:rsid w:val="008915B1"/>
    <w:rsid w:val="008A6539"/>
    <w:rsid w:val="008B7D85"/>
    <w:rsid w:val="008E22FD"/>
    <w:rsid w:val="008F191F"/>
    <w:rsid w:val="009167A2"/>
    <w:rsid w:val="009178B4"/>
    <w:rsid w:val="009221D9"/>
    <w:rsid w:val="0094617C"/>
    <w:rsid w:val="00955820"/>
    <w:rsid w:val="00983C6D"/>
    <w:rsid w:val="00992582"/>
    <w:rsid w:val="009C31CE"/>
    <w:rsid w:val="009C496B"/>
    <w:rsid w:val="009C5F7F"/>
    <w:rsid w:val="009E1E7F"/>
    <w:rsid w:val="009E2989"/>
    <w:rsid w:val="00A22FED"/>
    <w:rsid w:val="00A85FC4"/>
    <w:rsid w:val="00AB18B5"/>
    <w:rsid w:val="00AE0350"/>
    <w:rsid w:val="00B1043B"/>
    <w:rsid w:val="00B2672B"/>
    <w:rsid w:val="00B410F4"/>
    <w:rsid w:val="00B66B39"/>
    <w:rsid w:val="00BA32A2"/>
    <w:rsid w:val="00BD65BE"/>
    <w:rsid w:val="00BF2C61"/>
    <w:rsid w:val="00BF43C8"/>
    <w:rsid w:val="00C06AE1"/>
    <w:rsid w:val="00C223DD"/>
    <w:rsid w:val="00C227F7"/>
    <w:rsid w:val="00C27AC0"/>
    <w:rsid w:val="00C51205"/>
    <w:rsid w:val="00C67863"/>
    <w:rsid w:val="00C73933"/>
    <w:rsid w:val="00C96156"/>
    <w:rsid w:val="00CC59E3"/>
    <w:rsid w:val="00CD277C"/>
    <w:rsid w:val="00CE0D49"/>
    <w:rsid w:val="00CE65F3"/>
    <w:rsid w:val="00CF78FD"/>
    <w:rsid w:val="00D50A6E"/>
    <w:rsid w:val="00D576B1"/>
    <w:rsid w:val="00D62EC4"/>
    <w:rsid w:val="00D65336"/>
    <w:rsid w:val="00DA625A"/>
    <w:rsid w:val="00DC5B8C"/>
    <w:rsid w:val="00E53DB8"/>
    <w:rsid w:val="00E662DA"/>
    <w:rsid w:val="00E80662"/>
    <w:rsid w:val="00E811A0"/>
    <w:rsid w:val="00EC24AA"/>
    <w:rsid w:val="00EF14BE"/>
    <w:rsid w:val="00F00684"/>
    <w:rsid w:val="00F10E82"/>
    <w:rsid w:val="00F429F4"/>
    <w:rsid w:val="00F474E3"/>
    <w:rsid w:val="00F63BE8"/>
    <w:rsid w:val="00F93A67"/>
    <w:rsid w:val="00F967A8"/>
    <w:rsid w:val="00FA46C4"/>
    <w:rsid w:val="00FA47E8"/>
    <w:rsid w:val="00FA5A35"/>
    <w:rsid w:val="00FF02C9"/>
    <w:rsid w:val="00FF2E76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457</TotalTime>
  <Pages>19</Pages>
  <Words>5346</Words>
  <Characters>30476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52</cp:revision>
  <cp:lastPrinted>2020-08-20T06:56:00Z</cp:lastPrinted>
  <dcterms:created xsi:type="dcterms:W3CDTF">2020-01-05T05:59:00Z</dcterms:created>
  <dcterms:modified xsi:type="dcterms:W3CDTF">2020-08-20T06:59:00Z</dcterms:modified>
</cp:coreProperties>
</file>