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C3A" w:rsidRPr="003712D5" w:rsidRDefault="00D23C3A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D23C3A" w:rsidRPr="003712D5" w:rsidRDefault="00D23C3A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D23C3A" w:rsidRPr="003712D5" w:rsidRDefault="00D23C3A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D23C3A" w:rsidRPr="003712D5" w:rsidRDefault="00D23C3A" w:rsidP="0028269C">
      <w:pPr>
        <w:jc w:val="center"/>
        <w:rPr>
          <w:b/>
          <w:bCs/>
          <w:sz w:val="28"/>
          <w:szCs w:val="28"/>
          <w:lang w:val="ru-RU"/>
        </w:rPr>
      </w:pPr>
    </w:p>
    <w:p w:rsidR="00D23C3A" w:rsidRPr="003712D5" w:rsidRDefault="00D23C3A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D23C3A" w:rsidRDefault="00D23C3A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D23C3A" w:rsidRDefault="00D23C3A" w:rsidP="0028269C">
      <w:pPr>
        <w:jc w:val="center"/>
        <w:rPr>
          <w:sz w:val="22"/>
          <w:szCs w:val="22"/>
          <w:u w:val="single"/>
          <w:lang w:val="ru-RU"/>
        </w:rPr>
      </w:pPr>
    </w:p>
    <w:p w:rsidR="00D23C3A" w:rsidRDefault="00D23C3A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D23C3A" w:rsidRDefault="00D23C3A" w:rsidP="0028269C">
      <w:pPr>
        <w:jc w:val="center"/>
        <w:rPr>
          <w:sz w:val="22"/>
          <w:szCs w:val="22"/>
          <w:u w:val="single"/>
          <w:lang w:val="ru-RU"/>
        </w:rPr>
      </w:pPr>
    </w:p>
    <w:p w:rsidR="00D23C3A" w:rsidRPr="00E811A0" w:rsidRDefault="00D23C3A" w:rsidP="0028269C">
      <w:pPr>
        <w:jc w:val="center"/>
        <w:rPr>
          <w:sz w:val="22"/>
          <w:szCs w:val="22"/>
          <w:u w:val="single"/>
          <w:lang w:val="ru-RU"/>
        </w:rPr>
      </w:pPr>
      <w:r w:rsidRPr="00E811A0">
        <w:rPr>
          <w:lang w:val="ru-RU"/>
        </w:rPr>
        <w:t>от «</w:t>
      </w:r>
      <w:r>
        <w:rPr>
          <w:lang w:val="ru-RU"/>
        </w:rPr>
        <w:t>23</w:t>
      </w:r>
      <w:r w:rsidRPr="00E811A0">
        <w:rPr>
          <w:lang w:val="ru-RU"/>
        </w:rPr>
        <w:t xml:space="preserve"> » </w:t>
      </w:r>
      <w:r>
        <w:rPr>
          <w:lang w:val="ru-RU"/>
        </w:rPr>
        <w:t>октября</w:t>
      </w:r>
      <w:r w:rsidRPr="00E811A0">
        <w:rPr>
          <w:lang w:val="ru-RU"/>
        </w:rPr>
        <w:t xml:space="preserve">  2020 г.                                                                                                  № </w:t>
      </w:r>
      <w:r>
        <w:rPr>
          <w:lang w:val="ru-RU"/>
        </w:rPr>
        <w:t>2</w:t>
      </w:r>
    </w:p>
    <w:p w:rsidR="00D23C3A" w:rsidRPr="0028269C" w:rsidRDefault="00D23C3A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D23C3A" w:rsidRDefault="00D23C3A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>«О внесении изменений в решение</w:t>
      </w:r>
    </w:p>
    <w:p w:rsidR="00D23C3A" w:rsidRDefault="00D23C3A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 xml:space="preserve"> Совета депутатов  </w:t>
      </w:r>
      <w:r w:rsidRPr="00E811A0">
        <w:rPr>
          <w:lang w:val="ru-RU"/>
        </w:rPr>
        <w:t>Набережного сельского</w:t>
      </w:r>
      <w:r>
        <w:rPr>
          <w:lang w:val="ru-RU"/>
        </w:rPr>
        <w:t xml:space="preserve"> </w:t>
      </w:r>
      <w:r w:rsidRPr="00E811A0">
        <w:rPr>
          <w:lang w:val="ru-RU"/>
        </w:rPr>
        <w:t xml:space="preserve">поселения Ромодановского </w:t>
      </w:r>
      <w:r w:rsidRPr="00E811A0">
        <w:rPr>
          <w:spacing w:val="-1"/>
          <w:lang w:val="ru-RU"/>
        </w:rPr>
        <w:t xml:space="preserve">муниципального района Республики Мордовия </w:t>
      </w:r>
    </w:p>
    <w:p w:rsidR="00D23C3A" w:rsidRPr="00E811A0" w:rsidRDefault="00D23C3A" w:rsidP="0028269C">
      <w:pPr>
        <w:shd w:val="clear" w:color="auto" w:fill="FFFFFF"/>
        <w:ind w:left="23" w:right="4383"/>
        <w:rPr>
          <w:lang w:val="ru-RU"/>
        </w:rPr>
      </w:pPr>
      <w:r>
        <w:rPr>
          <w:spacing w:val="-1"/>
          <w:lang w:val="ru-RU"/>
        </w:rPr>
        <w:t>№ 2</w:t>
      </w:r>
      <w:r w:rsidRPr="00E811A0">
        <w:rPr>
          <w:spacing w:val="-1"/>
          <w:lang w:val="ru-RU"/>
        </w:rPr>
        <w:t xml:space="preserve"> от 27.12.2019</w:t>
      </w:r>
      <w:r>
        <w:rPr>
          <w:spacing w:val="-1"/>
          <w:lang w:val="ru-RU"/>
        </w:rPr>
        <w:t xml:space="preserve"> </w:t>
      </w:r>
      <w:r w:rsidRPr="00E811A0">
        <w:rPr>
          <w:spacing w:val="-1"/>
          <w:lang w:val="ru-RU"/>
        </w:rPr>
        <w:t>г</w:t>
      </w:r>
      <w:r>
        <w:rPr>
          <w:spacing w:val="-1"/>
          <w:lang w:val="ru-RU"/>
        </w:rPr>
        <w:t>.</w:t>
      </w:r>
      <w:r w:rsidRPr="00E811A0">
        <w:rPr>
          <w:spacing w:val="-1"/>
          <w:lang w:val="ru-RU"/>
        </w:rPr>
        <w:t>« О бюджете  Набережного сельского поселения Ромодановского муниципального района Республики Мордовия на 2020 год»</w:t>
      </w:r>
    </w:p>
    <w:p w:rsidR="00D23C3A" w:rsidRPr="0028269C" w:rsidRDefault="00D23C3A" w:rsidP="0028269C">
      <w:pPr>
        <w:shd w:val="clear" w:color="auto" w:fill="FFFFFF"/>
        <w:rPr>
          <w:sz w:val="28"/>
          <w:szCs w:val="28"/>
          <w:lang w:val="ru-RU"/>
        </w:rPr>
      </w:pPr>
    </w:p>
    <w:p w:rsidR="00D23C3A" w:rsidRPr="00E811A0" w:rsidRDefault="00D23C3A" w:rsidP="0028269C">
      <w:pPr>
        <w:shd w:val="clear" w:color="auto" w:fill="FFFFFF"/>
        <w:jc w:val="center"/>
        <w:rPr>
          <w:lang w:val="ru-RU"/>
        </w:rPr>
      </w:pPr>
      <w:r w:rsidRPr="00E811A0">
        <w:rPr>
          <w:lang w:val="ru-RU"/>
        </w:rPr>
        <w:t>Совет депутатов Набережного</w:t>
      </w:r>
      <w:r w:rsidRPr="00E811A0">
        <w:rPr>
          <w:spacing w:val="2"/>
          <w:lang w:val="ru-RU"/>
        </w:rPr>
        <w:t xml:space="preserve"> </w:t>
      </w:r>
      <w:r w:rsidRPr="00E811A0">
        <w:rPr>
          <w:lang w:val="ru-RU"/>
        </w:rPr>
        <w:t>сельского поселения Ромодановского муниципального района Республики Мордовия</w:t>
      </w:r>
    </w:p>
    <w:p w:rsidR="00D23C3A" w:rsidRPr="00E811A0" w:rsidRDefault="00D23C3A" w:rsidP="0028269C">
      <w:pPr>
        <w:shd w:val="clear" w:color="auto" w:fill="FFFFFF"/>
        <w:ind w:left="3766" w:right="3024" w:hanging="80"/>
        <w:jc w:val="center"/>
        <w:rPr>
          <w:lang w:val="ru-RU"/>
        </w:rPr>
      </w:pPr>
    </w:p>
    <w:p w:rsidR="00D23C3A" w:rsidRDefault="00D23C3A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D23C3A" w:rsidRPr="0028269C" w:rsidRDefault="00D23C3A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D23C3A" w:rsidRDefault="00D23C3A" w:rsidP="0028269C">
      <w:pPr>
        <w:shd w:val="clear" w:color="auto" w:fill="FFFFFF"/>
        <w:ind w:right="-10"/>
        <w:jc w:val="center"/>
        <w:rPr>
          <w:b/>
          <w:bCs/>
          <w:sz w:val="28"/>
          <w:szCs w:val="28"/>
          <w:lang w:val="ru-RU"/>
        </w:rPr>
      </w:pPr>
    </w:p>
    <w:p w:rsidR="00D23C3A" w:rsidRPr="00203E0D" w:rsidRDefault="00D23C3A" w:rsidP="00203E0D">
      <w:pPr>
        <w:ind w:firstLine="709"/>
        <w:jc w:val="both"/>
        <w:rPr>
          <w:lang w:val="ru-RU"/>
        </w:rPr>
      </w:pPr>
      <w:r>
        <w:rPr>
          <w:lang w:val="ru-RU"/>
        </w:rPr>
        <w:tab/>
      </w:r>
      <w:r w:rsidRPr="00203E0D">
        <w:rPr>
          <w:lang w:val="ru-RU"/>
        </w:rPr>
        <w:t>Внести в решение Совета депутатов Набережного сельского поселения Ромодановского муниципального района Республики Мордовия от 2</w:t>
      </w:r>
      <w:r>
        <w:rPr>
          <w:lang w:val="ru-RU"/>
        </w:rPr>
        <w:t>7</w:t>
      </w:r>
      <w:r w:rsidRPr="00203E0D">
        <w:rPr>
          <w:lang w:val="ru-RU"/>
        </w:rPr>
        <w:t>.12.201</w:t>
      </w:r>
      <w:r>
        <w:rPr>
          <w:lang w:val="ru-RU"/>
        </w:rPr>
        <w:t xml:space="preserve">9 </w:t>
      </w:r>
      <w:r w:rsidRPr="00203E0D">
        <w:rPr>
          <w:lang w:val="ru-RU"/>
        </w:rPr>
        <w:t>г.</w:t>
      </w:r>
      <w:r>
        <w:rPr>
          <w:lang w:val="ru-RU"/>
        </w:rPr>
        <w:t xml:space="preserve"> </w:t>
      </w:r>
      <w:r w:rsidRPr="00203E0D">
        <w:rPr>
          <w:lang w:val="ru-RU"/>
        </w:rPr>
        <w:t>№</w:t>
      </w:r>
      <w:r>
        <w:rPr>
          <w:lang w:val="ru-RU"/>
        </w:rPr>
        <w:t xml:space="preserve"> </w:t>
      </w:r>
      <w:r w:rsidRPr="00203E0D">
        <w:rPr>
          <w:lang w:val="ru-RU"/>
        </w:rPr>
        <w:t>2</w:t>
      </w:r>
      <w:r>
        <w:rPr>
          <w:lang w:val="ru-RU"/>
        </w:rPr>
        <w:t xml:space="preserve">           </w:t>
      </w:r>
      <w:r w:rsidRPr="00203E0D">
        <w:rPr>
          <w:lang w:val="ru-RU"/>
        </w:rPr>
        <w:t>«О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следующие изменения:</w:t>
      </w:r>
    </w:p>
    <w:p w:rsidR="00D23C3A" w:rsidRPr="00203E0D" w:rsidRDefault="00D23C3A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1. Статью 1 изложить в следующей редакции:</w:t>
      </w:r>
    </w:p>
    <w:p w:rsidR="00D23C3A" w:rsidRPr="00203E0D" w:rsidRDefault="00D23C3A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Статья 1. Основные характеристики бюджета Набережного сельского поселения Ромодановского муниципального района</w:t>
      </w:r>
    </w:p>
    <w:p w:rsidR="00D23C3A" w:rsidRPr="00EF14BE" w:rsidRDefault="00D23C3A" w:rsidP="00EF14BE">
      <w:pPr>
        <w:ind w:left="360"/>
        <w:jc w:val="both"/>
        <w:rPr>
          <w:lang w:val="ru-RU"/>
        </w:rPr>
      </w:pPr>
      <w:r w:rsidRPr="00203E0D">
        <w:rPr>
          <w:lang w:val="ru-RU"/>
        </w:rPr>
        <w:t xml:space="preserve"> Утвердить бюджет Набережного сельского поселения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 по доходам в сумме</w:t>
      </w:r>
      <w:r>
        <w:rPr>
          <w:lang w:val="ru-RU"/>
        </w:rPr>
        <w:t xml:space="preserve"> 1971,0</w:t>
      </w:r>
      <w:r w:rsidRPr="00203E0D">
        <w:rPr>
          <w:lang w:val="ru-RU"/>
        </w:rPr>
        <w:t xml:space="preserve"> тыс. рублей и расходам в  сумме</w:t>
      </w:r>
      <w:r>
        <w:rPr>
          <w:lang w:val="ru-RU"/>
        </w:rPr>
        <w:t xml:space="preserve"> 2043,5 </w:t>
      </w:r>
      <w:r w:rsidRPr="00203E0D">
        <w:rPr>
          <w:lang w:val="ru-RU"/>
        </w:rPr>
        <w:t xml:space="preserve">тыс. рублей, </w:t>
      </w:r>
      <w:r w:rsidRPr="00EF14BE">
        <w:rPr>
          <w:lang w:val="ru-RU"/>
        </w:rPr>
        <w:t xml:space="preserve">с превышением расходов над доходами в сумме </w:t>
      </w:r>
      <w:r>
        <w:rPr>
          <w:lang w:val="ru-RU"/>
        </w:rPr>
        <w:t>72,5</w:t>
      </w:r>
      <w:r w:rsidRPr="00EF14BE">
        <w:rPr>
          <w:lang w:val="ru-RU"/>
        </w:rPr>
        <w:t xml:space="preserve"> тыс.рублей, исходя из уровня инфляции, не превышающего 3,7 процентов (декабрь 2019</w:t>
      </w:r>
      <w:r>
        <w:rPr>
          <w:lang w:val="ru-RU"/>
        </w:rPr>
        <w:t xml:space="preserve"> </w:t>
      </w:r>
      <w:r w:rsidRPr="00EF14BE">
        <w:rPr>
          <w:lang w:val="ru-RU"/>
        </w:rPr>
        <w:t>года к декабрю 2018 года)</w:t>
      </w:r>
    </w:p>
    <w:p w:rsidR="00D23C3A" w:rsidRPr="00203E0D" w:rsidRDefault="00D23C3A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2.Приложения №  3, 4, 5,   к решению « 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изложить в следующей редакции</w:t>
      </w:r>
      <w:r>
        <w:rPr>
          <w:lang w:val="ru-RU"/>
        </w:rPr>
        <w:t xml:space="preserve"> согласно приложений № 1,2,3</w:t>
      </w:r>
      <w:r w:rsidRPr="00203E0D">
        <w:rPr>
          <w:lang w:val="ru-RU"/>
        </w:rPr>
        <w:t xml:space="preserve"> (</w:t>
      </w:r>
      <w:r>
        <w:rPr>
          <w:lang w:val="ru-RU"/>
        </w:rPr>
        <w:t xml:space="preserve">приложения </w:t>
      </w:r>
      <w:r w:rsidRPr="00203E0D">
        <w:rPr>
          <w:lang w:val="ru-RU"/>
        </w:rPr>
        <w:t>прилагается).</w:t>
      </w:r>
    </w:p>
    <w:p w:rsidR="00D23C3A" w:rsidRPr="00203E0D" w:rsidRDefault="00D23C3A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3. Настоящее решение вступает в силу со дня его официального опубликования.</w:t>
      </w:r>
    </w:p>
    <w:p w:rsidR="00D23C3A" w:rsidRPr="00203E0D" w:rsidRDefault="00D23C3A" w:rsidP="00203E0D">
      <w:pPr>
        <w:shd w:val="clear" w:color="auto" w:fill="FFFFFF"/>
        <w:ind w:left="22" w:right="12" w:firstLine="528"/>
        <w:jc w:val="both"/>
        <w:rPr>
          <w:lang w:val="ru-RU"/>
        </w:rPr>
      </w:pPr>
    </w:p>
    <w:p w:rsidR="00D23C3A" w:rsidRDefault="00D23C3A" w:rsidP="00203E0D">
      <w:pPr>
        <w:tabs>
          <w:tab w:val="left" w:pos="1215"/>
        </w:tabs>
        <w:jc w:val="both"/>
        <w:rPr>
          <w:lang w:val="ru-RU"/>
        </w:rPr>
      </w:pPr>
    </w:p>
    <w:p w:rsidR="00D23C3A" w:rsidRDefault="00D23C3A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23C3A" w:rsidRDefault="00D23C3A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23C3A" w:rsidRDefault="00D23C3A" w:rsidP="00983C6D">
      <w:pPr>
        <w:rPr>
          <w:sz w:val="22"/>
          <w:szCs w:val="22"/>
          <w:lang w:val="ru-RU"/>
        </w:rPr>
      </w:pPr>
      <w:r>
        <w:rPr>
          <w:lang w:val="ru-RU"/>
        </w:rPr>
        <w:t>Г</w:t>
      </w:r>
      <w:r w:rsidRPr="0028269C">
        <w:rPr>
          <w:lang w:val="ru-RU"/>
        </w:rPr>
        <w:t xml:space="preserve">лава </w:t>
      </w:r>
      <w:r>
        <w:rPr>
          <w:lang w:val="ru-RU"/>
        </w:rPr>
        <w:t xml:space="preserve">    </w:t>
      </w:r>
      <w:r w:rsidRPr="00983C6D">
        <w:rPr>
          <w:sz w:val="22"/>
          <w:szCs w:val="22"/>
          <w:lang w:val="ru-RU"/>
        </w:rPr>
        <w:t>Набережного</w:t>
      </w:r>
    </w:p>
    <w:p w:rsidR="00D23C3A" w:rsidRPr="00D62EC4" w:rsidRDefault="00D23C3A" w:rsidP="00983C6D">
      <w:pPr>
        <w:rPr>
          <w:lang w:val="ru-RU"/>
        </w:rPr>
      </w:pPr>
      <w:r w:rsidRPr="0028269C">
        <w:rPr>
          <w:lang w:val="ru-RU"/>
        </w:rPr>
        <w:t xml:space="preserve">сельского поселения:      </w:t>
      </w:r>
      <w:r w:rsidRPr="00D62EC4">
        <w:rPr>
          <w:lang w:val="ru-RU"/>
        </w:rPr>
        <w:t xml:space="preserve"> </w:t>
      </w:r>
      <w:r w:rsidRPr="0028269C">
        <w:rPr>
          <w:lang w:val="ru-RU"/>
        </w:rPr>
        <w:t xml:space="preserve">                                                     </w:t>
      </w:r>
      <w:r>
        <w:rPr>
          <w:lang w:val="ru-RU"/>
        </w:rPr>
        <w:t xml:space="preserve">                         </w:t>
      </w:r>
      <w:r w:rsidRPr="0028269C">
        <w:rPr>
          <w:lang w:val="ru-RU"/>
        </w:rPr>
        <w:t xml:space="preserve"> </w:t>
      </w:r>
      <w:r w:rsidRPr="00D62EC4">
        <w:rPr>
          <w:lang w:val="ru-RU"/>
        </w:rPr>
        <w:t>Н.Ю.Журавлева</w:t>
      </w:r>
    </w:p>
    <w:p w:rsidR="00D23C3A" w:rsidRPr="0028269C" w:rsidRDefault="00D23C3A" w:rsidP="0028269C">
      <w:pPr>
        <w:rPr>
          <w:lang w:val="ru-RU"/>
        </w:rPr>
      </w:pP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23C3A" w:rsidRPr="007169A8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169A8">
        <w:rPr>
          <w:rFonts w:ascii="Times New Roman" w:hAnsi="Times New Roman" w:cs="Times New Roman"/>
          <w:sz w:val="22"/>
          <w:szCs w:val="22"/>
        </w:rPr>
        <w:t>Приложение №1</w:t>
      </w:r>
    </w:p>
    <w:p w:rsidR="00D23C3A" w:rsidRPr="007169A8" w:rsidRDefault="00D23C3A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D23C3A" w:rsidRPr="007169A8" w:rsidRDefault="00D23C3A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D23C3A" w:rsidRPr="007169A8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D23C3A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D23C3A" w:rsidRPr="007169A8" w:rsidRDefault="00D23C3A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23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октября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</w:p>
    <w:p w:rsidR="00D23C3A" w:rsidRPr="007169A8" w:rsidRDefault="00D23C3A" w:rsidP="00203E0D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D23C3A" w:rsidRDefault="00D23C3A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D23C3A" w:rsidRDefault="00D23C3A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D23C3A" w:rsidRDefault="00D23C3A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D23C3A" w:rsidRPr="00C51205" w:rsidRDefault="00D23C3A" w:rsidP="00C51205">
      <w:pPr>
        <w:shd w:val="clear" w:color="auto" w:fill="FFFFFF"/>
        <w:ind w:left="427"/>
        <w:jc w:val="center"/>
        <w:rPr>
          <w:lang w:val="ru-RU"/>
        </w:rPr>
      </w:pPr>
      <w:r w:rsidRPr="00C51205">
        <w:rPr>
          <w:spacing w:val="-1"/>
          <w:lang w:val="ru-RU"/>
        </w:rPr>
        <w:t>Объем поступлений доходов бюджета Набережного сельского поселения  Ромодановского муниципального района Республики Мордовия по</w:t>
      </w:r>
    </w:p>
    <w:p w:rsidR="00D23C3A" w:rsidRPr="00C51205" w:rsidRDefault="00D23C3A" w:rsidP="00C51205">
      <w:pPr>
        <w:shd w:val="clear" w:color="auto" w:fill="FFFFFF"/>
        <w:ind w:right="58"/>
        <w:jc w:val="center"/>
        <w:rPr>
          <w:lang w:val="ru-RU"/>
        </w:rPr>
      </w:pPr>
      <w:r w:rsidRPr="00C51205">
        <w:rPr>
          <w:lang w:val="ru-RU"/>
        </w:rPr>
        <w:t>основным источникам на 2020 год</w:t>
      </w:r>
    </w:p>
    <w:p w:rsidR="00D23C3A" w:rsidRPr="001620B4" w:rsidRDefault="00D23C3A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D23C3A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3C3A" w:rsidRPr="00C223DD" w:rsidRDefault="00D23C3A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3C3A" w:rsidRPr="00C223DD" w:rsidRDefault="00D23C3A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D23C3A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C223DD" w:rsidRDefault="00D23C3A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D23C3A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1971,0</w:t>
            </w:r>
          </w:p>
        </w:tc>
      </w:tr>
      <w:tr w:rsidR="00D23C3A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F78FD" w:rsidRDefault="00D23C3A" w:rsidP="001620B4">
            <w:pPr>
              <w:shd w:val="clear" w:color="auto" w:fill="FFFFFF"/>
              <w:rPr>
                <w:b/>
                <w:bCs/>
                <w:lang w:val="ru-RU"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508,3</w:t>
            </w:r>
          </w:p>
        </w:tc>
      </w:tr>
      <w:tr w:rsidR="00D23C3A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D23C3A" w:rsidRPr="00EF14BE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3B753E" w:rsidRDefault="00D23C3A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D23C3A" w:rsidRPr="00C223DD">
        <w:trPr>
          <w:trHeight w:hRule="exact" w:val="15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204F3F" w:rsidRDefault="00D23C3A" w:rsidP="001620B4">
            <w:pPr>
              <w:shd w:val="clear" w:color="auto" w:fill="FFFFFF"/>
              <w:ind w:left="41"/>
            </w:pPr>
            <w:r>
              <w:t xml:space="preserve">1 01 02010 01 </w:t>
            </w:r>
            <w:r>
              <w:rPr>
                <w:lang w:val="ru-RU"/>
              </w:rPr>
              <w:t>1</w:t>
            </w:r>
            <w:r w:rsidRPr="00204F3F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204F3F" w:rsidRDefault="00D23C3A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D23C3A" w:rsidRPr="001620B4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EF14BE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448,0</w:t>
            </w:r>
          </w:p>
        </w:tc>
      </w:tr>
      <w:tr w:rsidR="00D23C3A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3B753E" w:rsidRDefault="00D23C3A" w:rsidP="00EF14BE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D23C3A" w:rsidRPr="00C223DD">
        <w:trPr>
          <w:trHeight w:hRule="exact" w:val="98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  <w:ind w:left="43"/>
            </w:pPr>
            <w:r>
              <w:t xml:space="preserve">1 06 01030 10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3B753E" w:rsidRDefault="00D23C3A" w:rsidP="00EF14BE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 , применяемым к объектам налогообложения</w:t>
            </w:r>
            <w:r>
              <w:rPr>
                <w:lang w:val="ru-RU"/>
              </w:rPr>
              <w:t>,</w:t>
            </w:r>
            <w:r w:rsidRPr="003B753E">
              <w:rPr>
                <w:lang w:val="ru-RU"/>
              </w:rPr>
              <w:t xml:space="preserve"> расположенным в границах </w:t>
            </w:r>
            <w:r>
              <w:rPr>
                <w:lang w:val="ru-RU"/>
              </w:rPr>
              <w:t xml:space="preserve"> сельских </w:t>
            </w:r>
            <w:r w:rsidRPr="003B753E">
              <w:rPr>
                <w:lang w:val="ru-RU"/>
              </w:rPr>
              <w:t>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D23C3A" w:rsidRPr="00C223DD">
        <w:trPr>
          <w:trHeight w:hRule="exact" w:val="42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370,0</w:t>
            </w:r>
          </w:p>
        </w:tc>
      </w:tr>
      <w:tr w:rsidR="00D23C3A" w:rsidRPr="00C223DD">
        <w:trPr>
          <w:trHeight w:hRule="exact" w:val="7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  <w:ind w:left="38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 xml:space="preserve">3 10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EF14BE" w:rsidRDefault="00D23C3A" w:rsidP="001620B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150,0</w:t>
            </w:r>
          </w:p>
        </w:tc>
      </w:tr>
      <w:tr w:rsidR="00D23C3A" w:rsidRPr="00C223DD">
        <w:trPr>
          <w:trHeight w:hRule="exact" w:val="8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EF14BE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3B753E" w:rsidRDefault="00D23C3A" w:rsidP="00EF14BE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</w:t>
            </w:r>
            <w:r>
              <w:rPr>
                <w:lang w:val="ru-RU"/>
              </w:rPr>
              <w:t xml:space="preserve">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220,0</w:t>
            </w:r>
          </w:p>
        </w:tc>
      </w:tr>
      <w:tr w:rsidR="00D23C3A" w:rsidRPr="00C223DD">
        <w:trPr>
          <w:trHeight w:hRule="exact" w:val="71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D65336" w:rsidRDefault="00D23C3A" w:rsidP="00772B3F">
            <w:pPr>
              <w:shd w:val="clear" w:color="auto" w:fill="FFFFFF"/>
              <w:ind w:left="43"/>
              <w:rPr>
                <w:b/>
                <w:bCs/>
              </w:rPr>
            </w:pPr>
            <w:r>
              <w:rPr>
                <w:b/>
                <w:bCs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2C4F7E" w:rsidRDefault="00D23C3A" w:rsidP="00772B3F">
            <w:pPr>
              <w:jc w:val="center"/>
              <w:rPr>
                <w:b/>
                <w:bCs/>
              </w:rPr>
            </w:pPr>
            <w:r w:rsidRPr="002C4F7E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12,1</w:t>
            </w:r>
          </w:p>
        </w:tc>
      </w:tr>
      <w:tr w:rsidR="00D23C3A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D65336" w:rsidRDefault="00D23C3A" w:rsidP="00772B3F">
            <w:pPr>
              <w:shd w:val="clear" w:color="auto" w:fill="FFFFFF"/>
              <w:ind w:left="43"/>
            </w:pPr>
            <w: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2C4F7E" w:rsidRDefault="00D23C3A" w:rsidP="004A67A8">
            <w:r w:rsidRPr="002C4F7E">
              <w:t>Средства</w:t>
            </w:r>
            <w:r>
              <w:rPr>
                <w:lang w:val="ru-RU"/>
              </w:rPr>
              <w:t xml:space="preserve"> </w:t>
            </w:r>
            <w:r w:rsidRPr="002C4F7E">
              <w:t>самообложения граждан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C51205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  <w:p w:rsidR="00D23C3A" w:rsidRPr="00C51205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D23C3A" w:rsidRPr="00C51205">
        <w:trPr>
          <w:trHeight w:hRule="exact" w:val="8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D65336" w:rsidRDefault="00D23C3A" w:rsidP="00772B3F">
            <w:pPr>
              <w:shd w:val="clear" w:color="auto" w:fill="FFFFFF"/>
              <w:ind w:left="43"/>
            </w:pPr>
            <w: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51205" w:rsidRDefault="00D23C3A" w:rsidP="00772B3F">
            <w:pPr>
              <w:rPr>
                <w:lang w:val="ru-RU"/>
              </w:rPr>
            </w:pPr>
            <w:r w:rsidRPr="00C51205">
              <w:rPr>
                <w:lang w:val="ru-RU"/>
              </w:rPr>
              <w:t>Средства самообложения граждан, зачисляемые в бюджет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C51205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</w:tc>
      </w:tr>
      <w:tr w:rsidR="00D23C3A" w:rsidRPr="00C223DD">
        <w:trPr>
          <w:trHeight w:hRule="exact" w:val="59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96156" w:rsidRDefault="00D23C3A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1462,7</w:t>
            </w:r>
          </w:p>
        </w:tc>
      </w:tr>
      <w:tr w:rsidR="00D23C3A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3B753E" w:rsidRDefault="00D23C3A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1462,7</w:t>
            </w:r>
          </w:p>
        </w:tc>
      </w:tr>
      <w:tr w:rsidR="00D23C3A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Default="00D23C3A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D23C3A" w:rsidRPr="00325284" w:rsidRDefault="00D23C3A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BF43C8" w:rsidRDefault="00D23C3A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D23C3A" w:rsidRPr="00BF43C8" w:rsidRDefault="00D23C3A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CF78FD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141,9</w:t>
            </w:r>
          </w:p>
        </w:tc>
      </w:tr>
      <w:tr w:rsidR="00D23C3A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C223DD" w:rsidRDefault="00D23C3A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BF43C8" w:rsidRDefault="00D23C3A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</w:t>
            </w:r>
            <w:r>
              <w:rPr>
                <w:lang w:val="ru-RU"/>
              </w:rPr>
              <w:t xml:space="preserve"> бюджетам сельских поселений </w:t>
            </w:r>
            <w:r w:rsidRPr="00BF43C8">
              <w:rPr>
                <w:lang w:val="ru-RU"/>
              </w:rPr>
              <w:t xml:space="preserve">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B753E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D23C3A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Default="00D23C3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  <w:rPr>
                <w:b/>
                <w:bCs/>
              </w:rPr>
            </w:pPr>
            <w:r>
              <w:rPr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AE0350" w:rsidRDefault="00D23C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E0350">
              <w:rPr>
                <w:b/>
                <w:bCs/>
                <w:lang w:val="ru-RU"/>
              </w:rPr>
              <w:t>Субсидии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CF78FD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881,4</w:t>
            </w:r>
          </w:p>
        </w:tc>
      </w:tr>
      <w:tr w:rsidR="00D23C3A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Default="00D23C3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</w:pPr>
            <w: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AE0350" w:rsidRDefault="00D23C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AE0350">
              <w:rPr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881,4</w:t>
            </w:r>
          </w:p>
        </w:tc>
      </w:tr>
      <w:tr w:rsidR="00D23C3A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325284" w:rsidRDefault="00D23C3A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BF43C8" w:rsidRDefault="00D23C3A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CF78FD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84,7</w:t>
            </w:r>
          </w:p>
        </w:tc>
      </w:tr>
      <w:tr w:rsidR="00D23C3A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1F6315" w:rsidRDefault="00D23C3A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1F6315" w:rsidRDefault="00D23C3A" w:rsidP="001620B4">
            <w:pPr>
              <w:pStyle w:val="Heading4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</w:t>
            </w:r>
            <w:r>
              <w:rPr>
                <w:b w:val="0"/>
                <w:bCs w:val="0"/>
              </w:rPr>
              <w:t xml:space="preserve"> сельских </w:t>
            </w:r>
            <w:r w:rsidRPr="001F6315">
              <w:rPr>
                <w:b w:val="0"/>
                <w:bCs w:val="0"/>
              </w:rPr>
              <w:t xml:space="preserve">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B2672B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D23C3A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1F6315" w:rsidRDefault="00D23C3A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FA46C4" w:rsidRDefault="00D23C3A" w:rsidP="001620B4">
            <w:pPr>
              <w:pStyle w:val="Heading4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 xml:space="preserve">Субвенции бюджетам </w:t>
            </w:r>
            <w:r>
              <w:rPr>
                <w:b w:val="0"/>
                <w:bCs w:val="0"/>
              </w:rPr>
              <w:t xml:space="preserve"> сельских </w:t>
            </w:r>
            <w:r w:rsidRPr="00FA46C4">
              <w:rPr>
                <w:b w:val="0"/>
                <w:bCs w:val="0"/>
              </w:rPr>
              <w:t>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3E00BF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D23C3A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5B48B6" w:rsidRDefault="00D23C3A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5B48B6" w:rsidRDefault="00D23C3A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CF78FD" w:rsidRDefault="00D23C3A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354,7</w:t>
            </w:r>
          </w:p>
        </w:tc>
      </w:tr>
      <w:tr w:rsidR="00D23C3A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3C3A" w:rsidRPr="005B48B6" w:rsidRDefault="00D23C3A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BF43C8" w:rsidRDefault="00D23C3A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Pr="00BF43C8" w:rsidRDefault="00D23C3A" w:rsidP="00CE65F3">
            <w:pPr>
              <w:jc w:val="center"/>
            </w:pPr>
            <w:r>
              <w:rPr>
                <w:lang w:val="ru-RU"/>
              </w:rPr>
              <w:t>338,6</w:t>
            </w:r>
          </w:p>
        </w:tc>
      </w:tr>
      <w:tr w:rsidR="00D23C3A" w:rsidRPr="00C223DD">
        <w:trPr>
          <w:trHeight w:hRule="exact" w:val="7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23C3A" w:rsidRPr="00CF78FD" w:rsidRDefault="00D23C3A" w:rsidP="00BF43C8">
            <w:pPr>
              <w:rPr>
                <w:lang w:val="ru-RU"/>
              </w:rPr>
            </w:pPr>
            <w:r>
              <w:rPr>
                <w:lang w:val="ru-RU"/>
              </w:rPr>
              <w:t>2 02 49999 10 0000 150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3C3A" w:rsidRPr="00BF43C8" w:rsidRDefault="00D23C3A" w:rsidP="00BF43C8">
            <w:pPr>
              <w:rPr>
                <w:lang w:val="ru-RU"/>
              </w:rPr>
            </w:pPr>
            <w:r>
              <w:rPr>
                <w:lang w:val="ru-RU"/>
              </w:rPr>
              <w:t xml:space="preserve">Прочие </w:t>
            </w:r>
            <w:r w:rsidRPr="00BF43C8">
              <w:rPr>
                <w:lang w:val="ru-RU"/>
              </w:rPr>
              <w:t xml:space="preserve"> </w:t>
            </w:r>
            <w:r>
              <w:rPr>
                <w:lang w:val="ru-RU"/>
              </w:rPr>
              <w:t>м</w:t>
            </w:r>
            <w:r w:rsidRPr="00BF43C8">
              <w:rPr>
                <w:lang w:val="ru-RU"/>
              </w:rPr>
              <w:t>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3C3A" w:rsidRDefault="00D23C3A" w:rsidP="00CE65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16,1</w:t>
            </w:r>
          </w:p>
          <w:p w:rsidR="00D23C3A" w:rsidRDefault="00D23C3A" w:rsidP="00CE65F3">
            <w:pPr>
              <w:jc w:val="center"/>
              <w:rPr>
                <w:lang w:val="ru-RU"/>
              </w:rPr>
            </w:pPr>
          </w:p>
          <w:p w:rsidR="00D23C3A" w:rsidRDefault="00D23C3A" w:rsidP="00CE65F3">
            <w:pPr>
              <w:jc w:val="center"/>
              <w:rPr>
                <w:lang w:val="ru-RU"/>
              </w:rPr>
            </w:pPr>
          </w:p>
          <w:p w:rsidR="00D23C3A" w:rsidRDefault="00D23C3A" w:rsidP="00CE65F3">
            <w:pPr>
              <w:jc w:val="center"/>
              <w:rPr>
                <w:lang w:val="ru-RU"/>
              </w:rPr>
            </w:pPr>
          </w:p>
        </w:tc>
      </w:tr>
      <w:tr w:rsidR="00D23C3A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D23C3A" w:rsidRPr="00B410F4" w:rsidRDefault="00D23C3A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Default="00D23C3A" w:rsidP="001620B4">
            <w:pPr>
              <w:rPr>
                <w:lang w:val="ru-RU"/>
              </w:rPr>
            </w:pPr>
          </w:p>
          <w:p w:rsidR="00D23C3A" w:rsidRPr="003B753E" w:rsidRDefault="00D23C3A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D23C3A" w:rsidRPr="00E662DA" w:rsidRDefault="00D23C3A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D23C3A" w:rsidRPr="00F10E82" w:rsidRDefault="00D23C3A" w:rsidP="00BF43C8">
      <w:pPr>
        <w:rPr>
          <w:lang w:val="ru-RU"/>
        </w:rPr>
      </w:pPr>
      <w:r w:rsidRPr="00F10E82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D23C3A" w:rsidRPr="003B753E" w:rsidRDefault="00D23C3A" w:rsidP="001620B4">
      <w:pPr>
        <w:spacing w:after="5" w:line="1" w:lineRule="exact"/>
        <w:rPr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D23C3A" w:rsidRPr="007169A8" w:rsidRDefault="00D23C3A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№2</w:t>
      </w:r>
    </w:p>
    <w:p w:rsidR="00D23C3A" w:rsidRPr="007169A8" w:rsidRDefault="00D23C3A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D23C3A" w:rsidRPr="007169A8" w:rsidRDefault="00D23C3A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D23C3A" w:rsidRPr="007169A8" w:rsidRDefault="00D23C3A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D23C3A" w:rsidRDefault="00D23C3A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D23C3A" w:rsidRPr="007169A8" w:rsidRDefault="00D23C3A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23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октября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</w:p>
    <w:p w:rsidR="00D23C3A" w:rsidRPr="007169A8" w:rsidRDefault="00D23C3A" w:rsidP="00772B3F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D23C3A" w:rsidRDefault="00D23C3A" w:rsidP="00772B3F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D23C3A" w:rsidRDefault="00D23C3A" w:rsidP="00772B3F">
      <w:pPr>
        <w:pStyle w:val="ConsPlusNormal"/>
        <w:widowControl/>
        <w:ind w:left="5103" w:firstLine="0"/>
        <w:rPr>
          <w:rFonts w:cs="Times New Roman"/>
          <w:b/>
          <w:bCs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D23C3A" w:rsidRDefault="00D23C3A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  <w:r w:rsidRPr="004E6B2B">
        <w:rPr>
          <w:b/>
          <w:bCs/>
          <w:lang w:val="ru-RU"/>
        </w:rPr>
        <w:t xml:space="preserve">РАСПРЕДЕЛЕНИЕ БЮДЖЕТНЫХ АССИГНОВАНИЙ БЮДЖЕТА </w:t>
      </w:r>
    </w:p>
    <w:p w:rsidR="00D23C3A" w:rsidRPr="004E6B2B" w:rsidRDefault="00D23C3A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D23C3A" w:rsidRPr="009167A2" w:rsidRDefault="00D23C3A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    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557"/>
        <w:gridCol w:w="1564"/>
        <w:gridCol w:w="562"/>
        <w:gridCol w:w="898"/>
      </w:tblGrid>
      <w:tr w:rsidR="00D23C3A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D23C3A" w:rsidRPr="009167A2">
        <w:trPr>
          <w:cantSplit/>
          <w:trHeight w:hRule="exact" w:val="240"/>
          <w:tblHeader/>
        </w:trPr>
        <w:tc>
          <w:tcPr>
            <w:tcW w:w="4830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D23C3A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D23C3A" w:rsidRPr="009167A2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FA47E8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FA47E8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FA47E8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A47E8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2043,5</w:t>
            </w:r>
          </w:p>
        </w:tc>
      </w:tr>
      <w:tr w:rsidR="00D23C3A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2043,5</w:t>
            </w:r>
          </w:p>
        </w:tc>
      </w:tr>
      <w:tr w:rsidR="00D23C3A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892877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1251,0</w:t>
            </w:r>
          </w:p>
        </w:tc>
      </w:tr>
      <w:tr w:rsidR="00D23C3A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318,1</w:t>
            </w:r>
          </w:p>
        </w:tc>
      </w:tr>
      <w:tr w:rsidR="00D23C3A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4E6B2B">
            <w:pPr>
              <w:jc w:val="center"/>
            </w:pPr>
            <w:r>
              <w:rPr>
                <w:lang w:val="ru-RU"/>
              </w:rPr>
              <w:t>318,1</w:t>
            </w:r>
          </w:p>
        </w:tc>
      </w:tr>
      <w:tr w:rsidR="00D23C3A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9D2D1B">
            <w:pPr>
              <w:jc w:val="center"/>
            </w:pPr>
            <w:r>
              <w:rPr>
                <w:lang w:val="ru-RU"/>
              </w:rPr>
              <w:t>318,1</w:t>
            </w:r>
          </w:p>
        </w:tc>
      </w:tr>
      <w:tr w:rsidR="00D23C3A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</w:pPr>
            <w:r>
              <w:rPr>
                <w:lang w:val="ru-RU"/>
              </w:rPr>
              <w:t>53,8</w:t>
            </w:r>
          </w:p>
        </w:tc>
      </w:tr>
      <w:tr w:rsidR="00D23C3A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</w:pPr>
            <w:r>
              <w:rPr>
                <w:lang w:val="ru-RU"/>
              </w:rPr>
              <w:t>53,8</w:t>
            </w:r>
          </w:p>
        </w:tc>
      </w:tr>
      <w:tr w:rsidR="00D23C3A" w:rsidRPr="001D5614">
        <w:trPr>
          <w:trHeight w:hRule="exact" w:val="1769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 государственными внебюджетными фондами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53,8</w:t>
            </w:r>
          </w:p>
          <w:p w:rsidR="00D23C3A" w:rsidRDefault="00D23C3A" w:rsidP="004E6B2B">
            <w:pPr>
              <w:jc w:val="center"/>
            </w:pPr>
          </w:p>
        </w:tc>
      </w:tr>
      <w:tr w:rsidR="00D23C3A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4E6B2B">
            <w:pPr>
              <w:jc w:val="center"/>
              <w:rPr>
                <w:lang w:val="ru-RU"/>
              </w:rPr>
            </w:pPr>
          </w:p>
          <w:p w:rsidR="00D23C3A" w:rsidRDefault="00D23C3A" w:rsidP="004E6B2B">
            <w:pPr>
              <w:jc w:val="center"/>
            </w:pPr>
            <w:r>
              <w:rPr>
                <w:lang w:val="ru-RU"/>
              </w:rPr>
              <w:t>53,8</w:t>
            </w:r>
          </w:p>
        </w:tc>
      </w:tr>
      <w:tr w:rsidR="00D23C3A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43,9</w:t>
            </w:r>
          </w:p>
        </w:tc>
      </w:tr>
      <w:tr w:rsidR="00D23C3A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9,9</w:t>
            </w:r>
          </w:p>
        </w:tc>
      </w:tr>
      <w:tr w:rsidR="00D23C3A" w:rsidRPr="001D5614">
        <w:trPr>
          <w:trHeight w:hRule="exact" w:val="1521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B66B39" w:rsidRDefault="00D23C3A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B7847" w:rsidRDefault="00D23C3A" w:rsidP="00FF3D5B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D23C3A" w:rsidRPr="001D5614">
        <w:trPr>
          <w:trHeight w:hRule="exact" w:val="1708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B66B39" w:rsidRDefault="00D23C3A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B7847" w:rsidRDefault="00D23C3A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D23C3A" w:rsidRPr="001D5614">
        <w:trPr>
          <w:trHeight w:hRule="exact" w:val="713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B66B39" w:rsidRDefault="00D23C3A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B7847" w:rsidRDefault="00D23C3A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D23C3A" w:rsidRPr="001D5614">
        <w:trPr>
          <w:trHeight w:hRule="exact" w:val="553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B66B39" w:rsidRDefault="00D23C3A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B7847" w:rsidRDefault="00D23C3A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D23C3A" w:rsidRPr="001D5614">
        <w:trPr>
          <w:trHeight w:hRule="exact" w:val="1284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B66B39" w:rsidRDefault="00D23C3A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B66B39" w:rsidRDefault="00D23C3A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B7847" w:rsidRDefault="00D23C3A" w:rsidP="00FF3D5B">
            <w:pPr>
              <w:shd w:val="clear" w:color="auto" w:fill="FFFFFF"/>
            </w:pPr>
            <w: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D23C3A" w:rsidRPr="001D5614">
        <w:trPr>
          <w:trHeight w:hRule="exact" w:val="1685"/>
        </w:trPr>
        <w:tc>
          <w:tcPr>
            <w:tcW w:w="4830" w:type="dxa"/>
            <w:shd w:val="clear" w:color="auto" w:fill="FFFFFF"/>
            <w:vAlign w:val="center"/>
          </w:tcPr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D23C3A" w:rsidRPr="004E6B2B" w:rsidRDefault="00D23C3A" w:rsidP="004E6B2B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D23C3A" w:rsidRPr="004E6B2B" w:rsidRDefault="00D23C3A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700AFC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822,1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Pr="00BE6E26" w:rsidRDefault="00D23C3A" w:rsidP="004E6B2B">
            <w:pPr>
              <w:jc w:val="center"/>
              <w:rPr>
                <w:lang w:val="ru-RU"/>
              </w:rPr>
            </w:pPr>
            <w:r w:rsidRPr="00BE6E26">
              <w:rPr>
                <w:lang w:val="ru-RU"/>
              </w:rPr>
              <w:t xml:space="preserve">Обеспечение деятельности </w:t>
            </w:r>
            <w:r>
              <w:rPr>
                <w:lang w:val="ru-RU"/>
              </w:rPr>
              <w:t xml:space="preserve">аппарата </w:t>
            </w:r>
            <w:r w:rsidRPr="00BE6E26">
              <w:rPr>
                <w:lang w:val="ru-RU"/>
              </w:rPr>
              <w:t>администрации сельского поселения</w:t>
            </w:r>
          </w:p>
          <w:p w:rsidR="00D23C3A" w:rsidRPr="00BE6E26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822,1</w:t>
            </w:r>
          </w:p>
        </w:tc>
      </w:tr>
      <w:tr w:rsidR="00D23C3A" w:rsidRPr="001D5614">
        <w:trPr>
          <w:trHeight w:hRule="exact" w:val="475"/>
        </w:trPr>
        <w:tc>
          <w:tcPr>
            <w:tcW w:w="4830" w:type="dxa"/>
            <w:shd w:val="clear" w:color="auto" w:fill="FFFFFF"/>
          </w:tcPr>
          <w:p w:rsidR="00D23C3A" w:rsidRPr="001D5614" w:rsidRDefault="00D23C3A" w:rsidP="004E6B2B">
            <w:pPr>
              <w:jc w:val="center"/>
            </w:pPr>
            <w:r w:rsidRPr="001D5614">
              <w:t>Администрация</w:t>
            </w:r>
          </w:p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822,1</w:t>
            </w:r>
          </w:p>
        </w:tc>
      </w:tr>
      <w:tr w:rsidR="00D23C3A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D021A" w:rsidRDefault="00D23C3A" w:rsidP="004E6B2B">
            <w:r w:rsidRPr="007D021A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7D021A" w:rsidRDefault="00D23C3A" w:rsidP="004E6B2B">
            <w:r w:rsidRPr="007D021A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7D021A" w:rsidRDefault="00D23C3A" w:rsidP="004E6B2B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D021A" w:rsidRDefault="00D23C3A" w:rsidP="004E6B2B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384,1</w:t>
            </w:r>
          </w:p>
        </w:tc>
      </w:tr>
      <w:tr w:rsidR="00D23C3A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D23C3A" w:rsidRPr="004E6B2B" w:rsidRDefault="00D23C3A" w:rsidP="00BE6E26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58,3</w:t>
            </w:r>
          </w:p>
        </w:tc>
      </w:tr>
      <w:tr w:rsidR="00D23C3A" w:rsidRPr="001D5614">
        <w:trPr>
          <w:trHeight w:hRule="exact" w:val="1776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58,3</w:t>
            </w:r>
          </w:p>
        </w:tc>
      </w:tr>
      <w:tr w:rsidR="00D23C3A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58,3</w:t>
            </w:r>
          </w:p>
        </w:tc>
      </w:tr>
      <w:tr w:rsidR="00D23C3A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9,3</w:t>
            </w:r>
          </w:p>
        </w:tc>
      </w:tr>
      <w:tr w:rsidR="00D23C3A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D23C3A" w:rsidRPr="004E6B2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49,0</w:t>
            </w:r>
          </w:p>
        </w:tc>
      </w:tr>
      <w:tr w:rsidR="00D23C3A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/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325,8</w:t>
            </w:r>
          </w:p>
        </w:tc>
      </w:tr>
      <w:tr w:rsidR="00D23C3A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D23C3A" w:rsidRPr="004E6B2B" w:rsidRDefault="00D23C3A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323,3</w:t>
            </w:r>
          </w:p>
        </w:tc>
      </w:tr>
      <w:tr w:rsidR="00D23C3A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323,3</w:t>
            </w:r>
          </w:p>
        </w:tc>
      </w:tr>
      <w:tr w:rsidR="00D23C3A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323,3</w:t>
            </w:r>
          </w:p>
        </w:tc>
      </w:tr>
      <w:tr w:rsidR="00D23C3A" w:rsidRPr="001D5614">
        <w:trPr>
          <w:trHeight w:hRule="exact" w:val="449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</w:tc>
      </w:tr>
      <w:tr w:rsidR="00D23C3A" w:rsidRPr="001D5614">
        <w:trPr>
          <w:trHeight w:hRule="exact" w:val="42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</w:tc>
      </w:tr>
      <w:tr w:rsidR="00D23C3A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D23C3A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D23C3A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D23C3A" w:rsidRPr="001D5614" w:rsidRDefault="00D23C3A" w:rsidP="004E6B2B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</w:tr>
      <w:tr w:rsidR="00D23C3A" w:rsidRPr="001D5614">
        <w:trPr>
          <w:trHeight w:hRule="exact" w:val="1438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9E2989" w:rsidRDefault="00D23C3A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00684" w:rsidRDefault="00D23C3A" w:rsidP="00FF3D5B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D23C3A" w:rsidRPr="001D5614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9E2989" w:rsidRDefault="00D23C3A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00684" w:rsidRDefault="00D23C3A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FF3D5B">
            <w:pPr>
              <w:jc w:val="center"/>
              <w:rPr>
                <w:lang w:val="ru-RU"/>
              </w:rPr>
            </w:pPr>
          </w:p>
          <w:p w:rsidR="00D23C3A" w:rsidRDefault="00D23C3A" w:rsidP="00FF3D5B">
            <w:pPr>
              <w:jc w:val="center"/>
              <w:rPr>
                <w:lang w:val="ru-RU"/>
              </w:rPr>
            </w:pPr>
          </w:p>
          <w:p w:rsidR="00D23C3A" w:rsidRDefault="00D23C3A" w:rsidP="00FF3D5B">
            <w:pPr>
              <w:jc w:val="center"/>
              <w:rPr>
                <w:lang w:val="ru-RU"/>
              </w:rPr>
            </w:pPr>
          </w:p>
          <w:p w:rsidR="00D23C3A" w:rsidRDefault="00D23C3A" w:rsidP="00FF3D5B">
            <w:pPr>
              <w:jc w:val="center"/>
              <w:rPr>
                <w:lang w:val="ru-RU"/>
              </w:rPr>
            </w:pPr>
          </w:p>
          <w:p w:rsidR="00D23C3A" w:rsidRDefault="00D23C3A" w:rsidP="00FF3D5B">
            <w:pPr>
              <w:jc w:val="center"/>
              <w:rPr>
                <w:lang w:val="ru-RU"/>
              </w:rPr>
            </w:pPr>
          </w:p>
          <w:p w:rsidR="00D23C3A" w:rsidRDefault="00D23C3A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D23C3A" w:rsidRPr="001D5614">
        <w:trPr>
          <w:trHeight w:hRule="exact" w:val="689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9E2989" w:rsidRDefault="00D23C3A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00684" w:rsidRDefault="00D23C3A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FF3D5B">
            <w:pPr>
              <w:jc w:val="center"/>
              <w:rPr>
                <w:lang w:val="ru-RU"/>
              </w:rPr>
            </w:pPr>
          </w:p>
          <w:p w:rsidR="00D23C3A" w:rsidRDefault="00D23C3A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D23C3A" w:rsidRPr="001D5614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9E2989" w:rsidRDefault="00D23C3A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00684" w:rsidRDefault="00D23C3A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D23C3A" w:rsidRPr="001D5614">
        <w:trPr>
          <w:trHeight w:hRule="exact" w:val="1132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FF3D5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D23C3A" w:rsidRPr="004E6B2B" w:rsidRDefault="00D23C3A" w:rsidP="004E6B2B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5953EC" w:rsidRDefault="00D23C3A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9E2989" w:rsidRDefault="00D23C3A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F3D5B" w:rsidRDefault="00D23C3A" w:rsidP="00FF3D5B">
            <w:pPr>
              <w:shd w:val="clear" w:color="auto" w:fill="FFFFFF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FF3D5B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D23C3A" w:rsidRPr="003864C3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D23C3A" w:rsidRPr="003864C3" w:rsidRDefault="00D23C3A" w:rsidP="004E6B2B">
            <w:pPr>
              <w:jc w:val="center"/>
              <w:rPr>
                <w:lang w:val="ru-RU"/>
              </w:rPr>
            </w:pPr>
            <w:r w:rsidRPr="003864C3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3864C3" w:rsidRDefault="00D23C3A" w:rsidP="004E6B2B">
            <w:r w:rsidRPr="003864C3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3864C3" w:rsidRDefault="00D23C3A" w:rsidP="004E6B2B">
            <w:r w:rsidRPr="003864C3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3864C3" w:rsidRDefault="00D23C3A" w:rsidP="004E6B2B">
            <w:r w:rsidRPr="003864C3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3864C3" w:rsidRDefault="00D23C3A" w:rsidP="004E6B2B"/>
        </w:tc>
        <w:tc>
          <w:tcPr>
            <w:tcW w:w="898" w:type="dxa"/>
            <w:shd w:val="clear" w:color="auto" w:fill="FFFFFF"/>
            <w:vAlign w:val="bottom"/>
          </w:tcPr>
          <w:p w:rsidR="00D23C3A" w:rsidRPr="003864C3" w:rsidRDefault="00D23C3A" w:rsidP="004E6B2B">
            <w:pPr>
              <w:jc w:val="center"/>
            </w:pPr>
            <w:r w:rsidRPr="003864C3">
              <w:t>0,2</w:t>
            </w:r>
          </w:p>
        </w:tc>
      </w:tr>
      <w:tr w:rsidR="00D23C3A" w:rsidRPr="003864C3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D23C3A" w:rsidRPr="003864C3" w:rsidRDefault="00D23C3A" w:rsidP="004E6B2B">
            <w:pPr>
              <w:jc w:val="center"/>
              <w:rPr>
                <w:lang w:val="ru-RU"/>
              </w:rPr>
            </w:pPr>
            <w:r w:rsidRPr="003864C3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3864C3" w:rsidRDefault="00D23C3A" w:rsidP="004E6B2B">
            <w:r w:rsidRPr="003864C3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3864C3" w:rsidRDefault="00D23C3A" w:rsidP="004E6B2B">
            <w:r w:rsidRPr="003864C3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3864C3" w:rsidRDefault="00D23C3A" w:rsidP="004E6B2B">
            <w:r w:rsidRPr="003864C3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3864C3" w:rsidRDefault="00D23C3A" w:rsidP="004E6B2B"/>
        </w:tc>
        <w:tc>
          <w:tcPr>
            <w:tcW w:w="898" w:type="dxa"/>
            <w:shd w:val="clear" w:color="auto" w:fill="FFFFFF"/>
            <w:vAlign w:val="bottom"/>
          </w:tcPr>
          <w:p w:rsidR="00D23C3A" w:rsidRPr="003864C3" w:rsidRDefault="00D23C3A" w:rsidP="004E6B2B">
            <w:pPr>
              <w:jc w:val="center"/>
            </w:pPr>
            <w:r w:rsidRPr="003864C3">
              <w:t>0,2</w:t>
            </w:r>
          </w:p>
        </w:tc>
      </w:tr>
      <w:tr w:rsidR="00D23C3A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080179" w:rsidRDefault="00D23C3A" w:rsidP="004E6B2B">
            <w:r w:rsidRPr="00080179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080179" w:rsidRDefault="00D23C3A" w:rsidP="004E6B2B">
            <w:r w:rsidRPr="00080179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080179" w:rsidRDefault="00D23C3A" w:rsidP="004E6B2B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80179" w:rsidRDefault="00D23C3A" w:rsidP="004E6B2B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080179" w:rsidRDefault="00D23C3A" w:rsidP="004E6B2B">
            <w:pPr>
              <w:jc w:val="center"/>
            </w:pPr>
            <w:r w:rsidRPr="00080179">
              <w:t>0,2</w:t>
            </w:r>
          </w:p>
        </w:tc>
      </w:tr>
      <w:tr w:rsidR="00D23C3A" w:rsidRPr="001D5614">
        <w:trPr>
          <w:trHeight w:hRule="exact" w:val="112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9E1E7F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D23C3A" w:rsidRDefault="00D23C3A" w:rsidP="00BE6E2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F63BE8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F63BE8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F63BE8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63BE8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Pr="00F63BE8" w:rsidRDefault="00D23C3A" w:rsidP="007D021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110,7</w:t>
            </w:r>
          </w:p>
        </w:tc>
      </w:tr>
      <w:tr w:rsidR="00D23C3A" w:rsidRPr="001D5614">
        <w:trPr>
          <w:trHeight w:hRule="exact" w:val="908"/>
        </w:trPr>
        <w:tc>
          <w:tcPr>
            <w:tcW w:w="4830" w:type="dxa"/>
            <w:shd w:val="clear" w:color="auto" w:fill="FFFFFF"/>
          </w:tcPr>
          <w:p w:rsidR="00D23C3A" w:rsidRPr="00405474" w:rsidRDefault="00D23C3A" w:rsidP="000319A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Pr="000319A4" w:rsidRDefault="00D23C3A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D23C3A" w:rsidRPr="001D5614">
        <w:trPr>
          <w:trHeight w:hRule="exact" w:val="1095"/>
        </w:trPr>
        <w:tc>
          <w:tcPr>
            <w:tcW w:w="4830" w:type="dxa"/>
            <w:shd w:val="clear" w:color="auto" w:fill="FFFFFF"/>
          </w:tcPr>
          <w:p w:rsidR="00D23C3A" w:rsidRPr="00405474" w:rsidRDefault="00D23C3A" w:rsidP="000319A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Pr="000319A4" w:rsidRDefault="00D23C3A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Default="00D23C3A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Pr="000319A4" w:rsidRDefault="00D23C3A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D23C3A" w:rsidRPr="001D5614">
        <w:trPr>
          <w:trHeight w:hRule="exact" w:val="84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Default="00D23C3A" w:rsidP="007D021A">
            <w:pPr>
              <w:jc w:val="center"/>
              <w:rPr>
                <w:lang w:val="ru-RU"/>
              </w:rPr>
            </w:pPr>
          </w:p>
          <w:p w:rsidR="00D23C3A" w:rsidRPr="000319A4" w:rsidRDefault="00D23C3A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83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0319A4">
            <w:pPr>
              <w:jc w:val="center"/>
              <w:rPr>
                <w:lang w:val="ru-RU"/>
              </w:rPr>
            </w:pPr>
          </w:p>
          <w:p w:rsidR="00D23C3A" w:rsidRDefault="00D23C3A" w:rsidP="000319A4">
            <w:pPr>
              <w:jc w:val="center"/>
              <w:rPr>
                <w:lang w:val="ru-RU"/>
              </w:rPr>
            </w:pPr>
          </w:p>
          <w:p w:rsidR="00D23C3A" w:rsidRPr="000319A4" w:rsidRDefault="00D23C3A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D23C3A" w:rsidRPr="00A22FED" w:rsidRDefault="00D23C3A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23C3A" w:rsidRPr="00A22FED" w:rsidRDefault="00D23C3A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0319A4">
            <w:pPr>
              <w:jc w:val="center"/>
              <w:rPr>
                <w:lang w:val="ru-RU"/>
              </w:rPr>
            </w:pPr>
          </w:p>
          <w:p w:rsidR="00D23C3A" w:rsidRDefault="00D23C3A" w:rsidP="000319A4">
            <w:pPr>
              <w:jc w:val="center"/>
              <w:rPr>
                <w:lang w:val="ru-RU"/>
              </w:rPr>
            </w:pPr>
          </w:p>
          <w:p w:rsidR="00D23C3A" w:rsidRPr="000319A4" w:rsidRDefault="00D23C3A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D23C3A" w:rsidRDefault="00D23C3A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D23C3A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D23C3A" w:rsidRDefault="00D23C3A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D23C3A" w:rsidRPr="001D5614">
        <w:trPr>
          <w:trHeight w:hRule="exact" w:val="855"/>
        </w:trPr>
        <w:tc>
          <w:tcPr>
            <w:tcW w:w="4830" w:type="dxa"/>
            <w:shd w:val="clear" w:color="auto" w:fill="FFFFFF"/>
          </w:tcPr>
          <w:p w:rsidR="00D23C3A" w:rsidRDefault="00D23C3A" w:rsidP="008E22F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0319A4">
            <w:pPr>
              <w:jc w:val="center"/>
              <w:rPr>
                <w:lang w:val="ru-RU"/>
              </w:rPr>
            </w:pPr>
          </w:p>
          <w:p w:rsidR="00D23C3A" w:rsidRDefault="00D23C3A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D23C3A" w:rsidRPr="001D5614">
        <w:trPr>
          <w:trHeight w:hRule="exact" w:val="550"/>
        </w:trPr>
        <w:tc>
          <w:tcPr>
            <w:tcW w:w="4830" w:type="dxa"/>
            <w:shd w:val="clear" w:color="auto" w:fill="FFFFFF"/>
          </w:tcPr>
          <w:p w:rsidR="00D23C3A" w:rsidRDefault="00D23C3A" w:rsidP="008E22F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1D5614">
        <w:trPr>
          <w:trHeight w:hRule="exact" w:val="855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1D5614">
        <w:trPr>
          <w:trHeight w:hRule="exact" w:val="855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1D5614">
        <w:trPr>
          <w:trHeight w:hRule="exact" w:val="855"/>
        </w:trPr>
        <w:tc>
          <w:tcPr>
            <w:tcW w:w="4830" w:type="dxa"/>
            <w:shd w:val="clear" w:color="auto" w:fill="FFFFFF"/>
          </w:tcPr>
          <w:p w:rsidR="00D23C3A" w:rsidRPr="00A22FED" w:rsidRDefault="00D23C3A" w:rsidP="009D2D1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23C3A" w:rsidRPr="00A22FED" w:rsidRDefault="00D23C3A" w:rsidP="009D2D1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D23C3A" w:rsidRPr="00A22FED" w:rsidRDefault="00D23C3A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A22FED">
              <w:rPr>
                <w:b/>
                <w:bCs/>
              </w:rPr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84,5</w:t>
            </w:r>
          </w:p>
        </w:tc>
      </w:tr>
      <w:tr w:rsidR="00D23C3A" w:rsidRPr="001D5614">
        <w:trPr>
          <w:trHeight w:hRule="exact" w:val="623"/>
        </w:trPr>
        <w:tc>
          <w:tcPr>
            <w:tcW w:w="4830" w:type="dxa"/>
            <w:shd w:val="clear" w:color="auto" w:fill="FFFFFF"/>
          </w:tcPr>
          <w:p w:rsidR="00D23C3A" w:rsidRPr="001D5614" w:rsidRDefault="00D23C3A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143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842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166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D23C3A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D23C3A" w:rsidRPr="001D5614">
        <w:trPr>
          <w:trHeight w:hRule="exact" w:val="1194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D23C3A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Pr="00A22FED" w:rsidRDefault="00D23C3A" w:rsidP="004E6B2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23C3A" w:rsidRPr="00A22FED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A22FED" w:rsidRDefault="00D23C3A" w:rsidP="004E6B2B">
            <w:r w:rsidRPr="00A22FED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D23C3A" w:rsidRPr="001D5614">
        <w:trPr>
          <w:trHeight w:hRule="exact" w:val="587"/>
        </w:trPr>
        <w:tc>
          <w:tcPr>
            <w:tcW w:w="4830" w:type="dxa"/>
            <w:shd w:val="clear" w:color="auto" w:fill="FFFFFF"/>
          </w:tcPr>
          <w:p w:rsidR="00D23C3A" w:rsidRPr="001A7C7F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0742CF" w:rsidRDefault="00D23C3A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0742CF" w:rsidRDefault="00D23C3A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00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0742CF" w:rsidRDefault="00D23C3A" w:rsidP="004E6B2B">
            <w:pPr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742CF" w:rsidRDefault="00D23C3A" w:rsidP="004E6B2B">
            <w:pPr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0742CF" w:rsidRDefault="00D23C3A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99,0</w:t>
            </w:r>
          </w:p>
        </w:tc>
      </w:tr>
      <w:tr w:rsidR="00D23C3A" w:rsidRPr="000742CF">
        <w:trPr>
          <w:trHeight w:hRule="exact" w:val="851"/>
        </w:trPr>
        <w:tc>
          <w:tcPr>
            <w:tcW w:w="4830" w:type="dxa"/>
            <w:shd w:val="clear" w:color="auto" w:fill="FFFFFF"/>
          </w:tcPr>
          <w:p w:rsidR="00D23C3A" w:rsidRPr="001A7C7F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0742CF" w:rsidRDefault="00D23C3A" w:rsidP="004E6B2B">
            <w:pPr>
              <w:rPr>
                <w:lang w:val="ru-RU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742CF" w:rsidRDefault="00D23C3A" w:rsidP="004E6B2B">
            <w:pPr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1D5614">
        <w:trPr>
          <w:trHeight w:hRule="exact" w:val="879"/>
        </w:trPr>
        <w:tc>
          <w:tcPr>
            <w:tcW w:w="4830" w:type="dxa"/>
            <w:shd w:val="clear" w:color="auto" w:fill="FFFFFF"/>
          </w:tcPr>
          <w:p w:rsidR="00D23C3A" w:rsidRPr="00743A02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C27AC0" w:rsidRDefault="00D23C3A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/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D23C3A" w:rsidRPr="001D5614">
        <w:trPr>
          <w:trHeight w:hRule="exact" w:val="1132"/>
        </w:trPr>
        <w:tc>
          <w:tcPr>
            <w:tcW w:w="4830" w:type="dxa"/>
            <w:shd w:val="clear" w:color="auto" w:fill="FFFFFF"/>
          </w:tcPr>
          <w:p w:rsidR="00D23C3A" w:rsidRPr="00743A02" w:rsidRDefault="00D23C3A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C27AC0" w:rsidRDefault="00D23C3A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/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1D5614">
        <w:trPr>
          <w:trHeight w:hRule="exact" w:val="807"/>
        </w:trPr>
        <w:tc>
          <w:tcPr>
            <w:tcW w:w="4830" w:type="dxa"/>
            <w:shd w:val="clear" w:color="auto" w:fill="FFFFFF"/>
          </w:tcPr>
          <w:p w:rsidR="00D23C3A" w:rsidRPr="00A22FED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/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Pr="00A22FED" w:rsidRDefault="00D23C3A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23C3A" w:rsidRPr="00A22FED" w:rsidRDefault="00D23C3A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C27AC0" w:rsidRDefault="00D23C3A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27AC0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Pr="00A22FED" w:rsidRDefault="00D23C3A" w:rsidP="00D50A6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239,6</w:t>
            </w:r>
          </w:p>
        </w:tc>
      </w:tr>
      <w:tr w:rsidR="00D23C3A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0742CF">
            <w:pPr>
              <w:jc w:val="center"/>
            </w:pPr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0742CF">
            <w:pPr>
              <w:jc w:val="center"/>
            </w:pPr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/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275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0742CF">
            <w:pPr>
              <w:jc w:val="center"/>
            </w:pPr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862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A22FED" w:rsidRDefault="00D23C3A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A22FED" w:rsidRDefault="00D23C3A" w:rsidP="002617F2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272,2</w:t>
            </w:r>
          </w:p>
        </w:tc>
      </w:tr>
      <w:tr w:rsidR="00D23C3A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272,2</w:t>
            </w:r>
          </w:p>
        </w:tc>
      </w:tr>
      <w:tr w:rsidR="00D23C3A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/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</w:pPr>
            <w:r>
              <w:rPr>
                <w:lang w:val="ru-RU"/>
              </w:rPr>
              <w:t>244,0</w:t>
            </w:r>
          </w:p>
        </w:tc>
      </w:tr>
      <w:tr w:rsidR="00D23C3A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853960" w:rsidRDefault="00D23C3A" w:rsidP="004E6B2B">
            <w:pPr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</w:pPr>
            <w:r>
              <w:rPr>
                <w:lang w:val="ru-RU"/>
              </w:rPr>
              <w:t>244,0</w:t>
            </w:r>
          </w:p>
        </w:tc>
      </w:tr>
      <w:tr w:rsidR="00D23C3A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>
              <w:t>Основн</w:t>
            </w:r>
            <w:r>
              <w:rPr>
                <w:lang w:val="ru-RU"/>
              </w:rPr>
              <w:t>ы</w:t>
            </w:r>
            <w:r>
              <w:t>е  мероприяти</w:t>
            </w:r>
            <w:r>
              <w:rPr>
                <w:lang w:val="ru-RU"/>
              </w:rPr>
              <w:t>я</w:t>
            </w:r>
            <w:r w:rsidRPr="001D5614">
              <w:t xml:space="preserve">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</w:pPr>
            <w:r>
              <w:rPr>
                <w:lang w:val="ru-RU"/>
              </w:rPr>
              <w:t>244,0</w:t>
            </w:r>
          </w:p>
        </w:tc>
      </w:tr>
      <w:tr w:rsidR="00D23C3A" w:rsidRPr="001D5614">
        <w:trPr>
          <w:trHeight w:hRule="exact" w:val="423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617F2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99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84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  <w:rPr>
                <w:lang w:val="ru-RU"/>
              </w:rPr>
            </w:pPr>
          </w:p>
          <w:p w:rsidR="00D23C3A" w:rsidRDefault="00D23C3A" w:rsidP="002617F2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143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4A744F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4A744F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4A744F" w:rsidRDefault="00D23C3A" w:rsidP="004E6B2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/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4A744F" w:rsidRDefault="00D23C3A" w:rsidP="009D2D1B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</w:p>
          <w:p w:rsidR="00D23C3A" w:rsidRDefault="00D23C3A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781"/>
        </w:trPr>
        <w:tc>
          <w:tcPr>
            <w:tcW w:w="4830" w:type="dxa"/>
            <w:shd w:val="clear" w:color="auto" w:fill="FFFFFF"/>
          </w:tcPr>
          <w:p w:rsidR="00D23C3A" w:rsidRPr="00743A02" w:rsidRDefault="00D23C3A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jc w:val="center"/>
            </w:pPr>
            <w:r w:rsidRPr="00743A02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F25C4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853960" w:rsidRDefault="00D23C3A" w:rsidP="000004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D23C3A" w:rsidRPr="001D5614">
        <w:trPr>
          <w:trHeight w:hRule="exact" w:val="1146"/>
        </w:trPr>
        <w:tc>
          <w:tcPr>
            <w:tcW w:w="4830" w:type="dxa"/>
            <w:shd w:val="clear" w:color="auto" w:fill="FFFFFF"/>
          </w:tcPr>
          <w:p w:rsidR="00D23C3A" w:rsidRPr="00743A02" w:rsidRDefault="00D23C3A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000414" w:rsidRDefault="00D23C3A" w:rsidP="00000414">
            <w:pPr>
              <w:jc w:val="center"/>
              <w:rPr>
                <w:lang w:val="ru-RU"/>
              </w:rPr>
            </w:pPr>
            <w:r w:rsidRPr="00743A02">
              <w:t>89 1</w:t>
            </w:r>
            <w:r>
              <w:rPr>
                <w:lang w:val="ru-RU"/>
              </w:rPr>
              <w:t>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F25C4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853960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D23C3A" w:rsidRPr="001D5614">
        <w:trPr>
          <w:trHeight w:hRule="exact" w:val="1134"/>
        </w:trPr>
        <w:tc>
          <w:tcPr>
            <w:tcW w:w="4830" w:type="dxa"/>
            <w:shd w:val="clear" w:color="auto" w:fill="FFFFFF"/>
          </w:tcPr>
          <w:p w:rsidR="00D23C3A" w:rsidRPr="00743A02" w:rsidRDefault="00D23C3A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D23C3A" w:rsidRPr="00743A02" w:rsidRDefault="00D23C3A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00414" w:rsidRDefault="00D23C3A" w:rsidP="000F25C4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D23C3A" w:rsidRPr="001D5614">
        <w:trPr>
          <w:trHeight w:hRule="exact" w:val="860"/>
        </w:trPr>
        <w:tc>
          <w:tcPr>
            <w:tcW w:w="4830" w:type="dxa"/>
            <w:shd w:val="clear" w:color="auto" w:fill="FFFFFF"/>
          </w:tcPr>
          <w:p w:rsidR="00D23C3A" w:rsidRPr="00000414" w:rsidRDefault="00D23C3A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00414" w:rsidRDefault="00D23C3A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D23C3A" w:rsidRPr="001D5614">
        <w:trPr>
          <w:trHeight w:hRule="exact" w:val="860"/>
        </w:trPr>
        <w:tc>
          <w:tcPr>
            <w:tcW w:w="4830" w:type="dxa"/>
            <w:shd w:val="clear" w:color="auto" w:fill="FFFFFF"/>
          </w:tcPr>
          <w:p w:rsidR="00D23C3A" w:rsidRPr="00000414" w:rsidRDefault="00D23C3A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00414" w:rsidRDefault="00D23C3A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D23C3A" w:rsidRPr="001D5614">
        <w:trPr>
          <w:trHeight w:hRule="exact" w:val="859"/>
        </w:trPr>
        <w:tc>
          <w:tcPr>
            <w:tcW w:w="4830" w:type="dxa"/>
            <w:shd w:val="clear" w:color="auto" w:fill="FFFFFF"/>
          </w:tcPr>
          <w:p w:rsidR="00D23C3A" w:rsidRPr="00000414" w:rsidRDefault="00D23C3A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743A02" w:rsidRDefault="00D23C3A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F25C4">
            <w:pPr>
              <w:shd w:val="clear" w:color="auto" w:fill="FFFFFF"/>
            </w:pPr>
            <w:r>
              <w:t>244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  <w:rPr>
                <w:lang w:val="ru-RU"/>
              </w:rPr>
            </w:pPr>
          </w:p>
          <w:p w:rsidR="00D23C3A" w:rsidRDefault="00D23C3A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D23C3A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D23C3A" w:rsidRPr="001D5614" w:rsidRDefault="00D23C3A" w:rsidP="004E6B2B">
            <w:pPr>
              <w:jc w:val="center"/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892877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lang w:val="ru-RU"/>
              </w:rPr>
              <w:t>97,2</w:t>
            </w:r>
          </w:p>
        </w:tc>
      </w:tr>
      <w:tr w:rsidR="00D23C3A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97,2</w:t>
            </w:r>
          </w:p>
        </w:tc>
      </w:tr>
      <w:tr w:rsidR="00D23C3A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97,2</w:t>
            </w:r>
          </w:p>
        </w:tc>
      </w:tr>
      <w:tr w:rsidR="00D23C3A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97,2</w:t>
            </w:r>
          </w:p>
        </w:tc>
      </w:tr>
      <w:tr w:rsidR="00D23C3A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17,9</w:t>
            </w:r>
          </w:p>
        </w:tc>
      </w:tr>
      <w:tr w:rsidR="00D23C3A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17,9</w:t>
            </w:r>
          </w:p>
        </w:tc>
      </w:tr>
      <w:tr w:rsidR="00D23C3A" w:rsidRPr="00BE6E26">
        <w:trPr>
          <w:trHeight w:hRule="exact" w:val="539"/>
        </w:trPr>
        <w:tc>
          <w:tcPr>
            <w:tcW w:w="4830" w:type="dxa"/>
            <w:shd w:val="clear" w:color="auto" w:fill="FFFFFF"/>
          </w:tcPr>
          <w:p w:rsidR="00D23C3A" w:rsidRPr="00853960" w:rsidRDefault="00D23C3A" w:rsidP="00D412B9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D412B9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D412B9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D412B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BE6E26" w:rsidRDefault="00D23C3A" w:rsidP="00D412B9">
            <w:pPr>
              <w:rPr>
                <w:lang w:val="ru-RU"/>
              </w:rPr>
            </w:pPr>
            <w:r>
              <w:t>3</w:t>
            </w:r>
            <w:r>
              <w:rPr>
                <w:lang w:val="ru-RU"/>
              </w:rPr>
              <w:t>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412B9">
            <w:pPr>
              <w:jc w:val="center"/>
              <w:rPr>
                <w:lang w:val="ru-RU"/>
              </w:rPr>
            </w:pPr>
          </w:p>
          <w:p w:rsidR="00D23C3A" w:rsidRDefault="00D23C3A" w:rsidP="00D412B9">
            <w:pPr>
              <w:jc w:val="center"/>
            </w:pPr>
            <w:r>
              <w:rPr>
                <w:lang w:val="ru-RU"/>
              </w:rPr>
              <w:t>17,9</w:t>
            </w:r>
          </w:p>
        </w:tc>
      </w:tr>
      <w:tr w:rsidR="00D23C3A" w:rsidRPr="00BE6E26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D23C3A" w:rsidRPr="00853960" w:rsidRDefault="00D23C3A" w:rsidP="00D412B9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D412B9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D412B9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D412B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BE6E26" w:rsidRDefault="00D23C3A" w:rsidP="00D412B9">
            <w:pPr>
              <w:rPr>
                <w:lang w:val="ru-RU"/>
              </w:rPr>
            </w:pPr>
            <w:r>
              <w:t>31</w:t>
            </w:r>
            <w:r>
              <w:rPr>
                <w:lang w:val="ru-RU"/>
              </w:rPr>
              <w:t>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412B9">
            <w:pPr>
              <w:jc w:val="center"/>
              <w:rPr>
                <w:lang w:val="ru-RU"/>
              </w:rPr>
            </w:pPr>
          </w:p>
          <w:p w:rsidR="00D23C3A" w:rsidRDefault="00D23C3A" w:rsidP="00D412B9">
            <w:pPr>
              <w:jc w:val="center"/>
            </w:pPr>
            <w:r>
              <w:rPr>
                <w:lang w:val="ru-RU"/>
              </w:rPr>
              <w:t>17,9</w:t>
            </w:r>
          </w:p>
        </w:tc>
      </w:tr>
      <w:tr w:rsidR="00D23C3A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4E6B2B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</w:pPr>
            <w:r>
              <w:rPr>
                <w:lang w:val="ru-RU"/>
              </w:rPr>
              <w:t>17,9</w:t>
            </w:r>
          </w:p>
        </w:tc>
      </w:tr>
      <w:tr w:rsidR="00D23C3A" w:rsidRPr="001D5614">
        <w:trPr>
          <w:trHeight w:hRule="exact" w:val="1160"/>
        </w:trPr>
        <w:tc>
          <w:tcPr>
            <w:tcW w:w="4830" w:type="dxa"/>
            <w:shd w:val="clear" w:color="auto" w:fill="FFFFFF"/>
          </w:tcPr>
          <w:p w:rsidR="00D23C3A" w:rsidRPr="00853960" w:rsidRDefault="00D23C3A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D23C3A" w:rsidRPr="001D5614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D23C3A" w:rsidRPr="00853960" w:rsidRDefault="00D23C3A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D23C3A" w:rsidRPr="001D5614">
        <w:trPr>
          <w:trHeight w:hRule="exact" w:val="703"/>
        </w:trPr>
        <w:tc>
          <w:tcPr>
            <w:tcW w:w="4830" w:type="dxa"/>
            <w:shd w:val="clear" w:color="auto" w:fill="FFFFFF"/>
          </w:tcPr>
          <w:p w:rsidR="00D23C3A" w:rsidRPr="00853960" w:rsidRDefault="00D23C3A" w:rsidP="00853960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0F25C4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D23C3A" w:rsidRPr="001D5614">
        <w:trPr>
          <w:trHeight w:hRule="exact" w:val="523"/>
        </w:trPr>
        <w:tc>
          <w:tcPr>
            <w:tcW w:w="4830" w:type="dxa"/>
            <w:shd w:val="clear" w:color="auto" w:fill="FFFFFF"/>
          </w:tcPr>
          <w:p w:rsidR="00D23C3A" w:rsidRPr="00853960" w:rsidRDefault="00D23C3A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D23C3A" w:rsidRDefault="00D23C3A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D23C3A" w:rsidRDefault="00D23C3A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0F25C4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D50A6E">
            <w:pPr>
              <w:jc w:val="center"/>
              <w:rPr>
                <w:lang w:val="ru-RU"/>
              </w:rPr>
            </w:pPr>
          </w:p>
          <w:p w:rsidR="00D23C3A" w:rsidRDefault="00D23C3A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</w:tbl>
    <w:p w:rsidR="00D23C3A" w:rsidRPr="001D5614" w:rsidRDefault="00D23C3A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D23C3A" w:rsidRPr="001D5614" w:rsidRDefault="00D23C3A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D23C3A" w:rsidRPr="001D5614" w:rsidRDefault="00D23C3A" w:rsidP="004E6B2B">
      <w:pPr>
        <w:ind w:left="284" w:hanging="284"/>
        <w:rPr>
          <w:b/>
          <w:bCs/>
          <w:spacing w:val="-2"/>
        </w:rPr>
      </w:pPr>
    </w:p>
    <w:p w:rsidR="00D23C3A" w:rsidRPr="001D5614" w:rsidRDefault="00D23C3A" w:rsidP="004E6B2B">
      <w:pPr>
        <w:ind w:left="284" w:hanging="284"/>
        <w:rPr>
          <w:b/>
          <w:bCs/>
        </w:rPr>
      </w:pPr>
    </w:p>
    <w:p w:rsidR="00D23C3A" w:rsidRDefault="00D23C3A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D23C3A" w:rsidRDefault="00D23C3A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Pr="007169A8" w:rsidRDefault="00D23C3A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№3</w:t>
      </w:r>
    </w:p>
    <w:p w:rsidR="00D23C3A" w:rsidRPr="007169A8" w:rsidRDefault="00D23C3A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D23C3A" w:rsidRPr="007169A8" w:rsidRDefault="00D23C3A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D23C3A" w:rsidRPr="007169A8" w:rsidRDefault="00D23C3A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D23C3A" w:rsidRDefault="00D23C3A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D23C3A" w:rsidRPr="007169A8" w:rsidRDefault="00D23C3A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23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октября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</w:p>
    <w:p w:rsidR="00D23C3A" w:rsidRPr="007169A8" w:rsidRDefault="00D23C3A" w:rsidP="00007269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D23C3A" w:rsidRPr="003D1579" w:rsidRDefault="00D23C3A" w:rsidP="003D1579">
      <w:pPr>
        <w:shd w:val="clear" w:color="auto" w:fill="FFFFFF"/>
        <w:tabs>
          <w:tab w:val="left" w:pos="6120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Pr="00955820" w:rsidRDefault="00D23C3A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D23C3A" w:rsidRDefault="00D23C3A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D23C3A" w:rsidRPr="00955820" w:rsidRDefault="00D23C3A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D23C3A" w:rsidRPr="00955820" w:rsidRDefault="00D23C3A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>2020 год</w:t>
      </w:r>
    </w:p>
    <w:p w:rsidR="00D23C3A" w:rsidRDefault="00D23C3A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Pr="003D1579" w:rsidRDefault="00D23C3A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</w:t>
      </w:r>
      <w:r w:rsidRPr="003D1579">
        <w:rPr>
          <w:rFonts w:ascii="Arial" w:hAnsi="Arial" w:cs="Arial"/>
          <w:spacing w:val="-5"/>
          <w:lang w:val="ru-RU"/>
        </w:rPr>
        <w:t>(тыс.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62"/>
        <w:gridCol w:w="898"/>
      </w:tblGrid>
      <w:tr w:rsidR="00D23C3A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D23C3A" w:rsidRPr="009167A2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D23C3A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D23C3A" w:rsidRPr="009167A2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23C3A" w:rsidRPr="00C223DD" w:rsidRDefault="00D23C3A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D23C3A" w:rsidRPr="00AB18B5" w:rsidRDefault="00D23C3A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D23C3A" w:rsidRPr="00A85FC4" w:rsidRDefault="00D23C3A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D23C3A" w:rsidRPr="00A85FC4" w:rsidRDefault="00D23C3A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D23C3A" w:rsidRPr="00AB18B5" w:rsidRDefault="00D23C3A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Pr="00AB18B5" w:rsidRDefault="00D23C3A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D23C3A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D23C3A" w:rsidRPr="009167A2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FA47E8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FA47E8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FA47E8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FA47E8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2043,5</w:t>
            </w:r>
          </w:p>
        </w:tc>
      </w:tr>
      <w:tr w:rsidR="00D23C3A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2043,5</w:t>
            </w:r>
          </w:p>
        </w:tc>
      </w:tr>
      <w:tr w:rsidR="00D23C3A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D23C3A" w:rsidRPr="00BD65BE" w:rsidRDefault="00D23C3A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6E0286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1251,0</w:t>
            </w:r>
          </w:p>
        </w:tc>
      </w:tr>
      <w:tr w:rsidR="00D23C3A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318,1</w:t>
            </w:r>
          </w:p>
        </w:tc>
      </w:tr>
      <w:tr w:rsidR="00D23C3A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318,1</w:t>
            </w:r>
          </w:p>
        </w:tc>
      </w:tr>
      <w:tr w:rsidR="00D23C3A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318,1</w:t>
            </w:r>
          </w:p>
        </w:tc>
      </w:tr>
      <w:tr w:rsidR="00D23C3A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4E6B2B" w:rsidRDefault="00D23C3A" w:rsidP="001A33AA">
            <w:pPr>
              <w:shd w:val="clear" w:color="auto" w:fill="FFFFFF"/>
              <w:ind w:left="284" w:hanging="284"/>
            </w:pPr>
            <w:r w:rsidRPr="004E6B2B">
              <w:t>65 1 00 41</w:t>
            </w:r>
            <w:r>
              <w:rPr>
                <w:lang w:val="ru-RU"/>
              </w:rPr>
              <w:t>0</w:t>
            </w:r>
            <w:r w:rsidRPr="004E6B2B">
              <w:t>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53,8</w:t>
            </w:r>
          </w:p>
        </w:tc>
      </w:tr>
      <w:tr w:rsidR="00D23C3A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53,8</w:t>
            </w:r>
          </w:p>
        </w:tc>
      </w:tr>
      <w:tr w:rsidR="00D23C3A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53,8</w:t>
            </w:r>
          </w:p>
        </w:tc>
      </w:tr>
      <w:tr w:rsidR="00D23C3A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53,8</w:t>
            </w:r>
          </w:p>
        </w:tc>
      </w:tr>
      <w:tr w:rsidR="00D23C3A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00726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43,9</w:t>
            </w:r>
          </w:p>
        </w:tc>
      </w:tr>
      <w:tr w:rsidR="00D23C3A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9,9</w:t>
            </w:r>
          </w:p>
        </w:tc>
      </w:tr>
      <w:tr w:rsidR="00D23C3A" w:rsidRPr="00541B57">
        <w:trPr>
          <w:trHeight w:hRule="exact" w:val="1406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Pr="000472A2" w:rsidRDefault="00D23C3A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41B5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D23C3A" w:rsidRPr="00541B57">
        <w:trPr>
          <w:trHeight w:hRule="exact" w:val="1723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Pr="000472A2" w:rsidRDefault="00D23C3A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D23C3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D23C3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D23C3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D23C3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D23C3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  <w:p w:rsidR="00D23C3A" w:rsidRPr="00541B57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D23C3A" w:rsidRPr="00541B57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</w:tr>
      <w:tr w:rsidR="00D23C3A" w:rsidRPr="00541B57">
        <w:trPr>
          <w:trHeight w:hRule="exact" w:val="647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Pr="000472A2" w:rsidRDefault="00D23C3A" w:rsidP="0058025D">
            <w:pPr>
              <w:jc w:val="center"/>
            </w:pPr>
            <w:r>
              <w:rPr>
                <w:lang w:val="ru-RU"/>
              </w:rPr>
              <w:t>9</w:t>
            </w:r>
            <w:r w:rsidRPr="000472A2">
              <w:rPr>
                <w:lang w:val="ru-RU"/>
              </w:rPr>
              <w:t>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D23C3A" w:rsidRPr="00541B57">
        <w:trPr>
          <w:trHeight w:hRule="exact" w:val="571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Pr="000472A2" w:rsidRDefault="00D23C3A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D23C3A" w:rsidRPr="00541B57">
        <w:trPr>
          <w:trHeight w:hRule="exact" w:val="1132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Default="00D23C3A" w:rsidP="0058025D">
            <w:pPr>
              <w:jc w:val="center"/>
              <w:rPr>
                <w:lang w:val="ru-RU"/>
              </w:rPr>
            </w:pPr>
          </w:p>
          <w:p w:rsidR="00D23C3A" w:rsidRPr="000472A2" w:rsidRDefault="00D23C3A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D23C3A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D23C3A" w:rsidRPr="004E6B2B" w:rsidRDefault="00D23C3A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D23C3A" w:rsidRPr="004E6B2B" w:rsidRDefault="00D23C3A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822,1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Pr="00AB18B5" w:rsidRDefault="00D23C3A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</w:t>
            </w:r>
            <w:r>
              <w:rPr>
                <w:lang w:val="ru-RU"/>
              </w:rPr>
              <w:t xml:space="preserve"> аппарата </w:t>
            </w:r>
            <w:r w:rsidRPr="00AB18B5">
              <w:rPr>
                <w:lang w:val="ru-RU"/>
              </w:rPr>
              <w:t>администрации сельского поселения</w:t>
            </w:r>
          </w:p>
          <w:p w:rsidR="00D23C3A" w:rsidRPr="00AB18B5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822,1</w:t>
            </w:r>
          </w:p>
        </w:tc>
      </w:tr>
      <w:tr w:rsidR="00D23C3A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D23C3A" w:rsidRPr="001D5614" w:rsidRDefault="00D23C3A" w:rsidP="003D1579">
            <w:pPr>
              <w:jc w:val="center"/>
            </w:pPr>
            <w:r w:rsidRPr="001D5614">
              <w:t>Администрация</w:t>
            </w:r>
          </w:p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822,1</w:t>
            </w:r>
          </w:p>
        </w:tc>
      </w:tr>
      <w:tr w:rsidR="00D23C3A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6E0286" w:rsidRDefault="00D23C3A" w:rsidP="006E70F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7D021A">
              <w:t>65 2</w:t>
            </w:r>
            <w:r>
              <w:rPr>
                <w:lang w:val="ru-RU"/>
              </w:rPr>
              <w:t xml:space="preserve"> 00</w:t>
            </w:r>
            <w:r w:rsidRPr="007D021A">
              <w:t xml:space="preserve"> 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822,1</w:t>
            </w:r>
          </w:p>
        </w:tc>
      </w:tr>
      <w:tr w:rsidR="00D23C3A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D021A" w:rsidRDefault="00D23C3A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D021A" w:rsidRDefault="00D23C3A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7D021A" w:rsidRDefault="00D23C3A" w:rsidP="003D1579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D021A" w:rsidRDefault="00D23C3A" w:rsidP="003D1579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384,1</w:t>
            </w:r>
          </w:p>
        </w:tc>
      </w:tr>
      <w:tr w:rsidR="00D23C3A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D23C3A" w:rsidRPr="004E6B2B" w:rsidRDefault="00D23C3A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58,3</w:t>
            </w:r>
          </w:p>
        </w:tc>
      </w:tr>
      <w:tr w:rsidR="00D23C3A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Pr="000472A2" w:rsidRDefault="00D23C3A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58,3</w:t>
            </w:r>
          </w:p>
        </w:tc>
      </w:tr>
      <w:tr w:rsidR="00D23C3A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58,3</w:t>
            </w:r>
          </w:p>
        </w:tc>
      </w:tr>
      <w:tr w:rsidR="00D23C3A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9,3</w:t>
            </w:r>
          </w:p>
        </w:tc>
      </w:tr>
      <w:tr w:rsidR="00D23C3A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  <w:rPr>
                <w:lang w:val="ru-RU"/>
              </w:rPr>
            </w:pPr>
          </w:p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49,0</w:t>
            </w:r>
          </w:p>
        </w:tc>
      </w:tr>
      <w:tr w:rsidR="00D23C3A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/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325,8</w:t>
            </w:r>
          </w:p>
        </w:tc>
      </w:tr>
      <w:tr w:rsidR="00D23C3A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D23C3A" w:rsidRPr="004E6B2B" w:rsidRDefault="00D23C3A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323,3</w:t>
            </w:r>
          </w:p>
        </w:tc>
      </w:tr>
      <w:tr w:rsidR="00D23C3A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323,3</w:t>
            </w:r>
          </w:p>
        </w:tc>
      </w:tr>
      <w:tr w:rsidR="00D23C3A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323,3</w:t>
            </w:r>
          </w:p>
        </w:tc>
      </w:tr>
      <w:tr w:rsidR="00D23C3A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</w:tc>
      </w:tr>
      <w:tr w:rsidR="00D23C3A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</w:tc>
      </w:tr>
      <w:tr w:rsidR="00D23C3A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Pr="00AB18B5" w:rsidRDefault="00D23C3A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D23C3A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D23C3A" w:rsidRPr="00AB18B5" w:rsidRDefault="00D23C3A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</w:pPr>
          </w:p>
        </w:tc>
      </w:tr>
      <w:tr w:rsidR="00D23C3A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D23C3A" w:rsidRPr="001D5614" w:rsidRDefault="00D23C3A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D23C3A" w:rsidRPr="00541B57" w:rsidRDefault="00D23C3A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7D021A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</w:tr>
      <w:tr w:rsidR="00D23C3A" w:rsidRPr="00541B57">
        <w:trPr>
          <w:trHeight w:hRule="exact" w:val="1382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D23C3A" w:rsidRPr="00541B57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D23C3A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D23C3A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D23C3A" w:rsidRPr="00541B57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D23C3A" w:rsidRPr="00FF3D5B" w:rsidRDefault="00D23C3A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  <w:r>
              <w:rPr>
                <w:lang w:val="ru-RU"/>
              </w:rPr>
              <w:t>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  <w:rPr>
                <w:lang w:val="ru-RU"/>
              </w:rPr>
            </w:pPr>
          </w:p>
          <w:p w:rsidR="00D23C3A" w:rsidRDefault="00D23C3A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41B57" w:rsidRDefault="00D23C3A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41B57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D23C3A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D23C3A" w:rsidRPr="00C76954" w:rsidRDefault="00D23C3A" w:rsidP="003D1579">
            <w:pPr>
              <w:jc w:val="center"/>
              <w:rPr>
                <w:lang w:val="ru-RU"/>
              </w:rPr>
            </w:pPr>
            <w:r w:rsidRPr="00C76954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Pr="00C76954" w:rsidRDefault="00D23C3A" w:rsidP="006B1FF6">
            <w:pPr>
              <w:jc w:val="center"/>
              <w:rPr>
                <w:lang w:val="ru-RU"/>
              </w:rPr>
            </w:pPr>
          </w:p>
          <w:p w:rsidR="00D23C3A" w:rsidRPr="00C76954" w:rsidRDefault="00D23C3A" w:rsidP="006B1FF6">
            <w:pPr>
              <w:jc w:val="center"/>
            </w:pPr>
            <w:r w:rsidRPr="00C7695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76954" w:rsidRDefault="00D23C3A" w:rsidP="003D1579">
            <w:r w:rsidRPr="00C7695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76954" w:rsidRDefault="00D23C3A" w:rsidP="003D1579">
            <w:r w:rsidRPr="00C7695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76954" w:rsidRDefault="00D23C3A" w:rsidP="003D1579">
            <w:r w:rsidRPr="00C7695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76954" w:rsidRDefault="00D23C3A" w:rsidP="003D1579"/>
        </w:tc>
        <w:tc>
          <w:tcPr>
            <w:tcW w:w="898" w:type="dxa"/>
            <w:shd w:val="clear" w:color="auto" w:fill="FFFFFF"/>
            <w:vAlign w:val="bottom"/>
          </w:tcPr>
          <w:p w:rsidR="00D23C3A" w:rsidRPr="00C76954" w:rsidRDefault="00D23C3A" w:rsidP="003D1579">
            <w:pPr>
              <w:jc w:val="center"/>
            </w:pPr>
            <w:r w:rsidRPr="00C76954">
              <w:t>0,2</w:t>
            </w:r>
          </w:p>
        </w:tc>
      </w:tr>
      <w:tr w:rsidR="00D23C3A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080179" w:rsidRDefault="00D23C3A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080179" w:rsidRDefault="00D23C3A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080179" w:rsidRDefault="00D23C3A" w:rsidP="003D1579">
            <w:r w:rsidRPr="00080179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80179" w:rsidRDefault="00D23C3A" w:rsidP="003D1579"/>
        </w:tc>
        <w:tc>
          <w:tcPr>
            <w:tcW w:w="898" w:type="dxa"/>
            <w:shd w:val="clear" w:color="auto" w:fill="FFFFFF"/>
            <w:vAlign w:val="bottom"/>
          </w:tcPr>
          <w:p w:rsidR="00D23C3A" w:rsidRPr="00080179" w:rsidRDefault="00D23C3A" w:rsidP="003D1579">
            <w:pPr>
              <w:jc w:val="center"/>
            </w:pPr>
            <w:r w:rsidRPr="00080179">
              <w:t>0,2</w:t>
            </w:r>
          </w:p>
        </w:tc>
      </w:tr>
      <w:tr w:rsidR="00D23C3A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080179" w:rsidRDefault="00D23C3A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080179" w:rsidRDefault="00D23C3A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080179" w:rsidRDefault="00D23C3A" w:rsidP="003D1579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80179" w:rsidRDefault="00D23C3A" w:rsidP="003D1579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080179" w:rsidRDefault="00D23C3A" w:rsidP="003D1579">
            <w:pPr>
              <w:jc w:val="center"/>
            </w:pPr>
            <w:r w:rsidRPr="00080179">
              <w:t>0,2</w:t>
            </w:r>
          </w:p>
        </w:tc>
      </w:tr>
      <w:tr w:rsidR="00D23C3A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0,2</w:t>
            </w:r>
          </w:p>
        </w:tc>
      </w:tr>
      <w:tr w:rsidR="00D23C3A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D23C3A" w:rsidRDefault="00D23C3A" w:rsidP="001A33A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851" w:type="dxa"/>
            <w:shd w:val="clear" w:color="auto" w:fill="FFFFFF"/>
          </w:tcPr>
          <w:p w:rsidR="00D23C3A" w:rsidRPr="006E70F7" w:rsidRDefault="00D23C3A" w:rsidP="006B1FF6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6E70F7" w:rsidRDefault="00D23C3A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6E70F7" w:rsidRDefault="00D23C3A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6E70F7" w:rsidRDefault="00D23C3A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6E70F7" w:rsidRDefault="00D23C3A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Pr="006E70F7" w:rsidRDefault="00D23C3A" w:rsidP="003D1579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110,7</w:t>
            </w:r>
          </w:p>
        </w:tc>
      </w:tr>
      <w:tr w:rsidR="00D23C3A" w:rsidRPr="006E70F7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D23C3A" w:rsidRPr="00405474" w:rsidRDefault="00D23C3A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Pr="000319A4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D23C3A" w:rsidRPr="006E70F7">
        <w:trPr>
          <w:trHeight w:hRule="exact" w:val="1136"/>
        </w:trPr>
        <w:tc>
          <w:tcPr>
            <w:tcW w:w="4830" w:type="dxa"/>
            <w:shd w:val="clear" w:color="auto" w:fill="FFFFFF"/>
          </w:tcPr>
          <w:p w:rsidR="00D23C3A" w:rsidRPr="00405474" w:rsidRDefault="00D23C3A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Pr="000319A4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D23C3A" w:rsidRPr="006E70F7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Default="00D23C3A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Pr="000319A4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D23C3A" w:rsidRPr="006E70F7">
        <w:trPr>
          <w:trHeight w:hRule="exact" w:val="835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Pr="000319A4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6E70F7">
        <w:trPr>
          <w:trHeight w:hRule="exact" w:val="956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Pr="000319A4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6E70F7">
        <w:trPr>
          <w:trHeight w:hRule="exact" w:val="841"/>
        </w:trPr>
        <w:tc>
          <w:tcPr>
            <w:tcW w:w="4830" w:type="dxa"/>
            <w:shd w:val="clear" w:color="auto" w:fill="FFFFFF"/>
          </w:tcPr>
          <w:p w:rsidR="00D23C3A" w:rsidRPr="00A22FED" w:rsidRDefault="00D23C3A" w:rsidP="006E70F7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23C3A" w:rsidRPr="00A22FED" w:rsidRDefault="00D23C3A" w:rsidP="006E70F7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Pr="000319A4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D23C3A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D23C3A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D23C3A" w:rsidRDefault="00D23C3A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D23C3A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D23C3A" w:rsidRDefault="00D23C3A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</w:p>
          <w:p w:rsidR="00D23C3A" w:rsidRDefault="00D23C3A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6E70F7">
        <w:trPr>
          <w:trHeight w:hRule="exact" w:val="864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C7695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6E70F7">
        <w:trPr>
          <w:trHeight w:hRule="exact" w:val="864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C7695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D23C3A" w:rsidRPr="00A22FED" w:rsidRDefault="00D23C3A" w:rsidP="00C7695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23C3A" w:rsidRPr="00A22FED" w:rsidRDefault="00D23C3A" w:rsidP="00C7695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D23C3A" w:rsidRPr="001D5614">
        <w:trPr>
          <w:trHeight w:hRule="exact" w:val="423"/>
        </w:trPr>
        <w:tc>
          <w:tcPr>
            <w:tcW w:w="4830" w:type="dxa"/>
            <w:shd w:val="clear" w:color="auto" w:fill="FFFFFF"/>
          </w:tcPr>
          <w:p w:rsidR="00D23C3A" w:rsidRPr="0058025D" w:rsidRDefault="00D23C3A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70F7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  <w:p w:rsidR="00D23C3A" w:rsidRDefault="00D23C3A" w:rsidP="006E70F7">
            <w:pPr>
              <w:jc w:val="center"/>
              <w:rPr>
                <w:b/>
                <w:bCs/>
                <w:lang w:val="ru-RU"/>
              </w:rPr>
            </w:pPr>
          </w:p>
          <w:p w:rsidR="00D23C3A" w:rsidRPr="006E70F7" w:rsidRDefault="00D23C3A" w:rsidP="006E70F7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  <w:r w:rsidRPr="0058025D">
              <w:rPr>
                <w:b/>
                <w:bCs/>
              </w:rPr>
              <w:t>02</w:t>
            </w:r>
          </w:p>
          <w:p w:rsidR="00D23C3A" w:rsidRPr="002F2363" w:rsidRDefault="00D23C3A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8025D" w:rsidRDefault="00D23C3A" w:rsidP="003D1579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84,5</w:t>
            </w:r>
          </w:p>
          <w:p w:rsidR="00D23C3A" w:rsidRPr="0058025D" w:rsidRDefault="00D23C3A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</w:p>
        </w:tc>
      </w:tr>
      <w:tr w:rsidR="00D23C3A" w:rsidRPr="001D5614">
        <w:trPr>
          <w:trHeight w:hRule="exact" w:val="481"/>
        </w:trPr>
        <w:tc>
          <w:tcPr>
            <w:tcW w:w="4830" w:type="dxa"/>
            <w:shd w:val="clear" w:color="auto" w:fill="FFFFFF"/>
          </w:tcPr>
          <w:p w:rsidR="00D23C3A" w:rsidRPr="001D5614" w:rsidRDefault="00D23C3A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D23C3A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D23C3A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D23C3A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D23C3A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B1043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F2363">
            <w:pPr>
              <w:jc w:val="center"/>
              <w:rPr>
                <w:lang w:val="ru-RU"/>
              </w:rPr>
            </w:pPr>
          </w:p>
          <w:p w:rsidR="00D23C3A" w:rsidRDefault="00D23C3A" w:rsidP="002F2363">
            <w:pPr>
              <w:jc w:val="center"/>
              <w:rPr>
                <w:lang w:val="ru-RU"/>
              </w:rPr>
            </w:pPr>
            <w:r w:rsidRPr="0092099A">
              <w:rPr>
                <w:lang w:val="ru-RU"/>
              </w:rPr>
              <w:t>8,7</w:t>
            </w:r>
          </w:p>
          <w:p w:rsidR="00D23C3A" w:rsidRDefault="00D23C3A" w:rsidP="002F2363">
            <w:pPr>
              <w:jc w:val="center"/>
              <w:rPr>
                <w:lang w:val="ru-RU"/>
              </w:rPr>
            </w:pPr>
          </w:p>
          <w:p w:rsidR="00D23C3A" w:rsidRDefault="00D23C3A" w:rsidP="002F2363">
            <w:pPr>
              <w:jc w:val="center"/>
              <w:rPr>
                <w:lang w:val="ru-RU"/>
              </w:rPr>
            </w:pPr>
          </w:p>
          <w:p w:rsidR="00D23C3A" w:rsidRDefault="00D23C3A" w:rsidP="002F2363">
            <w:pPr>
              <w:jc w:val="center"/>
            </w:pP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23C3A" w:rsidRPr="004E6B2B" w:rsidRDefault="00D23C3A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2F2363">
            <w:pPr>
              <w:jc w:val="center"/>
              <w:rPr>
                <w:lang w:val="ru-RU"/>
              </w:rPr>
            </w:pPr>
          </w:p>
          <w:p w:rsidR="00D23C3A" w:rsidRDefault="00D23C3A" w:rsidP="002F2363">
            <w:pPr>
              <w:jc w:val="center"/>
            </w:pPr>
            <w:r w:rsidRPr="0092099A">
              <w:rPr>
                <w:lang w:val="ru-RU"/>
              </w:rPr>
              <w:t>8,7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D23C3A" w:rsidRPr="001A7C7F" w:rsidRDefault="00D23C3A" w:rsidP="00D412B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</w:tcPr>
          <w:p w:rsidR="00D23C3A" w:rsidRPr="002F2363" w:rsidRDefault="00D23C3A" w:rsidP="006B1FF6">
            <w:pPr>
              <w:jc w:val="center"/>
              <w:rPr>
                <w:b/>
                <w:bCs/>
                <w:lang w:val="ru-RU"/>
              </w:rPr>
            </w:pPr>
          </w:p>
          <w:p w:rsidR="00D23C3A" w:rsidRPr="002F2363" w:rsidRDefault="00D23C3A" w:rsidP="006B1FF6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2F2363" w:rsidRDefault="00D23C3A" w:rsidP="00622015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2F2363" w:rsidRDefault="00D23C3A" w:rsidP="00622015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00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2F2363" w:rsidRDefault="00D23C3A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2F2363" w:rsidRDefault="00D23C3A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2F2363" w:rsidRDefault="00D23C3A" w:rsidP="00622015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99,0</w:t>
            </w:r>
          </w:p>
        </w:tc>
      </w:tr>
      <w:tr w:rsidR="00D23C3A" w:rsidRPr="00FA5A35">
        <w:trPr>
          <w:trHeight w:hRule="exact" w:val="843"/>
        </w:trPr>
        <w:tc>
          <w:tcPr>
            <w:tcW w:w="4830" w:type="dxa"/>
            <w:shd w:val="clear" w:color="auto" w:fill="FFFFFF"/>
          </w:tcPr>
          <w:p w:rsidR="00D23C3A" w:rsidRPr="001A7C7F" w:rsidRDefault="00D23C3A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Pr="00622015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0742CF" w:rsidRDefault="00D23C3A" w:rsidP="00622015">
            <w:pPr>
              <w:jc w:val="center"/>
              <w:rPr>
                <w:lang w:val="ru-RU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0742CF" w:rsidRDefault="00D23C3A" w:rsidP="00622015">
            <w:pPr>
              <w:jc w:val="center"/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FA5A35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D23C3A" w:rsidRPr="00743A02" w:rsidRDefault="00D23C3A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D23C3A" w:rsidRPr="00FA5A35">
        <w:trPr>
          <w:trHeight w:hRule="exact" w:val="1122"/>
        </w:trPr>
        <w:tc>
          <w:tcPr>
            <w:tcW w:w="4830" w:type="dxa"/>
            <w:shd w:val="clear" w:color="auto" w:fill="FFFFFF"/>
          </w:tcPr>
          <w:p w:rsidR="00D23C3A" w:rsidRPr="00743A02" w:rsidRDefault="00D23C3A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Pr="00622015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FA5A35">
        <w:trPr>
          <w:trHeight w:hRule="exact" w:val="855"/>
        </w:trPr>
        <w:tc>
          <w:tcPr>
            <w:tcW w:w="4830" w:type="dxa"/>
            <w:shd w:val="clear" w:color="auto" w:fill="FFFFFF"/>
          </w:tcPr>
          <w:p w:rsidR="00D23C3A" w:rsidRPr="00A22FED" w:rsidRDefault="00D23C3A" w:rsidP="00D412B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FA5A35">
        <w:trPr>
          <w:trHeight w:hRule="exact" w:val="852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D412B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Pr="00622015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FA5A35">
        <w:trPr>
          <w:trHeight w:hRule="exact" w:val="83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D412B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FA5A35">
        <w:trPr>
          <w:trHeight w:hRule="exact" w:val="848"/>
        </w:trPr>
        <w:tc>
          <w:tcPr>
            <w:tcW w:w="4830" w:type="dxa"/>
            <w:shd w:val="clear" w:color="auto" w:fill="FFFFFF"/>
          </w:tcPr>
          <w:p w:rsidR="00D23C3A" w:rsidRDefault="00D23C3A" w:rsidP="00D412B9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FA5A35">
              <w:rPr>
                <w:rFonts w:ascii="Times New Roman" w:hAnsi="Times New Roman" w:cs="Times New Roman"/>
              </w:rPr>
              <w:t>закупки товаров, работ и услуг для обеспечения</w:t>
            </w:r>
          </w:p>
          <w:p w:rsidR="00D23C3A" w:rsidRPr="00FA5A35" w:rsidRDefault="00D23C3A" w:rsidP="00D412B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6B2B">
              <w:t xml:space="preserve"> </w:t>
            </w:r>
            <w:r w:rsidRPr="00FA5A35">
              <w:rPr>
                <w:rFonts w:ascii="Times New Roman" w:hAnsi="Times New Roman" w:cs="Times New Roman"/>
              </w:rPr>
              <w:t>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Pr="00622015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27AC0" w:rsidRDefault="00D23C3A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Default="00D23C3A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D23C3A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D23C3A" w:rsidRPr="00E53DB8" w:rsidRDefault="00D23C3A" w:rsidP="006B1FF6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8025D" w:rsidRDefault="00D23C3A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Pr="00E53DB8" w:rsidRDefault="00D23C3A" w:rsidP="0062201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239,6</w:t>
            </w:r>
          </w:p>
        </w:tc>
      </w:tr>
      <w:tr w:rsidR="00D23C3A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D23C3A" w:rsidRPr="00F429F4" w:rsidRDefault="00D23C3A" w:rsidP="00F429F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2</w:t>
            </w:r>
            <w:r w:rsidRPr="004812E5">
              <w:rPr>
                <w:lang w:val="ru-RU"/>
              </w:rPr>
              <w:t>39,6</w:t>
            </w:r>
          </w:p>
        </w:tc>
      </w:tr>
      <w:tr w:rsidR="00D23C3A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/>
        </w:tc>
        <w:tc>
          <w:tcPr>
            <w:tcW w:w="898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2F3053"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22015">
            <w:pPr>
              <w:jc w:val="center"/>
              <w:rPr>
                <w:lang w:val="ru-RU"/>
              </w:rPr>
            </w:pPr>
          </w:p>
          <w:p w:rsidR="00D23C3A" w:rsidRDefault="00D23C3A" w:rsidP="00622015">
            <w:pPr>
              <w:jc w:val="center"/>
            </w:pPr>
            <w:r w:rsidRPr="002F3053">
              <w:rPr>
                <w:lang w:val="ru-RU"/>
              </w:rPr>
              <w:t>239,6</w:t>
            </w:r>
          </w:p>
        </w:tc>
      </w:tr>
      <w:tr w:rsidR="00D23C3A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D23C3A" w:rsidRPr="002F2363" w:rsidRDefault="00D23C3A" w:rsidP="006B1FF6">
            <w:pPr>
              <w:jc w:val="center"/>
              <w:rPr>
                <w:b/>
                <w:bCs/>
              </w:rPr>
            </w:pPr>
            <w:r w:rsidRPr="002F2363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58025D" w:rsidRDefault="00D23C3A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58025D" w:rsidRDefault="00D23C3A" w:rsidP="003D1579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272,2</w:t>
            </w:r>
          </w:p>
        </w:tc>
      </w:tr>
      <w:tr w:rsidR="00D23C3A" w:rsidRPr="001D5614">
        <w:trPr>
          <w:trHeight w:hRule="exact" w:val="379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272,2</w:t>
            </w:r>
          </w:p>
        </w:tc>
      </w:tr>
      <w:tr w:rsidR="00D23C3A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/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244,0</w:t>
            </w:r>
          </w:p>
          <w:p w:rsidR="00D23C3A" w:rsidRDefault="00D23C3A" w:rsidP="003D1579">
            <w:pPr>
              <w:jc w:val="center"/>
            </w:pPr>
          </w:p>
        </w:tc>
      </w:tr>
      <w:tr w:rsidR="00D23C3A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244,0</w:t>
            </w:r>
          </w:p>
        </w:tc>
      </w:tr>
      <w:tr w:rsidR="00D23C3A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244,0</w:t>
            </w: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D23C3A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1170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986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845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</w:pPr>
            <w:r>
              <w:rPr>
                <w:lang w:val="ru-RU"/>
              </w:rPr>
              <w:t>144,1</w:t>
            </w:r>
          </w:p>
        </w:tc>
      </w:tr>
      <w:tr w:rsidR="00D23C3A" w:rsidRPr="001D5614">
        <w:trPr>
          <w:trHeight w:hRule="exact" w:val="142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76954" w:rsidRDefault="00D23C3A" w:rsidP="003D1579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76954" w:rsidRDefault="00D23C3A" w:rsidP="003D1579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76954" w:rsidRDefault="00D23C3A" w:rsidP="003D1579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/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864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F6260C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84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F6260C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1D5614">
        <w:trPr>
          <w:trHeight w:hRule="exact" w:val="832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F6260C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C76954" w:rsidRDefault="00D23C3A" w:rsidP="00C76954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</w:p>
          <w:p w:rsidR="00D23C3A" w:rsidRDefault="00D23C3A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D23C3A" w:rsidRPr="006E0286">
        <w:trPr>
          <w:trHeight w:hRule="exact" w:val="862"/>
        </w:trPr>
        <w:tc>
          <w:tcPr>
            <w:tcW w:w="4830" w:type="dxa"/>
            <w:shd w:val="clear" w:color="auto" w:fill="FFFFFF"/>
          </w:tcPr>
          <w:p w:rsidR="00D23C3A" w:rsidRPr="00743A02" w:rsidRDefault="00D23C3A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743A02" w:rsidRDefault="00D23C3A" w:rsidP="00EF14BE">
            <w:pPr>
              <w:jc w:val="center"/>
            </w:pPr>
            <w:r w:rsidRPr="00743A02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6B1FF6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D23C3A" w:rsidRPr="006E0286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D23C3A" w:rsidRPr="00743A02" w:rsidRDefault="00D23C3A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743A02" w:rsidRDefault="00D23C3A" w:rsidP="00EF14BE">
            <w:pPr>
              <w:jc w:val="center"/>
            </w:pPr>
            <w:r w:rsidRPr="00743A02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>
              <w:rPr>
                <w:lang w:val="ru-RU"/>
              </w:rPr>
              <w:t>28,2</w:t>
            </w:r>
          </w:p>
        </w:tc>
      </w:tr>
      <w:tr w:rsidR="00D23C3A" w:rsidRPr="006E0286">
        <w:trPr>
          <w:trHeight w:hRule="exact" w:val="1276"/>
        </w:trPr>
        <w:tc>
          <w:tcPr>
            <w:tcW w:w="4830" w:type="dxa"/>
            <w:shd w:val="clear" w:color="auto" w:fill="FFFFFF"/>
          </w:tcPr>
          <w:p w:rsidR="00D23C3A" w:rsidRPr="00743A02" w:rsidRDefault="00D23C3A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D23C3A" w:rsidRPr="00743A02" w:rsidRDefault="00D23C3A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743A02" w:rsidRDefault="00D23C3A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>
              <w:rPr>
                <w:lang w:val="ru-RU"/>
              </w:rPr>
              <w:t>28,2</w:t>
            </w:r>
          </w:p>
        </w:tc>
      </w:tr>
      <w:tr w:rsidR="00D23C3A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D23C3A" w:rsidRPr="006E0286" w:rsidRDefault="00D23C3A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743A02" w:rsidRDefault="00D23C3A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  <w:jc w:val="center"/>
            </w:pPr>
            <w:r w:rsidRPr="00743A02">
              <w:t>200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  <w:p w:rsidR="00D23C3A" w:rsidRDefault="00D23C3A" w:rsidP="006E0286">
            <w:pPr>
              <w:jc w:val="center"/>
            </w:pPr>
          </w:p>
        </w:tc>
      </w:tr>
      <w:tr w:rsidR="00D23C3A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D23C3A" w:rsidRPr="006E0286" w:rsidRDefault="00D23C3A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743A02" w:rsidRDefault="00D23C3A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  <w:jc w:val="center"/>
            </w:pPr>
            <w:r w:rsidRPr="00743A02">
              <w:t>240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>
              <w:rPr>
                <w:lang w:val="ru-RU"/>
              </w:rPr>
              <w:t>28,2</w:t>
            </w:r>
          </w:p>
        </w:tc>
      </w:tr>
      <w:tr w:rsidR="00D23C3A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D23C3A" w:rsidRPr="006E0286" w:rsidRDefault="00D23C3A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  <w:rPr>
                <w:lang w:val="ru-RU"/>
              </w:rPr>
            </w:pPr>
          </w:p>
          <w:p w:rsidR="00D23C3A" w:rsidRDefault="00D23C3A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743A02" w:rsidRDefault="00D23C3A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743A02" w:rsidRDefault="00D23C3A" w:rsidP="00EF14BE">
            <w:pPr>
              <w:shd w:val="clear" w:color="auto" w:fill="FFFFFF"/>
              <w:jc w:val="center"/>
            </w:pPr>
            <w:r w:rsidRPr="00743A02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6B1FF6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D23C3A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D23C3A" w:rsidRPr="001D5614" w:rsidRDefault="00D23C3A" w:rsidP="003D1579">
            <w:pPr>
              <w:jc w:val="center"/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D23C3A" w:rsidRPr="006B1FF6" w:rsidRDefault="00D23C3A" w:rsidP="006B1FF6">
            <w:pPr>
              <w:jc w:val="center"/>
              <w:rPr>
                <w:b/>
                <w:bCs/>
              </w:rPr>
            </w:pPr>
            <w:r w:rsidRPr="006B1FF6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622015" w:rsidRDefault="00D23C3A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622015" w:rsidRDefault="00D23C3A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622015" w:rsidRDefault="00D23C3A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lang w:val="ru-RU"/>
              </w:rPr>
              <w:t>97,2</w:t>
            </w:r>
          </w:p>
        </w:tc>
      </w:tr>
      <w:tr w:rsidR="00D23C3A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D23C3A" w:rsidRPr="00D50A6E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97,2</w:t>
            </w:r>
          </w:p>
        </w:tc>
      </w:tr>
      <w:tr w:rsidR="00D23C3A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97,2</w:t>
            </w:r>
          </w:p>
        </w:tc>
      </w:tr>
      <w:tr w:rsidR="00D23C3A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Default="00D23C3A" w:rsidP="003D1579">
            <w:pPr>
              <w:jc w:val="center"/>
            </w:pPr>
            <w:r>
              <w:rPr>
                <w:lang w:val="ru-RU"/>
              </w:rPr>
              <w:t>97,2</w:t>
            </w:r>
          </w:p>
        </w:tc>
      </w:tr>
      <w:tr w:rsidR="00D23C3A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3D1579">
            <w:pPr>
              <w:jc w:val="center"/>
              <w:rPr>
                <w:lang w:val="ru-RU"/>
              </w:rPr>
            </w:pPr>
          </w:p>
          <w:p w:rsidR="00D23C3A" w:rsidRPr="006B1FF6" w:rsidRDefault="00D23C3A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17,9</w:t>
            </w:r>
          </w:p>
        </w:tc>
      </w:tr>
      <w:tr w:rsidR="00D23C3A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4B2F8C">
            <w:pPr>
              <w:jc w:val="center"/>
            </w:pPr>
            <w:r w:rsidRPr="001D1D80">
              <w:rPr>
                <w:lang w:val="ru-RU"/>
              </w:rPr>
              <w:t>17,9</w:t>
            </w:r>
          </w:p>
        </w:tc>
      </w:tr>
      <w:tr w:rsidR="00D23C3A" w:rsidRPr="001D5614">
        <w:trPr>
          <w:trHeight w:hRule="exact" w:val="595"/>
        </w:trPr>
        <w:tc>
          <w:tcPr>
            <w:tcW w:w="4830" w:type="dxa"/>
            <w:shd w:val="clear" w:color="auto" w:fill="FFFFFF"/>
          </w:tcPr>
          <w:p w:rsidR="00D23C3A" w:rsidRPr="00853960" w:rsidRDefault="00D23C3A" w:rsidP="004E770A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4E770A">
            <w:pPr>
              <w:jc w:val="center"/>
              <w:rPr>
                <w:lang w:val="ru-RU"/>
              </w:rPr>
            </w:pPr>
          </w:p>
          <w:p w:rsidR="00D23C3A" w:rsidRDefault="00D23C3A" w:rsidP="004E770A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4B2F8C">
            <w:pPr>
              <w:jc w:val="center"/>
              <w:rPr>
                <w:lang w:val="ru-RU"/>
              </w:rPr>
            </w:pPr>
          </w:p>
          <w:p w:rsidR="00D23C3A" w:rsidRDefault="00D23C3A" w:rsidP="004B2F8C">
            <w:pPr>
              <w:jc w:val="center"/>
            </w:pPr>
            <w:r w:rsidRPr="001D1D80">
              <w:rPr>
                <w:lang w:val="ru-RU"/>
              </w:rPr>
              <w:t>17,9</w:t>
            </w:r>
          </w:p>
        </w:tc>
      </w:tr>
      <w:tr w:rsidR="00D23C3A" w:rsidRPr="001D5614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D23C3A" w:rsidRPr="00853960" w:rsidRDefault="00D23C3A" w:rsidP="004E770A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4E770A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4E770A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4B2F8C">
            <w:pPr>
              <w:jc w:val="center"/>
            </w:pPr>
            <w:r w:rsidRPr="001D1D80">
              <w:rPr>
                <w:lang w:val="ru-RU"/>
              </w:rPr>
              <w:t>17,9</w:t>
            </w:r>
          </w:p>
        </w:tc>
      </w:tr>
      <w:tr w:rsidR="00D23C3A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D23C3A" w:rsidRPr="004E6B2B" w:rsidRDefault="00D23C3A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1D5614" w:rsidRDefault="00D23C3A" w:rsidP="003D1579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4B2F8C">
            <w:pPr>
              <w:jc w:val="center"/>
            </w:pPr>
            <w:r w:rsidRPr="001D1D80">
              <w:rPr>
                <w:lang w:val="ru-RU"/>
              </w:rPr>
              <w:t>17,9</w:t>
            </w:r>
          </w:p>
        </w:tc>
      </w:tr>
      <w:tr w:rsidR="00D23C3A" w:rsidRPr="006B1FF6">
        <w:trPr>
          <w:trHeight w:hRule="exact" w:val="1239"/>
        </w:trPr>
        <w:tc>
          <w:tcPr>
            <w:tcW w:w="4830" w:type="dxa"/>
            <w:shd w:val="clear" w:color="auto" w:fill="FFFFFF"/>
          </w:tcPr>
          <w:p w:rsidR="00D23C3A" w:rsidRPr="00853960" w:rsidRDefault="00D23C3A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  <w:rPr>
                <w:lang w:val="ru-RU"/>
              </w:rPr>
            </w:pPr>
          </w:p>
          <w:p w:rsidR="00D23C3A" w:rsidRDefault="00D23C3A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D23C3A" w:rsidRDefault="00D23C3A" w:rsidP="00E53DB8">
            <w:pPr>
              <w:jc w:val="center"/>
              <w:rPr>
                <w:lang w:val="ru-RU"/>
              </w:rPr>
            </w:pPr>
          </w:p>
          <w:p w:rsidR="00D23C3A" w:rsidRDefault="00D23C3A" w:rsidP="00E53DB8">
            <w:pPr>
              <w:jc w:val="center"/>
              <w:rPr>
                <w:lang w:val="ru-RU"/>
              </w:rPr>
            </w:pPr>
          </w:p>
          <w:p w:rsidR="00D23C3A" w:rsidRDefault="00D23C3A" w:rsidP="00E53DB8">
            <w:pPr>
              <w:jc w:val="center"/>
              <w:rPr>
                <w:lang w:val="ru-RU"/>
              </w:rPr>
            </w:pPr>
          </w:p>
          <w:p w:rsidR="00D23C3A" w:rsidRDefault="00D23C3A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D23C3A" w:rsidRPr="006B1FF6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D23C3A" w:rsidRPr="00853960" w:rsidRDefault="00D23C3A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E53DB8">
            <w:pPr>
              <w:jc w:val="center"/>
              <w:rPr>
                <w:lang w:val="ru-RU"/>
              </w:rPr>
            </w:pPr>
          </w:p>
          <w:p w:rsidR="00D23C3A" w:rsidRDefault="00D23C3A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D23C3A" w:rsidRPr="006B1FF6">
        <w:trPr>
          <w:trHeight w:hRule="exact" w:val="697"/>
        </w:trPr>
        <w:tc>
          <w:tcPr>
            <w:tcW w:w="4830" w:type="dxa"/>
            <w:shd w:val="clear" w:color="auto" w:fill="FFFFFF"/>
          </w:tcPr>
          <w:p w:rsidR="00D23C3A" w:rsidRPr="00853960" w:rsidRDefault="00D23C3A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Pr="00EC24AA" w:rsidRDefault="00D23C3A" w:rsidP="00E53DB8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E53DB8">
            <w:pPr>
              <w:jc w:val="center"/>
              <w:rPr>
                <w:lang w:val="ru-RU"/>
              </w:rPr>
            </w:pPr>
          </w:p>
          <w:p w:rsidR="00D23C3A" w:rsidRDefault="00D23C3A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D23C3A" w:rsidRPr="006B1FF6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D23C3A" w:rsidRPr="00853960" w:rsidRDefault="00D23C3A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D23C3A" w:rsidRDefault="00D23C3A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D23C3A" w:rsidRDefault="00D23C3A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23C3A" w:rsidRDefault="00D23C3A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D23C3A" w:rsidRDefault="00D23C3A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D23C3A" w:rsidRDefault="00D23C3A" w:rsidP="00E53DB8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</w:tcPr>
          <w:p w:rsidR="00D23C3A" w:rsidRDefault="00D23C3A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</w:tbl>
    <w:p w:rsidR="00D23C3A" w:rsidRPr="006B1FF6" w:rsidRDefault="00D23C3A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D23C3A" w:rsidRPr="006B1FF6" w:rsidRDefault="00D23C3A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D23C3A" w:rsidRPr="006B1FF6" w:rsidRDefault="00D23C3A" w:rsidP="003D1579">
      <w:pPr>
        <w:ind w:left="284" w:hanging="284"/>
        <w:rPr>
          <w:b/>
          <w:bCs/>
          <w:spacing w:val="-2"/>
          <w:lang w:val="ru-RU"/>
        </w:rPr>
      </w:pPr>
    </w:p>
    <w:p w:rsidR="00D23C3A" w:rsidRPr="006B1FF6" w:rsidRDefault="00D23C3A" w:rsidP="003D1579">
      <w:pPr>
        <w:ind w:left="284" w:hanging="284"/>
        <w:rPr>
          <w:b/>
          <w:bCs/>
          <w:lang w:val="ru-RU"/>
        </w:rPr>
      </w:pPr>
    </w:p>
    <w:p w:rsidR="00D23C3A" w:rsidRPr="006B1FF6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Pr="006B1FF6" w:rsidRDefault="00D23C3A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D23C3A" w:rsidRDefault="00D23C3A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sectPr w:rsidR="00D23C3A" w:rsidSect="000C786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C3A" w:rsidRDefault="00D23C3A" w:rsidP="00D62EC4">
      <w:r>
        <w:separator/>
      </w:r>
    </w:p>
  </w:endnote>
  <w:endnote w:type="continuationSeparator" w:id="0">
    <w:p w:rsidR="00D23C3A" w:rsidRDefault="00D23C3A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C3A" w:rsidRDefault="00D23C3A" w:rsidP="00D62EC4">
      <w:r>
        <w:separator/>
      </w:r>
    </w:p>
  </w:footnote>
  <w:footnote w:type="continuationSeparator" w:id="0">
    <w:p w:rsidR="00D23C3A" w:rsidRDefault="00D23C3A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00414"/>
    <w:rsid w:val="00007269"/>
    <w:rsid w:val="000319A4"/>
    <w:rsid w:val="000472A2"/>
    <w:rsid w:val="00054B76"/>
    <w:rsid w:val="00064E37"/>
    <w:rsid w:val="00070EC4"/>
    <w:rsid w:val="000742CF"/>
    <w:rsid w:val="00080179"/>
    <w:rsid w:val="000C7867"/>
    <w:rsid w:val="000F25C4"/>
    <w:rsid w:val="001045F7"/>
    <w:rsid w:val="0011782F"/>
    <w:rsid w:val="00126D32"/>
    <w:rsid w:val="00135D8F"/>
    <w:rsid w:val="0014313E"/>
    <w:rsid w:val="001620B4"/>
    <w:rsid w:val="001A33AA"/>
    <w:rsid w:val="001A7C7F"/>
    <w:rsid w:val="001B7847"/>
    <w:rsid w:val="001D1D80"/>
    <w:rsid w:val="001D5614"/>
    <w:rsid w:val="001E0591"/>
    <w:rsid w:val="001F6315"/>
    <w:rsid w:val="00203E0D"/>
    <w:rsid w:val="00204F3F"/>
    <w:rsid w:val="002215E4"/>
    <w:rsid w:val="00250CDB"/>
    <w:rsid w:val="002617F2"/>
    <w:rsid w:val="0028269C"/>
    <w:rsid w:val="002C4F7E"/>
    <w:rsid w:val="002F2363"/>
    <w:rsid w:val="002F3053"/>
    <w:rsid w:val="00325284"/>
    <w:rsid w:val="003623F8"/>
    <w:rsid w:val="003712D5"/>
    <w:rsid w:val="003852AF"/>
    <w:rsid w:val="003864C3"/>
    <w:rsid w:val="003B753E"/>
    <w:rsid w:val="003D1579"/>
    <w:rsid w:val="003E00BF"/>
    <w:rsid w:val="00405474"/>
    <w:rsid w:val="00407A6B"/>
    <w:rsid w:val="0044747A"/>
    <w:rsid w:val="0046778D"/>
    <w:rsid w:val="004812E5"/>
    <w:rsid w:val="004A1A39"/>
    <w:rsid w:val="004A67A8"/>
    <w:rsid w:val="004A744F"/>
    <w:rsid w:val="004B2F8C"/>
    <w:rsid w:val="004D2444"/>
    <w:rsid w:val="004E6B2B"/>
    <w:rsid w:val="004E770A"/>
    <w:rsid w:val="004F0E95"/>
    <w:rsid w:val="0050707E"/>
    <w:rsid w:val="005200AC"/>
    <w:rsid w:val="0052343B"/>
    <w:rsid w:val="00541B57"/>
    <w:rsid w:val="00561C5B"/>
    <w:rsid w:val="0058025D"/>
    <w:rsid w:val="005953EC"/>
    <w:rsid w:val="005B48B6"/>
    <w:rsid w:val="005E2EB8"/>
    <w:rsid w:val="005F6A09"/>
    <w:rsid w:val="00613574"/>
    <w:rsid w:val="00622015"/>
    <w:rsid w:val="00636A6D"/>
    <w:rsid w:val="006A7890"/>
    <w:rsid w:val="006B1FF6"/>
    <w:rsid w:val="006E0286"/>
    <w:rsid w:val="006E70F7"/>
    <w:rsid w:val="00700AFC"/>
    <w:rsid w:val="007169A8"/>
    <w:rsid w:val="00743A02"/>
    <w:rsid w:val="00772B3F"/>
    <w:rsid w:val="00776A78"/>
    <w:rsid w:val="0078344D"/>
    <w:rsid w:val="007D021A"/>
    <w:rsid w:val="007E147C"/>
    <w:rsid w:val="008121CD"/>
    <w:rsid w:val="00852FD1"/>
    <w:rsid w:val="00853960"/>
    <w:rsid w:val="00892877"/>
    <w:rsid w:val="008A6539"/>
    <w:rsid w:val="008D6CA3"/>
    <w:rsid w:val="008E22FD"/>
    <w:rsid w:val="009167A2"/>
    <w:rsid w:val="009178B4"/>
    <w:rsid w:val="0092099A"/>
    <w:rsid w:val="009221D9"/>
    <w:rsid w:val="00955820"/>
    <w:rsid w:val="00983C6D"/>
    <w:rsid w:val="009C31CE"/>
    <w:rsid w:val="009C496B"/>
    <w:rsid w:val="009C5F7F"/>
    <w:rsid w:val="009D2D1B"/>
    <w:rsid w:val="009E1E7F"/>
    <w:rsid w:val="009E2989"/>
    <w:rsid w:val="00A22FED"/>
    <w:rsid w:val="00A85FC4"/>
    <w:rsid w:val="00AB18B5"/>
    <w:rsid w:val="00AE0350"/>
    <w:rsid w:val="00B1043B"/>
    <w:rsid w:val="00B2672B"/>
    <w:rsid w:val="00B410F4"/>
    <w:rsid w:val="00B66B39"/>
    <w:rsid w:val="00B822D5"/>
    <w:rsid w:val="00BD65BE"/>
    <w:rsid w:val="00BE6E26"/>
    <w:rsid w:val="00BF2C61"/>
    <w:rsid w:val="00BF43C8"/>
    <w:rsid w:val="00C06AE1"/>
    <w:rsid w:val="00C223DD"/>
    <w:rsid w:val="00C27AC0"/>
    <w:rsid w:val="00C51205"/>
    <w:rsid w:val="00C67863"/>
    <w:rsid w:val="00C73933"/>
    <w:rsid w:val="00C76954"/>
    <w:rsid w:val="00C93774"/>
    <w:rsid w:val="00C942E2"/>
    <w:rsid w:val="00C96156"/>
    <w:rsid w:val="00CC59E3"/>
    <w:rsid w:val="00CD277C"/>
    <w:rsid w:val="00CE65F3"/>
    <w:rsid w:val="00CF78FD"/>
    <w:rsid w:val="00D23C3A"/>
    <w:rsid w:val="00D24562"/>
    <w:rsid w:val="00D412B9"/>
    <w:rsid w:val="00D50A6E"/>
    <w:rsid w:val="00D576B1"/>
    <w:rsid w:val="00D62EC4"/>
    <w:rsid w:val="00D65336"/>
    <w:rsid w:val="00DA625A"/>
    <w:rsid w:val="00DC5B8C"/>
    <w:rsid w:val="00E14066"/>
    <w:rsid w:val="00E53DB8"/>
    <w:rsid w:val="00E662DA"/>
    <w:rsid w:val="00E80662"/>
    <w:rsid w:val="00E811A0"/>
    <w:rsid w:val="00EC24AA"/>
    <w:rsid w:val="00EF14BE"/>
    <w:rsid w:val="00F00684"/>
    <w:rsid w:val="00F10E82"/>
    <w:rsid w:val="00F429F4"/>
    <w:rsid w:val="00F474E3"/>
    <w:rsid w:val="00F6260C"/>
    <w:rsid w:val="00F63BE8"/>
    <w:rsid w:val="00F93A67"/>
    <w:rsid w:val="00F967A8"/>
    <w:rsid w:val="00FA46C4"/>
    <w:rsid w:val="00FA47E8"/>
    <w:rsid w:val="00FA5A35"/>
    <w:rsid w:val="00FF02C9"/>
    <w:rsid w:val="00FF2E76"/>
    <w:rsid w:val="00FF3D5B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589</TotalTime>
  <Pages>19</Pages>
  <Words>5472</Words>
  <Characters>31196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60</cp:revision>
  <cp:lastPrinted>2020-11-12T06:35:00Z</cp:lastPrinted>
  <dcterms:created xsi:type="dcterms:W3CDTF">2020-01-05T05:59:00Z</dcterms:created>
  <dcterms:modified xsi:type="dcterms:W3CDTF">2020-11-12T06:39:00Z</dcterms:modified>
</cp:coreProperties>
</file>