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4D6" w:rsidRDefault="00D374D6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</w:t>
      </w:r>
    </w:p>
    <w:p w:rsidR="00D374D6" w:rsidRDefault="00D374D6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D374D6" w:rsidRDefault="00D374D6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D374D6" w:rsidRDefault="00D374D6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D374D6" w:rsidRDefault="00D374D6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374D6" w:rsidRDefault="00D374D6" w:rsidP="000A502D">
      <w:pPr>
        <w:jc w:val="center"/>
        <w:rPr>
          <w:b/>
          <w:sz w:val="28"/>
          <w:szCs w:val="28"/>
        </w:rPr>
      </w:pPr>
    </w:p>
    <w:p w:rsidR="00D374D6" w:rsidRDefault="00D374D6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D374D6" w:rsidRDefault="00D374D6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D374D6" w:rsidRDefault="00D374D6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374D6" w:rsidRPr="006A2DEA" w:rsidRDefault="00D374D6" w:rsidP="000A502D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6A2DEA">
        <w:rPr>
          <w:sz w:val="26"/>
          <w:szCs w:val="26"/>
        </w:rPr>
        <w:t>от «</w:t>
      </w:r>
      <w:r>
        <w:rPr>
          <w:sz w:val="26"/>
          <w:szCs w:val="26"/>
        </w:rPr>
        <w:t>26</w:t>
      </w:r>
      <w:r w:rsidRPr="006A2DEA">
        <w:rPr>
          <w:sz w:val="26"/>
          <w:szCs w:val="26"/>
        </w:rPr>
        <w:t>»</w:t>
      </w:r>
      <w:r>
        <w:rPr>
          <w:sz w:val="26"/>
          <w:szCs w:val="26"/>
        </w:rPr>
        <w:t>декабря</w:t>
      </w:r>
      <w:r w:rsidRPr="006A2DEA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6A2DEA">
          <w:rPr>
            <w:sz w:val="26"/>
            <w:szCs w:val="26"/>
          </w:rPr>
          <w:t>2020 г</w:t>
        </w:r>
      </w:smartTag>
      <w:r w:rsidRPr="006A2DEA">
        <w:rPr>
          <w:sz w:val="26"/>
          <w:szCs w:val="26"/>
        </w:rPr>
        <w:t xml:space="preserve">.                                                                       </w:t>
      </w:r>
      <w:r>
        <w:rPr>
          <w:sz w:val="26"/>
          <w:szCs w:val="26"/>
        </w:rPr>
        <w:t xml:space="preserve">            </w:t>
      </w:r>
      <w:r w:rsidRPr="006A2DEA">
        <w:rPr>
          <w:sz w:val="26"/>
          <w:szCs w:val="26"/>
        </w:rPr>
        <w:t xml:space="preserve"> №</w:t>
      </w:r>
      <w:r>
        <w:rPr>
          <w:sz w:val="26"/>
          <w:szCs w:val="26"/>
        </w:rPr>
        <w:t xml:space="preserve"> 22</w:t>
      </w:r>
    </w:p>
    <w:p w:rsidR="00D374D6" w:rsidRPr="006A2DEA" w:rsidRDefault="00D374D6" w:rsidP="000A502D">
      <w:pPr>
        <w:tabs>
          <w:tab w:val="left" w:pos="699"/>
        </w:tabs>
        <w:rPr>
          <w:sz w:val="26"/>
          <w:szCs w:val="26"/>
        </w:rPr>
      </w:pPr>
    </w:p>
    <w:p w:rsidR="00D374D6" w:rsidRDefault="00D374D6" w:rsidP="000A502D">
      <w:pPr>
        <w:jc w:val="center"/>
        <w:rPr>
          <w:b/>
          <w:sz w:val="26"/>
          <w:szCs w:val="26"/>
        </w:rPr>
      </w:pPr>
    </w:p>
    <w:p w:rsidR="00D374D6" w:rsidRDefault="00D374D6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Липки</w:t>
      </w:r>
    </w:p>
    <w:p w:rsidR="00D374D6" w:rsidRDefault="00D374D6" w:rsidP="000A502D">
      <w:pPr>
        <w:jc w:val="center"/>
        <w:rPr>
          <w:sz w:val="26"/>
          <w:szCs w:val="26"/>
        </w:rPr>
      </w:pPr>
    </w:p>
    <w:p w:rsidR="00D374D6" w:rsidRDefault="00D374D6" w:rsidP="000A502D">
      <w:pPr>
        <w:jc w:val="center"/>
        <w:rPr>
          <w:sz w:val="26"/>
          <w:szCs w:val="26"/>
        </w:rPr>
      </w:pPr>
    </w:p>
    <w:p w:rsidR="00D374D6" w:rsidRPr="006A2DEA" w:rsidRDefault="00D374D6" w:rsidP="000A502D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  <w:b/>
          <w:sz w:val="28"/>
          <w:szCs w:val="28"/>
        </w:rPr>
      </w:pPr>
      <w:r w:rsidRPr="006A2DEA">
        <w:rPr>
          <w:rFonts w:ascii="Times New Roman" w:hAnsi="Times New Roman" w:cs="Times New Roman"/>
          <w:b/>
          <w:sz w:val="28"/>
          <w:szCs w:val="28"/>
        </w:rPr>
        <w:t xml:space="preserve">«О бюджете Липкинского сельского поселения Ромодановского муниципального района Республики Мордовия на 2021 год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и</w:t>
      </w:r>
      <w:r w:rsidRPr="006A2DEA">
        <w:rPr>
          <w:rFonts w:ascii="Times New Roman" w:hAnsi="Times New Roman" w:cs="Times New Roman"/>
          <w:b/>
          <w:sz w:val="28"/>
          <w:szCs w:val="28"/>
        </w:rPr>
        <w:t xml:space="preserve"> плановый период 2022 и 2023 годов»</w:t>
      </w:r>
    </w:p>
    <w:p w:rsidR="00D374D6" w:rsidRDefault="00D374D6" w:rsidP="000A502D">
      <w:pPr>
        <w:shd w:val="clear" w:color="auto" w:fill="FFFFFF"/>
        <w:ind w:left="23" w:right="4383"/>
        <w:rPr>
          <w:sz w:val="26"/>
          <w:szCs w:val="26"/>
        </w:rPr>
      </w:pPr>
    </w:p>
    <w:p w:rsidR="00D374D6" w:rsidRDefault="00D374D6" w:rsidP="000A502D">
      <w:pPr>
        <w:shd w:val="clear" w:color="auto" w:fill="FFFFFF"/>
        <w:rPr>
          <w:bCs/>
          <w:sz w:val="26"/>
          <w:szCs w:val="26"/>
        </w:rPr>
      </w:pPr>
    </w:p>
    <w:p w:rsidR="00D374D6" w:rsidRPr="002F0167" w:rsidRDefault="00D374D6" w:rsidP="006A2DEA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</w:t>
      </w:r>
      <w:r>
        <w:rPr>
          <w:sz w:val="28"/>
          <w:szCs w:val="28"/>
        </w:rPr>
        <w:t>Федерации и на основании статьи 36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поселения, Совет депутатов </w:t>
      </w:r>
      <w:r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 </w:t>
      </w:r>
    </w:p>
    <w:p w:rsidR="00D374D6" w:rsidRDefault="00D374D6" w:rsidP="000A502D">
      <w:pPr>
        <w:jc w:val="center"/>
        <w:rPr>
          <w:sz w:val="28"/>
          <w:szCs w:val="28"/>
        </w:rPr>
      </w:pPr>
    </w:p>
    <w:p w:rsidR="00D374D6" w:rsidRDefault="00D374D6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D374D6" w:rsidRPr="002F0167" w:rsidRDefault="00D374D6" w:rsidP="000A502D">
      <w:pPr>
        <w:jc w:val="center"/>
        <w:rPr>
          <w:sz w:val="28"/>
          <w:szCs w:val="28"/>
        </w:rPr>
      </w:pPr>
    </w:p>
    <w:p w:rsidR="00D374D6" w:rsidRPr="00A54E37" w:rsidRDefault="00D374D6" w:rsidP="000A502D">
      <w:pPr>
        <w:ind w:firstLine="851"/>
        <w:jc w:val="center"/>
        <w:outlineLvl w:val="0"/>
        <w:rPr>
          <w:b/>
          <w:sz w:val="28"/>
          <w:szCs w:val="28"/>
        </w:rPr>
      </w:pPr>
      <w:r w:rsidRPr="00A54E37">
        <w:rPr>
          <w:b/>
          <w:sz w:val="28"/>
          <w:szCs w:val="28"/>
        </w:rPr>
        <w:t xml:space="preserve">Раздел 1. Основные характеристики бюджета </w:t>
      </w:r>
      <w:r>
        <w:rPr>
          <w:b/>
          <w:sz w:val="28"/>
          <w:szCs w:val="28"/>
        </w:rPr>
        <w:t>Липкинского</w:t>
      </w:r>
    </w:p>
    <w:p w:rsidR="00D374D6" w:rsidRDefault="00D374D6" w:rsidP="000A502D">
      <w:pPr>
        <w:ind w:firstLine="851"/>
        <w:jc w:val="center"/>
        <w:rPr>
          <w:b/>
          <w:sz w:val="28"/>
          <w:szCs w:val="28"/>
        </w:rPr>
      </w:pPr>
      <w:r w:rsidRPr="00A54E37">
        <w:rPr>
          <w:b/>
          <w:sz w:val="28"/>
          <w:szCs w:val="28"/>
        </w:rPr>
        <w:t xml:space="preserve">сельского поселения </w:t>
      </w:r>
    </w:p>
    <w:p w:rsidR="00D374D6" w:rsidRDefault="00D374D6" w:rsidP="00ED379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Липкинского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2021</w:t>
      </w:r>
      <w:r>
        <w:rPr>
          <w:sz w:val="28"/>
          <w:szCs w:val="28"/>
        </w:rPr>
        <w:t xml:space="preserve">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1157,6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1157,6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D3794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3,7 процента (декабрь 2021 года к декабрю 2020 года).</w:t>
      </w:r>
    </w:p>
    <w:p w:rsidR="00D374D6" w:rsidRDefault="00D374D6" w:rsidP="00ED379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642,8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642,8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D3794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D374D6" w:rsidRPr="0021464E" w:rsidRDefault="00D374D6" w:rsidP="00ED379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634,6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634,6 т</w:t>
      </w:r>
      <w:r w:rsidRPr="0021464E">
        <w:rPr>
          <w:sz w:val="28"/>
          <w:szCs w:val="28"/>
        </w:rPr>
        <w:t>ыс. рублей,</w:t>
      </w:r>
      <w:r w:rsidRPr="00ED3794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D374D6" w:rsidRPr="0021464E" w:rsidRDefault="00D374D6" w:rsidP="000A502D">
      <w:pPr>
        <w:pStyle w:val="NoSpacing"/>
        <w:jc w:val="both"/>
        <w:rPr>
          <w:sz w:val="28"/>
          <w:szCs w:val="28"/>
        </w:rPr>
      </w:pPr>
    </w:p>
    <w:p w:rsidR="00D374D6" w:rsidRDefault="00D374D6" w:rsidP="00136A67">
      <w:pPr>
        <w:ind w:firstLine="360"/>
        <w:jc w:val="center"/>
        <w:outlineLvl w:val="0"/>
        <w:rPr>
          <w:b/>
          <w:sz w:val="28"/>
          <w:szCs w:val="28"/>
        </w:rPr>
      </w:pPr>
      <w:r w:rsidRPr="0043466D">
        <w:rPr>
          <w:b/>
          <w:sz w:val="28"/>
          <w:szCs w:val="28"/>
        </w:rPr>
        <w:t xml:space="preserve">Раздел 2. </w:t>
      </w:r>
      <w:r w:rsidRPr="001F1D30">
        <w:rPr>
          <w:b/>
          <w:sz w:val="28"/>
          <w:szCs w:val="28"/>
        </w:rPr>
        <w:t>Главные администраторы</w:t>
      </w:r>
      <w:r w:rsidRPr="00B30796">
        <w:rPr>
          <w:b/>
          <w:sz w:val="28"/>
          <w:szCs w:val="28"/>
        </w:rPr>
        <w:t xml:space="preserve"> доходов бюджета </w:t>
      </w:r>
      <w:r>
        <w:rPr>
          <w:b/>
          <w:sz w:val="28"/>
          <w:szCs w:val="28"/>
        </w:rPr>
        <w:t xml:space="preserve">Липкинского сельского поселения </w:t>
      </w:r>
      <w:r w:rsidRPr="00B30796">
        <w:rPr>
          <w:b/>
          <w:sz w:val="28"/>
          <w:szCs w:val="28"/>
        </w:rPr>
        <w:t>Ромодановского муниципального района Республики Мордовия и главные администраторы источников финансирования</w:t>
      </w:r>
    </w:p>
    <w:p w:rsidR="00D374D6" w:rsidRPr="0043466D" w:rsidRDefault="00D374D6" w:rsidP="000A502D">
      <w:pPr>
        <w:ind w:firstLine="851"/>
        <w:jc w:val="center"/>
        <w:outlineLvl w:val="0"/>
        <w:rPr>
          <w:b/>
          <w:sz w:val="28"/>
          <w:szCs w:val="28"/>
        </w:rPr>
      </w:pPr>
    </w:p>
    <w:p w:rsidR="00D374D6" w:rsidRPr="00451050" w:rsidRDefault="00D374D6" w:rsidP="006A2DEA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6A2DE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451050">
        <w:rPr>
          <w:rFonts w:ascii="Times New Roman" w:hAnsi="Times New Roman" w:cs="Times New Roman"/>
          <w:sz w:val="28"/>
          <w:szCs w:val="28"/>
        </w:rPr>
        <w:t xml:space="preserve">твердить  перечень главных  администраторов доходов </w:t>
      </w:r>
      <w:r>
        <w:rPr>
          <w:rFonts w:ascii="Times New Roman" w:hAnsi="Times New Roman" w:cs="Times New Roman"/>
          <w:sz w:val="28"/>
          <w:szCs w:val="28"/>
        </w:rPr>
        <w:t>бюджета Липкинского сельского поселения</w:t>
      </w:r>
      <w:r w:rsidRPr="00451050">
        <w:rPr>
          <w:rFonts w:ascii="Times New Roman" w:hAnsi="Times New Roman" w:cs="Times New Roman"/>
          <w:sz w:val="28"/>
          <w:szCs w:val="28"/>
        </w:rPr>
        <w:t xml:space="preserve"> - органов местного самоуправления, осуществляющие контроль  за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приложению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51050">
        <w:rPr>
          <w:rFonts w:ascii="Times New Roman" w:hAnsi="Times New Roman" w:cs="Times New Roman"/>
          <w:sz w:val="28"/>
          <w:szCs w:val="28"/>
        </w:rPr>
        <w:t>1 к настоящему Решению.</w:t>
      </w:r>
    </w:p>
    <w:p w:rsidR="00D374D6" w:rsidRDefault="00D374D6" w:rsidP="006A2DEA">
      <w:pPr>
        <w:ind w:firstLine="540"/>
        <w:jc w:val="both"/>
        <w:rPr>
          <w:sz w:val="28"/>
          <w:szCs w:val="28"/>
        </w:rPr>
      </w:pPr>
      <w:r w:rsidRPr="00087C2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>Утвердить перечень главных администрат</w:t>
      </w:r>
      <w:r>
        <w:rPr>
          <w:sz w:val="28"/>
          <w:szCs w:val="28"/>
        </w:rPr>
        <w:t xml:space="preserve">оров </w:t>
      </w:r>
      <w:r w:rsidRPr="00087C29">
        <w:rPr>
          <w:sz w:val="28"/>
          <w:szCs w:val="28"/>
        </w:rPr>
        <w:t xml:space="preserve">источников финансирования  дефицита  бюджета </w:t>
      </w:r>
      <w:r>
        <w:rPr>
          <w:sz w:val="28"/>
          <w:szCs w:val="28"/>
        </w:rPr>
        <w:t>Липкинского сельского поселения,</w:t>
      </w:r>
      <w:r w:rsidRPr="00087C29">
        <w:rPr>
          <w:sz w:val="28"/>
          <w:szCs w:val="28"/>
        </w:rPr>
        <w:t xml:space="preserve">  </w:t>
      </w:r>
      <w:r w:rsidRPr="00D871F3">
        <w:rPr>
          <w:color w:val="FF0000"/>
          <w:sz w:val="28"/>
          <w:szCs w:val="28"/>
        </w:rPr>
        <w:t xml:space="preserve">  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№</w:t>
      </w:r>
      <w:r w:rsidRPr="00087C29">
        <w:rPr>
          <w:sz w:val="28"/>
          <w:szCs w:val="28"/>
        </w:rPr>
        <w:t>2 к настоящему Решению.</w:t>
      </w:r>
    </w:p>
    <w:p w:rsidR="00D374D6" w:rsidRDefault="00D374D6" w:rsidP="006A2DEA">
      <w:pPr>
        <w:ind w:firstLine="851"/>
        <w:jc w:val="both"/>
        <w:rPr>
          <w:b/>
          <w:sz w:val="28"/>
          <w:szCs w:val="28"/>
        </w:rPr>
      </w:pPr>
    </w:p>
    <w:p w:rsidR="00D374D6" w:rsidRDefault="00D374D6" w:rsidP="006A2DEA">
      <w:pPr>
        <w:ind w:firstLine="851"/>
        <w:jc w:val="center"/>
        <w:rPr>
          <w:b/>
          <w:sz w:val="28"/>
          <w:szCs w:val="28"/>
        </w:rPr>
      </w:pPr>
      <w:r w:rsidRPr="00610076">
        <w:rPr>
          <w:b/>
          <w:sz w:val="28"/>
          <w:szCs w:val="28"/>
        </w:rPr>
        <w:t xml:space="preserve">Раздел 3.Безвозмездные поступления в бюджет </w:t>
      </w:r>
      <w:r>
        <w:rPr>
          <w:b/>
          <w:sz w:val="28"/>
          <w:szCs w:val="28"/>
        </w:rPr>
        <w:t xml:space="preserve">Липкинского </w:t>
      </w:r>
      <w:r w:rsidRPr="00610076">
        <w:rPr>
          <w:b/>
          <w:sz w:val="28"/>
          <w:szCs w:val="28"/>
        </w:rPr>
        <w:t>сельского поселения Ромодановского муниципального района</w:t>
      </w:r>
    </w:p>
    <w:p w:rsidR="00D374D6" w:rsidRPr="00610076" w:rsidRDefault="00D374D6" w:rsidP="006A2DEA">
      <w:pPr>
        <w:ind w:firstLine="851"/>
        <w:jc w:val="center"/>
        <w:rPr>
          <w:b/>
          <w:sz w:val="28"/>
          <w:szCs w:val="28"/>
        </w:rPr>
      </w:pPr>
    </w:p>
    <w:p w:rsidR="00D374D6" w:rsidRPr="00CF37F5" w:rsidRDefault="00D374D6" w:rsidP="006A2DE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 xml:space="preserve">Липкинского 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 на 2021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плановый период 2022 и 2023 годов </w:t>
      </w:r>
      <w:r w:rsidRPr="00CF37F5">
        <w:rPr>
          <w:sz w:val="28"/>
          <w:szCs w:val="28"/>
        </w:rPr>
        <w:t>(межбюджетных трансфертов, получаемых из других бюджетов бюджетной системы Российской Фе</w:t>
      </w:r>
      <w:r>
        <w:rPr>
          <w:sz w:val="28"/>
          <w:szCs w:val="28"/>
        </w:rPr>
        <w:t>дерации), согласно приложению №</w:t>
      </w:r>
      <w:r w:rsidRPr="00CF37F5">
        <w:rPr>
          <w:sz w:val="28"/>
          <w:szCs w:val="28"/>
        </w:rPr>
        <w:t xml:space="preserve">3 к настоящему Решению.           </w:t>
      </w:r>
    </w:p>
    <w:p w:rsidR="00D374D6" w:rsidRDefault="00D374D6" w:rsidP="006A2DEA">
      <w:pPr>
        <w:ind w:firstLine="851"/>
        <w:jc w:val="both"/>
        <w:rPr>
          <w:b/>
          <w:sz w:val="28"/>
          <w:szCs w:val="28"/>
        </w:rPr>
      </w:pPr>
    </w:p>
    <w:p w:rsidR="00D374D6" w:rsidRPr="00FA6B38" w:rsidRDefault="00D374D6" w:rsidP="006A2DEA">
      <w:pPr>
        <w:ind w:firstLine="851"/>
        <w:jc w:val="center"/>
        <w:rPr>
          <w:b/>
          <w:sz w:val="28"/>
          <w:szCs w:val="28"/>
        </w:rPr>
      </w:pPr>
      <w:r w:rsidRPr="00FA6B38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4</w:t>
      </w:r>
      <w:r w:rsidRPr="00FA6B38">
        <w:rPr>
          <w:b/>
          <w:sz w:val="28"/>
          <w:szCs w:val="28"/>
        </w:rPr>
        <w:t xml:space="preserve">. Распределение расходов бюджета </w:t>
      </w:r>
      <w:r>
        <w:rPr>
          <w:b/>
          <w:sz w:val="28"/>
          <w:szCs w:val="28"/>
        </w:rPr>
        <w:t xml:space="preserve">Липкинского            </w:t>
      </w:r>
      <w:r w:rsidRPr="00FA6B38">
        <w:rPr>
          <w:b/>
          <w:sz w:val="28"/>
          <w:szCs w:val="28"/>
        </w:rPr>
        <w:t>сельского поселения</w:t>
      </w:r>
    </w:p>
    <w:p w:rsidR="00D374D6" w:rsidRPr="00674995" w:rsidRDefault="00D374D6" w:rsidP="006A2DEA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D374D6" w:rsidRPr="0018018A" w:rsidRDefault="00D374D6" w:rsidP="006A2DEA">
      <w:pPr>
        <w:ind w:firstLine="851"/>
        <w:jc w:val="both"/>
        <w:rPr>
          <w:sz w:val="28"/>
          <w:szCs w:val="28"/>
        </w:rPr>
      </w:pPr>
      <w:r w:rsidRPr="0018018A">
        <w:rPr>
          <w:sz w:val="28"/>
          <w:szCs w:val="28"/>
        </w:rPr>
        <w:t>распределени</w:t>
      </w:r>
      <w:r>
        <w:rPr>
          <w:sz w:val="28"/>
          <w:szCs w:val="28"/>
        </w:rPr>
        <w:t>е</w:t>
      </w:r>
      <w:r w:rsidRPr="0018018A">
        <w:rPr>
          <w:sz w:val="28"/>
          <w:szCs w:val="28"/>
        </w:rPr>
        <w:t xml:space="preserve"> бюджетных ассигнований бюджета </w:t>
      </w:r>
      <w:r>
        <w:rPr>
          <w:sz w:val="28"/>
          <w:szCs w:val="28"/>
        </w:rPr>
        <w:t xml:space="preserve">Липкинского </w:t>
      </w:r>
      <w:r w:rsidRPr="0018018A">
        <w:rPr>
          <w:sz w:val="28"/>
          <w:szCs w:val="28"/>
        </w:rPr>
        <w:t>сельского поселения по разделам</w:t>
      </w:r>
      <w:r>
        <w:rPr>
          <w:sz w:val="28"/>
          <w:szCs w:val="28"/>
        </w:rPr>
        <w:t>, подразделам, целевым статьям  (</w:t>
      </w:r>
      <w:r w:rsidRPr="0018018A">
        <w:rPr>
          <w:sz w:val="28"/>
          <w:szCs w:val="28"/>
        </w:rPr>
        <w:t>муниципальным программам и непрограммным направлениям деятельности), группам (группам и подгруппам) видов расходов классификации расходов бюдж</w:t>
      </w:r>
      <w:r>
        <w:rPr>
          <w:sz w:val="28"/>
          <w:szCs w:val="28"/>
        </w:rPr>
        <w:t>ета Российской Федерации на 2021</w:t>
      </w:r>
      <w:r w:rsidRPr="0018018A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плановый период 2022 и 2023 годов,</w:t>
      </w:r>
      <w:r w:rsidRPr="0018018A">
        <w:rPr>
          <w:sz w:val="28"/>
          <w:szCs w:val="28"/>
        </w:rPr>
        <w:t xml:space="preserve"> согласно приложению №4  к настоящему Решению; </w:t>
      </w:r>
    </w:p>
    <w:p w:rsidR="00D374D6" w:rsidRDefault="00D374D6" w:rsidP="006A2DE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 xml:space="preserve">ведомственной структуре расходов бюджета </w:t>
      </w:r>
      <w:r>
        <w:rPr>
          <w:sz w:val="28"/>
          <w:szCs w:val="28"/>
        </w:rPr>
        <w:t xml:space="preserve">Липкинского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 на 2021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 2022 и 2023 годов,</w:t>
      </w:r>
      <w:r w:rsidRPr="00A06C13">
        <w:rPr>
          <w:sz w:val="28"/>
          <w:szCs w:val="28"/>
        </w:rPr>
        <w:t xml:space="preserve"> согласно приложению №5 к настоящему Решению;</w:t>
      </w:r>
    </w:p>
    <w:p w:rsidR="00D374D6" w:rsidRPr="00A06C13" w:rsidRDefault="00D374D6" w:rsidP="006A2DEA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ассигнований бюджета Липкинского сельского поселения Ромодановского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плановый период 2022 и 2023 годов, согласно приложению №6 к настоящему Решению. </w:t>
      </w:r>
    </w:p>
    <w:p w:rsidR="00D374D6" w:rsidRDefault="00D374D6" w:rsidP="006A2DEA">
      <w:pPr>
        <w:shd w:val="clear" w:color="auto" w:fill="FFFFFF"/>
        <w:ind w:left="34" w:right="490" w:firstLine="389"/>
        <w:jc w:val="center"/>
        <w:rPr>
          <w:b/>
          <w:bCs/>
          <w:sz w:val="28"/>
          <w:szCs w:val="28"/>
        </w:rPr>
      </w:pPr>
    </w:p>
    <w:p w:rsidR="00D374D6" w:rsidRDefault="00D374D6" w:rsidP="006A2DEA">
      <w:pPr>
        <w:shd w:val="clear" w:color="auto" w:fill="FFFFFF"/>
        <w:ind w:left="34" w:right="490" w:firstLine="38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Раздел 5. </w:t>
      </w:r>
      <w:r>
        <w:rPr>
          <w:b/>
          <w:sz w:val="28"/>
          <w:szCs w:val="28"/>
        </w:rPr>
        <w:t>Бюджетные ассигнования на обеспечение деятельности муниципальных учреждений</w:t>
      </w:r>
      <w:r>
        <w:rPr>
          <w:b/>
          <w:bCs/>
          <w:spacing w:val="2"/>
          <w:sz w:val="28"/>
          <w:szCs w:val="28"/>
        </w:rPr>
        <w:t xml:space="preserve"> Липкинского </w:t>
      </w:r>
      <w:r>
        <w:rPr>
          <w:b/>
          <w:bCs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D374D6" w:rsidRDefault="00D374D6" w:rsidP="006A2DEA">
      <w:pPr>
        <w:shd w:val="clear" w:color="auto" w:fill="FFFFFF"/>
        <w:ind w:left="34" w:right="490" w:firstLine="389"/>
        <w:jc w:val="center"/>
        <w:rPr>
          <w:b/>
          <w:sz w:val="28"/>
          <w:szCs w:val="28"/>
        </w:rPr>
      </w:pPr>
    </w:p>
    <w:p w:rsidR="00D374D6" w:rsidRDefault="00D374D6" w:rsidP="006A2D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Из бюджета </w:t>
      </w:r>
      <w:r>
        <w:rPr>
          <w:bCs/>
          <w:spacing w:val="2"/>
          <w:sz w:val="28"/>
          <w:szCs w:val="28"/>
        </w:rPr>
        <w:t xml:space="preserve">Липкинского </w:t>
      </w:r>
      <w:r>
        <w:rPr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казенным учреждениям </w:t>
      </w:r>
      <w:r>
        <w:rPr>
          <w:bCs/>
          <w:spacing w:val="2"/>
          <w:sz w:val="28"/>
          <w:szCs w:val="28"/>
        </w:rPr>
        <w:t xml:space="preserve">Липкинского </w:t>
      </w:r>
      <w:r>
        <w:rPr>
          <w:bCs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  не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>
        <w:rPr>
          <w:bCs/>
          <w:sz w:val="28"/>
          <w:szCs w:val="28"/>
        </w:rPr>
        <w:t xml:space="preserve"> в соответствии со статьей 70 Бюджетного кодекса Российской Федерации.</w:t>
      </w:r>
      <w:r>
        <w:rPr>
          <w:sz w:val="28"/>
          <w:szCs w:val="28"/>
        </w:rPr>
        <w:t xml:space="preserve"> </w:t>
      </w:r>
    </w:p>
    <w:p w:rsidR="00D374D6" w:rsidRDefault="00D374D6" w:rsidP="006A2DEA">
      <w:pPr>
        <w:ind w:firstLine="851"/>
        <w:jc w:val="both"/>
        <w:rPr>
          <w:b/>
          <w:sz w:val="28"/>
          <w:szCs w:val="28"/>
        </w:rPr>
      </w:pPr>
    </w:p>
    <w:p w:rsidR="00D374D6" w:rsidRDefault="00D374D6" w:rsidP="00136A67">
      <w:pPr>
        <w:jc w:val="center"/>
        <w:rPr>
          <w:b/>
          <w:sz w:val="28"/>
          <w:szCs w:val="28"/>
        </w:rPr>
      </w:pPr>
      <w:r w:rsidRPr="0018533F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6</w:t>
      </w:r>
      <w:r w:rsidRPr="0018533F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Бюджетные ассигнования </w:t>
      </w:r>
      <w:r w:rsidRPr="0018533F">
        <w:rPr>
          <w:b/>
          <w:sz w:val="28"/>
          <w:szCs w:val="28"/>
        </w:rPr>
        <w:t xml:space="preserve"> на социальное обеспечение населения</w:t>
      </w:r>
      <w:r>
        <w:rPr>
          <w:b/>
          <w:sz w:val="28"/>
          <w:szCs w:val="28"/>
        </w:rPr>
        <w:t>, не связанные с предоставлением мер социальной поддержки</w:t>
      </w:r>
    </w:p>
    <w:p w:rsidR="00D374D6" w:rsidRPr="0018533F" w:rsidRDefault="00D374D6" w:rsidP="006A2DEA">
      <w:pPr>
        <w:ind w:firstLine="851"/>
        <w:jc w:val="center"/>
        <w:rPr>
          <w:b/>
          <w:sz w:val="28"/>
          <w:szCs w:val="28"/>
        </w:rPr>
      </w:pPr>
    </w:p>
    <w:p w:rsidR="00D374D6" w:rsidRPr="00E142E2" w:rsidRDefault="00D374D6" w:rsidP="006A2DEA">
      <w:pPr>
        <w:ind w:firstLine="720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 предоставляются </w:t>
      </w:r>
      <w:r>
        <w:rPr>
          <w:sz w:val="28"/>
          <w:szCs w:val="28"/>
        </w:rPr>
        <w:t xml:space="preserve">следующие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>, не связанные с предоставлением мер социальной поддержки</w:t>
      </w:r>
      <w:r w:rsidRPr="00E142E2">
        <w:rPr>
          <w:sz w:val="28"/>
          <w:szCs w:val="28"/>
        </w:rPr>
        <w:t xml:space="preserve"> в соответствии с законодательством Республики Мордовия и нормативными правовыми актами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:</w:t>
      </w:r>
    </w:p>
    <w:p w:rsidR="00D374D6" w:rsidRDefault="00D374D6" w:rsidP="00940A5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П</w:t>
      </w:r>
      <w:r w:rsidRPr="00077B59">
        <w:rPr>
          <w:sz w:val="28"/>
          <w:szCs w:val="28"/>
        </w:rPr>
        <w:t>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составляет в 2021 году                          96,7 тыс. рублей.</w:t>
      </w:r>
    </w:p>
    <w:p w:rsidR="00D374D6" w:rsidRDefault="00D374D6" w:rsidP="00940A5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0798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77B59">
        <w:rPr>
          <w:sz w:val="28"/>
          <w:szCs w:val="28"/>
        </w:rPr>
        <w:t>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составляет в 2022 году                     99,7 тыс. рублей.</w:t>
      </w:r>
    </w:p>
    <w:p w:rsidR="00D374D6" w:rsidRDefault="00D374D6" w:rsidP="00940A5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0798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77B59">
        <w:rPr>
          <w:sz w:val="28"/>
          <w:szCs w:val="28"/>
        </w:rPr>
        <w:t>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составляет в 2023 году                         103,3 тыс. рублей.</w:t>
      </w:r>
    </w:p>
    <w:p w:rsidR="00D374D6" w:rsidRDefault="00D374D6" w:rsidP="00E925F3">
      <w:pPr>
        <w:pStyle w:val="ConsPlusNormal0"/>
        <w:widowControl/>
        <w:spacing w:line="23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4D6" w:rsidRDefault="00D374D6" w:rsidP="00E925F3">
      <w:pPr>
        <w:pStyle w:val="ConsPlusNormal0"/>
        <w:widowControl/>
        <w:spacing w:line="23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</w:t>
      </w:r>
      <w:r w:rsidRPr="001C4060">
        <w:rPr>
          <w:rFonts w:ascii="Times New Roman" w:hAnsi="Times New Roman" w:cs="Times New Roman"/>
          <w:b/>
          <w:sz w:val="28"/>
          <w:szCs w:val="28"/>
        </w:rPr>
        <w:t xml:space="preserve"> 7.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sz w:val="28"/>
          <w:szCs w:val="28"/>
        </w:rPr>
        <w:t xml:space="preserve">Бюджетные ассигнования Дорожного фонда 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>Липкинского</w:t>
      </w:r>
      <w:r w:rsidRPr="000A56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D374D6" w:rsidRPr="001C4060" w:rsidRDefault="00D374D6" w:rsidP="00E925F3">
      <w:pPr>
        <w:pStyle w:val="ConsPlusNormal0"/>
        <w:widowControl/>
        <w:spacing w:line="23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4D6" w:rsidRPr="001C4060" w:rsidRDefault="00D374D6" w:rsidP="00E925F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Pr="000A56B2"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125,5 тыс. рублей</w:t>
      </w:r>
      <w:r w:rsidRPr="001C406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 2022 год в сумме 125,5 тыс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рублей, на 2023 год в сумме 125,5 тыс. 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74D6" w:rsidRDefault="00D374D6" w:rsidP="00E925F3">
      <w:pPr>
        <w:tabs>
          <w:tab w:val="left" w:pos="1545"/>
        </w:tabs>
        <w:ind w:firstLine="540"/>
        <w:jc w:val="both"/>
        <w:outlineLvl w:val="0"/>
        <w:rPr>
          <w:b/>
          <w:sz w:val="28"/>
          <w:szCs w:val="28"/>
        </w:rPr>
      </w:pPr>
      <w:r w:rsidRPr="001C4060">
        <w:rPr>
          <w:sz w:val="28"/>
          <w:szCs w:val="28"/>
        </w:rPr>
        <w:t>2. Иные направления расходования  бюджетных ассигнований Дорожного фонда</w:t>
      </w:r>
      <w:r w:rsidRPr="001C4060">
        <w:rPr>
          <w:b/>
          <w:bCs/>
          <w:spacing w:val="2"/>
          <w:sz w:val="28"/>
          <w:szCs w:val="28"/>
        </w:rPr>
        <w:t xml:space="preserve"> </w:t>
      </w:r>
      <w:r w:rsidRPr="000A56B2">
        <w:rPr>
          <w:bCs/>
          <w:spacing w:val="2"/>
          <w:sz w:val="28"/>
          <w:szCs w:val="28"/>
        </w:rPr>
        <w:t>Липкинского</w:t>
      </w:r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 w:rsidRPr="000A56B2">
        <w:rPr>
          <w:bCs/>
          <w:spacing w:val="2"/>
          <w:sz w:val="28"/>
          <w:szCs w:val="28"/>
        </w:rPr>
        <w:t>Липкинского</w:t>
      </w:r>
      <w:r w:rsidRPr="001C4060">
        <w:rPr>
          <w:b/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b/>
          <w:bCs/>
          <w:sz w:val="28"/>
          <w:szCs w:val="28"/>
        </w:rPr>
        <w:t xml:space="preserve"> </w:t>
      </w:r>
      <w:r w:rsidRPr="001C4060">
        <w:rPr>
          <w:sz w:val="28"/>
          <w:szCs w:val="28"/>
        </w:rPr>
        <w:t xml:space="preserve">Ромодановского муниципального района, установленном администрацией </w:t>
      </w:r>
      <w:r w:rsidRPr="000A56B2">
        <w:rPr>
          <w:bCs/>
          <w:spacing w:val="2"/>
          <w:sz w:val="28"/>
          <w:szCs w:val="28"/>
        </w:rPr>
        <w:t>Липкинского</w:t>
      </w:r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</w:t>
      </w:r>
      <w:r>
        <w:rPr>
          <w:sz w:val="28"/>
          <w:szCs w:val="28"/>
        </w:rPr>
        <w:t>.</w:t>
      </w:r>
    </w:p>
    <w:p w:rsidR="00D374D6" w:rsidRDefault="00D374D6" w:rsidP="00E925F3">
      <w:pPr>
        <w:ind w:firstLine="851"/>
        <w:jc w:val="center"/>
        <w:outlineLvl w:val="0"/>
        <w:rPr>
          <w:b/>
          <w:sz w:val="28"/>
          <w:szCs w:val="28"/>
        </w:rPr>
      </w:pPr>
    </w:p>
    <w:p w:rsidR="00D374D6" w:rsidRDefault="00D374D6" w:rsidP="00136A67">
      <w:pPr>
        <w:jc w:val="center"/>
        <w:outlineLvl w:val="0"/>
        <w:rPr>
          <w:b/>
          <w:sz w:val="28"/>
          <w:szCs w:val="28"/>
        </w:rPr>
      </w:pPr>
      <w:r w:rsidRPr="009E7CB3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8</w:t>
      </w:r>
      <w:r w:rsidRPr="009E7CB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Резервный фонд администрации Липкинского сельского поселения</w:t>
      </w:r>
    </w:p>
    <w:p w:rsidR="00D374D6" w:rsidRPr="00463855" w:rsidRDefault="00D374D6" w:rsidP="00E925F3">
      <w:pPr>
        <w:ind w:firstLine="851"/>
        <w:jc w:val="center"/>
        <w:outlineLvl w:val="0"/>
        <w:rPr>
          <w:sz w:val="16"/>
          <w:szCs w:val="16"/>
        </w:rPr>
      </w:pPr>
    </w:p>
    <w:p w:rsidR="00D374D6" w:rsidRPr="00463855" w:rsidRDefault="00D374D6" w:rsidP="00E925F3">
      <w:pPr>
        <w:ind w:firstLine="540"/>
        <w:jc w:val="both"/>
        <w:rPr>
          <w:sz w:val="28"/>
          <w:szCs w:val="28"/>
        </w:rPr>
      </w:pPr>
      <w:r w:rsidRPr="009E7CB3">
        <w:rPr>
          <w:bCs/>
          <w:sz w:val="28"/>
          <w:szCs w:val="28"/>
        </w:rPr>
        <w:t xml:space="preserve"> </w:t>
      </w:r>
      <w:r w:rsidRPr="009E7CB3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 xml:space="preserve">Липкинского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на 2021</w:t>
      </w:r>
      <w:r w:rsidRPr="00F14B6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2022 и 2023 годов </w:t>
      </w:r>
      <w:r w:rsidRPr="00F14B6E">
        <w:rPr>
          <w:sz w:val="28"/>
          <w:szCs w:val="28"/>
        </w:rPr>
        <w:t>в сум</w:t>
      </w:r>
      <w:r>
        <w:rPr>
          <w:sz w:val="28"/>
          <w:szCs w:val="28"/>
        </w:rPr>
        <w:t>ме 10,0</w:t>
      </w:r>
      <w:r w:rsidRPr="00F14B6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 ежегодно.</w:t>
      </w:r>
    </w:p>
    <w:p w:rsidR="00D374D6" w:rsidRPr="009E10E5" w:rsidRDefault="00D374D6" w:rsidP="00E925F3">
      <w:pPr>
        <w:ind w:firstLine="540"/>
        <w:jc w:val="both"/>
        <w:rPr>
          <w:sz w:val="28"/>
          <w:szCs w:val="28"/>
        </w:rPr>
      </w:pPr>
      <w:r w:rsidRPr="009E10E5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9E10E5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Липкинского </w:t>
      </w:r>
      <w:r w:rsidRPr="009E10E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направляются </w:t>
      </w:r>
      <w:r w:rsidRPr="009E10E5">
        <w:rPr>
          <w:sz w:val="28"/>
          <w:szCs w:val="28"/>
        </w:rPr>
        <w:t xml:space="preserve">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374D6" w:rsidRDefault="00D374D6" w:rsidP="00E925F3">
      <w:pPr>
        <w:ind w:firstLine="540"/>
        <w:jc w:val="both"/>
        <w:rPr>
          <w:sz w:val="28"/>
          <w:szCs w:val="28"/>
        </w:rPr>
      </w:pPr>
      <w:r w:rsidRPr="00ED41C3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Липкинского</w:t>
      </w:r>
      <w:r w:rsidRPr="00ED41C3">
        <w:rPr>
          <w:sz w:val="28"/>
          <w:szCs w:val="28"/>
        </w:rPr>
        <w:t xml:space="preserve"> сельского поселения, предусмотренные в составе бюджета </w:t>
      </w:r>
      <w:r>
        <w:rPr>
          <w:sz w:val="28"/>
          <w:szCs w:val="28"/>
        </w:rPr>
        <w:t>Липкинского</w:t>
      </w:r>
      <w:r w:rsidRPr="00ED41C3">
        <w:rPr>
          <w:sz w:val="28"/>
          <w:szCs w:val="28"/>
        </w:rPr>
        <w:t xml:space="preserve"> сельского поселения, используются по решению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Липкинского </w:t>
      </w:r>
      <w:r w:rsidRPr="00ED41C3">
        <w:rPr>
          <w:sz w:val="28"/>
          <w:szCs w:val="28"/>
        </w:rPr>
        <w:t>сельского поселения.</w:t>
      </w:r>
    </w:p>
    <w:p w:rsidR="00D374D6" w:rsidRPr="00ED41C3" w:rsidRDefault="00D374D6" w:rsidP="00E925F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Порядок  использования бюджетных ассигнований Резервного фонда администрации Липкинского сельского поселения устанавливается  администрацией Липкинского сельского поселения.</w:t>
      </w:r>
    </w:p>
    <w:p w:rsidR="00D374D6" w:rsidRDefault="00D374D6" w:rsidP="00E925F3">
      <w:pPr>
        <w:ind w:firstLine="540"/>
        <w:jc w:val="both"/>
        <w:rPr>
          <w:sz w:val="28"/>
          <w:szCs w:val="28"/>
        </w:rPr>
      </w:pPr>
      <w:r w:rsidRPr="000F4873">
        <w:rPr>
          <w:sz w:val="28"/>
          <w:szCs w:val="28"/>
        </w:rPr>
        <w:t xml:space="preserve">Отчет об использовании бюджетных ассигнований Резервного фонда </w:t>
      </w:r>
      <w:r>
        <w:rPr>
          <w:sz w:val="28"/>
          <w:szCs w:val="28"/>
        </w:rPr>
        <w:t>а</w:t>
      </w:r>
      <w:r w:rsidRPr="000F4873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Липкинского</w:t>
      </w:r>
      <w:r w:rsidRPr="000F4873">
        <w:rPr>
          <w:sz w:val="28"/>
          <w:szCs w:val="28"/>
        </w:rPr>
        <w:t xml:space="preserve"> сельского поселения прилагается к годовому отчету об исполнении бюджета </w:t>
      </w:r>
      <w:r>
        <w:rPr>
          <w:sz w:val="28"/>
          <w:szCs w:val="28"/>
        </w:rPr>
        <w:t>Липкинского</w:t>
      </w:r>
      <w:r w:rsidRPr="000F4873">
        <w:rPr>
          <w:sz w:val="28"/>
          <w:szCs w:val="28"/>
        </w:rPr>
        <w:t xml:space="preserve"> сельского поселения.</w:t>
      </w:r>
    </w:p>
    <w:p w:rsidR="00D374D6" w:rsidRDefault="00D374D6" w:rsidP="006A2DEA">
      <w:pPr>
        <w:ind w:firstLine="851"/>
        <w:jc w:val="both"/>
        <w:outlineLvl w:val="0"/>
        <w:rPr>
          <w:b/>
          <w:sz w:val="28"/>
          <w:szCs w:val="28"/>
        </w:rPr>
      </w:pPr>
    </w:p>
    <w:p w:rsidR="00D374D6" w:rsidRPr="00873B7E" w:rsidRDefault="00D374D6" w:rsidP="00136A67">
      <w:pPr>
        <w:jc w:val="center"/>
        <w:outlineLvl w:val="0"/>
        <w:rPr>
          <w:b/>
          <w:sz w:val="28"/>
          <w:szCs w:val="28"/>
        </w:rPr>
      </w:pPr>
      <w:r w:rsidRPr="00873B7E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9</w:t>
      </w:r>
      <w:r w:rsidRPr="00873B7E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Муниципальные  внутренние </w:t>
      </w:r>
      <w:r w:rsidRPr="00873B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заимствования Липкинского</w:t>
      </w:r>
      <w:r w:rsidRPr="00873B7E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Ромодановского муниципального района</w:t>
      </w:r>
    </w:p>
    <w:p w:rsidR="00D374D6" w:rsidRDefault="00D374D6" w:rsidP="006A2DEA">
      <w:pPr>
        <w:ind w:firstLine="720"/>
        <w:jc w:val="both"/>
        <w:rPr>
          <w:sz w:val="28"/>
          <w:szCs w:val="28"/>
        </w:rPr>
      </w:pPr>
    </w:p>
    <w:p w:rsidR="00D374D6" w:rsidRPr="001C4060" w:rsidRDefault="00D374D6" w:rsidP="006A2DE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района.</w:t>
      </w:r>
    </w:p>
    <w:p w:rsidR="00D374D6" w:rsidRPr="00375E01" w:rsidRDefault="00D374D6" w:rsidP="006A2DE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Установить предельный объем заимствований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рублей.</w:t>
      </w:r>
    </w:p>
    <w:p w:rsidR="00D374D6" w:rsidRDefault="00D374D6" w:rsidP="006A2DEA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 xml:space="preserve">Липкинского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 района на 1 января 2021 года   в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>325,9 тыс. рублей,</w:t>
      </w:r>
      <w:r w:rsidRPr="00375E01"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на 2022 год в сумме</w:t>
      </w:r>
      <w:r>
        <w:rPr>
          <w:rFonts w:ascii="Times New Roman" w:hAnsi="Times New Roman" w:cs="Times New Roman"/>
          <w:sz w:val="28"/>
          <w:szCs w:val="28"/>
        </w:rPr>
        <w:t xml:space="preserve"> 326,6</w:t>
      </w:r>
      <w:r w:rsidRPr="00937F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тыс. 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на 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</w:rPr>
        <w:t xml:space="preserve">327,7 </w:t>
      </w:r>
      <w:r w:rsidRPr="00937F94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74D6" w:rsidRPr="00375E01" w:rsidRDefault="00D374D6" w:rsidP="006A2DE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Установить, что в 2021 году</w:t>
      </w:r>
      <w:r w:rsidRPr="00375E01">
        <w:rPr>
          <w:rFonts w:ascii="Times New Roman" w:hAnsi="Times New Roman" w:cs="Times New Roman"/>
          <w:sz w:val="28"/>
          <w:szCs w:val="28"/>
        </w:rPr>
        <w:t xml:space="preserve"> и плановый период 2022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</w:p>
    <w:p w:rsidR="00D374D6" w:rsidRDefault="00D374D6" w:rsidP="00593B91">
      <w:pPr>
        <w:pStyle w:val="ConsPlusNormal0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муниципальные гарантии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предоставляются.</w:t>
      </w:r>
    </w:p>
    <w:p w:rsidR="00D374D6" w:rsidRDefault="00D374D6" w:rsidP="006A2DEA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Утвердить объем расходов на обслуживание муниципального долга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 в сумме 36,8 тыс.рублей,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73,7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на 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</w:rPr>
        <w:t xml:space="preserve">110, 5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74D6" w:rsidRDefault="00D374D6" w:rsidP="006A2DE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Утвердить Программу муниципальных внутренних заимствований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№7 к настоящему Решению.</w:t>
      </w:r>
    </w:p>
    <w:p w:rsidR="00D374D6" w:rsidRPr="001C4060" w:rsidRDefault="00D374D6" w:rsidP="006A2DE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 Утвердить источники внутреннего финансирования дефицита бюджета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№8 к настоящему Решению.</w:t>
      </w:r>
    </w:p>
    <w:p w:rsidR="00D374D6" w:rsidRDefault="00D374D6" w:rsidP="00593B91">
      <w:pPr>
        <w:spacing w:line="230" w:lineRule="auto"/>
        <w:ind w:firstLine="540"/>
        <w:jc w:val="center"/>
        <w:rPr>
          <w:b/>
          <w:sz w:val="28"/>
          <w:szCs w:val="28"/>
        </w:rPr>
      </w:pPr>
    </w:p>
    <w:p w:rsidR="00D374D6" w:rsidRDefault="00D374D6" w:rsidP="00136A67">
      <w:pPr>
        <w:spacing w:line="230" w:lineRule="auto"/>
        <w:jc w:val="center"/>
        <w:rPr>
          <w:b/>
          <w:sz w:val="28"/>
          <w:szCs w:val="28"/>
        </w:rPr>
      </w:pPr>
      <w:r w:rsidRPr="00593B91">
        <w:rPr>
          <w:b/>
          <w:sz w:val="28"/>
          <w:szCs w:val="28"/>
        </w:rPr>
        <w:t>Раздел 1</w:t>
      </w:r>
      <w:r>
        <w:rPr>
          <w:b/>
          <w:sz w:val="28"/>
          <w:szCs w:val="28"/>
        </w:rPr>
        <w:t>0</w:t>
      </w:r>
      <w:r w:rsidRPr="00593B91">
        <w:rPr>
          <w:b/>
          <w:sz w:val="28"/>
          <w:szCs w:val="28"/>
        </w:rPr>
        <w:t>. Особенности исполнения бюджета Липкинского сельского поселения  Ромодановского муниципального района в 2021 году</w:t>
      </w:r>
    </w:p>
    <w:p w:rsidR="00D374D6" w:rsidRDefault="00D374D6" w:rsidP="00593B91">
      <w:pPr>
        <w:spacing w:line="230" w:lineRule="auto"/>
        <w:ind w:firstLine="540"/>
        <w:jc w:val="center"/>
        <w:rPr>
          <w:b/>
          <w:sz w:val="28"/>
          <w:szCs w:val="28"/>
        </w:rPr>
      </w:pPr>
    </w:p>
    <w:p w:rsidR="00D374D6" w:rsidRDefault="00D374D6" w:rsidP="006A2DEA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статьей 6 Решения Совета депутатов  Липкинского сельского поселения  Ромодановского муниципального района Республики Мордовия  </w:t>
      </w:r>
      <w:r w:rsidRPr="00C069A8">
        <w:rPr>
          <w:sz w:val="28"/>
          <w:szCs w:val="28"/>
        </w:rPr>
        <w:t>от 17 мая 2016 года  №</w:t>
      </w:r>
      <w:r>
        <w:rPr>
          <w:sz w:val="28"/>
          <w:szCs w:val="28"/>
        </w:rPr>
        <w:t xml:space="preserve">14 «О бюджетном процессе  в Липкинском сельском поселении Ромодановского муниципального района Республики Мордовия (изменения в Решение Совета депутатов от 18.11.2020 №20)» следующие  дополнительные основания  внесения  изменений в сводную бюджетную роспись Липкинского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D374D6" w:rsidRDefault="00D374D6" w:rsidP="006A2DEA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выплат, направленных на сокращение и погашение  долговых обязательств Липкинского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D374D6" w:rsidRDefault="00D374D6" w:rsidP="006A2DEA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D374D6" w:rsidRDefault="00D374D6" w:rsidP="006A2DEA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</w:t>
      </w:r>
    </w:p>
    <w:p w:rsidR="00D374D6" w:rsidRPr="002E7460" w:rsidRDefault="00D374D6" w:rsidP="006A2DEA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муниципальных программ Липкинского сельского поселения </w:t>
      </w:r>
      <w:r w:rsidRPr="002E7460">
        <w:rPr>
          <w:sz w:val="28"/>
          <w:szCs w:val="28"/>
        </w:rPr>
        <w:t>Ромодановского муниципального района.</w:t>
      </w:r>
    </w:p>
    <w:p w:rsidR="00D374D6" w:rsidRDefault="00D374D6" w:rsidP="00C069A8">
      <w:pPr>
        <w:ind w:firstLine="720"/>
        <w:jc w:val="center"/>
        <w:rPr>
          <w:b/>
          <w:sz w:val="28"/>
          <w:szCs w:val="28"/>
        </w:rPr>
      </w:pPr>
    </w:p>
    <w:p w:rsidR="00D374D6" w:rsidRDefault="00D374D6" w:rsidP="00136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</w:t>
      </w:r>
      <w:r w:rsidRPr="00B22B0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11</w:t>
      </w:r>
      <w:r w:rsidRPr="00B22B0B">
        <w:rPr>
          <w:b/>
          <w:sz w:val="28"/>
          <w:szCs w:val="28"/>
        </w:rPr>
        <w:t>. Межбюджетные трансферты</w:t>
      </w:r>
      <w:r>
        <w:rPr>
          <w:b/>
          <w:sz w:val="28"/>
          <w:szCs w:val="28"/>
        </w:rPr>
        <w:t>, предоставляемые бюджету Липкинского сельского поселения</w:t>
      </w:r>
      <w:r w:rsidRPr="00C6170D">
        <w:rPr>
          <w:sz w:val="28"/>
          <w:szCs w:val="28"/>
        </w:rPr>
        <w:t xml:space="preserve"> </w:t>
      </w:r>
      <w:r w:rsidRPr="00C6170D">
        <w:rPr>
          <w:b/>
          <w:sz w:val="28"/>
          <w:szCs w:val="28"/>
        </w:rPr>
        <w:t>Ромод</w:t>
      </w:r>
      <w:r>
        <w:rPr>
          <w:b/>
          <w:sz w:val="28"/>
          <w:szCs w:val="28"/>
        </w:rPr>
        <w:t>ановского муниципального района</w:t>
      </w:r>
    </w:p>
    <w:p w:rsidR="00D374D6" w:rsidRPr="00C6170D" w:rsidRDefault="00D374D6" w:rsidP="00C069A8">
      <w:pPr>
        <w:ind w:firstLine="720"/>
        <w:jc w:val="center"/>
        <w:rPr>
          <w:b/>
          <w:bCs/>
          <w:sz w:val="28"/>
          <w:szCs w:val="28"/>
          <w:highlight w:val="yellow"/>
        </w:rPr>
      </w:pPr>
    </w:p>
    <w:p w:rsidR="00D374D6" w:rsidRPr="000E0DA3" w:rsidRDefault="00D374D6" w:rsidP="006A2DEA">
      <w:pPr>
        <w:ind w:firstLine="851"/>
        <w:jc w:val="both"/>
        <w:rPr>
          <w:sz w:val="28"/>
          <w:szCs w:val="28"/>
        </w:rPr>
      </w:pPr>
      <w:r w:rsidRPr="000E0DA3">
        <w:rPr>
          <w:sz w:val="28"/>
          <w:szCs w:val="28"/>
        </w:rPr>
        <w:t>Принять к исполнению переданные отдельные государственные полномочия в пределах, поступающих на данные цели средств, в соответствии с законодательством Республики Мордовия.</w:t>
      </w:r>
    </w:p>
    <w:p w:rsidR="00D374D6" w:rsidRDefault="00D374D6" w:rsidP="006A2DEA">
      <w:pPr>
        <w:ind w:firstLine="88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общий объем межбюджетных трансфертов, предоставляемых  из других бюджетов бюджетной системы Российской Федерации на 2021 год в сумме 404,7 тыс.рублей, на 2022 год в сумме                 125,5 тыс.рублей, на 2023 год в сумме 125,5 тыс.рублей.</w:t>
      </w:r>
    </w:p>
    <w:p w:rsidR="00D374D6" w:rsidRPr="00EC48D6" w:rsidRDefault="00D374D6" w:rsidP="006A2DEA">
      <w:pPr>
        <w:ind w:firstLine="720"/>
        <w:jc w:val="both"/>
        <w:rPr>
          <w:sz w:val="28"/>
          <w:szCs w:val="28"/>
        </w:rPr>
      </w:pPr>
      <w:r w:rsidRPr="00EC48D6">
        <w:rPr>
          <w:sz w:val="28"/>
          <w:szCs w:val="28"/>
        </w:rPr>
        <w:t xml:space="preserve"> Принять к исполнению иные межбюджетные трансферты, предоставляемые из бюджета Ромодановского муниципального района на осуществление части полномочий по решению вопросов местного значения в соответствии с заключенными соглашениями по:</w:t>
      </w:r>
    </w:p>
    <w:p w:rsidR="00D374D6" w:rsidRPr="005D534E" w:rsidRDefault="00D374D6" w:rsidP="006A2DEA">
      <w:pPr>
        <w:ind w:firstLine="720"/>
        <w:jc w:val="both"/>
        <w:rPr>
          <w:sz w:val="28"/>
          <w:szCs w:val="28"/>
        </w:rPr>
      </w:pPr>
      <w:r w:rsidRPr="00704FF0">
        <w:rPr>
          <w:sz w:val="28"/>
          <w:szCs w:val="28"/>
        </w:rPr>
        <w:t>организации в границах поселения -электро, -тепло, -газо,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D374D6" w:rsidRDefault="00D374D6" w:rsidP="006A2D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области территориальной обороны и гражданской обороны, защиты населения и территории от ЧС природного и техногенного характера;</w:t>
      </w:r>
    </w:p>
    <w:p w:rsidR="00D374D6" w:rsidRDefault="00D374D6" w:rsidP="00C069A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области градостроительной деятельности и земельных отношений;</w:t>
      </w:r>
    </w:p>
    <w:p w:rsidR="00D374D6" w:rsidRPr="005D534E" w:rsidRDefault="00D374D6" w:rsidP="006A2D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организации предоставления жилищно-коммунальных услуг;</w:t>
      </w:r>
    </w:p>
    <w:p w:rsidR="00D374D6" w:rsidRDefault="00D374D6" w:rsidP="00C069A8">
      <w:pPr>
        <w:ind w:firstLine="720"/>
        <w:jc w:val="both"/>
        <w:rPr>
          <w:sz w:val="28"/>
          <w:szCs w:val="28"/>
        </w:rPr>
      </w:pPr>
      <w:r w:rsidRPr="00C069A8">
        <w:rPr>
          <w:sz w:val="28"/>
          <w:szCs w:val="28"/>
        </w:rPr>
        <w:t>участия в организации деятельности по сбору (в том числе раздельному сбору) и транспортированию твердых коммунальных отходов.</w:t>
      </w:r>
    </w:p>
    <w:p w:rsidR="00D374D6" w:rsidRPr="00FC6C87" w:rsidRDefault="00D374D6" w:rsidP="00C069A8">
      <w:pPr>
        <w:ind w:firstLine="720"/>
        <w:jc w:val="both"/>
        <w:rPr>
          <w:sz w:val="28"/>
          <w:szCs w:val="28"/>
        </w:rPr>
      </w:pPr>
    </w:p>
    <w:p w:rsidR="00D374D6" w:rsidRDefault="00D374D6" w:rsidP="00136A67">
      <w:pPr>
        <w:jc w:val="center"/>
        <w:outlineLvl w:val="0"/>
        <w:rPr>
          <w:b/>
          <w:sz w:val="28"/>
          <w:szCs w:val="28"/>
        </w:rPr>
      </w:pPr>
      <w:r w:rsidRPr="004A382D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12</w:t>
      </w:r>
      <w:r w:rsidRPr="004A382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Вступление настоящего Решения в силу</w:t>
      </w:r>
    </w:p>
    <w:p w:rsidR="00D374D6" w:rsidRDefault="00D374D6" w:rsidP="00C069A8">
      <w:pPr>
        <w:ind w:firstLine="851"/>
        <w:jc w:val="center"/>
        <w:outlineLvl w:val="0"/>
        <w:rPr>
          <w:b/>
          <w:sz w:val="28"/>
          <w:szCs w:val="28"/>
        </w:rPr>
      </w:pPr>
    </w:p>
    <w:p w:rsidR="00D374D6" w:rsidRDefault="00D374D6" w:rsidP="006A2DE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 xml:space="preserve">и распространяет свое действие </w:t>
      </w:r>
      <w:r w:rsidRPr="009E678F">
        <w:rPr>
          <w:sz w:val="28"/>
          <w:szCs w:val="28"/>
        </w:rPr>
        <w:t>с 1 января 20</w:t>
      </w:r>
      <w:r>
        <w:rPr>
          <w:sz w:val="28"/>
          <w:szCs w:val="28"/>
        </w:rPr>
        <w:t>21</w:t>
      </w:r>
      <w:r w:rsidRPr="009E678F">
        <w:rPr>
          <w:sz w:val="28"/>
          <w:szCs w:val="28"/>
        </w:rPr>
        <w:t xml:space="preserve"> года.</w:t>
      </w:r>
    </w:p>
    <w:p w:rsidR="00D374D6" w:rsidRDefault="00D374D6" w:rsidP="006A2DEA">
      <w:pPr>
        <w:ind w:firstLine="851"/>
        <w:jc w:val="both"/>
        <w:rPr>
          <w:sz w:val="28"/>
          <w:szCs w:val="28"/>
        </w:rPr>
      </w:pPr>
    </w:p>
    <w:p w:rsidR="00D374D6" w:rsidRDefault="00D374D6" w:rsidP="00136A67">
      <w:pPr>
        <w:jc w:val="center"/>
        <w:rPr>
          <w:b/>
          <w:sz w:val="28"/>
          <w:szCs w:val="28"/>
        </w:rPr>
      </w:pPr>
      <w:r w:rsidRPr="000B02AA">
        <w:rPr>
          <w:b/>
          <w:sz w:val="28"/>
          <w:szCs w:val="28"/>
        </w:rPr>
        <w:t>Раздел 1</w:t>
      </w:r>
      <w:r>
        <w:rPr>
          <w:b/>
          <w:sz w:val="28"/>
          <w:szCs w:val="28"/>
        </w:rPr>
        <w:t>3</w:t>
      </w:r>
      <w:r w:rsidRPr="000B02AA">
        <w:rPr>
          <w:b/>
          <w:sz w:val="28"/>
          <w:szCs w:val="28"/>
        </w:rPr>
        <w:t xml:space="preserve">. Действие нормативных правовых актов </w:t>
      </w:r>
      <w:r>
        <w:rPr>
          <w:b/>
          <w:sz w:val="28"/>
          <w:szCs w:val="28"/>
        </w:rPr>
        <w:t xml:space="preserve">Липкинского </w:t>
      </w:r>
      <w:r w:rsidRPr="000B02AA">
        <w:rPr>
          <w:b/>
          <w:sz w:val="28"/>
          <w:szCs w:val="28"/>
        </w:rPr>
        <w:t>сельского поселения Ромодановского муниципального района</w:t>
      </w:r>
    </w:p>
    <w:p w:rsidR="00D374D6" w:rsidRDefault="00D374D6" w:rsidP="00C069A8">
      <w:pPr>
        <w:ind w:firstLine="851"/>
        <w:jc w:val="center"/>
        <w:rPr>
          <w:b/>
          <w:sz w:val="28"/>
          <w:szCs w:val="28"/>
        </w:rPr>
      </w:pPr>
    </w:p>
    <w:p w:rsidR="00D374D6" w:rsidRPr="009E678F" w:rsidRDefault="00D374D6" w:rsidP="006A2DE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Опубликовать настоящее решение в информационном бюллетене  </w:t>
      </w:r>
      <w:r>
        <w:rPr>
          <w:sz w:val="28"/>
          <w:szCs w:val="28"/>
        </w:rPr>
        <w:t>Липкинского</w:t>
      </w:r>
      <w:r w:rsidRPr="009E678F">
        <w:rPr>
          <w:sz w:val="28"/>
          <w:szCs w:val="28"/>
        </w:rPr>
        <w:t xml:space="preserve"> сельского поселения.</w:t>
      </w:r>
    </w:p>
    <w:p w:rsidR="00D374D6" w:rsidRPr="009E678F" w:rsidRDefault="00D374D6" w:rsidP="006A2DEA">
      <w:pPr>
        <w:ind w:firstLine="720"/>
        <w:jc w:val="both"/>
        <w:rPr>
          <w:bCs/>
          <w:sz w:val="16"/>
          <w:szCs w:val="16"/>
        </w:rPr>
      </w:pPr>
      <w:r w:rsidRPr="009E678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Pr="009E678F">
        <w:rPr>
          <w:bCs/>
          <w:sz w:val="28"/>
          <w:szCs w:val="28"/>
        </w:rPr>
        <w:t xml:space="preserve">. Установить, что нормативные правовые акты </w:t>
      </w:r>
      <w:r>
        <w:rPr>
          <w:sz w:val="28"/>
          <w:szCs w:val="28"/>
        </w:rPr>
        <w:t xml:space="preserve">Липкинского </w:t>
      </w:r>
      <w:r w:rsidRPr="009E678F">
        <w:rPr>
          <w:bCs/>
          <w:sz w:val="28"/>
          <w:szCs w:val="28"/>
        </w:rPr>
        <w:t xml:space="preserve">сельского поселения, принятые на основе и во исполнение </w:t>
      </w:r>
      <w:r>
        <w:rPr>
          <w:bCs/>
          <w:sz w:val="28"/>
          <w:szCs w:val="28"/>
        </w:rPr>
        <w:t>Р</w:t>
      </w:r>
      <w:r w:rsidRPr="009E678F">
        <w:rPr>
          <w:bCs/>
          <w:sz w:val="28"/>
          <w:szCs w:val="28"/>
        </w:rPr>
        <w:t xml:space="preserve">ешений Совета депутатов </w:t>
      </w:r>
      <w:r>
        <w:rPr>
          <w:sz w:val="28"/>
          <w:szCs w:val="28"/>
        </w:rPr>
        <w:t>Липкинского</w:t>
      </w:r>
      <w:r w:rsidRPr="009E678F">
        <w:rPr>
          <w:bCs/>
          <w:sz w:val="28"/>
          <w:szCs w:val="28"/>
        </w:rPr>
        <w:t xml:space="preserve"> сельского поселения «</w:t>
      </w:r>
      <w:hyperlink r:id="rId5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</w:t>
      </w:r>
      <w:r w:rsidRPr="009E678F">
        <w:rPr>
          <w:bCs/>
          <w:sz w:val="28"/>
          <w:szCs w:val="28"/>
        </w:rPr>
        <w:t>сельского поселе</w:t>
      </w:r>
      <w:r>
        <w:rPr>
          <w:bCs/>
          <w:sz w:val="28"/>
          <w:szCs w:val="28"/>
        </w:rPr>
        <w:t>ния на 2018</w:t>
      </w:r>
      <w:r w:rsidRPr="009E678F">
        <w:rPr>
          <w:bCs/>
          <w:sz w:val="28"/>
          <w:szCs w:val="28"/>
        </w:rPr>
        <w:t xml:space="preserve"> год», «</w:t>
      </w:r>
      <w:hyperlink r:id="rId6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>
        <w:rPr>
          <w:bCs/>
          <w:sz w:val="28"/>
          <w:szCs w:val="28"/>
        </w:rPr>
        <w:t xml:space="preserve"> сельского поселения на 2019</w:t>
      </w:r>
      <w:r w:rsidRPr="009E678F">
        <w:rPr>
          <w:bCs/>
          <w:sz w:val="28"/>
          <w:szCs w:val="28"/>
        </w:rPr>
        <w:t xml:space="preserve"> год»,  «</w:t>
      </w:r>
      <w:hyperlink r:id="rId7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 w:rsidRPr="009E678F">
        <w:rPr>
          <w:bCs/>
          <w:sz w:val="28"/>
          <w:szCs w:val="28"/>
        </w:rPr>
        <w:t xml:space="preserve"> сельского поселен</w:t>
      </w:r>
      <w:r>
        <w:rPr>
          <w:bCs/>
          <w:sz w:val="28"/>
          <w:szCs w:val="28"/>
        </w:rPr>
        <w:t>ия на 2020</w:t>
      </w:r>
      <w:r w:rsidRPr="009E678F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», действуют в части, не </w:t>
      </w:r>
      <w:r w:rsidRPr="009E678F">
        <w:rPr>
          <w:bCs/>
          <w:sz w:val="28"/>
          <w:szCs w:val="28"/>
        </w:rPr>
        <w:t>противоречащей настоящему Решению.</w:t>
      </w:r>
    </w:p>
    <w:p w:rsidR="00D374D6" w:rsidRDefault="00D374D6" w:rsidP="006A2DEA">
      <w:pPr>
        <w:ind w:firstLine="851"/>
        <w:jc w:val="both"/>
        <w:rPr>
          <w:sz w:val="28"/>
          <w:szCs w:val="28"/>
        </w:rPr>
      </w:pPr>
    </w:p>
    <w:p w:rsidR="00D374D6" w:rsidRDefault="00D374D6" w:rsidP="002A5C54">
      <w:pPr>
        <w:shd w:val="clear" w:color="auto" w:fill="FFFFFF"/>
        <w:tabs>
          <w:tab w:val="left" w:pos="9360"/>
        </w:tabs>
        <w:ind w:left="530"/>
        <w:rPr>
          <w:b/>
          <w:sz w:val="28"/>
          <w:szCs w:val="28"/>
        </w:rPr>
      </w:pPr>
    </w:p>
    <w:p w:rsidR="00D374D6" w:rsidRPr="002E6EEA" w:rsidRDefault="00D374D6" w:rsidP="00AD5E4A">
      <w:pPr>
        <w:shd w:val="clear" w:color="auto" w:fill="FFFFFF"/>
        <w:tabs>
          <w:tab w:val="left" w:pos="9354"/>
        </w:tabs>
        <w:rPr>
          <w:b/>
          <w:sz w:val="28"/>
          <w:szCs w:val="28"/>
        </w:rPr>
      </w:pPr>
      <w:r w:rsidRPr="002E6EEA">
        <w:rPr>
          <w:b/>
          <w:sz w:val="28"/>
          <w:szCs w:val="28"/>
        </w:rPr>
        <w:t xml:space="preserve">Глава </w:t>
      </w:r>
      <w:r w:rsidRPr="002E6EEA">
        <w:rPr>
          <w:b/>
          <w:bCs/>
          <w:spacing w:val="2"/>
          <w:sz w:val="28"/>
          <w:szCs w:val="28"/>
        </w:rPr>
        <w:t>Липкинского</w:t>
      </w:r>
      <w:r>
        <w:rPr>
          <w:b/>
          <w:bCs/>
          <w:spacing w:val="2"/>
          <w:sz w:val="28"/>
          <w:szCs w:val="28"/>
        </w:rPr>
        <w:t xml:space="preserve"> </w:t>
      </w:r>
      <w:r w:rsidRPr="002E6EEA">
        <w:rPr>
          <w:b/>
          <w:sz w:val="28"/>
          <w:szCs w:val="28"/>
        </w:rPr>
        <w:t xml:space="preserve">сельского поселения                        </w:t>
      </w:r>
      <w:r>
        <w:rPr>
          <w:b/>
          <w:sz w:val="28"/>
          <w:szCs w:val="28"/>
        </w:rPr>
        <w:t xml:space="preserve">       </w:t>
      </w:r>
      <w:r w:rsidRPr="002E6EEA">
        <w:rPr>
          <w:b/>
          <w:sz w:val="28"/>
          <w:szCs w:val="28"/>
        </w:rPr>
        <w:t xml:space="preserve">Л.П.Новикова                                </w:t>
      </w:r>
    </w:p>
    <w:p w:rsidR="00D374D6" w:rsidRDefault="00D374D6" w:rsidP="001A2849">
      <w:pPr>
        <w:ind w:firstLine="708"/>
        <w:jc w:val="right"/>
      </w:pPr>
      <w:r>
        <w:t>Приложение №1</w:t>
      </w:r>
    </w:p>
    <w:p w:rsidR="00D374D6" w:rsidRDefault="00D374D6" w:rsidP="007F658A">
      <w:pPr>
        <w:tabs>
          <w:tab w:val="left" w:pos="3780"/>
          <w:tab w:val="left" w:pos="4500"/>
        </w:tabs>
        <w:ind w:left="3780"/>
      </w:pPr>
      <w:r>
        <w:t>к   решению  Совета депутатов  Липкинского сельского поселения</w:t>
      </w:r>
      <w:r w:rsidRPr="002A5C54">
        <w:t xml:space="preserve"> </w:t>
      </w:r>
      <w:r>
        <w:t>Ромодановского муниципального района Республики Мордовия «О бюджете Липкинского сельского поселения на 2021 год и плановый период 2022 и 2023  годов»</w:t>
      </w:r>
    </w:p>
    <w:p w:rsidR="00D374D6" w:rsidRDefault="00D374D6" w:rsidP="001A2849">
      <w:pPr>
        <w:ind w:left="4536"/>
        <w:jc w:val="right"/>
      </w:pPr>
      <w:r>
        <w:t xml:space="preserve">от «26» декабря 2020 г. №22 </w:t>
      </w:r>
    </w:p>
    <w:p w:rsidR="00D374D6" w:rsidRDefault="00D374D6" w:rsidP="001A2849">
      <w:pPr>
        <w:jc w:val="center"/>
        <w:rPr>
          <w:b/>
          <w:sz w:val="28"/>
          <w:szCs w:val="28"/>
        </w:rPr>
      </w:pPr>
    </w:p>
    <w:p w:rsidR="00D374D6" w:rsidRDefault="00D374D6" w:rsidP="001A2849">
      <w:pPr>
        <w:jc w:val="center"/>
        <w:rPr>
          <w:b/>
          <w:sz w:val="28"/>
          <w:szCs w:val="28"/>
        </w:rPr>
      </w:pPr>
    </w:p>
    <w:p w:rsidR="00D374D6" w:rsidRDefault="00D374D6" w:rsidP="001A2849">
      <w:pPr>
        <w:jc w:val="center"/>
        <w:rPr>
          <w:b/>
          <w:sz w:val="28"/>
          <w:szCs w:val="28"/>
        </w:rPr>
      </w:pPr>
    </w:p>
    <w:p w:rsidR="00D374D6" w:rsidRDefault="00D374D6" w:rsidP="001A2849">
      <w:pPr>
        <w:jc w:val="center"/>
      </w:pPr>
      <w:r w:rsidRPr="00D61B1D">
        <w:rPr>
          <w:b/>
          <w:sz w:val="28"/>
          <w:szCs w:val="28"/>
        </w:rPr>
        <w:t>Перечень</w:t>
      </w:r>
      <w:r>
        <w:rPr>
          <w:b/>
          <w:sz w:val="28"/>
          <w:szCs w:val="28"/>
        </w:rPr>
        <w:t xml:space="preserve"> главных</w:t>
      </w:r>
      <w:r w:rsidRPr="00D61B1D">
        <w:rPr>
          <w:b/>
          <w:sz w:val="28"/>
          <w:szCs w:val="28"/>
        </w:rPr>
        <w:t xml:space="preserve"> администраторов доходов бюджета  </w:t>
      </w:r>
      <w:r>
        <w:rPr>
          <w:b/>
          <w:sz w:val="28"/>
          <w:szCs w:val="28"/>
        </w:rPr>
        <w:t xml:space="preserve">Липкинского </w:t>
      </w:r>
      <w:r w:rsidRPr="00D61B1D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 xml:space="preserve"> - органа местного самоуправления</w:t>
      </w:r>
    </w:p>
    <w:p w:rsidR="00D374D6" w:rsidRDefault="00D374D6" w:rsidP="00006950">
      <w:pPr>
        <w:shd w:val="clear" w:color="auto" w:fill="FFFFFF"/>
        <w:ind w:left="4496" w:right="26"/>
        <w:jc w:val="center"/>
      </w:pPr>
      <w:r>
        <w:tab/>
      </w:r>
    </w:p>
    <w:p w:rsidR="00D374D6" w:rsidRDefault="00D374D6" w:rsidP="00006950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80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0"/>
        <w:gridCol w:w="3190"/>
        <w:gridCol w:w="5940"/>
      </w:tblGrid>
      <w:tr w:rsidR="00D374D6" w:rsidTr="00006950">
        <w:trPr>
          <w:cantSplit/>
          <w:trHeight w:val="36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022E66" w:rsidRDefault="00D374D6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22E66">
              <w:rPr>
                <w:rFonts w:ascii="Times New Roman" w:hAnsi="Times New Roman" w:cs="Times New Roman"/>
              </w:rPr>
              <w:t xml:space="preserve">Код </w:t>
            </w:r>
            <w:r w:rsidRPr="00022E66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022E66" w:rsidRDefault="00D374D6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22E66">
              <w:rPr>
                <w:rFonts w:ascii="Times New Roman" w:hAnsi="Times New Roman" w:cs="Times New Roman"/>
              </w:rPr>
              <w:t>Код дохода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022E66" w:rsidRDefault="00D374D6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22E66">
              <w:rPr>
                <w:rFonts w:ascii="Times New Roman" w:hAnsi="Times New Roman" w:cs="Times New Roman"/>
              </w:rPr>
              <w:t>Наименование  администратора  доходов</w:t>
            </w:r>
          </w:p>
        </w:tc>
      </w:tr>
      <w:tr w:rsidR="00D374D6" w:rsidTr="00006950">
        <w:trPr>
          <w:cantSplit/>
          <w:trHeight w:val="24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Администрация Липкинского сельского поселения Ромодановского муниципального района Республики Мордовия  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1 11 05025 10 0000 120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Cs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1 11 05035 10 0000 120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1 11 05075 10 0000 120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1  11 07015 10 0000 120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 поселениями 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1  11 09035 10 0000 120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эксплуатации и использования имущества автомобильных дорог, находящихся в собственности сельских  поселений</w:t>
            </w:r>
          </w:p>
        </w:tc>
      </w:tr>
      <w:tr w:rsidR="00D374D6" w:rsidRPr="00EF13FF" w:rsidTr="00006950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1 11 09045 10 0000 120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374D6" w:rsidRPr="00EF13FF" w:rsidTr="00006950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1  13 01076 10 0000 130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D374D6" w:rsidRPr="00EF13FF" w:rsidTr="00006950">
        <w:trPr>
          <w:cantSplit/>
          <w:trHeight w:val="40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1 13 01995 10 0000 130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D374D6" w:rsidRPr="00EF13FF" w:rsidTr="00006950">
        <w:trPr>
          <w:cantSplit/>
          <w:trHeight w:val="7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1 13 02065 10 0000 130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D374D6" w:rsidRPr="00EF13FF" w:rsidTr="00C069A8">
        <w:trPr>
          <w:cantSplit/>
          <w:trHeight w:val="72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1 13 02995 10 0000 130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доходы от компенсации затрат бюджетов сельских поселений </w:t>
            </w:r>
          </w:p>
        </w:tc>
      </w:tr>
      <w:tr w:rsidR="00D374D6" w:rsidRPr="00EF13FF" w:rsidTr="00006950">
        <w:trPr>
          <w:cantSplit/>
          <w:trHeight w:val="15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1 14 02052 10 0000 410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1 14 02053 10 0000 410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1 14 02058 10 0000 410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1 14 02052 10 0000 440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1 14 02053 10 0000 440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1 14 06025 10 0000 430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1 15 02050 10 0000 140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1 16 21050 10 0000 140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1 16 23051 10 0000 140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1 16 23052 10 0000 140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 поселений</w:t>
            </w:r>
          </w:p>
        </w:tc>
      </w:tr>
      <w:tr w:rsidR="00D374D6" w:rsidRPr="00EF13FF" w:rsidTr="00006950">
        <w:trPr>
          <w:cantSplit/>
          <w:trHeight w:val="17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1 16 32000 10 0000 140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1 16 51040 02 0000 140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D374D6" w:rsidRPr="00EF13FF" w:rsidTr="00006950">
        <w:trPr>
          <w:cantSplit/>
          <w:trHeight w:val="43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1 17 02020 10 0000 180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неналоговые доходы бюджетов сельских  поселений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1  11 0502510 0000  120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D374D6" w:rsidRPr="00EF13FF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2 02 15001 10 0000 150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D374D6" w:rsidRPr="00EF13FF" w:rsidTr="00877E00">
        <w:trPr>
          <w:cantSplit/>
          <w:trHeight w:val="556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2 02 19999 10 0000 150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D374D6" w:rsidRPr="00EF13FF" w:rsidTr="00877E00">
        <w:trPr>
          <w:cantSplit/>
          <w:trHeight w:val="125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2 02 25027 10 0000 150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D374D6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2 02 29999 10 0000 150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D374D6" w:rsidRPr="00A25611" w:rsidTr="00006950">
        <w:trPr>
          <w:cantSplit/>
          <w:trHeight w:val="135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374D6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2 02 30024 10 0000 150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D374D6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2 02 39999 10 0000 150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субвенции бюджетам сельских поселений</w:t>
            </w:r>
          </w:p>
        </w:tc>
      </w:tr>
      <w:tr w:rsidR="00D374D6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2 02 45160 10 0000 150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D374D6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374D6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2 02 49999 10 0000 150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D374D6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2 18 60010 10 0000 150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D374D6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2 08 05000 10 0000 150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Администрация Липкинского сельского поселения Ромодановского муниципального района Республики Мордовия  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1 11 05025 10 0000 120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Cs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1 11 05035 10 0000 120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1 11 05075 10 0000 120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1  11 07015 10 0000 120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 поселениями 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1  11 09035 10 0000 120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эксплуатации и использования имущества автомобильных дорог, находящихся в собственности сельских  поселений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1 11 09045 10 0000 120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1  13 01076 10 0000 130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1 13 01995 10 0000 130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1 13 02065 10 0000 130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1 13 02995 10 0000 130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доходы от компенсации затрат бюджетов сельских поселений 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1 14 02052 10 0000 410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1 14 02053 10 0000 410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1 14 02058 10 0000 410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1 14 02052 10 0000 440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1 14 02053 10 0000 440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1 14 06025 10 0000 430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1 15 02050 10 0000 140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1 16 21050 10 0000 140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1 16 23051 10 0000 140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1 16 23052 10 0000 140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 поселений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1 16 32000 10 0000 140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1 16 51040 02 0000 140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1 17 02020 10 0000 180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неналоговые доходы бюджетов сельских  поселений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022E66" w:rsidRDefault="00D374D6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1  11 0502510 0000  120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D374D6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2 02 15001 10 0000 150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D374D6" w:rsidRPr="00A25611" w:rsidTr="00006950">
        <w:trPr>
          <w:cantSplit/>
          <w:trHeight w:val="6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2 02 19999 10 0000 150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D374D6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2 02 25027 10 0000 150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D374D6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2 02 29999 10 0000 150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D374D6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</w:tbl>
    <w:p w:rsidR="00D374D6" w:rsidRDefault="00D374D6" w:rsidP="00006950">
      <w:pPr>
        <w:shd w:val="clear" w:color="auto" w:fill="FFFFFF"/>
        <w:ind w:right="26"/>
      </w:pPr>
    </w:p>
    <w:p w:rsidR="00D374D6" w:rsidRDefault="00D374D6" w:rsidP="00006950">
      <w:pPr>
        <w:ind w:firstLine="708"/>
        <w:jc w:val="right"/>
      </w:pPr>
    </w:p>
    <w:p w:rsidR="00D374D6" w:rsidRDefault="00D374D6" w:rsidP="00006950">
      <w:pPr>
        <w:ind w:firstLine="708"/>
        <w:jc w:val="right"/>
      </w:pPr>
    </w:p>
    <w:p w:rsidR="00D374D6" w:rsidRDefault="00D374D6" w:rsidP="00006950">
      <w:pPr>
        <w:ind w:firstLine="708"/>
        <w:jc w:val="right"/>
      </w:pPr>
    </w:p>
    <w:p w:rsidR="00D374D6" w:rsidRDefault="00D374D6" w:rsidP="00006950">
      <w:pPr>
        <w:ind w:firstLine="708"/>
        <w:jc w:val="right"/>
      </w:pPr>
    </w:p>
    <w:p w:rsidR="00D374D6" w:rsidRDefault="00D374D6" w:rsidP="00006950">
      <w:pPr>
        <w:ind w:firstLine="708"/>
        <w:jc w:val="right"/>
      </w:pPr>
    </w:p>
    <w:p w:rsidR="00D374D6" w:rsidRDefault="00D374D6" w:rsidP="00006950">
      <w:pPr>
        <w:ind w:firstLine="708"/>
        <w:jc w:val="right"/>
      </w:pPr>
    </w:p>
    <w:p w:rsidR="00D374D6" w:rsidRDefault="00D374D6" w:rsidP="00006950">
      <w:pPr>
        <w:ind w:firstLine="708"/>
        <w:jc w:val="right"/>
      </w:pPr>
    </w:p>
    <w:p w:rsidR="00D374D6" w:rsidRDefault="00D374D6" w:rsidP="00006950">
      <w:pPr>
        <w:ind w:firstLine="708"/>
        <w:jc w:val="right"/>
      </w:pPr>
    </w:p>
    <w:p w:rsidR="00D374D6" w:rsidRDefault="00D374D6" w:rsidP="007F658A">
      <w:pPr>
        <w:ind w:firstLine="708"/>
        <w:jc w:val="right"/>
      </w:pPr>
      <w:r>
        <w:t>Приложение №2</w:t>
      </w:r>
    </w:p>
    <w:p w:rsidR="00D374D6" w:rsidRDefault="00D374D6" w:rsidP="007F658A">
      <w:pPr>
        <w:tabs>
          <w:tab w:val="left" w:pos="3780"/>
          <w:tab w:val="left" w:pos="4500"/>
        </w:tabs>
        <w:ind w:left="3780"/>
      </w:pPr>
      <w:r>
        <w:t>к   решению  Совета депутатов  Липкинского сельского поселения</w:t>
      </w:r>
      <w:r w:rsidRPr="002A5C54">
        <w:t xml:space="preserve"> </w:t>
      </w:r>
      <w:r>
        <w:t>Ромодановского муниципального района Республики Мордовия «О бюджете Липкинского сельского поселения на 2021 год и плановый период 2022 и 2023  годов»</w:t>
      </w:r>
    </w:p>
    <w:p w:rsidR="00D374D6" w:rsidRDefault="00D374D6" w:rsidP="007F658A">
      <w:pPr>
        <w:ind w:left="4536"/>
        <w:jc w:val="right"/>
      </w:pPr>
      <w:r>
        <w:t xml:space="preserve">от «26» декабря 2020 г. №22 </w:t>
      </w:r>
    </w:p>
    <w:p w:rsidR="00D374D6" w:rsidRDefault="00D374D6" w:rsidP="00006950">
      <w:pPr>
        <w:tabs>
          <w:tab w:val="left" w:pos="3840"/>
        </w:tabs>
      </w:pPr>
    </w:p>
    <w:p w:rsidR="00D374D6" w:rsidRDefault="00D374D6" w:rsidP="00006950">
      <w:pPr>
        <w:tabs>
          <w:tab w:val="left" w:pos="3840"/>
        </w:tabs>
      </w:pPr>
    </w:p>
    <w:p w:rsidR="00D374D6" w:rsidRDefault="00D374D6" w:rsidP="00006950"/>
    <w:p w:rsidR="00D374D6" w:rsidRDefault="00D374D6" w:rsidP="00006950">
      <w:pPr>
        <w:widowControl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A51F8">
        <w:rPr>
          <w:b/>
          <w:bCs/>
          <w:sz w:val="22"/>
          <w:szCs w:val="22"/>
        </w:rPr>
        <w:t>ПЕРЕЧЕНЬ</w:t>
      </w:r>
      <w:r w:rsidRPr="00AA51F8">
        <w:rPr>
          <w:b/>
          <w:bCs/>
          <w:sz w:val="22"/>
          <w:szCs w:val="22"/>
        </w:rPr>
        <w:br/>
        <w:t>ГЛАВНЫХ АДМИНИСТРАТОРОВ ИСТОЧНИКОВ ФИНАНСИРОВАНИЯ</w:t>
      </w:r>
      <w:r w:rsidRPr="00AA51F8">
        <w:rPr>
          <w:b/>
          <w:bCs/>
          <w:sz w:val="22"/>
          <w:szCs w:val="22"/>
        </w:rPr>
        <w:br/>
        <w:t>ДЕФИЦИТА БЮДЖЕТА</w:t>
      </w:r>
    </w:p>
    <w:tbl>
      <w:tblPr>
        <w:tblpPr w:leftFromText="180" w:rightFromText="180" w:vertAnchor="text" w:horzAnchor="margin" w:tblpXSpec="right" w:tblpY="674"/>
        <w:tblW w:w="974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30"/>
        <w:gridCol w:w="3279"/>
        <w:gridCol w:w="5536"/>
      </w:tblGrid>
      <w:tr w:rsidR="00D374D6" w:rsidTr="00006950">
        <w:trPr>
          <w:trHeight w:val="529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75413F" w:rsidRDefault="00D374D6" w:rsidP="0000695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Код бюджетной классификации</w:t>
            </w:r>
          </w:p>
          <w:p w:rsidR="00D374D6" w:rsidRDefault="00D374D6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 w:rsidRPr="0075413F">
              <w:rPr>
                <w:color w:val="000000"/>
                <w:sz w:val="22"/>
                <w:szCs w:val="22"/>
              </w:rPr>
              <w:t>Российской Федерации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75413F" w:rsidRDefault="00D374D6" w:rsidP="0000695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D374D6" w:rsidTr="00006950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51158" w:rsidRDefault="00D374D6" w:rsidP="000069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BA160C" w:rsidRDefault="00D374D6" w:rsidP="00006950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BA160C">
              <w:rPr>
                <w:color w:val="000000"/>
                <w:sz w:val="24"/>
                <w:szCs w:val="24"/>
              </w:rPr>
              <w:t>источник внутреннего финансирования дефицита республиканского</w:t>
            </w:r>
            <w:r w:rsidRPr="00BA160C">
              <w:rPr>
                <w:color w:val="000000"/>
                <w:sz w:val="28"/>
                <w:szCs w:val="28"/>
              </w:rPr>
              <w:t xml:space="preserve"> </w:t>
            </w:r>
            <w:r w:rsidRPr="006E5CE2">
              <w:rPr>
                <w:color w:val="000000"/>
                <w:sz w:val="24"/>
                <w:szCs w:val="24"/>
              </w:rPr>
              <w:t>бюджета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006950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374D6" w:rsidTr="00006950">
        <w:trPr>
          <w:trHeight w:val="183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D374D6" w:rsidTr="00877E00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81FA4" w:rsidRDefault="00D374D6" w:rsidP="00877E00">
            <w:pPr>
              <w:ind w:right="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C223DD" w:rsidRDefault="00D374D6" w:rsidP="00877E00">
            <w:pPr>
              <w:shd w:val="clear" w:color="auto" w:fill="FFFFFF"/>
              <w:ind w:right="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  <w:p w:rsidR="00D374D6" w:rsidRDefault="00D374D6" w:rsidP="00877E00">
            <w:pPr>
              <w:rPr>
                <w:rFonts w:ascii="Arial" w:hAnsi="Arial" w:cs="Arial"/>
              </w:rPr>
            </w:pPr>
          </w:p>
        </w:tc>
      </w:tr>
      <w:tr w:rsidR="00D374D6" w:rsidTr="00877E00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center"/>
            </w:pPr>
            <w:r w:rsidRPr="001A7486"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11A3C" w:rsidRDefault="00D374D6" w:rsidP="00877E00">
            <w:pPr>
              <w:jc w:val="center"/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01 02 00 00 05 0000 710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11A3C" w:rsidRDefault="00D374D6" w:rsidP="00877E00">
            <w:pPr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 w:rsidR="00D374D6" w:rsidTr="00877E00">
        <w:trPr>
          <w:trHeight w:val="124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center"/>
            </w:pPr>
            <w:r w:rsidRPr="001A7486"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11A3C" w:rsidRDefault="00D374D6" w:rsidP="00877E00">
            <w:pPr>
              <w:jc w:val="center"/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01 02 00 00 05 0000 810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11A3C" w:rsidRDefault="00D374D6" w:rsidP="00877E00">
            <w:pPr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 w:rsidR="00D374D6" w:rsidTr="00877E00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center"/>
            </w:pPr>
            <w:r w:rsidRPr="001A7486"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11A3C" w:rsidRDefault="00D374D6" w:rsidP="00877E00">
            <w:pPr>
              <w:jc w:val="center"/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01 03 00 00 05 0000 710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11A3C" w:rsidRDefault="00D374D6" w:rsidP="00877E00">
            <w:pPr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D374D6" w:rsidTr="00877E00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center"/>
            </w:pPr>
            <w:r w:rsidRPr="001A7486"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11A3C" w:rsidRDefault="00D374D6" w:rsidP="00877E00">
            <w:pPr>
              <w:jc w:val="center"/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01 03 00 00 05 0000 810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11A3C" w:rsidRDefault="00D374D6" w:rsidP="00877E00">
            <w:pPr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D374D6" w:rsidTr="00877E00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center"/>
            </w:pPr>
            <w:r w:rsidRPr="001A7486"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11A3C" w:rsidRDefault="00D374D6" w:rsidP="00877E00">
            <w:pPr>
              <w:jc w:val="center"/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01 06 05 02 05 0000 640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11A3C" w:rsidRDefault="00D374D6" w:rsidP="00877E00">
            <w:pPr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D374D6" w:rsidTr="00877E00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77E00">
            <w:pPr>
              <w:jc w:val="center"/>
            </w:pPr>
            <w:r w:rsidRPr="001A7486"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11A3C" w:rsidRDefault="00D374D6" w:rsidP="00877E00">
            <w:pPr>
              <w:jc w:val="center"/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01 06 05 02 05 0000 540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11A3C" w:rsidRDefault="00D374D6" w:rsidP="00877E00">
            <w:pPr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D374D6" w:rsidTr="00877E00">
        <w:trPr>
          <w:trHeight w:val="60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D374D6" w:rsidRDefault="00D374D6" w:rsidP="00877E00">
            <w:pPr>
              <w:jc w:val="center"/>
            </w:pPr>
            <w:r w:rsidRPr="001A7486"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D374D6" w:rsidRPr="00211A3C" w:rsidRDefault="00D374D6" w:rsidP="00877E00">
            <w:pPr>
              <w:jc w:val="center"/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01 05 00 00 00 0000 000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D374D6" w:rsidRPr="00211A3C" w:rsidRDefault="00D374D6" w:rsidP="00877E00">
            <w:pPr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</w:tbl>
    <w:p w:rsidR="00D374D6" w:rsidRDefault="00D374D6" w:rsidP="00006950">
      <w:pPr>
        <w:ind w:left="4536"/>
        <w:jc w:val="right"/>
      </w:pPr>
    </w:p>
    <w:p w:rsidR="00D374D6" w:rsidRPr="00AF7315" w:rsidRDefault="00D374D6" w:rsidP="00AF7315">
      <w:pPr>
        <w:rPr>
          <w:rFonts w:ascii="Arial" w:hAnsi="Arial" w:cs="Arial"/>
          <w:sz w:val="24"/>
          <w:szCs w:val="24"/>
        </w:rPr>
      </w:pPr>
    </w:p>
    <w:p w:rsidR="00D374D6" w:rsidRDefault="00D374D6" w:rsidP="001A2849">
      <w:pPr>
        <w:ind w:firstLine="708"/>
        <w:jc w:val="right"/>
      </w:pPr>
    </w:p>
    <w:p w:rsidR="00D374D6" w:rsidRDefault="00D374D6" w:rsidP="001A2849">
      <w:pPr>
        <w:ind w:firstLine="708"/>
        <w:jc w:val="right"/>
      </w:pPr>
    </w:p>
    <w:p w:rsidR="00D374D6" w:rsidRDefault="00D374D6" w:rsidP="007F658A">
      <w:pPr>
        <w:ind w:firstLine="708"/>
        <w:jc w:val="right"/>
      </w:pPr>
      <w:r>
        <w:t>Приложение №3</w:t>
      </w:r>
    </w:p>
    <w:p w:rsidR="00D374D6" w:rsidRDefault="00D374D6" w:rsidP="007F658A">
      <w:pPr>
        <w:tabs>
          <w:tab w:val="left" w:pos="3780"/>
          <w:tab w:val="left" w:pos="4500"/>
        </w:tabs>
        <w:ind w:left="3780"/>
      </w:pPr>
      <w:r>
        <w:t>к   решению  Совета депутатов  Липкинского сельского поселения</w:t>
      </w:r>
      <w:r w:rsidRPr="002A5C54">
        <w:t xml:space="preserve"> </w:t>
      </w:r>
      <w:r>
        <w:t>Ромодановского муниципального района Республики Мордовия «О бюджете Липкинского сельского поселения на 2021 год и плановый период 2022 и 2023  годов»</w:t>
      </w:r>
    </w:p>
    <w:p w:rsidR="00D374D6" w:rsidRDefault="00D374D6" w:rsidP="007F658A">
      <w:pPr>
        <w:ind w:left="4536"/>
        <w:jc w:val="right"/>
      </w:pPr>
      <w:r>
        <w:t xml:space="preserve">от «26» декабря 2020 г. №22 </w:t>
      </w:r>
    </w:p>
    <w:p w:rsidR="00D374D6" w:rsidRDefault="00D374D6" w:rsidP="002D33C1">
      <w:pPr>
        <w:ind w:firstLine="708"/>
        <w:jc w:val="right"/>
      </w:pPr>
    </w:p>
    <w:p w:rsidR="00D374D6" w:rsidRDefault="00D374D6" w:rsidP="002D33C1">
      <w:pPr>
        <w:ind w:firstLine="708"/>
        <w:jc w:val="right"/>
      </w:pPr>
    </w:p>
    <w:p w:rsidR="00D374D6" w:rsidRDefault="00D374D6" w:rsidP="002D33C1">
      <w:pPr>
        <w:ind w:firstLine="708"/>
        <w:jc w:val="right"/>
      </w:pPr>
    </w:p>
    <w:p w:rsidR="00D374D6" w:rsidRDefault="00D374D6" w:rsidP="002D33C1">
      <w:pPr>
        <w:ind w:firstLine="708"/>
        <w:jc w:val="right"/>
      </w:pPr>
    </w:p>
    <w:p w:rsidR="00D374D6" w:rsidRDefault="00D374D6" w:rsidP="002D33C1">
      <w:pPr>
        <w:ind w:firstLine="708"/>
        <w:jc w:val="right"/>
      </w:pPr>
    </w:p>
    <w:p w:rsidR="00D374D6" w:rsidRPr="00AF7315" w:rsidRDefault="00D374D6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D374D6" w:rsidRDefault="00D374D6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D374D6" w:rsidRDefault="00D374D6" w:rsidP="002D33C1">
      <w:pPr>
        <w:ind w:firstLine="708"/>
        <w:jc w:val="right"/>
      </w:pPr>
    </w:p>
    <w:p w:rsidR="00D374D6" w:rsidRDefault="00D374D6" w:rsidP="002D33C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D374D6" w:rsidTr="00AD3986">
        <w:tc>
          <w:tcPr>
            <w:tcW w:w="2517" w:type="dxa"/>
          </w:tcPr>
          <w:p w:rsidR="00D374D6" w:rsidRPr="00022E66" w:rsidRDefault="00D374D6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D374D6" w:rsidRPr="00022E66" w:rsidRDefault="00D374D6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D374D6" w:rsidRPr="00022E66" w:rsidRDefault="00D374D6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D374D6" w:rsidRPr="00022E66" w:rsidRDefault="00D374D6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  <w:r>
              <w:rPr>
                <w:bCs/>
                <w:color w:val="000000"/>
              </w:rPr>
              <w:t xml:space="preserve"> год</w:t>
            </w:r>
          </w:p>
          <w:p w:rsidR="00D374D6" w:rsidRPr="00022E66" w:rsidRDefault="00D374D6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</w:p>
        </w:tc>
        <w:tc>
          <w:tcPr>
            <w:tcW w:w="958" w:type="dxa"/>
          </w:tcPr>
          <w:p w:rsidR="00D374D6" w:rsidRPr="00022E66" w:rsidRDefault="00D374D6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D374D6" w:rsidTr="00AD3986">
        <w:tc>
          <w:tcPr>
            <w:tcW w:w="2517" w:type="dxa"/>
          </w:tcPr>
          <w:p w:rsidR="00D374D6" w:rsidRPr="007126C3" w:rsidRDefault="00D374D6" w:rsidP="00AD3986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831,7</w:t>
            </w:r>
          </w:p>
        </w:tc>
        <w:tc>
          <w:tcPr>
            <w:tcW w:w="1275" w:type="dxa"/>
          </w:tcPr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316,2</w:t>
            </w:r>
          </w:p>
        </w:tc>
        <w:tc>
          <w:tcPr>
            <w:tcW w:w="958" w:type="dxa"/>
          </w:tcPr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306,9</w:t>
            </w:r>
          </w:p>
        </w:tc>
      </w:tr>
      <w:tr w:rsidR="00D374D6" w:rsidTr="00AD3986">
        <w:tc>
          <w:tcPr>
            <w:tcW w:w="2517" w:type="dxa"/>
          </w:tcPr>
          <w:p w:rsidR="00D374D6" w:rsidRPr="007126C3" w:rsidRDefault="00D374D6" w:rsidP="00AD3986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D374D6" w:rsidRDefault="00D374D6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340,0</w:t>
            </w:r>
          </w:p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103,1</w:t>
            </w:r>
          </w:p>
        </w:tc>
        <w:tc>
          <w:tcPr>
            <w:tcW w:w="958" w:type="dxa"/>
          </w:tcPr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91,1</w:t>
            </w:r>
          </w:p>
        </w:tc>
      </w:tr>
      <w:tr w:rsidR="00D374D6" w:rsidTr="00AD3986">
        <w:tc>
          <w:tcPr>
            <w:tcW w:w="2517" w:type="dxa"/>
          </w:tcPr>
          <w:p w:rsidR="00D374D6" w:rsidRPr="007126C3" w:rsidRDefault="00D374D6" w:rsidP="00AD3986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247,0</w:t>
            </w:r>
          </w:p>
        </w:tc>
        <w:tc>
          <w:tcPr>
            <w:tcW w:w="1275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103,1</w:t>
            </w:r>
          </w:p>
        </w:tc>
        <w:tc>
          <w:tcPr>
            <w:tcW w:w="958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91,1</w:t>
            </w:r>
          </w:p>
        </w:tc>
      </w:tr>
      <w:tr w:rsidR="00D374D6" w:rsidTr="00AD3986">
        <w:tc>
          <w:tcPr>
            <w:tcW w:w="2517" w:type="dxa"/>
          </w:tcPr>
          <w:p w:rsidR="00D374D6" w:rsidRPr="007126C3" w:rsidRDefault="00D374D6" w:rsidP="00AD3986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93,0</w:t>
            </w:r>
          </w:p>
        </w:tc>
        <w:tc>
          <w:tcPr>
            <w:tcW w:w="1275" w:type="dxa"/>
          </w:tcPr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D374D6" w:rsidRPr="007126C3" w:rsidRDefault="00D374D6" w:rsidP="00AD3986">
            <w:pPr>
              <w:rPr>
                <w:b/>
                <w:bCs/>
                <w:color w:val="000000"/>
              </w:rPr>
            </w:pPr>
          </w:p>
        </w:tc>
      </w:tr>
      <w:tr w:rsidR="00D374D6" w:rsidTr="00AD3986">
        <w:tc>
          <w:tcPr>
            <w:tcW w:w="2517" w:type="dxa"/>
          </w:tcPr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2 02 03000 00 0000 000</w:t>
            </w:r>
          </w:p>
        </w:tc>
        <w:tc>
          <w:tcPr>
            <w:tcW w:w="3260" w:type="dxa"/>
          </w:tcPr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D374D6" w:rsidRPr="007126C3" w:rsidRDefault="00D374D6" w:rsidP="00AD3986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</w:t>
            </w:r>
            <w:r>
              <w:rPr>
                <w:b/>
                <w:bCs/>
              </w:rPr>
              <w:t>0</w:t>
            </w:r>
          </w:p>
        </w:tc>
        <w:tc>
          <w:tcPr>
            <w:tcW w:w="1275" w:type="dxa"/>
          </w:tcPr>
          <w:p w:rsidR="00D374D6" w:rsidRPr="007126C3" w:rsidRDefault="00D374D6" w:rsidP="00AD3986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</w:t>
            </w:r>
            <w:r>
              <w:rPr>
                <w:b/>
                <w:bCs/>
              </w:rPr>
              <w:t>6</w:t>
            </w:r>
          </w:p>
        </w:tc>
        <w:tc>
          <w:tcPr>
            <w:tcW w:w="958" w:type="dxa"/>
          </w:tcPr>
          <w:p w:rsidR="00D374D6" w:rsidRPr="00602009" w:rsidRDefault="00D374D6" w:rsidP="00AD3986">
            <w:pPr>
              <w:jc w:val="center"/>
              <w:rPr>
                <w:b/>
              </w:rPr>
            </w:pPr>
            <w:r w:rsidRPr="00602009">
              <w:rPr>
                <w:b/>
              </w:rPr>
              <w:t>90,</w:t>
            </w:r>
            <w:r>
              <w:rPr>
                <w:b/>
              </w:rPr>
              <w:t>3</w:t>
            </w:r>
          </w:p>
        </w:tc>
      </w:tr>
      <w:tr w:rsidR="00D374D6" w:rsidTr="00AD3986">
        <w:tc>
          <w:tcPr>
            <w:tcW w:w="2517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2 02 03024 10 0000 150</w:t>
            </w:r>
          </w:p>
        </w:tc>
        <w:tc>
          <w:tcPr>
            <w:tcW w:w="3260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</w:t>
            </w:r>
            <w:r>
              <w:rPr>
                <w:color w:val="000000"/>
              </w:rPr>
              <w:t>2</w:t>
            </w:r>
          </w:p>
        </w:tc>
        <w:tc>
          <w:tcPr>
            <w:tcW w:w="1275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</w:t>
            </w:r>
            <w:r>
              <w:rPr>
                <w:color w:val="000000"/>
              </w:rPr>
              <w:t>2</w:t>
            </w:r>
          </w:p>
        </w:tc>
        <w:tc>
          <w:tcPr>
            <w:tcW w:w="958" w:type="dxa"/>
          </w:tcPr>
          <w:p w:rsidR="00D374D6" w:rsidRDefault="00D374D6" w:rsidP="00AD3986">
            <w:pPr>
              <w:jc w:val="center"/>
            </w:pPr>
            <w:r>
              <w:t>0,2</w:t>
            </w:r>
          </w:p>
        </w:tc>
      </w:tr>
      <w:tr w:rsidR="00D374D6" w:rsidTr="00AD3986">
        <w:tc>
          <w:tcPr>
            <w:tcW w:w="2517" w:type="dxa"/>
          </w:tcPr>
          <w:p w:rsidR="00D374D6" w:rsidRPr="007126C3" w:rsidRDefault="00D374D6" w:rsidP="00AD3986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2 02 03518 10 0000 150</w:t>
            </w:r>
          </w:p>
        </w:tc>
        <w:tc>
          <w:tcPr>
            <w:tcW w:w="3260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60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D374D6" w:rsidRDefault="00D374D6" w:rsidP="00AD3986">
            <w:pPr>
              <w:jc w:val="center"/>
            </w:pPr>
            <w:r>
              <w:t>90,1</w:t>
            </w:r>
          </w:p>
        </w:tc>
      </w:tr>
      <w:tr w:rsidR="00D374D6" w:rsidTr="00AD3986">
        <w:tc>
          <w:tcPr>
            <w:tcW w:w="2517" w:type="dxa"/>
          </w:tcPr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404,7</w:t>
            </w:r>
          </w:p>
        </w:tc>
        <w:tc>
          <w:tcPr>
            <w:tcW w:w="1275" w:type="dxa"/>
          </w:tcPr>
          <w:p w:rsidR="00D374D6" w:rsidRPr="007126C3" w:rsidRDefault="00D374D6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125,5</w:t>
            </w:r>
          </w:p>
        </w:tc>
        <w:tc>
          <w:tcPr>
            <w:tcW w:w="958" w:type="dxa"/>
          </w:tcPr>
          <w:p w:rsidR="00D374D6" w:rsidRPr="00602009" w:rsidRDefault="00D374D6" w:rsidP="00AD3986">
            <w:pPr>
              <w:jc w:val="center"/>
              <w:rPr>
                <w:b/>
              </w:rPr>
            </w:pPr>
            <w:r>
              <w:rPr>
                <w:b/>
              </w:rPr>
              <w:t>125,5</w:t>
            </w:r>
          </w:p>
        </w:tc>
      </w:tr>
      <w:tr w:rsidR="00D374D6" w:rsidTr="00AD3986">
        <w:tc>
          <w:tcPr>
            <w:tcW w:w="2517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D374D6" w:rsidRPr="007126C3" w:rsidRDefault="00D374D6" w:rsidP="00AD3986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Межбюджетные трансферты</w:t>
            </w:r>
            <w:r>
              <w:rPr>
                <w:color w:val="000000"/>
              </w:rPr>
              <w:t xml:space="preserve">, </w:t>
            </w:r>
            <w:r w:rsidRPr="007126C3">
              <w:rPr>
                <w:color w:val="000000"/>
              </w:rPr>
              <w:t xml:space="preserve">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60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125,5</w:t>
            </w:r>
          </w:p>
        </w:tc>
        <w:tc>
          <w:tcPr>
            <w:tcW w:w="1275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125,5</w:t>
            </w:r>
          </w:p>
        </w:tc>
        <w:tc>
          <w:tcPr>
            <w:tcW w:w="958" w:type="dxa"/>
          </w:tcPr>
          <w:p w:rsidR="00D374D6" w:rsidRDefault="00D374D6" w:rsidP="00AD3986">
            <w:pPr>
              <w:jc w:val="center"/>
            </w:pPr>
            <w:r>
              <w:t>125,5</w:t>
            </w:r>
          </w:p>
        </w:tc>
      </w:tr>
      <w:tr w:rsidR="00D374D6" w:rsidTr="00AD3986">
        <w:tc>
          <w:tcPr>
            <w:tcW w:w="2517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60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279,2</w:t>
            </w:r>
          </w:p>
        </w:tc>
        <w:tc>
          <w:tcPr>
            <w:tcW w:w="1275" w:type="dxa"/>
          </w:tcPr>
          <w:p w:rsidR="00D374D6" w:rsidRPr="007126C3" w:rsidRDefault="00D374D6" w:rsidP="00AD3986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D374D6" w:rsidRDefault="00D374D6" w:rsidP="00AD3986"/>
        </w:tc>
      </w:tr>
    </w:tbl>
    <w:p w:rsidR="00D374D6" w:rsidRDefault="00D374D6" w:rsidP="001A2849">
      <w:pPr>
        <w:ind w:firstLine="708"/>
      </w:pPr>
    </w:p>
    <w:p w:rsidR="00D374D6" w:rsidRDefault="00D374D6" w:rsidP="002D33C1">
      <w:pPr>
        <w:ind w:firstLine="708"/>
        <w:jc w:val="right"/>
      </w:pPr>
    </w:p>
    <w:p w:rsidR="00D374D6" w:rsidRDefault="00D374D6" w:rsidP="002D33C1">
      <w:pPr>
        <w:ind w:firstLine="708"/>
        <w:jc w:val="right"/>
      </w:pPr>
    </w:p>
    <w:p w:rsidR="00D374D6" w:rsidRDefault="00D374D6" w:rsidP="002D33C1">
      <w:pPr>
        <w:ind w:firstLine="708"/>
        <w:jc w:val="right"/>
      </w:pPr>
    </w:p>
    <w:p w:rsidR="00D374D6" w:rsidRDefault="00D374D6" w:rsidP="002D33C1">
      <w:pPr>
        <w:ind w:firstLine="708"/>
        <w:jc w:val="right"/>
      </w:pPr>
    </w:p>
    <w:p w:rsidR="00D374D6" w:rsidRDefault="00D374D6" w:rsidP="002D33C1">
      <w:pPr>
        <w:ind w:firstLine="708"/>
        <w:jc w:val="right"/>
      </w:pPr>
    </w:p>
    <w:p w:rsidR="00D374D6" w:rsidRDefault="00D374D6" w:rsidP="002D33C1">
      <w:pPr>
        <w:ind w:firstLine="708"/>
        <w:jc w:val="right"/>
      </w:pPr>
    </w:p>
    <w:p w:rsidR="00D374D6" w:rsidRDefault="00D374D6" w:rsidP="007F658A">
      <w:pPr>
        <w:ind w:firstLine="708"/>
        <w:jc w:val="right"/>
      </w:pPr>
      <w:r>
        <w:t>Приложение №4</w:t>
      </w:r>
    </w:p>
    <w:p w:rsidR="00D374D6" w:rsidRDefault="00D374D6" w:rsidP="007F658A">
      <w:pPr>
        <w:tabs>
          <w:tab w:val="left" w:pos="3780"/>
          <w:tab w:val="left" w:pos="4500"/>
        </w:tabs>
        <w:ind w:left="3780"/>
      </w:pPr>
      <w:r>
        <w:t>к   решению  Совета депутатов  Липкинского сельского поселения</w:t>
      </w:r>
      <w:r w:rsidRPr="002A5C54">
        <w:t xml:space="preserve"> </w:t>
      </w:r>
      <w:r>
        <w:t>Ромодановского муниципального района Республики Мордовия «О бюджете Липкинского сельского поселения на 2021 год и плановый период 2022 и 2023  годов»</w:t>
      </w:r>
    </w:p>
    <w:p w:rsidR="00D374D6" w:rsidRDefault="00D374D6" w:rsidP="007F658A">
      <w:pPr>
        <w:ind w:left="4536"/>
        <w:jc w:val="right"/>
      </w:pPr>
      <w:r>
        <w:t xml:space="preserve">от «26» декабря 2020 г. №22 </w:t>
      </w:r>
    </w:p>
    <w:p w:rsidR="00D374D6" w:rsidRDefault="00D374D6" w:rsidP="002D33C1">
      <w:pPr>
        <w:tabs>
          <w:tab w:val="left" w:pos="3840"/>
        </w:tabs>
      </w:pPr>
    </w:p>
    <w:p w:rsidR="00D374D6" w:rsidRDefault="00D374D6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D374D6" w:rsidRPr="002D33C1" w:rsidRDefault="00D374D6" w:rsidP="002D33C1">
      <w:pPr>
        <w:rPr>
          <w:rFonts w:ascii="Arial" w:hAnsi="Arial" w:cs="Arial"/>
          <w:sz w:val="24"/>
          <w:szCs w:val="24"/>
        </w:rPr>
      </w:pPr>
    </w:p>
    <w:p w:rsidR="00D374D6" w:rsidRDefault="00D374D6" w:rsidP="002D33C1">
      <w:pPr>
        <w:rPr>
          <w:rFonts w:ascii="Arial" w:hAnsi="Arial" w:cs="Arial"/>
          <w:sz w:val="24"/>
          <w:szCs w:val="24"/>
        </w:rPr>
      </w:pPr>
    </w:p>
    <w:p w:rsidR="00D374D6" w:rsidRPr="00574E11" w:rsidRDefault="00D374D6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 и</w:t>
      </w:r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D374D6" w:rsidRPr="00405474" w:rsidRDefault="00D374D6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D374D6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D374D6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D374D6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374D6" w:rsidRPr="00405474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D374D6" w:rsidRPr="006C7CAD" w:rsidRDefault="00D374D6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6C7CAD" w:rsidRDefault="00D374D6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6C7CAD" w:rsidRDefault="00D374D6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6C7CAD" w:rsidRDefault="00D374D6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6C7CAD" w:rsidRDefault="00D374D6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852288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852288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852288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634,6</w:t>
            </w:r>
          </w:p>
        </w:tc>
      </w:tr>
      <w:tr w:rsidR="00D374D6" w:rsidRPr="00405474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748,6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234,2</w:t>
            </w:r>
          </w:p>
        </w:tc>
      </w:tr>
      <w:tr w:rsidR="00D374D6" w:rsidRPr="00405474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D374D6" w:rsidRPr="00405474" w:rsidTr="0076516B">
        <w:trPr>
          <w:trHeight w:hRule="exact" w:val="607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D10D0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3C0DC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D374D6" w:rsidRPr="00405474" w:rsidTr="0076516B">
        <w:trPr>
          <w:trHeight w:hRule="exact" w:val="569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D10D0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3C0DC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D374D6" w:rsidRPr="00405474" w:rsidTr="0076516B">
        <w:trPr>
          <w:trHeight w:hRule="exact" w:val="607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D10D0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3C0DC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D374D6" w:rsidRPr="00405474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D10D0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D10D0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3C0DC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3C0DC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D374D6" w:rsidRPr="00405474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D10D0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D10D0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D10D0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D10D0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D10D0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3C0DC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3C0DC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3C0DC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3C0DC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3C0DC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D374D6" w:rsidRPr="00405474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D10D0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D10D0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3C0DC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3C0DC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D374D6" w:rsidRPr="00405474" w:rsidTr="0076516B">
        <w:trPr>
          <w:trHeight w:hRule="exact" w:val="569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60,5</w:t>
            </w:r>
          </w:p>
        </w:tc>
      </w:tr>
      <w:tr w:rsidR="00D374D6" w:rsidRPr="00405474" w:rsidTr="0076516B">
        <w:trPr>
          <w:trHeight w:hRule="exact" w:val="1130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18,2           </w:t>
            </w:r>
          </w:p>
        </w:tc>
      </w:tr>
      <w:tr w:rsidR="00D374D6" w:rsidRPr="00405474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D374D6" w:rsidRPr="002D33C1" w:rsidRDefault="00D374D6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B50E6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F066F1" w:rsidRDefault="00D374D6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F066F1" w:rsidRDefault="00D374D6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D374D6" w:rsidRPr="00405474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D374D6" w:rsidRPr="005E34E5" w:rsidRDefault="00D374D6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</w:t>
            </w:r>
            <w:r>
              <w:rPr>
                <w:sz w:val="22"/>
                <w:szCs w:val="22"/>
              </w:rPr>
              <w:t xml:space="preserve">ципальными) </w:t>
            </w:r>
            <w:r w:rsidRPr="005E34E5">
              <w:rPr>
                <w:sz w:val="22"/>
                <w:szCs w:val="22"/>
              </w:rPr>
              <w:t>органами, казенными учреждениями, органа</w:t>
            </w:r>
            <w:r>
              <w:rPr>
                <w:sz w:val="22"/>
                <w:szCs w:val="22"/>
              </w:rPr>
              <w:t xml:space="preserve">ми управления государственными </w:t>
            </w:r>
            <w:r w:rsidRPr="005E34E5">
              <w:rPr>
                <w:sz w:val="22"/>
                <w:szCs w:val="22"/>
              </w:rPr>
              <w:t xml:space="preserve">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D374D6" w:rsidRPr="005E34E5" w:rsidRDefault="00D374D6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547"/>
        </w:trPr>
        <w:tc>
          <w:tcPr>
            <w:tcW w:w="4236" w:type="dxa"/>
            <w:shd w:val="clear" w:color="auto" w:fill="FFFFFF"/>
          </w:tcPr>
          <w:p w:rsidR="00D374D6" w:rsidRPr="005E34E5" w:rsidRDefault="00D374D6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D374D6" w:rsidRPr="005E34E5" w:rsidRDefault="00D374D6" w:rsidP="00B5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1009"/>
        </w:trPr>
        <w:tc>
          <w:tcPr>
            <w:tcW w:w="4236" w:type="dxa"/>
            <w:shd w:val="clear" w:color="auto" w:fill="FFFFFF"/>
          </w:tcPr>
          <w:p w:rsidR="00D374D6" w:rsidRPr="005E34E5" w:rsidRDefault="00D374D6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145,5</w:t>
            </w:r>
          </w:p>
        </w:tc>
      </w:tr>
      <w:tr w:rsidR="00D374D6" w:rsidRPr="00405474" w:rsidTr="0076516B">
        <w:trPr>
          <w:trHeight w:hRule="exact" w:val="703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D374D6" w:rsidRPr="00405474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D374D6" w:rsidRPr="00405474" w:rsidTr="0076516B">
        <w:trPr>
          <w:trHeight w:hRule="exact" w:val="570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D374D6" w:rsidRPr="00405474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D374D6" w:rsidRPr="00405474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138,7</w:t>
            </w: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D374D6" w:rsidRPr="00405474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D374D6" w:rsidRPr="00405474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61,1</w:t>
            </w:r>
          </w:p>
        </w:tc>
      </w:tr>
      <w:tr w:rsidR="00D374D6" w:rsidRPr="00405474" w:rsidTr="0076516B">
        <w:trPr>
          <w:trHeight w:hRule="exact" w:val="1068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18,5</w:t>
            </w:r>
          </w:p>
        </w:tc>
      </w:tr>
      <w:tr w:rsidR="00D374D6" w:rsidRPr="00405474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D374D6" w:rsidRPr="00405474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D374D6" w:rsidRPr="00405474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79,4</w:t>
            </w: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D374D6" w:rsidRPr="00405474" w:rsidTr="0076516B">
        <w:trPr>
          <w:trHeight w:hRule="exact" w:val="772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244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79,4</w:t>
            </w: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B010D2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  <w:p w:rsidR="00D374D6" w:rsidRDefault="00D374D6" w:rsidP="00B010D2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B010D2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851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297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852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288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</w:tr>
      <w:tr w:rsidR="00D374D6" w:rsidRPr="00405474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152,1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569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1106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553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374D6" w:rsidRPr="00405474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1055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374D6" w:rsidRPr="00405474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A41724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A41724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A41724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374D6" w:rsidRPr="00405474" w:rsidTr="0076516B">
        <w:trPr>
          <w:trHeight w:hRule="exact" w:val="796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A41724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A41724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A41724" w:rsidRDefault="00D374D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D374D6" w:rsidRPr="00405474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A41724" w:rsidRDefault="00D374D6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A41724" w:rsidRDefault="00D374D6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A41724" w:rsidRDefault="00D374D6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D374D6" w:rsidRPr="00405474" w:rsidTr="0076516B">
        <w:trPr>
          <w:trHeight w:hRule="exact" w:val="796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D374D6" w:rsidRPr="00405474" w:rsidTr="0076516B">
        <w:trPr>
          <w:trHeight w:hRule="exact" w:val="1006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508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402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405474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D374D6" w:rsidRPr="00405474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374D6" w:rsidRPr="00405474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374D6" w:rsidRPr="00405474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374D6" w:rsidRPr="00405474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374D6" w:rsidRPr="00405474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374D6" w:rsidRPr="00405474" w:rsidTr="0076516B">
        <w:trPr>
          <w:trHeight w:hRule="exact" w:val="1250"/>
        </w:trPr>
        <w:tc>
          <w:tcPr>
            <w:tcW w:w="4236" w:type="dxa"/>
            <w:shd w:val="clear" w:color="auto" w:fill="FFFFFF"/>
            <w:vAlign w:val="bottom"/>
          </w:tcPr>
          <w:p w:rsidR="00D374D6" w:rsidRPr="00E41B3C" w:rsidRDefault="00D374D6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D374D6" w:rsidRPr="00405474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D374D6" w:rsidRPr="00E41B3C" w:rsidRDefault="00D374D6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D374D6" w:rsidRPr="00405474" w:rsidTr="0076516B">
        <w:trPr>
          <w:trHeight w:hRule="exact" w:val="531"/>
        </w:trPr>
        <w:tc>
          <w:tcPr>
            <w:tcW w:w="4236" w:type="dxa"/>
            <w:shd w:val="clear" w:color="auto" w:fill="FFFFFF"/>
            <w:vAlign w:val="bottom"/>
          </w:tcPr>
          <w:p w:rsidR="00D374D6" w:rsidRPr="00E41B3C" w:rsidRDefault="00D374D6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 w:rsidR="00D374D6" w:rsidRPr="00405474" w:rsidTr="0076516B">
        <w:trPr>
          <w:trHeight w:hRule="exact" w:val="1066"/>
        </w:trPr>
        <w:tc>
          <w:tcPr>
            <w:tcW w:w="4236" w:type="dxa"/>
            <w:shd w:val="clear" w:color="auto" w:fill="FFFFFF"/>
            <w:vAlign w:val="bottom"/>
          </w:tcPr>
          <w:p w:rsidR="00D374D6" w:rsidRPr="00E41B3C" w:rsidRDefault="00D374D6" w:rsidP="00E7509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 w:rsidR="00D374D6" w:rsidRPr="00405474" w:rsidTr="00A275DC">
        <w:trPr>
          <w:trHeight w:hRule="exact" w:val="755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D374D6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D374D6" w:rsidRPr="00405474" w:rsidTr="0076516B">
        <w:trPr>
          <w:trHeight w:hRule="exact" w:val="813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</w:t>
            </w:r>
            <w:r w:rsidRPr="002D33C1">
              <w:rPr>
                <w:sz w:val="22"/>
                <w:szCs w:val="22"/>
              </w:rPr>
              <w:t xml:space="preserve">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D374D6" w:rsidRPr="00405474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D374D6" w:rsidRPr="00405474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405474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D374D6" w:rsidRPr="002D33C1" w:rsidRDefault="00D374D6" w:rsidP="00080CE9">
            <w:pPr>
              <w:pStyle w:val="NoSpacing"/>
              <w:jc w:val="center"/>
              <w:rPr>
                <w:sz w:val="22"/>
                <w:szCs w:val="22"/>
              </w:rPr>
            </w:pPr>
            <w:r w:rsidRPr="00D44AC5">
              <w:rPr>
                <w:sz w:val="22"/>
                <w:szCs w:val="22"/>
              </w:rPr>
              <w:t>Муниц</w:t>
            </w:r>
            <w:r>
              <w:rPr>
                <w:sz w:val="22"/>
                <w:szCs w:val="22"/>
              </w:rPr>
              <w:t>ипальная 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405474" w:rsidTr="0076516B">
        <w:trPr>
          <w:trHeight w:hRule="exact" w:val="1266"/>
        </w:trPr>
        <w:tc>
          <w:tcPr>
            <w:tcW w:w="4236" w:type="dxa"/>
            <w:shd w:val="clear" w:color="auto" w:fill="FFFFFF"/>
          </w:tcPr>
          <w:p w:rsidR="00D374D6" w:rsidRPr="00D44AC5" w:rsidRDefault="00D374D6" w:rsidP="00080CE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комплексного развития транспортной инфраструктуры Липкинского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405474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405474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7509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F066F1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405474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405474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405474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405474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E41B3C" w:rsidRDefault="00D374D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E41B3C" w:rsidRDefault="00D374D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E41B3C" w:rsidRDefault="00D374D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D374D6" w:rsidRPr="00405474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D374D6" w:rsidRPr="002D33C1" w:rsidRDefault="00D374D6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D374D6" w:rsidRPr="002D33C1" w:rsidRDefault="00D374D6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D374D6" w:rsidRPr="002D33C1" w:rsidRDefault="00D374D6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D374D6" w:rsidRPr="002D33C1" w:rsidRDefault="00D374D6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D374D6" w:rsidRPr="00E41B3C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D374D6" w:rsidRPr="00E41B3C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E41B3C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D374D6" w:rsidRPr="00405474" w:rsidTr="0076516B">
        <w:trPr>
          <w:trHeight w:hRule="exact" w:val="1481"/>
        </w:trPr>
        <w:tc>
          <w:tcPr>
            <w:tcW w:w="4236" w:type="dxa"/>
            <w:shd w:val="clear" w:color="auto" w:fill="FFFFFF"/>
          </w:tcPr>
          <w:p w:rsidR="00D374D6" w:rsidRPr="002D33C1" w:rsidRDefault="00D374D6" w:rsidP="00080CE9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Муниципальная программа</w:t>
            </w:r>
            <w:r>
              <w:rPr>
                <w:sz w:val="22"/>
                <w:szCs w:val="22"/>
              </w:rPr>
              <w:t xml:space="preserve"> «Комплексное</w:t>
            </w:r>
            <w:r w:rsidRPr="002D33C1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систем коммунальной инфраструктуры Липкинского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  <w:r>
              <w:rPr>
                <w:sz w:val="22"/>
                <w:szCs w:val="22"/>
              </w:rPr>
              <w:t>ы</w:t>
            </w:r>
          </w:p>
        </w:tc>
        <w:tc>
          <w:tcPr>
            <w:tcW w:w="709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D374D6" w:rsidRPr="00405474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D374D6" w:rsidRPr="002D33C1" w:rsidRDefault="00D374D6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D374D6" w:rsidRPr="00405474" w:rsidTr="0076516B">
        <w:trPr>
          <w:trHeight w:hRule="exact" w:val="545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D374D6" w:rsidRPr="00405474" w:rsidTr="00DB58CA">
        <w:trPr>
          <w:trHeight w:hRule="exact" w:val="797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D374D6" w:rsidRPr="00405474" w:rsidTr="0076516B">
        <w:trPr>
          <w:trHeight w:hRule="exact" w:val="847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</w:t>
            </w:r>
            <w:r>
              <w:rPr>
                <w:sz w:val="22"/>
                <w:szCs w:val="22"/>
              </w:rPr>
              <w:t xml:space="preserve">)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D374D6" w:rsidRPr="00405474" w:rsidTr="0076516B">
        <w:trPr>
          <w:trHeight w:hRule="exact" w:val="831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</w:t>
            </w:r>
            <w:r w:rsidRPr="002D33C1">
              <w:rPr>
                <w:sz w:val="22"/>
                <w:szCs w:val="22"/>
              </w:rPr>
              <w:t xml:space="preserve">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B010D2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B010D2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B010D2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70,0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D374D6" w:rsidRPr="00405474" w:rsidTr="0076516B">
        <w:trPr>
          <w:trHeight w:hRule="exact" w:val="485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AB197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B010D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B010D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D374D6" w:rsidRPr="00405474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D374D6" w:rsidRPr="00497CA7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497CA7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497CA7" w:rsidRDefault="00D374D6" w:rsidP="00AC31BC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D374D6" w:rsidRPr="00405474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497CA7" w:rsidRDefault="00D374D6" w:rsidP="00AC31BC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B010D2">
            <w:pPr>
              <w:tabs>
                <w:tab w:val="center" w:pos="456"/>
              </w:tabs>
            </w:pPr>
            <w:r>
              <w:tab/>
            </w:r>
          </w:p>
          <w:p w:rsidR="00D374D6" w:rsidRDefault="00D374D6" w:rsidP="00B010D2">
            <w:pPr>
              <w:tabs>
                <w:tab w:val="center" w:pos="456"/>
              </w:tabs>
            </w:pPr>
          </w:p>
          <w:p w:rsidR="00D374D6" w:rsidRPr="00B010D2" w:rsidRDefault="00D374D6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D374D6" w:rsidRPr="00405474" w:rsidTr="0076516B">
        <w:trPr>
          <w:trHeight w:hRule="exact" w:val="843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497CA7" w:rsidRDefault="00D374D6" w:rsidP="00AC31BC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D374D6" w:rsidRDefault="00D374D6" w:rsidP="00AC31BC">
            <w:pPr>
              <w:jc w:val="center"/>
            </w:pPr>
          </w:p>
          <w:p w:rsidR="00D374D6" w:rsidRDefault="00D374D6" w:rsidP="00AC31BC">
            <w:pPr>
              <w:jc w:val="center"/>
              <w:rPr>
                <w:sz w:val="22"/>
                <w:szCs w:val="22"/>
              </w:rPr>
            </w:pPr>
          </w:p>
          <w:p w:rsidR="00D374D6" w:rsidRPr="00B010D2" w:rsidRDefault="00D374D6" w:rsidP="00AC31BC">
            <w:pPr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D374D6" w:rsidRPr="00405474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D374D6" w:rsidRPr="00405474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405474" w:rsidTr="00864AB8">
        <w:trPr>
          <w:trHeight w:hRule="exact" w:val="849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бюджетных средств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405474" w:rsidTr="00864AB8">
        <w:trPr>
          <w:trHeight w:hRule="exact" w:val="974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405474" w:rsidTr="0076516B">
        <w:trPr>
          <w:trHeight w:hRule="exact" w:val="653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405474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405474" w:rsidTr="00864AB8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405474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864AB8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D374D6" w:rsidRPr="00F066F1" w:rsidRDefault="00D374D6" w:rsidP="00864AB8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89 1 00 3010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D374D6" w:rsidRPr="00F066F1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312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D374D6" w:rsidRPr="00D06601" w:rsidRDefault="00D374D6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D06601" w:rsidRDefault="00D374D6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D06601" w:rsidRDefault="00D374D6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D06601" w:rsidRDefault="00D374D6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F066F1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0D6E1F" w:rsidRDefault="00D374D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Pr="000D6E1F" w:rsidRDefault="00D374D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Pr="000D6E1F" w:rsidRDefault="00D374D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27,2</w:t>
            </w:r>
          </w:p>
        </w:tc>
      </w:tr>
      <w:tr w:rsidR="00D374D6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F066F1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D374D6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D374D6" w:rsidRPr="00405474" w:rsidTr="0076516B">
        <w:trPr>
          <w:trHeight w:hRule="exact" w:val="517"/>
        </w:trPr>
        <w:tc>
          <w:tcPr>
            <w:tcW w:w="4236" w:type="dxa"/>
            <w:shd w:val="clear" w:color="auto" w:fill="FFFFFF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F066F1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D374D6" w:rsidRDefault="00D374D6" w:rsidP="00D10D0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D10D05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D374D6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F066F1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D374D6" w:rsidRDefault="00D374D6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D374D6" w:rsidRPr="00405474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D374D6" w:rsidRDefault="00D374D6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D374D6" w:rsidRPr="00C3264A" w:rsidRDefault="00D374D6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F066F1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D374D6" w:rsidRDefault="00D374D6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D374D6" w:rsidRPr="00405474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D374D6" w:rsidRPr="00C3264A" w:rsidRDefault="00D374D6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374D6" w:rsidRPr="00C3264A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374D6" w:rsidRPr="00F066F1" w:rsidRDefault="00D374D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D374D6" w:rsidRDefault="00D374D6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D374D6" w:rsidRDefault="00D374D6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D374D6" w:rsidRDefault="00D374D6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</w:tbl>
    <w:p w:rsidR="00D374D6" w:rsidRDefault="00D374D6" w:rsidP="002D33C1">
      <w:pPr>
        <w:jc w:val="right"/>
      </w:pPr>
    </w:p>
    <w:p w:rsidR="00D374D6" w:rsidRDefault="00D374D6" w:rsidP="002D33C1">
      <w:pPr>
        <w:jc w:val="right"/>
      </w:pPr>
    </w:p>
    <w:p w:rsidR="00D374D6" w:rsidRDefault="00D374D6" w:rsidP="002D33C1">
      <w:pPr>
        <w:jc w:val="right"/>
      </w:pPr>
    </w:p>
    <w:p w:rsidR="00D374D6" w:rsidRDefault="00D374D6" w:rsidP="002D33C1">
      <w:pPr>
        <w:jc w:val="right"/>
      </w:pPr>
    </w:p>
    <w:p w:rsidR="00D374D6" w:rsidRDefault="00D374D6" w:rsidP="00017574">
      <w:pPr>
        <w:ind w:firstLine="708"/>
        <w:jc w:val="right"/>
      </w:pPr>
    </w:p>
    <w:p w:rsidR="00D374D6" w:rsidRDefault="00D374D6" w:rsidP="00017574">
      <w:pPr>
        <w:ind w:firstLine="708"/>
        <w:jc w:val="right"/>
      </w:pPr>
    </w:p>
    <w:p w:rsidR="00D374D6" w:rsidRDefault="00D374D6" w:rsidP="00017574">
      <w:pPr>
        <w:ind w:firstLine="708"/>
        <w:jc w:val="right"/>
      </w:pPr>
    </w:p>
    <w:p w:rsidR="00D374D6" w:rsidRDefault="00D374D6" w:rsidP="00017574">
      <w:pPr>
        <w:ind w:firstLine="708"/>
        <w:jc w:val="right"/>
      </w:pPr>
    </w:p>
    <w:p w:rsidR="00D374D6" w:rsidRDefault="00D374D6" w:rsidP="00017574">
      <w:pPr>
        <w:ind w:firstLine="708"/>
        <w:jc w:val="right"/>
      </w:pPr>
    </w:p>
    <w:p w:rsidR="00D374D6" w:rsidRDefault="00D374D6" w:rsidP="00017574">
      <w:pPr>
        <w:ind w:firstLine="708"/>
        <w:jc w:val="right"/>
      </w:pPr>
    </w:p>
    <w:p w:rsidR="00D374D6" w:rsidRDefault="00D374D6" w:rsidP="009E67A1">
      <w:pPr>
        <w:ind w:firstLine="708"/>
        <w:jc w:val="right"/>
      </w:pPr>
      <w:r>
        <w:t>Приложение №5</w:t>
      </w:r>
    </w:p>
    <w:p w:rsidR="00D374D6" w:rsidRDefault="00D374D6" w:rsidP="009E67A1">
      <w:pPr>
        <w:tabs>
          <w:tab w:val="left" w:pos="3780"/>
          <w:tab w:val="left" w:pos="4500"/>
        </w:tabs>
        <w:ind w:left="3780"/>
      </w:pPr>
      <w:r>
        <w:t>к   решению  Совета депутатов  Липкинского сельского поселения</w:t>
      </w:r>
      <w:r w:rsidRPr="002A5C54">
        <w:t xml:space="preserve"> </w:t>
      </w:r>
      <w:r>
        <w:t>Ромодановского муниципального района Республики Мордовия «О бюджете Липкинского сельского поселения на 2021 год и плановый период 2022 и 2023  годов»</w:t>
      </w:r>
    </w:p>
    <w:p w:rsidR="00D374D6" w:rsidRDefault="00D374D6" w:rsidP="009E67A1">
      <w:pPr>
        <w:ind w:left="4536"/>
        <w:jc w:val="right"/>
      </w:pPr>
      <w:r>
        <w:t xml:space="preserve">от «26» декабря 2020 г. №22 </w:t>
      </w:r>
    </w:p>
    <w:p w:rsidR="00D374D6" w:rsidRDefault="00D374D6" w:rsidP="00017574">
      <w:pPr>
        <w:ind w:firstLine="708"/>
        <w:jc w:val="right"/>
      </w:pPr>
    </w:p>
    <w:p w:rsidR="00D374D6" w:rsidRDefault="00D374D6" w:rsidP="00017574">
      <w:pPr>
        <w:ind w:firstLine="708"/>
        <w:jc w:val="right"/>
      </w:pPr>
    </w:p>
    <w:p w:rsidR="00D374D6" w:rsidRDefault="00D374D6" w:rsidP="00017574">
      <w:pPr>
        <w:ind w:firstLine="708"/>
        <w:jc w:val="right"/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D374D6" w:rsidRPr="00210D1C" w:rsidTr="009E67A1">
        <w:trPr>
          <w:trHeight w:val="1523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D374D6" w:rsidRPr="00022E66" w:rsidRDefault="00D374D6" w:rsidP="00022E66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022E66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</w:t>
            </w:r>
            <w:r>
              <w:rPr>
                <w:b/>
                <w:bCs/>
                <w:sz w:val="24"/>
                <w:szCs w:val="24"/>
              </w:rPr>
              <w:t>Д И НА ПЛАНОВЫЙ ПЕРИОД 2022 и</w:t>
            </w:r>
            <w:r w:rsidRPr="00022E66">
              <w:rPr>
                <w:b/>
                <w:bCs/>
                <w:sz w:val="24"/>
                <w:szCs w:val="24"/>
              </w:rPr>
              <w:t xml:space="preserve"> 2023 ГОДОВ</w:t>
            </w:r>
          </w:p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D374D6" w:rsidRPr="00A013D4" w:rsidRDefault="00D374D6" w:rsidP="00022E66">
            <w:pPr>
              <w:jc w:val="center"/>
            </w:pPr>
          </w:p>
        </w:tc>
      </w:tr>
    </w:tbl>
    <w:p w:rsidR="00D374D6" w:rsidRPr="002A5063" w:rsidRDefault="00D374D6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19"/>
        <w:gridCol w:w="567"/>
        <w:gridCol w:w="567"/>
        <w:gridCol w:w="314"/>
        <w:gridCol w:w="753"/>
        <w:gridCol w:w="1104"/>
        <w:gridCol w:w="1022"/>
        <w:gridCol w:w="966"/>
      </w:tblGrid>
      <w:tr w:rsidR="00D374D6" w:rsidRPr="00210D1C" w:rsidTr="00D52668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74D6" w:rsidRPr="0050333A" w:rsidRDefault="00D374D6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74D6" w:rsidRPr="0050333A" w:rsidRDefault="00D374D6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74D6" w:rsidRPr="0050333A" w:rsidRDefault="00D374D6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74D6" w:rsidRPr="0050333A" w:rsidRDefault="00D374D6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D374D6" w:rsidRPr="00210D1C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374D6" w:rsidRPr="0050333A" w:rsidRDefault="00D374D6" w:rsidP="009E67A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D374D6" w:rsidRPr="00210D1C" w:rsidTr="00D52668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374D6" w:rsidRPr="0050333A" w:rsidRDefault="00D374D6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D374D6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5157E7" w:rsidRDefault="00D374D6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374D6" w:rsidRPr="005157E7" w:rsidRDefault="00D374D6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374D6" w:rsidRPr="005157E7" w:rsidRDefault="00D374D6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374D6" w:rsidRPr="005157E7" w:rsidRDefault="00D374D6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5157E7" w:rsidRDefault="00D374D6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157E7" w:rsidRDefault="00D374D6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Pr="005157E7" w:rsidRDefault="00D374D6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Pr="005157E7" w:rsidRDefault="00D374D6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Pr="005157E7" w:rsidRDefault="00D374D6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634,6</w:t>
            </w:r>
          </w:p>
        </w:tc>
      </w:tr>
      <w:tr w:rsidR="00D374D6" w:rsidRPr="005157E7" w:rsidTr="00D52668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Pr="005157E7" w:rsidRDefault="00D374D6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74D6" w:rsidRPr="005157E7" w:rsidRDefault="00D374D6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748,6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234,2</w:t>
            </w:r>
          </w:p>
        </w:tc>
      </w:tr>
      <w:tr w:rsidR="00D374D6" w:rsidRPr="005157E7" w:rsidTr="00D52668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61139E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61139E">
            <w:pPr>
              <w:jc w:val="center"/>
              <w:rPr>
                <w:sz w:val="22"/>
                <w:szCs w:val="22"/>
              </w:rPr>
            </w:pPr>
          </w:p>
          <w:p w:rsidR="00D374D6" w:rsidRPr="005157E7" w:rsidRDefault="00D374D6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D374D6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D374D6" w:rsidRPr="005157E7" w:rsidTr="000B175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D374D6" w:rsidRPr="005157E7" w:rsidTr="00D52668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D374D6" w:rsidRPr="005157E7" w:rsidTr="00D52668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D374D6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D374D6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D374D6" w:rsidRPr="005157E7" w:rsidTr="00D52668">
        <w:trPr>
          <w:trHeight w:val="42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60,5</w:t>
            </w:r>
          </w:p>
        </w:tc>
      </w:tr>
      <w:tr w:rsidR="00D374D6" w:rsidRPr="005157E7" w:rsidTr="00D52668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18,2</w:t>
            </w:r>
          </w:p>
        </w:tc>
      </w:tr>
      <w:tr w:rsidR="00D374D6" w:rsidRPr="005157E7" w:rsidTr="00D52668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Default="00D374D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B50E6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F066F1" w:rsidRDefault="00D374D6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F066F1" w:rsidRDefault="00D374D6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D374D6" w:rsidRPr="005157E7" w:rsidTr="00D52668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5157E7" w:rsidTr="00D52668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169,0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5157E7" w:rsidTr="00D52668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145,5</w:t>
            </w:r>
          </w:p>
        </w:tc>
      </w:tr>
      <w:tr w:rsidR="00D374D6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D374D6" w:rsidRPr="005157E7" w:rsidTr="00D52668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D374D6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D374D6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D374D6" w:rsidRPr="005157E7" w:rsidTr="00C145EE">
        <w:trPr>
          <w:trHeight w:val="144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138,7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DB58C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D374D6" w:rsidRPr="005157E7" w:rsidTr="00D52668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D374D6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61,1</w:t>
            </w:r>
          </w:p>
        </w:tc>
      </w:tr>
      <w:tr w:rsidR="00D374D6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18,5</w:t>
            </w:r>
          </w:p>
        </w:tc>
      </w:tr>
      <w:tr w:rsidR="00D374D6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D374D6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C145EE">
            <w:pPr>
              <w:pStyle w:val="NoSpacing"/>
              <w:rPr>
                <w:sz w:val="22"/>
                <w:szCs w:val="22"/>
              </w:rPr>
            </w:pPr>
          </w:p>
          <w:p w:rsidR="00D374D6" w:rsidRPr="005E34E5" w:rsidRDefault="00D374D6" w:rsidP="00C145EE">
            <w:pPr>
              <w:pStyle w:val="NoSpacing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D374D6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157E7" w:rsidRDefault="00D374D6" w:rsidP="009E71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79,4</w:t>
            </w: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D374D6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C145E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</w:t>
            </w:r>
            <w:r w:rsidRPr="005E34E5">
              <w:rPr>
                <w:sz w:val="22"/>
                <w:szCs w:val="22"/>
              </w:rPr>
              <w:t xml:space="preserve"> закупки товаров, работ и услуг для обеспечения государственных </w:t>
            </w:r>
          </w:p>
          <w:p w:rsidR="00D374D6" w:rsidRPr="005E34E5" w:rsidRDefault="00D374D6" w:rsidP="00C145E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D374D6" w:rsidRPr="005157E7" w:rsidTr="00D52668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5157E7" w:rsidTr="00D52668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5157E7" w:rsidTr="00D52668">
        <w:trPr>
          <w:trHeight w:val="26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C145E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851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852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D374D6" w:rsidRPr="005157E7" w:rsidTr="00D42579">
        <w:trPr>
          <w:trHeight w:val="126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D425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E34E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D374D6" w:rsidRPr="005157E7" w:rsidTr="00D52668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D374D6" w:rsidRPr="005157E7" w:rsidTr="00D52668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5157E7" w:rsidTr="004E4AB7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D374D6" w:rsidRPr="005157E7" w:rsidTr="004E4AB7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5157E7" w:rsidTr="004E4AB7">
        <w:trPr>
          <w:trHeight w:val="2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D374D6" w:rsidRPr="00A41724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E41B3C" w:rsidRDefault="00D374D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E41B3C" w:rsidRDefault="00D374D6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E41B3C" w:rsidRDefault="00D374D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E41B3C" w:rsidRDefault="00D374D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</w:t>
            </w:r>
            <w:r w:rsidRPr="002D33C1">
              <w:rPr>
                <w:sz w:val="22"/>
                <w:szCs w:val="22"/>
              </w:rPr>
              <w:t xml:space="preserve">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3C3BB0" w:rsidRDefault="00D374D6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3C3BB0" w:rsidRDefault="00D374D6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3C3BB0" w:rsidRDefault="00D374D6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3C3BB0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3C3BB0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3C3BB0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D44AC5">
              <w:rPr>
                <w:sz w:val="22"/>
                <w:szCs w:val="22"/>
              </w:rPr>
              <w:t>Муниц</w:t>
            </w:r>
            <w:r>
              <w:rPr>
                <w:sz w:val="22"/>
                <w:szCs w:val="22"/>
              </w:rPr>
              <w:t>ипальная 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D44AC5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комплексного развития транспортной инфраструктуры Липкинского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D374D6" w:rsidRPr="005157E7" w:rsidTr="00D52668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E41B3C" w:rsidRDefault="00D374D6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E41B3C" w:rsidRDefault="00D374D6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E41B3C" w:rsidRDefault="00D374D6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E41B3C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E41B3C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E41B3C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Муниципальная программа</w:t>
            </w:r>
            <w:r>
              <w:rPr>
                <w:sz w:val="22"/>
                <w:szCs w:val="22"/>
              </w:rPr>
              <w:t xml:space="preserve"> «Комплексное развитие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систем коммунальной инфраструктуры Липкинского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  <w:r>
              <w:rPr>
                <w:sz w:val="22"/>
                <w:szCs w:val="22"/>
              </w:rPr>
              <w:t>ы»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2D33C1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2D33C1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374D6" w:rsidRPr="002D33C1" w:rsidRDefault="00D374D6" w:rsidP="00A44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D374D6" w:rsidRPr="005157E7" w:rsidTr="00A44AA7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D374D6" w:rsidRPr="005157E7" w:rsidTr="00A44AA7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D374D6" w:rsidRPr="005157E7" w:rsidTr="00A44AA7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D374D6" w:rsidRPr="005157E7" w:rsidTr="008C2A0A">
        <w:trPr>
          <w:trHeight w:val="9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Pr="006F0B10">
              <w:rPr>
                <w:sz w:val="22"/>
                <w:szCs w:val="22"/>
              </w:rPr>
              <w:t>4,3</w:t>
            </w:r>
          </w:p>
        </w:tc>
      </w:tr>
      <w:tr w:rsidR="00D374D6" w:rsidRPr="005157E7" w:rsidTr="00A44AA7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</w:t>
            </w:r>
            <w:r w:rsidRPr="002D33C1">
              <w:rPr>
                <w:sz w:val="22"/>
                <w:szCs w:val="22"/>
              </w:rPr>
              <w:t xml:space="preserve">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Default="00D374D6" w:rsidP="00A44AA7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44AA7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44AA7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D374D6" w:rsidRPr="005157E7" w:rsidTr="00A44AA7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405474" w:rsidRDefault="00D374D6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405474" w:rsidRDefault="00D374D6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Default="00D374D6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E41B3C" w:rsidRDefault="00D374D6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405474" w:rsidRDefault="00D374D6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405474" w:rsidRDefault="00D374D6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497CA7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497CA7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497CA7" w:rsidRDefault="00D374D6" w:rsidP="00A44AA7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</w:t>
            </w:r>
            <w:r w:rsidRPr="002D33C1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405474" w:rsidRDefault="00D374D6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405474" w:rsidRDefault="00D374D6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497CA7" w:rsidRDefault="00D374D6" w:rsidP="00A44AA7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Default="00D374D6" w:rsidP="00A44AA7">
            <w:pPr>
              <w:tabs>
                <w:tab w:val="center" w:pos="456"/>
              </w:tabs>
            </w:pPr>
            <w:r>
              <w:tab/>
            </w:r>
          </w:p>
          <w:p w:rsidR="00D374D6" w:rsidRDefault="00D374D6" w:rsidP="00A44AA7">
            <w:pPr>
              <w:tabs>
                <w:tab w:val="center" w:pos="456"/>
              </w:tabs>
            </w:pPr>
          </w:p>
          <w:p w:rsidR="00D374D6" w:rsidRPr="00B010D2" w:rsidRDefault="00D374D6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497CA7" w:rsidRDefault="00D374D6" w:rsidP="00A44AA7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Pr="00B010D2" w:rsidRDefault="00D374D6" w:rsidP="00A44AA7">
            <w:pPr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D374D6" w:rsidRPr="005157E7" w:rsidTr="00235533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D374D6" w:rsidRPr="005157E7" w:rsidTr="00235533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главных 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5157E7" w:rsidTr="000B175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3C3BB0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2D33C1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D06601" w:rsidRDefault="00D374D6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621A51" w:rsidRDefault="00D374D6" w:rsidP="00FC1CEF">
            <w:pPr>
              <w:jc w:val="center"/>
              <w:rPr>
                <w:b/>
              </w:rPr>
            </w:pPr>
            <w:r w:rsidRPr="00621A51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D06601" w:rsidRDefault="00D374D6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D06601" w:rsidRDefault="00D374D6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D06601" w:rsidRDefault="00D374D6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D06601" w:rsidRDefault="00D374D6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621A5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Pr="00621A5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Pr="00621A51" w:rsidRDefault="00D374D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27,2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D374D6" w:rsidRPr="005157E7" w:rsidTr="00FC1CEF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D374D6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D374D6" w:rsidRPr="005157E7" w:rsidTr="00FC1CEF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C3264A" w:rsidRDefault="00D374D6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FC1CEF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Pr="00C3264A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6" w:rsidRDefault="00D374D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</w:tbl>
    <w:p w:rsidR="00D374D6" w:rsidRPr="005157E7" w:rsidRDefault="00D374D6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D374D6" w:rsidRPr="002A5063" w:rsidRDefault="00D374D6" w:rsidP="00682484">
      <w:pPr>
        <w:ind w:firstLine="708"/>
      </w:pPr>
    </w:p>
    <w:p w:rsidR="00D374D6" w:rsidRDefault="00D374D6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D374D6" w:rsidRDefault="00D374D6" w:rsidP="00EC4B75">
      <w:pPr>
        <w:ind w:firstLine="708"/>
        <w:jc w:val="right"/>
      </w:pPr>
    </w:p>
    <w:p w:rsidR="00D374D6" w:rsidRDefault="00D374D6" w:rsidP="00EC4B75">
      <w:pPr>
        <w:ind w:firstLine="708"/>
        <w:jc w:val="right"/>
      </w:pPr>
    </w:p>
    <w:p w:rsidR="00D374D6" w:rsidRDefault="00D374D6" w:rsidP="00EC4B75">
      <w:pPr>
        <w:ind w:firstLine="708"/>
        <w:jc w:val="right"/>
      </w:pPr>
    </w:p>
    <w:p w:rsidR="00D374D6" w:rsidRDefault="00D374D6" w:rsidP="00EC4B75">
      <w:pPr>
        <w:ind w:firstLine="708"/>
        <w:jc w:val="right"/>
      </w:pPr>
    </w:p>
    <w:p w:rsidR="00D374D6" w:rsidRDefault="00D374D6" w:rsidP="00EC4B75">
      <w:pPr>
        <w:ind w:firstLine="708"/>
        <w:jc w:val="right"/>
      </w:pPr>
    </w:p>
    <w:p w:rsidR="00D374D6" w:rsidRDefault="00D374D6" w:rsidP="00EC4B75">
      <w:pPr>
        <w:ind w:firstLine="708"/>
        <w:jc w:val="right"/>
      </w:pPr>
    </w:p>
    <w:p w:rsidR="00D374D6" w:rsidRDefault="00D374D6" w:rsidP="009E67A1">
      <w:pPr>
        <w:ind w:firstLine="708"/>
        <w:jc w:val="right"/>
      </w:pPr>
      <w:r>
        <w:t>Приложение №6</w:t>
      </w:r>
    </w:p>
    <w:p w:rsidR="00D374D6" w:rsidRDefault="00D374D6" w:rsidP="009E67A1">
      <w:pPr>
        <w:tabs>
          <w:tab w:val="left" w:pos="3780"/>
          <w:tab w:val="left" w:pos="4500"/>
        </w:tabs>
        <w:ind w:left="3780"/>
      </w:pPr>
      <w:r>
        <w:t>к   решению  Совета депутатов  Липкинского сельского поселения</w:t>
      </w:r>
      <w:r w:rsidRPr="002A5C54">
        <w:t xml:space="preserve"> </w:t>
      </w:r>
      <w:r>
        <w:t>Ромодановского муниципального района Республики Мордовия «О бюджете Липкинского сельского поселения на 2021 год и плановый период 2022 и 2023  годов»</w:t>
      </w:r>
    </w:p>
    <w:p w:rsidR="00D374D6" w:rsidRDefault="00D374D6" w:rsidP="009E67A1">
      <w:pPr>
        <w:ind w:left="4536"/>
        <w:jc w:val="right"/>
      </w:pPr>
      <w:r>
        <w:t xml:space="preserve">от «26» декабря 2020 г. №22 </w:t>
      </w:r>
    </w:p>
    <w:p w:rsidR="00D374D6" w:rsidRDefault="00D374D6" w:rsidP="00682484">
      <w:pPr>
        <w:shd w:val="clear" w:color="auto" w:fill="FFFFFF"/>
        <w:ind w:right="26"/>
        <w:jc w:val="center"/>
      </w:pPr>
    </w:p>
    <w:p w:rsidR="00D374D6" w:rsidRDefault="00D374D6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tab/>
      </w:r>
    </w:p>
    <w:p w:rsidR="00D374D6" w:rsidRDefault="00D374D6" w:rsidP="00426919">
      <w:pPr>
        <w:shd w:val="clear" w:color="auto" w:fill="FFFFFF"/>
        <w:ind w:right="26"/>
        <w:jc w:val="center"/>
        <w:rPr>
          <w:b/>
          <w:bCs/>
        </w:rPr>
      </w:pPr>
      <w:r>
        <w:rPr>
          <w:b/>
          <w:bCs/>
          <w:spacing w:val="-2"/>
        </w:rPr>
        <w:t>РАСПРЕДЕЛЕНИЕ БЮДЖЕТНЫХ АССИГНОВАНИЙ БЮДЖЕТА ЛИПКИНСКОГО СЕЛЬСКОГО ПОСЕЛЕНИЯ  РОМОДАНОВСКОГО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КЛАССИФИКАЦИ РАСХОДОВ БЮДЖЕТОВ,  А ТАКЖЕ ПО РАЗДЕЛАМ И ПОДРАЗДЕЛАМ КЛАССИФИКАЦИИ РАСХОДОВ БЮДЖЕТОВ  НА  2021 ГОД</w:t>
      </w:r>
      <w:r>
        <w:rPr>
          <w:b/>
          <w:bCs/>
        </w:rPr>
        <w:t xml:space="preserve"> </w:t>
      </w:r>
    </w:p>
    <w:p w:rsidR="00D374D6" w:rsidRDefault="00D374D6" w:rsidP="00426919">
      <w:pPr>
        <w:shd w:val="clear" w:color="auto" w:fill="FFFFFF"/>
        <w:ind w:right="26"/>
        <w:jc w:val="center"/>
      </w:pPr>
      <w:r>
        <w:rPr>
          <w:b/>
          <w:bCs/>
        </w:rPr>
        <w:t xml:space="preserve"> И </w:t>
      </w:r>
      <w:r w:rsidRPr="00A013D4">
        <w:rPr>
          <w:b/>
          <w:bCs/>
        </w:rPr>
        <w:t xml:space="preserve"> ПЛАНОВЫЙ ПЕРИОД 202</w:t>
      </w:r>
      <w:r>
        <w:rPr>
          <w:b/>
          <w:bCs/>
        </w:rPr>
        <w:t>2 и</w:t>
      </w:r>
      <w:r w:rsidRPr="00A013D4">
        <w:rPr>
          <w:b/>
          <w:bCs/>
        </w:rPr>
        <w:t xml:space="preserve"> 202</w:t>
      </w:r>
      <w:r>
        <w:rPr>
          <w:b/>
          <w:bCs/>
        </w:rPr>
        <w:t>3</w:t>
      </w:r>
      <w:r w:rsidRPr="00A013D4">
        <w:rPr>
          <w:b/>
          <w:bCs/>
        </w:rPr>
        <w:t xml:space="preserve"> ГОДОВ</w:t>
      </w:r>
    </w:p>
    <w:p w:rsidR="00D374D6" w:rsidRDefault="00D374D6" w:rsidP="00682484">
      <w:pPr>
        <w:pStyle w:val="NoSpacing"/>
        <w:jc w:val="right"/>
        <w:rPr>
          <w:sz w:val="24"/>
          <w:szCs w:val="24"/>
        </w:rPr>
      </w:pPr>
    </w:p>
    <w:p w:rsidR="00D374D6" w:rsidRPr="00913534" w:rsidRDefault="00D374D6" w:rsidP="00682484">
      <w:r w:rsidRPr="00913534">
        <w:t xml:space="preserve">                                                  </w:t>
      </w:r>
    </w:p>
    <w:tbl>
      <w:tblPr>
        <w:tblW w:w="11428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3"/>
        <w:gridCol w:w="1699"/>
        <w:gridCol w:w="739"/>
        <w:gridCol w:w="739"/>
        <w:gridCol w:w="739"/>
        <w:gridCol w:w="1104"/>
        <w:gridCol w:w="1022"/>
        <w:gridCol w:w="1133"/>
      </w:tblGrid>
      <w:tr w:rsidR="00D374D6" w:rsidRPr="0050333A" w:rsidTr="00F906E4">
        <w:trPr>
          <w:trHeight w:val="365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74D6" w:rsidRPr="0050333A" w:rsidRDefault="00D374D6" w:rsidP="00AC31BC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74D6" w:rsidRPr="0050333A" w:rsidRDefault="00D374D6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74D6" w:rsidRPr="0050333A" w:rsidRDefault="00D374D6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74D6" w:rsidRPr="0050333A" w:rsidRDefault="00D374D6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74D6" w:rsidRPr="0050333A" w:rsidRDefault="00D374D6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2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D374D6" w:rsidRPr="0050333A" w:rsidRDefault="00D374D6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D374D6" w:rsidRPr="0050333A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0333A" w:rsidRDefault="00D374D6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74D6" w:rsidRPr="0050333A" w:rsidRDefault="00D374D6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374D6" w:rsidRPr="0050333A" w:rsidRDefault="00D374D6" w:rsidP="009E67A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D374D6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57020F" w:rsidRDefault="00D374D6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57020F" w:rsidRDefault="00D374D6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7020F" w:rsidRDefault="00D374D6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7020F" w:rsidRDefault="00D374D6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7020F" w:rsidRDefault="00D374D6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57020F" w:rsidRDefault="00D374D6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57020F" w:rsidRDefault="00D374D6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57020F" w:rsidRDefault="00D374D6" w:rsidP="00AC31B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374D6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E711E8" w:rsidRDefault="00D374D6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E711E8" w:rsidRDefault="00D374D6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E711E8" w:rsidRDefault="00D374D6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E711E8" w:rsidRDefault="00D374D6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57020F" w:rsidRDefault="00D374D6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E711E8" w:rsidRDefault="00D374D6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419,2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406,7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410,6</w:t>
            </w:r>
          </w:p>
        </w:tc>
      </w:tr>
      <w:tr w:rsidR="00D374D6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D44AC5">
              <w:rPr>
                <w:sz w:val="22"/>
                <w:szCs w:val="22"/>
              </w:rPr>
              <w:t>Муни</w:t>
            </w:r>
            <w:r>
              <w:rPr>
                <w:sz w:val="22"/>
                <w:szCs w:val="22"/>
              </w:rPr>
              <w:t>ципальная программа «Комплексное развитие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E711E8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E711E8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E711E8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E711E8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E711E8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</w:tr>
      <w:tr w:rsidR="00D374D6" w:rsidRPr="007E6B26" w:rsidTr="00883E34">
        <w:trPr>
          <w:trHeight w:val="8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D44AC5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комплексного развития транспортной инфраструктуры Липкинского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10 1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</w:tr>
      <w:tr w:rsidR="00D374D6" w:rsidRPr="007E6B26" w:rsidTr="00F906E4">
        <w:trPr>
          <w:trHeight w:val="93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</w:tr>
      <w:tr w:rsidR="00D374D6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2D33C1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A50775" w:rsidRDefault="00D374D6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</w:tr>
      <w:tr w:rsidR="00D374D6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A50775" w:rsidRDefault="00D374D6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</w:tr>
      <w:tr w:rsidR="00D374D6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Дорожное хозяйство (дорожный фонд)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A50775" w:rsidRDefault="00D374D6" w:rsidP="00A50775">
            <w:pPr>
              <w:rPr>
                <w:bCs/>
                <w:color w:val="000000"/>
              </w:rPr>
            </w:pPr>
          </w:p>
          <w:p w:rsidR="00D374D6" w:rsidRPr="00A50775" w:rsidRDefault="00D374D6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</w:tr>
      <w:tr w:rsidR="00D374D6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9212B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 xml:space="preserve">Липкинского </w:t>
            </w:r>
            <w:r w:rsidRPr="00F906E4">
              <w:rPr>
                <w:bCs/>
                <w:color w:val="000000"/>
                <w:sz w:val="22"/>
                <w:szCs w:val="22"/>
              </w:rPr>
              <w:t>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9212B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E711E8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</w:tr>
      <w:tr w:rsidR="00D374D6" w:rsidRPr="007E6B26" w:rsidTr="002C2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9212B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Муниципальная программа</w:t>
            </w:r>
            <w:r>
              <w:rPr>
                <w:sz w:val="22"/>
                <w:szCs w:val="22"/>
              </w:rPr>
              <w:t xml:space="preserve"> «К</w:t>
            </w:r>
            <w:r w:rsidRPr="002D33C1">
              <w:rPr>
                <w:sz w:val="22"/>
                <w:szCs w:val="22"/>
              </w:rPr>
              <w:t>омплексно</w:t>
            </w:r>
            <w:r>
              <w:rPr>
                <w:sz w:val="22"/>
                <w:szCs w:val="22"/>
              </w:rPr>
              <w:t>е</w:t>
            </w:r>
            <w:r w:rsidRPr="002D33C1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систем коммунальной инфраструктуры Липкинского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  <w:r>
              <w:rPr>
                <w:sz w:val="22"/>
                <w:szCs w:val="22"/>
              </w:rPr>
              <w:t>ы»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D374D6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F906E4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F906E4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F906E4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54,3</w:t>
            </w:r>
          </w:p>
        </w:tc>
      </w:tr>
      <w:tr w:rsidR="00D374D6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54,3</w:t>
            </w:r>
          </w:p>
        </w:tc>
      </w:tr>
      <w:tr w:rsidR="00D374D6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D374D6" w:rsidRPr="00F906E4" w:rsidRDefault="00D374D6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F906E4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F906E4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F906E4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54,3</w:t>
            </w:r>
          </w:p>
        </w:tc>
      </w:tr>
      <w:tr w:rsidR="00D374D6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D374D6" w:rsidRDefault="00D374D6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F906E4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F906E4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F906E4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54,3</w:t>
            </w:r>
          </w:p>
        </w:tc>
      </w:tr>
      <w:tr w:rsidR="00D374D6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Default="00D374D6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  <w:p w:rsidR="00D374D6" w:rsidRDefault="00D374D6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F906E4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F906E4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F906E4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54,3</w:t>
            </w:r>
          </w:p>
        </w:tc>
      </w:tr>
      <w:tr w:rsidR="00D374D6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9212B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Липкинского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A50775" w:rsidRDefault="00D374D6" w:rsidP="00AC021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9212B0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F906E4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F906E4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F906E4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54,3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1F00E7" w:rsidRDefault="00D374D6" w:rsidP="00AC021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 xml:space="preserve">Государственная программа повышения эффективности управления государственными финансами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17 0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AC0210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90,1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1F00E7" w:rsidRDefault="00D374D6" w:rsidP="00AC021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17 3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90,1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1F00E7" w:rsidRDefault="00D374D6" w:rsidP="00AC021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17 3 02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90,1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1F00E7" w:rsidRDefault="00D374D6" w:rsidP="00AC021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90,1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9D6B9B" w:rsidRDefault="00D374D6" w:rsidP="00AC021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90,1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9D6B9B" w:rsidRDefault="00D374D6" w:rsidP="00AC021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90,1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9D6B9B" w:rsidRDefault="00D374D6" w:rsidP="00AC021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B9B">
              <w:rPr>
                <w:bCs/>
                <w:sz w:val="24"/>
                <w:szCs w:val="24"/>
              </w:rPr>
              <w:t xml:space="preserve">Администрация </w:t>
            </w:r>
            <w:r>
              <w:rPr>
                <w:bCs/>
                <w:sz w:val="24"/>
                <w:szCs w:val="24"/>
              </w:rPr>
              <w:t xml:space="preserve">Липкинского </w:t>
            </w:r>
            <w:r w:rsidRPr="009D6B9B">
              <w:rPr>
                <w:bCs/>
                <w:sz w:val="24"/>
                <w:szCs w:val="24"/>
              </w:rPr>
              <w:t>сельского поселения Ромодановского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 xml:space="preserve">02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AC0210">
              <w:rPr>
                <w:bCs/>
                <w:sz w:val="22"/>
                <w:szCs w:val="22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90,1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5E34E5" w:rsidRDefault="00D374D6" w:rsidP="00AC021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</w:pPr>
            <w:r w:rsidRPr="003E7488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5E34E5" w:rsidRDefault="00D374D6" w:rsidP="00AC021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</w:pPr>
            <w:r w:rsidRPr="003E7488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5E34E5" w:rsidRDefault="00D374D6" w:rsidP="00AC021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D374D6" w:rsidRPr="005E34E5" w:rsidRDefault="00D374D6" w:rsidP="00AC021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</w:pPr>
            <w:r w:rsidRPr="003E7488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5E34E5" w:rsidRDefault="00D374D6" w:rsidP="00AC021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</w:pPr>
            <w:r w:rsidRPr="003E7488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1F00E7" w:rsidRDefault="00D374D6" w:rsidP="00AC021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9D6B9B" w:rsidRDefault="00D374D6" w:rsidP="00AC021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9D6B9B" w:rsidRDefault="00D374D6" w:rsidP="00AC021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B9B">
              <w:rPr>
                <w:bCs/>
                <w:sz w:val="24"/>
                <w:szCs w:val="24"/>
              </w:rPr>
              <w:t xml:space="preserve">Администрация </w:t>
            </w:r>
            <w:r>
              <w:rPr>
                <w:bCs/>
                <w:sz w:val="24"/>
                <w:szCs w:val="24"/>
              </w:rPr>
              <w:t xml:space="preserve">Липкинского </w:t>
            </w:r>
            <w:r w:rsidRPr="009D6B9B">
              <w:rPr>
                <w:bCs/>
                <w:sz w:val="24"/>
                <w:szCs w:val="24"/>
              </w:rPr>
              <w:t>сельского поселения Ромодановского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AC0210">
              <w:rPr>
                <w:bCs/>
                <w:sz w:val="22"/>
                <w:szCs w:val="22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AC0210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0,2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2D33C1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2D33C1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2D33C1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2D33C1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9D6B9B" w:rsidRDefault="00D374D6" w:rsidP="00FC1CE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9D6B9B" w:rsidRDefault="00D374D6" w:rsidP="00FC1CE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Резервный фонд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</w:tr>
      <w:tr w:rsidR="00D374D6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2200DA">
            <w:pPr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Липкинского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74D6" w:rsidRPr="00AC0210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</w:tr>
      <w:tr w:rsidR="00D374D6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2D33C1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Pr="003C3BB0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Pr="003C3BB0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Pr="003C3BB0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2D33C1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2200DA">
            <w:pPr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2200DA">
            <w:pPr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Липкинского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13729F" w:rsidRDefault="00D374D6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374D6" w:rsidRPr="00AC0210" w:rsidRDefault="00D374D6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Pr="003C3BB0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Pr="003C3BB0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Pr="003C3BB0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D374D6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DE1BA3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D374D6" w:rsidRPr="007E6B26" w:rsidTr="00671EA3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DE1BA3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671EA3">
            <w:pPr>
              <w:jc w:val="center"/>
            </w:pPr>
            <w:r w:rsidRPr="006B6FA1">
              <w:rPr>
                <w:sz w:val="22"/>
                <w:szCs w:val="22"/>
              </w:rPr>
              <w:t>13,9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671EA3">
            <w:pPr>
              <w:jc w:val="center"/>
            </w:pPr>
            <w:r w:rsidRPr="00E279E4">
              <w:rPr>
                <w:sz w:val="22"/>
                <w:szCs w:val="22"/>
              </w:rPr>
              <w:t>27,2</w:t>
            </w:r>
          </w:p>
        </w:tc>
      </w:tr>
      <w:tr w:rsidR="00D374D6" w:rsidRPr="007E6B26" w:rsidTr="00671EA3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Расходы, связанные с муниципальным управлением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DE1BA3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671EA3">
            <w:pPr>
              <w:jc w:val="center"/>
            </w:pPr>
            <w:r w:rsidRPr="006B6FA1">
              <w:rPr>
                <w:sz w:val="22"/>
                <w:szCs w:val="22"/>
              </w:rPr>
              <w:t>13,9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671EA3">
            <w:pPr>
              <w:jc w:val="center"/>
            </w:pPr>
            <w:r w:rsidRPr="00E279E4">
              <w:rPr>
                <w:sz w:val="22"/>
                <w:szCs w:val="22"/>
              </w:rPr>
              <w:t>27,2</w:t>
            </w:r>
          </w:p>
        </w:tc>
      </w:tr>
      <w:tr w:rsidR="00D374D6" w:rsidRPr="007E6B26" w:rsidTr="00671EA3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DE1BA3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671EA3">
            <w:pPr>
              <w:jc w:val="center"/>
            </w:pPr>
            <w:r w:rsidRPr="006B6FA1">
              <w:rPr>
                <w:sz w:val="22"/>
                <w:szCs w:val="22"/>
              </w:rPr>
              <w:t>13,9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671EA3">
            <w:pPr>
              <w:jc w:val="center"/>
            </w:pPr>
            <w:r w:rsidRPr="00E279E4">
              <w:rPr>
                <w:sz w:val="22"/>
                <w:szCs w:val="22"/>
              </w:rPr>
              <w:t>27,2</w:t>
            </w:r>
          </w:p>
        </w:tc>
      </w:tr>
      <w:tr w:rsidR="00D374D6" w:rsidRPr="007E6B26" w:rsidTr="00671EA3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DE1BA3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671EA3">
            <w:pPr>
              <w:jc w:val="center"/>
            </w:pPr>
            <w:r w:rsidRPr="006B6FA1">
              <w:rPr>
                <w:sz w:val="22"/>
                <w:szCs w:val="22"/>
              </w:rPr>
              <w:t>13,9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671EA3">
            <w:pPr>
              <w:jc w:val="center"/>
            </w:pPr>
            <w:r w:rsidRPr="00E279E4">
              <w:rPr>
                <w:sz w:val="22"/>
                <w:szCs w:val="22"/>
              </w:rPr>
              <w:t>27,2</w:t>
            </w:r>
          </w:p>
        </w:tc>
      </w:tr>
      <w:tr w:rsidR="00D374D6" w:rsidRPr="007E6B26" w:rsidTr="00671EA3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74D6" w:rsidRPr="00F906E4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Администрация Липкин</w:t>
            </w:r>
            <w:r w:rsidRPr="00F906E4">
              <w:rPr>
                <w:bCs/>
                <w:color w:val="000000"/>
                <w:sz w:val="22"/>
                <w:szCs w:val="22"/>
              </w:rPr>
              <w:t>ского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74D6" w:rsidRPr="00A50775" w:rsidRDefault="00D374D6" w:rsidP="00FC1CEF">
            <w:pPr>
              <w:rPr>
                <w:bCs/>
                <w:color w:val="000000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4D6" w:rsidRPr="00F906E4" w:rsidRDefault="00D374D6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374D6" w:rsidRDefault="00D374D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671EA3">
            <w:pPr>
              <w:jc w:val="center"/>
            </w:pPr>
            <w:r w:rsidRPr="006B6FA1">
              <w:rPr>
                <w:sz w:val="22"/>
                <w:szCs w:val="22"/>
              </w:rPr>
              <w:t>13,9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D374D6" w:rsidRDefault="00D374D6" w:rsidP="00671EA3">
            <w:pPr>
              <w:jc w:val="center"/>
            </w:pPr>
            <w:r w:rsidRPr="00E279E4">
              <w:rPr>
                <w:sz w:val="22"/>
                <w:szCs w:val="22"/>
              </w:rPr>
              <w:t>27,2</w:t>
            </w:r>
          </w:p>
        </w:tc>
      </w:tr>
    </w:tbl>
    <w:p w:rsidR="00D374D6" w:rsidRPr="00913534" w:rsidRDefault="00D374D6" w:rsidP="00682484"/>
    <w:p w:rsidR="00D374D6" w:rsidRDefault="00D374D6" w:rsidP="00C617E3">
      <w:pPr>
        <w:ind w:firstLine="708"/>
        <w:jc w:val="right"/>
      </w:pPr>
    </w:p>
    <w:p w:rsidR="00D374D6" w:rsidRDefault="00D374D6" w:rsidP="00C617E3">
      <w:pPr>
        <w:ind w:firstLine="708"/>
        <w:jc w:val="right"/>
      </w:pPr>
    </w:p>
    <w:p w:rsidR="00D374D6" w:rsidRDefault="00D374D6" w:rsidP="00C617E3">
      <w:pPr>
        <w:ind w:firstLine="708"/>
        <w:jc w:val="right"/>
      </w:pPr>
    </w:p>
    <w:p w:rsidR="00D374D6" w:rsidRDefault="00D374D6" w:rsidP="00C617E3">
      <w:pPr>
        <w:ind w:firstLine="708"/>
        <w:jc w:val="right"/>
      </w:pPr>
    </w:p>
    <w:p w:rsidR="00D374D6" w:rsidRDefault="00D374D6" w:rsidP="00C617E3">
      <w:pPr>
        <w:ind w:firstLine="708"/>
        <w:jc w:val="right"/>
      </w:pPr>
    </w:p>
    <w:p w:rsidR="00D374D6" w:rsidRDefault="00D374D6" w:rsidP="00C617E3">
      <w:pPr>
        <w:ind w:firstLine="708"/>
        <w:jc w:val="right"/>
      </w:pPr>
    </w:p>
    <w:p w:rsidR="00D374D6" w:rsidRDefault="00D374D6" w:rsidP="00C617E3">
      <w:pPr>
        <w:ind w:firstLine="708"/>
        <w:jc w:val="right"/>
      </w:pPr>
    </w:p>
    <w:p w:rsidR="00D374D6" w:rsidRDefault="00D374D6" w:rsidP="00C617E3">
      <w:pPr>
        <w:ind w:firstLine="708"/>
        <w:jc w:val="right"/>
      </w:pPr>
    </w:p>
    <w:p w:rsidR="00D374D6" w:rsidRDefault="00D374D6" w:rsidP="009632BC">
      <w:pPr>
        <w:ind w:firstLine="708"/>
        <w:jc w:val="right"/>
      </w:pPr>
      <w:r>
        <w:t>Приложение №7</w:t>
      </w:r>
    </w:p>
    <w:p w:rsidR="00D374D6" w:rsidRDefault="00D374D6" w:rsidP="009632BC">
      <w:pPr>
        <w:tabs>
          <w:tab w:val="left" w:pos="3780"/>
          <w:tab w:val="left" w:pos="4500"/>
        </w:tabs>
        <w:ind w:left="3780"/>
      </w:pPr>
      <w:r>
        <w:t>к   решению  Совета депутатов  Липкинского сельского поселения</w:t>
      </w:r>
      <w:r w:rsidRPr="002A5C54">
        <w:t xml:space="preserve"> </w:t>
      </w:r>
      <w:r>
        <w:t>Ромодановского муниципального района Республики Мордовия «О бюджете Липкинского сельского поселения на 2021 год и плановый период 2022 и 2023  годов»</w:t>
      </w:r>
    </w:p>
    <w:p w:rsidR="00D374D6" w:rsidRDefault="00D374D6" w:rsidP="009632BC">
      <w:pPr>
        <w:ind w:left="4536"/>
        <w:jc w:val="right"/>
      </w:pPr>
      <w:r>
        <w:t xml:space="preserve">от «26» декабря 2020 г. №22 </w:t>
      </w:r>
    </w:p>
    <w:p w:rsidR="00D374D6" w:rsidRDefault="00D374D6" w:rsidP="00C617E3">
      <w:pPr>
        <w:ind w:left="4536"/>
        <w:jc w:val="right"/>
      </w:pPr>
      <w:r>
        <w:t xml:space="preserve"> </w:t>
      </w:r>
    </w:p>
    <w:p w:rsidR="00D374D6" w:rsidRPr="00C06CAB" w:rsidRDefault="00D374D6" w:rsidP="00682484">
      <w:pPr>
        <w:pStyle w:val="NoSpacing"/>
        <w:ind w:right="2834"/>
        <w:jc w:val="both"/>
        <w:rPr>
          <w:sz w:val="28"/>
          <w:szCs w:val="28"/>
        </w:rPr>
      </w:pPr>
    </w:p>
    <w:tbl>
      <w:tblPr>
        <w:tblW w:w="8835" w:type="dxa"/>
        <w:tblInd w:w="-176" w:type="dxa"/>
        <w:tblLook w:val="00A0"/>
      </w:tblPr>
      <w:tblGrid>
        <w:gridCol w:w="652"/>
        <w:gridCol w:w="3109"/>
        <w:gridCol w:w="1689"/>
        <w:gridCol w:w="1689"/>
        <w:gridCol w:w="1605"/>
        <w:gridCol w:w="91"/>
      </w:tblGrid>
      <w:tr w:rsidR="00D374D6" w:rsidRPr="00FF6713" w:rsidTr="009632BC">
        <w:trPr>
          <w:gridAfter w:val="1"/>
          <w:wAfter w:w="91" w:type="dxa"/>
          <w:trHeight w:val="1500"/>
        </w:trPr>
        <w:tc>
          <w:tcPr>
            <w:tcW w:w="87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74D6" w:rsidRDefault="00D374D6" w:rsidP="00FC1CEF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B838E1">
              <w:rPr>
                <w:b/>
                <w:bCs/>
              </w:rPr>
              <w:t xml:space="preserve">ПРОГРАММА МУНИЦИПАЛЬНЫХ ВНУТРЕННИХ ЗАИМСТВОВАНИЙ БЮДЖЕТА </w:t>
            </w:r>
            <w:r>
              <w:rPr>
                <w:b/>
                <w:bCs/>
              </w:rPr>
              <w:t>ЛИПКИНСКОГО</w:t>
            </w:r>
            <w:r w:rsidRPr="00B838E1">
              <w:rPr>
                <w:b/>
                <w:bCs/>
              </w:rPr>
              <w:t xml:space="preserve"> СЕЛЬСКОГО ПОСЕЛЕНИЯ РОМОДАНОВСКОГО МУНИЦИПАЛЬНОГО РАЙОНА РЕСПУБЛИКИ МОРДОВИЯ</w:t>
            </w:r>
          </w:p>
          <w:p w:rsidR="00D374D6" w:rsidRDefault="00D374D6" w:rsidP="00FC1CEF">
            <w:pPr>
              <w:tabs>
                <w:tab w:val="left" w:pos="2160"/>
              </w:tabs>
              <w:jc w:val="center"/>
            </w:pPr>
            <w:r w:rsidRPr="00B838E1">
              <w:rPr>
                <w:b/>
                <w:bCs/>
              </w:rPr>
              <w:t xml:space="preserve"> НА 2021 ГОД</w:t>
            </w:r>
            <w:r>
              <w:rPr>
                <w:b/>
                <w:bCs/>
              </w:rPr>
              <w:t xml:space="preserve"> И</w:t>
            </w:r>
            <w:r w:rsidRPr="00A013D4">
              <w:rPr>
                <w:b/>
                <w:bCs/>
              </w:rPr>
              <w:t xml:space="preserve"> ПЛАНОВЫЙ ПЕРИОД</w:t>
            </w:r>
            <w:r>
              <w:rPr>
                <w:b/>
                <w:bCs/>
              </w:rPr>
              <w:t xml:space="preserve"> </w:t>
            </w:r>
            <w:r w:rsidRPr="00A013D4">
              <w:rPr>
                <w:b/>
                <w:bCs/>
              </w:rPr>
              <w:t>202</w:t>
            </w:r>
            <w:r>
              <w:rPr>
                <w:b/>
                <w:bCs/>
              </w:rPr>
              <w:t>2 и</w:t>
            </w:r>
            <w:r w:rsidRPr="00A013D4">
              <w:rPr>
                <w:b/>
                <w:bCs/>
              </w:rPr>
              <w:t xml:space="preserve"> 202</w:t>
            </w:r>
            <w:r>
              <w:rPr>
                <w:b/>
                <w:bCs/>
              </w:rPr>
              <w:t>3</w:t>
            </w:r>
            <w:r w:rsidRPr="00A013D4">
              <w:rPr>
                <w:b/>
                <w:bCs/>
              </w:rPr>
              <w:t xml:space="preserve"> ГОДОВ</w:t>
            </w:r>
          </w:p>
          <w:p w:rsidR="00D374D6" w:rsidRPr="00FF6713" w:rsidRDefault="00D374D6" w:rsidP="00FC1CE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374D6" w:rsidTr="0096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3109" w:type="dxa"/>
            <w:vAlign w:val="center"/>
          </w:tcPr>
          <w:p w:rsidR="00D374D6" w:rsidRPr="00022E66" w:rsidRDefault="00D374D6" w:rsidP="00022E6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22E66"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2021 год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2022 год</w:t>
            </w:r>
          </w:p>
        </w:tc>
        <w:tc>
          <w:tcPr>
            <w:tcW w:w="1696" w:type="dxa"/>
            <w:gridSpan w:val="2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2023 год</w:t>
            </w:r>
          </w:p>
        </w:tc>
      </w:tr>
      <w:tr w:rsidR="00D374D6" w:rsidTr="0096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109" w:type="dxa"/>
          </w:tcPr>
          <w:p w:rsidR="00D374D6" w:rsidRPr="00022E66" w:rsidRDefault="00D374D6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36,8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73,7</w:t>
            </w:r>
          </w:p>
        </w:tc>
        <w:tc>
          <w:tcPr>
            <w:tcW w:w="1696" w:type="dxa"/>
            <w:gridSpan w:val="2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110,5</w:t>
            </w:r>
          </w:p>
        </w:tc>
      </w:tr>
      <w:tr w:rsidR="00D374D6" w:rsidTr="0096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09" w:type="dxa"/>
          </w:tcPr>
          <w:p w:rsidR="00D374D6" w:rsidRPr="00022E66" w:rsidRDefault="00D374D6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в том числе: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6" w:type="dxa"/>
            <w:gridSpan w:val="2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</w:p>
        </w:tc>
      </w:tr>
      <w:tr w:rsidR="00D374D6" w:rsidTr="0096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09" w:type="dxa"/>
          </w:tcPr>
          <w:p w:rsidR="00D374D6" w:rsidRPr="00022E66" w:rsidRDefault="00D374D6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36,8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73,7</w:t>
            </w:r>
          </w:p>
        </w:tc>
        <w:tc>
          <w:tcPr>
            <w:tcW w:w="1696" w:type="dxa"/>
            <w:gridSpan w:val="2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110,5</w:t>
            </w:r>
          </w:p>
        </w:tc>
      </w:tr>
      <w:tr w:rsidR="00D374D6" w:rsidTr="0096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09" w:type="dxa"/>
          </w:tcPr>
          <w:p w:rsidR="00D374D6" w:rsidRPr="00022E66" w:rsidRDefault="00D374D6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96" w:type="dxa"/>
            <w:gridSpan w:val="2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</w:tr>
      <w:tr w:rsidR="00D374D6" w:rsidTr="0096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3109" w:type="dxa"/>
          </w:tcPr>
          <w:p w:rsidR="00D374D6" w:rsidRPr="00022E66" w:rsidRDefault="00D374D6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-36,8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-73,7</w:t>
            </w:r>
          </w:p>
        </w:tc>
        <w:tc>
          <w:tcPr>
            <w:tcW w:w="1696" w:type="dxa"/>
            <w:gridSpan w:val="2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-110,5</w:t>
            </w:r>
          </w:p>
        </w:tc>
      </w:tr>
      <w:tr w:rsidR="00D374D6" w:rsidTr="0096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09" w:type="dxa"/>
          </w:tcPr>
          <w:p w:rsidR="00D374D6" w:rsidRPr="00022E66" w:rsidRDefault="00D374D6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в том числе: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6" w:type="dxa"/>
            <w:gridSpan w:val="2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</w:p>
        </w:tc>
      </w:tr>
      <w:tr w:rsidR="00D374D6" w:rsidTr="0096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09" w:type="dxa"/>
          </w:tcPr>
          <w:p w:rsidR="00D374D6" w:rsidRPr="00022E66" w:rsidRDefault="00D374D6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96" w:type="dxa"/>
            <w:gridSpan w:val="2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</w:tr>
      <w:tr w:rsidR="00D374D6" w:rsidTr="0096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09" w:type="dxa"/>
          </w:tcPr>
          <w:p w:rsidR="00D374D6" w:rsidRPr="00022E66" w:rsidRDefault="00D374D6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96" w:type="dxa"/>
            <w:gridSpan w:val="2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</w:tr>
      <w:tr w:rsidR="00D374D6" w:rsidTr="00963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D374D6" w:rsidRPr="00022E66" w:rsidRDefault="00D374D6" w:rsidP="00022E66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09" w:type="dxa"/>
          </w:tcPr>
          <w:p w:rsidR="00D374D6" w:rsidRPr="00022E66" w:rsidRDefault="00D374D6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Всего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89" w:type="dxa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96" w:type="dxa"/>
            <w:gridSpan w:val="2"/>
          </w:tcPr>
          <w:p w:rsidR="00D374D6" w:rsidRPr="00022E66" w:rsidRDefault="00D374D6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</w:tr>
    </w:tbl>
    <w:p w:rsidR="00D374D6" w:rsidRDefault="00D374D6" w:rsidP="00682484">
      <w:pPr>
        <w:tabs>
          <w:tab w:val="left" w:pos="4095"/>
        </w:tabs>
        <w:rPr>
          <w:rFonts w:ascii="Arial" w:hAnsi="Arial" w:cs="Arial"/>
          <w:sz w:val="24"/>
          <w:szCs w:val="24"/>
        </w:rPr>
      </w:pPr>
    </w:p>
    <w:p w:rsidR="00D374D6" w:rsidRPr="00C617E3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Pr="00C617E3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Pr="00C617E3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Pr="00C617E3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Pr="00C617E3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Pr="00C617E3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Pr="00C617E3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Pr="00C617E3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Default="00D374D6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374D6" w:rsidRDefault="00D374D6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D374D6" w:rsidRDefault="00D374D6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D374D6" w:rsidRDefault="00D374D6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D374D6" w:rsidRDefault="00D374D6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D374D6" w:rsidRDefault="00D374D6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D374D6" w:rsidRDefault="00D374D6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D374D6" w:rsidRDefault="00D374D6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D374D6" w:rsidRDefault="00D374D6" w:rsidP="00C617E3">
      <w:pPr>
        <w:ind w:firstLine="708"/>
        <w:jc w:val="right"/>
      </w:pPr>
    </w:p>
    <w:p w:rsidR="00D374D6" w:rsidRDefault="00D374D6" w:rsidP="00C617E3">
      <w:pPr>
        <w:ind w:firstLine="708"/>
        <w:jc w:val="right"/>
      </w:pPr>
    </w:p>
    <w:p w:rsidR="00D374D6" w:rsidRDefault="00D374D6" w:rsidP="00C617E3">
      <w:pPr>
        <w:ind w:firstLine="708"/>
        <w:jc w:val="right"/>
      </w:pPr>
    </w:p>
    <w:p w:rsidR="00D374D6" w:rsidRDefault="00D374D6" w:rsidP="009632BC">
      <w:pPr>
        <w:ind w:firstLine="708"/>
        <w:jc w:val="right"/>
      </w:pPr>
      <w:r>
        <w:t>Приложение №8</w:t>
      </w:r>
    </w:p>
    <w:p w:rsidR="00D374D6" w:rsidRDefault="00D374D6" w:rsidP="009632BC">
      <w:pPr>
        <w:tabs>
          <w:tab w:val="left" w:pos="3780"/>
          <w:tab w:val="left" w:pos="4500"/>
        </w:tabs>
        <w:ind w:left="3780"/>
      </w:pPr>
      <w:r>
        <w:t>к   решению  Совета депутатов  Липкинского сельского поселения</w:t>
      </w:r>
      <w:r w:rsidRPr="002A5C54">
        <w:t xml:space="preserve"> </w:t>
      </w:r>
      <w:r>
        <w:t>Ромодановского муниципального района Республики Мордовия «О бюджете Липкинского сельского поселения на 2021 год и плановый период 2022 и 2023  годов»</w:t>
      </w:r>
    </w:p>
    <w:p w:rsidR="00D374D6" w:rsidRDefault="00D374D6" w:rsidP="009632BC">
      <w:pPr>
        <w:ind w:left="4536"/>
        <w:jc w:val="right"/>
      </w:pPr>
      <w:r>
        <w:t xml:space="preserve">от «26» декабря 2020 г. №22 </w:t>
      </w:r>
    </w:p>
    <w:p w:rsidR="00D374D6" w:rsidRDefault="00D374D6" w:rsidP="00C617E3">
      <w:pPr>
        <w:tabs>
          <w:tab w:val="left" w:pos="7770"/>
        </w:tabs>
        <w:rPr>
          <w:rFonts w:ascii="Arial" w:hAnsi="Arial" w:cs="Arial"/>
          <w:sz w:val="24"/>
          <w:szCs w:val="24"/>
        </w:rPr>
      </w:pPr>
    </w:p>
    <w:p w:rsidR="00D374D6" w:rsidRPr="00C617E3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Pr="00C617E3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Pr="00C617E3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Default="00D374D6" w:rsidP="00C617E3">
      <w:pPr>
        <w:rPr>
          <w:rFonts w:ascii="Arial" w:hAnsi="Arial" w:cs="Arial"/>
          <w:sz w:val="24"/>
          <w:szCs w:val="24"/>
        </w:rPr>
      </w:pPr>
    </w:p>
    <w:p w:rsidR="00D374D6" w:rsidRDefault="00D374D6" w:rsidP="00C617E3">
      <w:pPr>
        <w:widowControl/>
        <w:autoSpaceDE/>
        <w:autoSpaceDN/>
        <w:adjustRightInd/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DE15B2">
        <w:rPr>
          <w:b/>
          <w:bCs/>
        </w:rPr>
        <w:t>ИСТОЧНИКИ ВНУТРЕННЕГО ФИНАНСИРОВАНИЯ ДЕФИЦИТА</w:t>
      </w:r>
    </w:p>
    <w:p w:rsidR="00D374D6" w:rsidRDefault="00D374D6" w:rsidP="00C617E3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 </w:t>
      </w:r>
      <w:r>
        <w:rPr>
          <w:b/>
          <w:bCs/>
        </w:rPr>
        <w:t xml:space="preserve">ЛИПКИНСКОГО </w:t>
      </w:r>
      <w:r w:rsidRPr="00DE15B2">
        <w:rPr>
          <w:b/>
          <w:bCs/>
        </w:rPr>
        <w:t xml:space="preserve">СЕЛЬСКОГО ПОСЕЛЕНИЯ </w:t>
      </w:r>
    </w:p>
    <w:p w:rsidR="00D374D6" w:rsidRDefault="00D374D6" w:rsidP="00C617E3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 РОМОДАНОВСКОГО МУНИЦИПАЛЬНОГО РАЙОНА</w:t>
      </w:r>
    </w:p>
    <w:p w:rsidR="00D374D6" w:rsidRPr="00DE15B2" w:rsidRDefault="00D374D6" w:rsidP="00C617E3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 РЕСПУБЛИКИ МОРДОВИЯ</w:t>
      </w:r>
    </w:p>
    <w:p w:rsidR="00D374D6" w:rsidRDefault="00D374D6" w:rsidP="00C617E3">
      <w:pPr>
        <w:tabs>
          <w:tab w:val="left" w:pos="2160"/>
        </w:tabs>
        <w:jc w:val="center"/>
        <w:rPr>
          <w:b/>
          <w:bCs/>
        </w:rPr>
      </w:pPr>
      <w:r>
        <w:rPr>
          <w:b/>
          <w:bCs/>
        </w:rPr>
        <w:t>НА 2021 ГОД  И  ПЛАНОВЫЙ ПЕРИОД  2022 и</w:t>
      </w:r>
      <w:r w:rsidRPr="00DE15B2">
        <w:rPr>
          <w:b/>
          <w:bCs/>
        </w:rPr>
        <w:t xml:space="preserve"> 2023 ГОДОВ</w:t>
      </w:r>
    </w:p>
    <w:p w:rsidR="00D374D6" w:rsidRDefault="00D374D6" w:rsidP="00C617E3">
      <w:pPr>
        <w:tabs>
          <w:tab w:val="left" w:pos="2160"/>
        </w:tabs>
        <w:jc w:val="center"/>
        <w:rPr>
          <w:b/>
          <w:bCs/>
        </w:rPr>
      </w:pPr>
    </w:p>
    <w:p w:rsidR="00D374D6" w:rsidRDefault="00D374D6" w:rsidP="00C617E3">
      <w:pPr>
        <w:tabs>
          <w:tab w:val="left" w:pos="2160"/>
        </w:tabs>
        <w:jc w:val="center"/>
        <w:rPr>
          <w:b/>
          <w:bCs/>
        </w:rPr>
      </w:pPr>
    </w:p>
    <w:p w:rsidR="00D374D6" w:rsidRDefault="00D374D6" w:rsidP="00C617E3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(тыс.рублей)</w:t>
      </w:r>
    </w:p>
    <w:tbl>
      <w:tblPr>
        <w:tblW w:w="1260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22"/>
        <w:gridCol w:w="4208"/>
        <w:gridCol w:w="1560"/>
        <w:gridCol w:w="1018"/>
        <w:gridCol w:w="1528"/>
        <w:gridCol w:w="1269"/>
      </w:tblGrid>
      <w:tr w:rsidR="00D374D6" w:rsidTr="00022E66">
        <w:tc>
          <w:tcPr>
            <w:tcW w:w="3022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</w:p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КОД</w:t>
            </w:r>
          </w:p>
        </w:tc>
        <w:tc>
          <w:tcPr>
            <w:tcW w:w="4208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374D6" w:rsidTr="00022E66">
        <w:tc>
          <w:tcPr>
            <w:tcW w:w="3022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000 01 03 00 00 02 5102 810</w:t>
            </w:r>
          </w:p>
        </w:tc>
        <w:tc>
          <w:tcPr>
            <w:tcW w:w="4208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D374D6" w:rsidRPr="00022E66" w:rsidRDefault="00D374D6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D374D6" w:rsidRPr="00022E66" w:rsidRDefault="00D374D6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374D6" w:rsidTr="00022E66">
        <w:tc>
          <w:tcPr>
            <w:tcW w:w="3022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000 01 03 00 00 10 3502 810</w:t>
            </w:r>
          </w:p>
        </w:tc>
        <w:tc>
          <w:tcPr>
            <w:tcW w:w="4208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D374D6" w:rsidRPr="006C0CAB" w:rsidRDefault="00D374D6" w:rsidP="006C0CAB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-</w:t>
            </w:r>
            <w:r w:rsidRPr="006C0CAB">
              <w:rPr>
                <w:b/>
                <w:sz w:val="18"/>
                <w:szCs w:val="18"/>
              </w:rPr>
              <w:t>1157,6</w:t>
            </w:r>
          </w:p>
        </w:tc>
        <w:tc>
          <w:tcPr>
            <w:tcW w:w="101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-642,8</w:t>
            </w:r>
          </w:p>
        </w:tc>
        <w:tc>
          <w:tcPr>
            <w:tcW w:w="152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-634,6</w:t>
            </w:r>
          </w:p>
        </w:tc>
        <w:tc>
          <w:tcPr>
            <w:tcW w:w="1269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374D6" w:rsidTr="00022E66">
        <w:tc>
          <w:tcPr>
            <w:tcW w:w="3022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000 01 03 00 00 10 4602 810</w:t>
            </w:r>
          </w:p>
        </w:tc>
        <w:tc>
          <w:tcPr>
            <w:tcW w:w="4208" w:type="dxa"/>
          </w:tcPr>
          <w:p w:rsidR="00D374D6" w:rsidRPr="00022E66" w:rsidRDefault="00D374D6" w:rsidP="00022E66">
            <w:pPr>
              <w:jc w:val="center"/>
              <w:rPr>
                <w:sz w:val="16"/>
                <w:szCs w:val="16"/>
              </w:rPr>
            </w:pPr>
            <w:r w:rsidRPr="00022E66">
              <w:rPr>
                <w:sz w:val="16"/>
                <w:szCs w:val="16"/>
              </w:rPr>
              <w:t>Увеличение прочих остатков средств бюджетов</w:t>
            </w:r>
          </w:p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D374D6" w:rsidRDefault="00D374D6" w:rsidP="006C0CAB">
            <w:pPr>
              <w:jc w:val="center"/>
            </w:pPr>
            <w:r>
              <w:rPr>
                <w:sz w:val="18"/>
                <w:szCs w:val="18"/>
              </w:rPr>
              <w:t>-</w:t>
            </w:r>
            <w:r w:rsidRPr="006A6A2F">
              <w:rPr>
                <w:sz w:val="18"/>
                <w:szCs w:val="18"/>
              </w:rPr>
              <w:t>1157,6</w:t>
            </w:r>
          </w:p>
        </w:tc>
        <w:tc>
          <w:tcPr>
            <w:tcW w:w="101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-642,8</w:t>
            </w:r>
          </w:p>
        </w:tc>
        <w:tc>
          <w:tcPr>
            <w:tcW w:w="152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-634,6</w:t>
            </w:r>
          </w:p>
        </w:tc>
        <w:tc>
          <w:tcPr>
            <w:tcW w:w="1269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374D6" w:rsidTr="00022E66">
        <w:tc>
          <w:tcPr>
            <w:tcW w:w="3022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000 01 05 00 00 00 0000 000</w:t>
            </w:r>
          </w:p>
        </w:tc>
        <w:tc>
          <w:tcPr>
            <w:tcW w:w="4208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D374D6" w:rsidRDefault="00D374D6" w:rsidP="006C0CAB">
            <w:pPr>
              <w:jc w:val="center"/>
            </w:pPr>
            <w:r>
              <w:rPr>
                <w:sz w:val="18"/>
                <w:szCs w:val="18"/>
              </w:rPr>
              <w:t>-</w:t>
            </w:r>
            <w:r w:rsidRPr="006A6A2F">
              <w:rPr>
                <w:sz w:val="18"/>
                <w:szCs w:val="18"/>
              </w:rPr>
              <w:t>1157,6</w:t>
            </w:r>
          </w:p>
        </w:tc>
        <w:tc>
          <w:tcPr>
            <w:tcW w:w="101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-642,8</w:t>
            </w:r>
          </w:p>
        </w:tc>
        <w:tc>
          <w:tcPr>
            <w:tcW w:w="152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-634,6</w:t>
            </w:r>
          </w:p>
        </w:tc>
        <w:tc>
          <w:tcPr>
            <w:tcW w:w="1269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374D6" w:rsidTr="00022E66">
        <w:tc>
          <w:tcPr>
            <w:tcW w:w="3022" w:type="dxa"/>
          </w:tcPr>
          <w:p w:rsidR="00D374D6" w:rsidRPr="00022E66" w:rsidRDefault="00D374D6" w:rsidP="00022E66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000 01 05 00 00 00 0000 500</w:t>
            </w:r>
          </w:p>
        </w:tc>
        <w:tc>
          <w:tcPr>
            <w:tcW w:w="4208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D374D6" w:rsidRDefault="00D374D6" w:rsidP="006C0CAB">
            <w:pPr>
              <w:jc w:val="center"/>
            </w:pPr>
            <w:r>
              <w:rPr>
                <w:sz w:val="18"/>
                <w:szCs w:val="18"/>
              </w:rPr>
              <w:t>-</w:t>
            </w:r>
            <w:r w:rsidRPr="006A6A2F">
              <w:rPr>
                <w:sz w:val="18"/>
                <w:szCs w:val="18"/>
              </w:rPr>
              <w:t>1157,6</w:t>
            </w:r>
          </w:p>
        </w:tc>
        <w:tc>
          <w:tcPr>
            <w:tcW w:w="101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-642,8</w:t>
            </w:r>
          </w:p>
        </w:tc>
        <w:tc>
          <w:tcPr>
            <w:tcW w:w="152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-634,6</w:t>
            </w:r>
          </w:p>
        </w:tc>
        <w:tc>
          <w:tcPr>
            <w:tcW w:w="1269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374D6" w:rsidTr="00022E66">
        <w:tc>
          <w:tcPr>
            <w:tcW w:w="3022" w:type="dxa"/>
          </w:tcPr>
          <w:p w:rsidR="00D374D6" w:rsidRPr="00022E66" w:rsidRDefault="00D374D6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4208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D374D6" w:rsidRDefault="00D374D6" w:rsidP="006C0CAB">
            <w:pPr>
              <w:jc w:val="center"/>
            </w:pPr>
            <w:r w:rsidRPr="00227660">
              <w:rPr>
                <w:sz w:val="18"/>
                <w:szCs w:val="18"/>
              </w:rPr>
              <w:t>1157,6</w:t>
            </w:r>
          </w:p>
        </w:tc>
        <w:tc>
          <w:tcPr>
            <w:tcW w:w="101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642,8</w:t>
            </w:r>
          </w:p>
        </w:tc>
        <w:tc>
          <w:tcPr>
            <w:tcW w:w="152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634,6</w:t>
            </w:r>
          </w:p>
        </w:tc>
        <w:tc>
          <w:tcPr>
            <w:tcW w:w="1269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374D6" w:rsidTr="00022E66">
        <w:tc>
          <w:tcPr>
            <w:tcW w:w="3022" w:type="dxa"/>
          </w:tcPr>
          <w:p w:rsidR="00D374D6" w:rsidRPr="00022E66" w:rsidRDefault="00D374D6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208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D374D6" w:rsidRDefault="00D374D6" w:rsidP="006C0CAB">
            <w:pPr>
              <w:jc w:val="center"/>
            </w:pPr>
            <w:r w:rsidRPr="00227660">
              <w:rPr>
                <w:sz w:val="18"/>
                <w:szCs w:val="18"/>
              </w:rPr>
              <w:t>1157,6</w:t>
            </w:r>
          </w:p>
        </w:tc>
        <w:tc>
          <w:tcPr>
            <w:tcW w:w="101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642,8</w:t>
            </w:r>
          </w:p>
        </w:tc>
        <w:tc>
          <w:tcPr>
            <w:tcW w:w="152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634,6</w:t>
            </w:r>
          </w:p>
        </w:tc>
        <w:tc>
          <w:tcPr>
            <w:tcW w:w="1269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374D6" w:rsidTr="00022E66">
        <w:tc>
          <w:tcPr>
            <w:tcW w:w="3022" w:type="dxa"/>
          </w:tcPr>
          <w:p w:rsidR="00D374D6" w:rsidRPr="00022E66" w:rsidRDefault="00D374D6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208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D374D6" w:rsidRDefault="00D374D6" w:rsidP="006C0CAB">
            <w:pPr>
              <w:jc w:val="center"/>
            </w:pPr>
            <w:r w:rsidRPr="00227660">
              <w:rPr>
                <w:sz w:val="18"/>
                <w:szCs w:val="18"/>
              </w:rPr>
              <w:t>1157,6</w:t>
            </w:r>
          </w:p>
        </w:tc>
        <w:tc>
          <w:tcPr>
            <w:tcW w:w="101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642,8</w:t>
            </w:r>
          </w:p>
        </w:tc>
        <w:tc>
          <w:tcPr>
            <w:tcW w:w="152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634,6</w:t>
            </w:r>
          </w:p>
        </w:tc>
        <w:tc>
          <w:tcPr>
            <w:tcW w:w="1269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D374D6" w:rsidTr="00022E66">
        <w:tc>
          <w:tcPr>
            <w:tcW w:w="3022" w:type="dxa"/>
          </w:tcPr>
          <w:p w:rsidR="00D374D6" w:rsidRPr="00022E66" w:rsidRDefault="00D374D6" w:rsidP="00022E66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000 01 05 00 00 00 0000 600</w:t>
            </w:r>
          </w:p>
        </w:tc>
        <w:tc>
          <w:tcPr>
            <w:tcW w:w="4208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D374D6" w:rsidRPr="00022E66" w:rsidRDefault="00D374D6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1157,6</w:t>
            </w:r>
          </w:p>
        </w:tc>
        <w:tc>
          <w:tcPr>
            <w:tcW w:w="101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642,8</w:t>
            </w:r>
          </w:p>
        </w:tc>
        <w:tc>
          <w:tcPr>
            <w:tcW w:w="1528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634,6</w:t>
            </w:r>
          </w:p>
        </w:tc>
        <w:tc>
          <w:tcPr>
            <w:tcW w:w="1269" w:type="dxa"/>
          </w:tcPr>
          <w:p w:rsidR="00D374D6" w:rsidRPr="00022E66" w:rsidRDefault="00D374D6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D374D6" w:rsidRDefault="00D374D6" w:rsidP="00C617E3">
      <w:pPr>
        <w:tabs>
          <w:tab w:val="left" w:pos="2160"/>
        </w:tabs>
        <w:jc w:val="center"/>
        <w:rPr>
          <w:b/>
          <w:bCs/>
        </w:rPr>
      </w:pPr>
    </w:p>
    <w:p w:rsidR="00D374D6" w:rsidRDefault="00D374D6" w:rsidP="00C617E3">
      <w:pPr>
        <w:tabs>
          <w:tab w:val="left" w:pos="2160"/>
        </w:tabs>
        <w:jc w:val="center"/>
        <w:rPr>
          <w:b/>
          <w:bCs/>
        </w:rPr>
      </w:pPr>
    </w:p>
    <w:p w:rsidR="00D374D6" w:rsidRPr="00C617E3" w:rsidRDefault="00D374D6" w:rsidP="00C617E3">
      <w:pPr>
        <w:tabs>
          <w:tab w:val="left" w:pos="3045"/>
        </w:tabs>
        <w:rPr>
          <w:rFonts w:ascii="Arial" w:hAnsi="Arial" w:cs="Arial"/>
          <w:sz w:val="24"/>
          <w:szCs w:val="24"/>
        </w:rPr>
      </w:pPr>
    </w:p>
    <w:sectPr w:rsidR="00D374D6" w:rsidRPr="00C617E3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2CFB"/>
    <w:rsid w:val="00017574"/>
    <w:rsid w:val="00022E66"/>
    <w:rsid w:val="00027A88"/>
    <w:rsid w:val="00036A0C"/>
    <w:rsid w:val="00060793"/>
    <w:rsid w:val="00065E7D"/>
    <w:rsid w:val="00072F29"/>
    <w:rsid w:val="00077B59"/>
    <w:rsid w:val="00080CE9"/>
    <w:rsid w:val="00083F37"/>
    <w:rsid w:val="00087C29"/>
    <w:rsid w:val="000A200B"/>
    <w:rsid w:val="000A502D"/>
    <w:rsid w:val="000A56B2"/>
    <w:rsid w:val="000B02AA"/>
    <w:rsid w:val="000B1750"/>
    <w:rsid w:val="000B3F8F"/>
    <w:rsid w:val="000D58B0"/>
    <w:rsid w:val="000D6E1F"/>
    <w:rsid w:val="000E0DA3"/>
    <w:rsid w:val="000F4873"/>
    <w:rsid w:val="001069E0"/>
    <w:rsid w:val="001113EE"/>
    <w:rsid w:val="001141D0"/>
    <w:rsid w:val="00117BAC"/>
    <w:rsid w:val="00121261"/>
    <w:rsid w:val="0012207D"/>
    <w:rsid w:val="00136A67"/>
    <w:rsid w:val="0013729F"/>
    <w:rsid w:val="001376DD"/>
    <w:rsid w:val="00150FD0"/>
    <w:rsid w:val="00175E86"/>
    <w:rsid w:val="0018018A"/>
    <w:rsid w:val="0018533F"/>
    <w:rsid w:val="001861A1"/>
    <w:rsid w:val="00192998"/>
    <w:rsid w:val="001A2849"/>
    <w:rsid w:val="001A7486"/>
    <w:rsid w:val="001B45CA"/>
    <w:rsid w:val="001C4060"/>
    <w:rsid w:val="001F00E7"/>
    <w:rsid w:val="001F1D30"/>
    <w:rsid w:val="001F3C5E"/>
    <w:rsid w:val="00203121"/>
    <w:rsid w:val="00210D1C"/>
    <w:rsid w:val="00211A3C"/>
    <w:rsid w:val="0021464E"/>
    <w:rsid w:val="002200DA"/>
    <w:rsid w:val="00227660"/>
    <w:rsid w:val="00235533"/>
    <w:rsid w:val="00254321"/>
    <w:rsid w:val="002618E0"/>
    <w:rsid w:val="00274A22"/>
    <w:rsid w:val="002867D4"/>
    <w:rsid w:val="00296ADC"/>
    <w:rsid w:val="002A5063"/>
    <w:rsid w:val="002A5C54"/>
    <w:rsid w:val="002B47F7"/>
    <w:rsid w:val="002C26E4"/>
    <w:rsid w:val="002C3169"/>
    <w:rsid w:val="002D33C1"/>
    <w:rsid w:val="002E15C9"/>
    <w:rsid w:val="002E6EEA"/>
    <w:rsid w:val="002E7460"/>
    <w:rsid w:val="002F0167"/>
    <w:rsid w:val="002F55D5"/>
    <w:rsid w:val="00300A5A"/>
    <w:rsid w:val="00301918"/>
    <w:rsid w:val="00302C57"/>
    <w:rsid w:val="00310BD6"/>
    <w:rsid w:val="00375E01"/>
    <w:rsid w:val="00395925"/>
    <w:rsid w:val="00397487"/>
    <w:rsid w:val="003A1B19"/>
    <w:rsid w:val="003C0DC5"/>
    <w:rsid w:val="003C3BB0"/>
    <w:rsid w:val="003E092A"/>
    <w:rsid w:val="003E7488"/>
    <w:rsid w:val="003E7944"/>
    <w:rsid w:val="003F659C"/>
    <w:rsid w:val="004019D3"/>
    <w:rsid w:val="00405474"/>
    <w:rsid w:val="00421EFC"/>
    <w:rsid w:val="00426919"/>
    <w:rsid w:val="0043466D"/>
    <w:rsid w:val="00451050"/>
    <w:rsid w:val="00456BE4"/>
    <w:rsid w:val="00463855"/>
    <w:rsid w:val="004740CE"/>
    <w:rsid w:val="00474E2C"/>
    <w:rsid w:val="00497CA7"/>
    <w:rsid w:val="004A382D"/>
    <w:rsid w:val="004A7DF6"/>
    <w:rsid w:val="004B0CA6"/>
    <w:rsid w:val="004B4D64"/>
    <w:rsid w:val="004B697B"/>
    <w:rsid w:val="004E4AB7"/>
    <w:rsid w:val="0050333A"/>
    <w:rsid w:val="0051063B"/>
    <w:rsid w:val="005157E7"/>
    <w:rsid w:val="00526611"/>
    <w:rsid w:val="00551158"/>
    <w:rsid w:val="00553FE1"/>
    <w:rsid w:val="00562791"/>
    <w:rsid w:val="0056698A"/>
    <w:rsid w:val="00567C15"/>
    <w:rsid w:val="0057020F"/>
    <w:rsid w:val="005729EE"/>
    <w:rsid w:val="00573463"/>
    <w:rsid w:val="00574E11"/>
    <w:rsid w:val="00593B91"/>
    <w:rsid w:val="005A5D0F"/>
    <w:rsid w:val="005B3110"/>
    <w:rsid w:val="005C663E"/>
    <w:rsid w:val="005D534E"/>
    <w:rsid w:val="005D6416"/>
    <w:rsid w:val="005E34E5"/>
    <w:rsid w:val="005F7E86"/>
    <w:rsid w:val="00601B0D"/>
    <w:rsid w:val="00602009"/>
    <w:rsid w:val="006045D6"/>
    <w:rsid w:val="00610076"/>
    <w:rsid w:val="0061139E"/>
    <w:rsid w:val="00621A51"/>
    <w:rsid w:val="00625D9F"/>
    <w:rsid w:val="00645A3B"/>
    <w:rsid w:val="00655CCC"/>
    <w:rsid w:val="00656A02"/>
    <w:rsid w:val="006703E3"/>
    <w:rsid w:val="00671EA3"/>
    <w:rsid w:val="00674995"/>
    <w:rsid w:val="00674C6C"/>
    <w:rsid w:val="00682484"/>
    <w:rsid w:val="006A207F"/>
    <w:rsid w:val="006A2DEA"/>
    <w:rsid w:val="006A6A2F"/>
    <w:rsid w:val="006B03FD"/>
    <w:rsid w:val="006B3CA7"/>
    <w:rsid w:val="006B6FA1"/>
    <w:rsid w:val="006C0CAB"/>
    <w:rsid w:val="006C4003"/>
    <w:rsid w:val="006C7CAD"/>
    <w:rsid w:val="006D26CD"/>
    <w:rsid w:val="006E5CE2"/>
    <w:rsid w:val="006F0B10"/>
    <w:rsid w:val="00704FF0"/>
    <w:rsid w:val="00705B51"/>
    <w:rsid w:val="007126C3"/>
    <w:rsid w:val="007262E7"/>
    <w:rsid w:val="0073312C"/>
    <w:rsid w:val="00743741"/>
    <w:rsid w:val="00745442"/>
    <w:rsid w:val="0075413F"/>
    <w:rsid w:val="00756D92"/>
    <w:rsid w:val="0076516B"/>
    <w:rsid w:val="0077589A"/>
    <w:rsid w:val="00780080"/>
    <w:rsid w:val="00783113"/>
    <w:rsid w:val="00785A18"/>
    <w:rsid w:val="007A4212"/>
    <w:rsid w:val="007B3051"/>
    <w:rsid w:val="007C5150"/>
    <w:rsid w:val="007D1078"/>
    <w:rsid w:val="007E6B26"/>
    <w:rsid w:val="007F658A"/>
    <w:rsid w:val="00852288"/>
    <w:rsid w:val="00861EF1"/>
    <w:rsid w:val="00864AB8"/>
    <w:rsid w:val="0086684F"/>
    <w:rsid w:val="0086764B"/>
    <w:rsid w:val="00873B7E"/>
    <w:rsid w:val="00877E00"/>
    <w:rsid w:val="00883E34"/>
    <w:rsid w:val="008C2A0A"/>
    <w:rsid w:val="008D641A"/>
    <w:rsid w:val="0090160B"/>
    <w:rsid w:val="00913534"/>
    <w:rsid w:val="009212B0"/>
    <w:rsid w:val="00922D41"/>
    <w:rsid w:val="00922FA3"/>
    <w:rsid w:val="00937F94"/>
    <w:rsid w:val="00940A50"/>
    <w:rsid w:val="00941F14"/>
    <w:rsid w:val="009632BC"/>
    <w:rsid w:val="00974FC2"/>
    <w:rsid w:val="00981F09"/>
    <w:rsid w:val="00997601"/>
    <w:rsid w:val="00997F93"/>
    <w:rsid w:val="009B15C8"/>
    <w:rsid w:val="009B6DDD"/>
    <w:rsid w:val="009C0CB8"/>
    <w:rsid w:val="009D0E3D"/>
    <w:rsid w:val="009D3932"/>
    <w:rsid w:val="009D4F48"/>
    <w:rsid w:val="009D6B9B"/>
    <w:rsid w:val="009E10E5"/>
    <w:rsid w:val="009E678F"/>
    <w:rsid w:val="009E67A1"/>
    <w:rsid w:val="009E682C"/>
    <w:rsid w:val="009E7153"/>
    <w:rsid w:val="009E7CB3"/>
    <w:rsid w:val="00A00393"/>
    <w:rsid w:val="00A013D4"/>
    <w:rsid w:val="00A06C13"/>
    <w:rsid w:val="00A06FFB"/>
    <w:rsid w:val="00A16DDF"/>
    <w:rsid w:val="00A17E13"/>
    <w:rsid w:val="00A20F96"/>
    <w:rsid w:val="00A25611"/>
    <w:rsid w:val="00A275DC"/>
    <w:rsid w:val="00A33CF8"/>
    <w:rsid w:val="00A41724"/>
    <w:rsid w:val="00A44AA7"/>
    <w:rsid w:val="00A50775"/>
    <w:rsid w:val="00A54E37"/>
    <w:rsid w:val="00A62594"/>
    <w:rsid w:val="00A71B10"/>
    <w:rsid w:val="00A81FA4"/>
    <w:rsid w:val="00AA0264"/>
    <w:rsid w:val="00AA51F8"/>
    <w:rsid w:val="00AB197B"/>
    <w:rsid w:val="00AC0210"/>
    <w:rsid w:val="00AC31BC"/>
    <w:rsid w:val="00AD3986"/>
    <w:rsid w:val="00AD5E4A"/>
    <w:rsid w:val="00AD7F1F"/>
    <w:rsid w:val="00AE1208"/>
    <w:rsid w:val="00AE374A"/>
    <w:rsid w:val="00AE59CF"/>
    <w:rsid w:val="00AF7315"/>
    <w:rsid w:val="00B010D2"/>
    <w:rsid w:val="00B22B0B"/>
    <w:rsid w:val="00B30796"/>
    <w:rsid w:val="00B35712"/>
    <w:rsid w:val="00B50E65"/>
    <w:rsid w:val="00B53AB8"/>
    <w:rsid w:val="00B57655"/>
    <w:rsid w:val="00B73176"/>
    <w:rsid w:val="00B73F57"/>
    <w:rsid w:val="00B77AB6"/>
    <w:rsid w:val="00B838E1"/>
    <w:rsid w:val="00B86D6D"/>
    <w:rsid w:val="00B9023E"/>
    <w:rsid w:val="00B966BD"/>
    <w:rsid w:val="00BA160C"/>
    <w:rsid w:val="00BA3C74"/>
    <w:rsid w:val="00BC5E82"/>
    <w:rsid w:val="00BE29CE"/>
    <w:rsid w:val="00C069A8"/>
    <w:rsid w:val="00C06CAB"/>
    <w:rsid w:val="00C11712"/>
    <w:rsid w:val="00C145EE"/>
    <w:rsid w:val="00C148A2"/>
    <w:rsid w:val="00C223DD"/>
    <w:rsid w:val="00C2741B"/>
    <w:rsid w:val="00C3264A"/>
    <w:rsid w:val="00C531A8"/>
    <w:rsid w:val="00C6170D"/>
    <w:rsid w:val="00C617E3"/>
    <w:rsid w:val="00CA17B0"/>
    <w:rsid w:val="00CB1447"/>
    <w:rsid w:val="00CB3961"/>
    <w:rsid w:val="00CE6E97"/>
    <w:rsid w:val="00CF37F5"/>
    <w:rsid w:val="00D06601"/>
    <w:rsid w:val="00D07987"/>
    <w:rsid w:val="00D10D05"/>
    <w:rsid w:val="00D15B80"/>
    <w:rsid w:val="00D30480"/>
    <w:rsid w:val="00D32E97"/>
    <w:rsid w:val="00D33111"/>
    <w:rsid w:val="00D35977"/>
    <w:rsid w:val="00D374D6"/>
    <w:rsid w:val="00D42579"/>
    <w:rsid w:val="00D44AC5"/>
    <w:rsid w:val="00D44D84"/>
    <w:rsid w:val="00D52668"/>
    <w:rsid w:val="00D531D6"/>
    <w:rsid w:val="00D61B1D"/>
    <w:rsid w:val="00D713BD"/>
    <w:rsid w:val="00D871F3"/>
    <w:rsid w:val="00D87C86"/>
    <w:rsid w:val="00DB58CA"/>
    <w:rsid w:val="00DC73E1"/>
    <w:rsid w:val="00DE15B2"/>
    <w:rsid w:val="00DE1BA3"/>
    <w:rsid w:val="00DE5DB6"/>
    <w:rsid w:val="00DF439D"/>
    <w:rsid w:val="00DF501A"/>
    <w:rsid w:val="00E12061"/>
    <w:rsid w:val="00E142E2"/>
    <w:rsid w:val="00E1686B"/>
    <w:rsid w:val="00E279E4"/>
    <w:rsid w:val="00E31935"/>
    <w:rsid w:val="00E41B3C"/>
    <w:rsid w:val="00E711E8"/>
    <w:rsid w:val="00E7509D"/>
    <w:rsid w:val="00E8595F"/>
    <w:rsid w:val="00E91402"/>
    <w:rsid w:val="00E925F3"/>
    <w:rsid w:val="00EC48D6"/>
    <w:rsid w:val="00EC4B75"/>
    <w:rsid w:val="00EC73F5"/>
    <w:rsid w:val="00ED2A12"/>
    <w:rsid w:val="00ED3794"/>
    <w:rsid w:val="00ED41C3"/>
    <w:rsid w:val="00EF13FF"/>
    <w:rsid w:val="00EF4528"/>
    <w:rsid w:val="00F066F1"/>
    <w:rsid w:val="00F14B6E"/>
    <w:rsid w:val="00F1578B"/>
    <w:rsid w:val="00F233AF"/>
    <w:rsid w:val="00F906E4"/>
    <w:rsid w:val="00FA6B38"/>
    <w:rsid w:val="00FB5877"/>
    <w:rsid w:val="00FC1CEF"/>
    <w:rsid w:val="00FC6C87"/>
    <w:rsid w:val="00FE27FD"/>
    <w:rsid w:val="00FE5214"/>
    <w:rsid w:val="00FE5D96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63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C5BD59CE01AD0745EFF60BE52BDF8DD20DAB18CC4F58B8FB187FA454F454185EWCI6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867</TotalTime>
  <Pages>31</Pages>
  <Words>10158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36</cp:revision>
  <cp:lastPrinted>2021-01-22T08:11:00Z</cp:lastPrinted>
  <dcterms:created xsi:type="dcterms:W3CDTF">2020-12-05T15:20:00Z</dcterms:created>
  <dcterms:modified xsi:type="dcterms:W3CDTF">2021-01-28T05:08:00Z</dcterms:modified>
</cp:coreProperties>
</file>