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5CB" w:rsidRPr="00C203F1" w:rsidRDefault="007045CB" w:rsidP="000A502D">
      <w:pPr>
        <w:shd w:val="clear" w:color="auto" w:fill="FFFFFF"/>
        <w:ind w:left="22"/>
        <w:jc w:val="center"/>
        <w:rPr>
          <w:b/>
          <w:bCs/>
          <w:i/>
          <w:spacing w:val="2"/>
          <w:sz w:val="28"/>
          <w:szCs w:val="28"/>
          <w:u w:val="single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</w:t>
      </w:r>
      <w:r w:rsidRPr="00C203F1">
        <w:rPr>
          <w:b/>
          <w:bCs/>
          <w:i/>
          <w:spacing w:val="2"/>
          <w:sz w:val="28"/>
          <w:szCs w:val="28"/>
          <w:u w:val="single"/>
        </w:rPr>
        <w:t xml:space="preserve">ПРОЕКТ                                                                                                 </w:t>
      </w:r>
    </w:p>
    <w:p w:rsidR="007045CB" w:rsidRDefault="007045CB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045CB" w:rsidRDefault="007045CB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7045CB" w:rsidRDefault="007045CB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7045CB" w:rsidRDefault="007045CB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045CB" w:rsidRDefault="007045CB" w:rsidP="000A502D">
      <w:pPr>
        <w:jc w:val="center"/>
        <w:rPr>
          <w:b/>
          <w:sz w:val="28"/>
          <w:szCs w:val="28"/>
        </w:rPr>
      </w:pPr>
    </w:p>
    <w:p w:rsidR="007045CB" w:rsidRDefault="007045C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045CB" w:rsidRDefault="007045CB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7045CB" w:rsidRDefault="007045CB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045CB" w:rsidRPr="006A2DEA" w:rsidRDefault="007045CB" w:rsidP="000A502D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6A2DEA">
        <w:rPr>
          <w:sz w:val="26"/>
          <w:szCs w:val="26"/>
        </w:rPr>
        <w:t>от «</w:t>
      </w:r>
      <w:r>
        <w:rPr>
          <w:sz w:val="26"/>
          <w:szCs w:val="26"/>
        </w:rPr>
        <w:t xml:space="preserve">    </w:t>
      </w:r>
      <w:r w:rsidRPr="006A2DEA">
        <w:rPr>
          <w:sz w:val="26"/>
          <w:szCs w:val="26"/>
        </w:rPr>
        <w:t>»</w:t>
      </w:r>
      <w:r>
        <w:rPr>
          <w:sz w:val="26"/>
          <w:szCs w:val="26"/>
        </w:rPr>
        <w:t xml:space="preserve">________ </w:t>
      </w:r>
      <w:r w:rsidRPr="006A2DEA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A2DEA">
          <w:rPr>
            <w:sz w:val="26"/>
            <w:szCs w:val="26"/>
          </w:rPr>
          <w:t>202</w:t>
        </w:r>
        <w:r>
          <w:rPr>
            <w:sz w:val="26"/>
            <w:szCs w:val="26"/>
          </w:rPr>
          <w:t>1</w:t>
        </w:r>
        <w:r w:rsidRPr="006A2DEA">
          <w:rPr>
            <w:sz w:val="26"/>
            <w:szCs w:val="26"/>
          </w:rPr>
          <w:t xml:space="preserve"> г</w:t>
        </w:r>
      </w:smartTag>
      <w:r w:rsidRPr="006A2DEA">
        <w:rPr>
          <w:sz w:val="26"/>
          <w:szCs w:val="26"/>
        </w:rPr>
        <w:t xml:space="preserve">.                                                                        </w:t>
      </w:r>
      <w:r>
        <w:rPr>
          <w:sz w:val="26"/>
          <w:szCs w:val="26"/>
        </w:rPr>
        <w:t xml:space="preserve">               </w:t>
      </w:r>
      <w:r w:rsidRPr="006A2DEA">
        <w:rPr>
          <w:sz w:val="26"/>
          <w:szCs w:val="26"/>
        </w:rPr>
        <w:t>№</w:t>
      </w:r>
      <w:r>
        <w:rPr>
          <w:sz w:val="26"/>
          <w:szCs w:val="26"/>
        </w:rPr>
        <w:t xml:space="preserve"> _</w:t>
      </w:r>
    </w:p>
    <w:p w:rsidR="007045CB" w:rsidRPr="006A2DEA" w:rsidRDefault="007045CB" w:rsidP="000A502D">
      <w:pPr>
        <w:tabs>
          <w:tab w:val="left" w:pos="699"/>
        </w:tabs>
        <w:rPr>
          <w:sz w:val="26"/>
          <w:szCs w:val="26"/>
        </w:rPr>
      </w:pPr>
    </w:p>
    <w:p w:rsidR="007045CB" w:rsidRDefault="007045CB" w:rsidP="000A502D">
      <w:pPr>
        <w:jc w:val="center"/>
        <w:rPr>
          <w:b/>
          <w:sz w:val="26"/>
          <w:szCs w:val="26"/>
        </w:rPr>
      </w:pPr>
    </w:p>
    <w:p w:rsidR="007045CB" w:rsidRDefault="007045C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7045CB" w:rsidRDefault="007045CB" w:rsidP="000A502D">
      <w:pPr>
        <w:jc w:val="center"/>
        <w:rPr>
          <w:sz w:val="26"/>
          <w:szCs w:val="26"/>
        </w:rPr>
      </w:pPr>
    </w:p>
    <w:p w:rsidR="007045CB" w:rsidRDefault="007045CB" w:rsidP="000A502D">
      <w:pPr>
        <w:jc w:val="center"/>
        <w:rPr>
          <w:sz w:val="26"/>
          <w:szCs w:val="26"/>
        </w:rPr>
      </w:pPr>
    </w:p>
    <w:p w:rsidR="007045CB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депутатов</w:t>
      </w:r>
    </w:p>
    <w:p w:rsidR="007045CB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7045CB" w:rsidRPr="00F97132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7045CB" w:rsidRPr="00F97132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smartTag w:uri="urn:schemas-microsoft-com:office:smarttags" w:element="metricconverter">
          <w:smartTagPr>
            <w:attr w:name="ProductID" w:val="2020 г"/>
          </w:smartTagPr>
          <w:r w:rsidRPr="00F97132">
            <w:rPr>
              <w:rFonts w:ascii="Times New Roman" w:hAnsi="Times New Roman" w:cs="Times New Roman"/>
              <w:sz w:val="24"/>
              <w:szCs w:val="24"/>
            </w:rPr>
            <w:t>2020 г</w:t>
          </w:r>
        </w:smartTag>
        <w:r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F97132">
        <w:rPr>
          <w:rFonts w:ascii="Times New Roman" w:hAnsi="Times New Roman" w:cs="Times New Roman"/>
          <w:sz w:val="24"/>
          <w:szCs w:val="24"/>
        </w:rPr>
        <w:t xml:space="preserve"> № 22 «О бюджете Липкинского</w:t>
      </w:r>
    </w:p>
    <w:p w:rsidR="007045CB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7045CB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района 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Мордовия на 2021 год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5CB" w:rsidRPr="00F97132" w:rsidRDefault="007045C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>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2022 и 2023 годов»</w:t>
      </w:r>
    </w:p>
    <w:p w:rsidR="007045CB" w:rsidRPr="00F97132" w:rsidRDefault="007045CB" w:rsidP="00963400">
      <w:pPr>
        <w:shd w:val="clear" w:color="auto" w:fill="FFFFFF"/>
        <w:ind w:left="23" w:right="4383"/>
        <w:rPr>
          <w:sz w:val="24"/>
          <w:szCs w:val="24"/>
        </w:rPr>
      </w:pPr>
    </w:p>
    <w:p w:rsidR="007045CB" w:rsidRDefault="007045CB" w:rsidP="006A2DEA">
      <w:pPr>
        <w:ind w:firstLine="851"/>
        <w:jc w:val="both"/>
        <w:rPr>
          <w:sz w:val="24"/>
          <w:szCs w:val="24"/>
        </w:rPr>
      </w:pPr>
    </w:p>
    <w:p w:rsidR="007045CB" w:rsidRPr="00F97132" w:rsidRDefault="007045CB" w:rsidP="006A2DEA">
      <w:pPr>
        <w:ind w:firstLine="851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7045CB" w:rsidRPr="00F97132" w:rsidRDefault="007045CB" w:rsidP="000A502D">
      <w:pPr>
        <w:jc w:val="center"/>
        <w:rPr>
          <w:sz w:val="24"/>
          <w:szCs w:val="24"/>
        </w:rPr>
      </w:pPr>
    </w:p>
    <w:p w:rsidR="007045CB" w:rsidRPr="00F97132" w:rsidRDefault="007045CB" w:rsidP="000A502D">
      <w:pPr>
        <w:jc w:val="center"/>
        <w:rPr>
          <w:sz w:val="24"/>
          <w:szCs w:val="24"/>
        </w:rPr>
      </w:pPr>
      <w:r w:rsidRPr="00F97132">
        <w:rPr>
          <w:sz w:val="24"/>
          <w:szCs w:val="24"/>
        </w:rPr>
        <w:t>РЕШИЛ:</w:t>
      </w:r>
    </w:p>
    <w:p w:rsidR="007045CB" w:rsidRPr="00F97132" w:rsidRDefault="007045CB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45CB" w:rsidRPr="00F97132" w:rsidRDefault="007045CB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b/>
          <w:sz w:val="24"/>
          <w:szCs w:val="24"/>
        </w:rPr>
        <w:t>1.</w:t>
      </w:r>
      <w:r w:rsidRPr="00F97132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года №22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7045CB" w:rsidRPr="00F97132" w:rsidRDefault="007045CB" w:rsidP="00ED3794">
      <w:pPr>
        <w:pStyle w:val="NoSpacing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    1.</w:t>
      </w:r>
      <w:r w:rsidRPr="00F97132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1436,8 тыс. рублей, по расходам в сумме 159</w:t>
      </w:r>
      <w:r>
        <w:rPr>
          <w:sz w:val="24"/>
          <w:szCs w:val="24"/>
        </w:rPr>
        <w:t>1</w:t>
      </w:r>
      <w:r w:rsidRPr="00F97132">
        <w:rPr>
          <w:sz w:val="24"/>
          <w:szCs w:val="24"/>
        </w:rPr>
        <w:t>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7045CB" w:rsidRPr="00F97132" w:rsidRDefault="007045CB" w:rsidP="00ED3794">
      <w:pPr>
        <w:pStyle w:val="NoSpacing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7045CB" w:rsidRPr="00F97132" w:rsidRDefault="007045CB" w:rsidP="00ED3794">
      <w:pPr>
        <w:pStyle w:val="NoSpacing"/>
        <w:jc w:val="both"/>
        <w:rPr>
          <w:sz w:val="24"/>
          <w:szCs w:val="24"/>
        </w:rPr>
      </w:pPr>
      <w:r w:rsidRPr="00F97132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</w:t>
      </w:r>
      <w:r>
        <w:rPr>
          <w:sz w:val="24"/>
          <w:szCs w:val="24"/>
        </w:rPr>
        <w:t xml:space="preserve"> </w:t>
      </w:r>
      <w:r w:rsidRPr="00F97132">
        <w:rPr>
          <w:sz w:val="24"/>
          <w:szCs w:val="24"/>
        </w:rPr>
        <w:t>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7045CB" w:rsidRPr="00F97132" w:rsidRDefault="007045CB" w:rsidP="0096340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b/>
          <w:sz w:val="24"/>
          <w:szCs w:val="24"/>
        </w:rPr>
        <w:t>2.</w:t>
      </w:r>
      <w:r w:rsidRPr="00F97132">
        <w:rPr>
          <w:rFonts w:ascii="Times New Roman" w:hAnsi="Times New Roman" w:cs="Times New Roman"/>
          <w:sz w:val="24"/>
          <w:szCs w:val="24"/>
        </w:rPr>
        <w:t xml:space="preserve"> Раздел 7. Бюджетные ассигнования Дорожного фонда </w:t>
      </w:r>
      <w:r w:rsidRPr="00F97132">
        <w:rPr>
          <w:rFonts w:ascii="Times New Roman" w:hAnsi="Times New Roman" w:cs="Times New Roman"/>
          <w:bCs/>
          <w:spacing w:val="2"/>
          <w:sz w:val="24"/>
          <w:szCs w:val="24"/>
        </w:rPr>
        <w:t>Липкинского</w:t>
      </w:r>
      <w:r w:rsidRPr="00F9713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F97132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изложить в следующей редакции: </w:t>
      </w:r>
    </w:p>
    <w:p w:rsidR="007045CB" w:rsidRPr="00F97132" w:rsidRDefault="007045CB" w:rsidP="00E925F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7132">
        <w:rPr>
          <w:rFonts w:ascii="Times New Roman" w:hAnsi="Times New Roman" w:cs="Times New Roman"/>
          <w:sz w:val="24"/>
          <w:szCs w:val="24"/>
        </w:rPr>
        <w:t xml:space="preserve">1. Утвердить объем бюджетных ассигнований Дорожного фонда </w:t>
      </w:r>
      <w:r w:rsidRPr="00F97132">
        <w:rPr>
          <w:rFonts w:ascii="Times New Roman" w:hAnsi="Times New Roman" w:cs="Times New Roman"/>
          <w:bCs/>
          <w:spacing w:val="2"/>
          <w:sz w:val="24"/>
          <w:szCs w:val="24"/>
        </w:rPr>
        <w:t xml:space="preserve">Липкинского </w:t>
      </w:r>
      <w:r w:rsidRPr="00F97132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F97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7132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на 2021 год в сумме 207,6 тыс. рублей, на 2022 год в сумме 125,5 тыс. рублей, на 2023 год в сумме 125,5 тыс. рублей. </w:t>
      </w:r>
    </w:p>
    <w:p w:rsidR="007045CB" w:rsidRPr="00F97132" w:rsidRDefault="007045CB" w:rsidP="00E925F3">
      <w:pPr>
        <w:tabs>
          <w:tab w:val="left" w:pos="1545"/>
        </w:tabs>
        <w:ind w:firstLine="540"/>
        <w:jc w:val="both"/>
        <w:outlineLvl w:val="0"/>
        <w:rPr>
          <w:b/>
          <w:sz w:val="24"/>
          <w:szCs w:val="24"/>
        </w:rPr>
      </w:pPr>
      <w:r w:rsidRPr="00F97132">
        <w:rPr>
          <w:sz w:val="24"/>
          <w:szCs w:val="24"/>
        </w:rPr>
        <w:t>2. Иные направления расходования  бюджетных ассигнований Дорожного фонда</w:t>
      </w:r>
      <w:r w:rsidRPr="00F97132">
        <w:rPr>
          <w:b/>
          <w:bCs/>
          <w:spacing w:val="2"/>
          <w:sz w:val="24"/>
          <w:szCs w:val="24"/>
        </w:rPr>
        <w:t xml:space="preserve"> </w:t>
      </w:r>
      <w:r w:rsidRPr="00F97132">
        <w:rPr>
          <w:bCs/>
          <w:spacing w:val="2"/>
          <w:sz w:val="24"/>
          <w:szCs w:val="24"/>
        </w:rPr>
        <w:t xml:space="preserve">Липкинского </w:t>
      </w:r>
      <w:r w:rsidRPr="00F97132">
        <w:rPr>
          <w:bCs/>
          <w:sz w:val="24"/>
          <w:szCs w:val="24"/>
        </w:rPr>
        <w:t>сельского поселения</w:t>
      </w:r>
      <w:r w:rsidRPr="00F97132">
        <w:rPr>
          <w:sz w:val="24"/>
          <w:szCs w:val="24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F97132">
        <w:rPr>
          <w:bCs/>
          <w:spacing w:val="2"/>
          <w:sz w:val="24"/>
          <w:szCs w:val="24"/>
        </w:rPr>
        <w:t>Липкинского</w:t>
      </w:r>
      <w:r w:rsidRPr="00F97132">
        <w:rPr>
          <w:b/>
          <w:bCs/>
          <w:spacing w:val="2"/>
          <w:sz w:val="24"/>
          <w:szCs w:val="24"/>
        </w:rPr>
        <w:t xml:space="preserve"> </w:t>
      </w:r>
      <w:r w:rsidRPr="00F97132">
        <w:rPr>
          <w:bCs/>
          <w:sz w:val="24"/>
          <w:szCs w:val="24"/>
        </w:rPr>
        <w:t>сельского поселения</w:t>
      </w:r>
      <w:r w:rsidRPr="00F97132">
        <w:rPr>
          <w:b/>
          <w:bCs/>
          <w:sz w:val="24"/>
          <w:szCs w:val="24"/>
        </w:rPr>
        <w:t xml:space="preserve"> </w:t>
      </w:r>
      <w:r w:rsidRPr="00F97132">
        <w:rPr>
          <w:sz w:val="24"/>
          <w:szCs w:val="24"/>
        </w:rPr>
        <w:t xml:space="preserve">Ромодановского муниципального района, установленном администрацией </w:t>
      </w:r>
      <w:r w:rsidRPr="00F97132">
        <w:rPr>
          <w:bCs/>
          <w:spacing w:val="2"/>
          <w:sz w:val="24"/>
          <w:szCs w:val="24"/>
        </w:rPr>
        <w:t xml:space="preserve">Липкинского </w:t>
      </w:r>
      <w:r w:rsidRPr="00F97132">
        <w:rPr>
          <w:bCs/>
          <w:sz w:val="24"/>
          <w:szCs w:val="24"/>
        </w:rPr>
        <w:t>сельского поселения</w:t>
      </w:r>
      <w:r w:rsidRPr="00F97132">
        <w:rPr>
          <w:sz w:val="24"/>
          <w:szCs w:val="24"/>
        </w:rPr>
        <w:t xml:space="preserve"> Ромодановского муниципального района</w:t>
      </w:r>
      <w:r>
        <w:rPr>
          <w:sz w:val="24"/>
          <w:szCs w:val="24"/>
        </w:rPr>
        <w:t>.</w:t>
      </w:r>
    </w:p>
    <w:p w:rsidR="007045CB" w:rsidRPr="00F97132" w:rsidRDefault="007045CB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F97132">
        <w:rPr>
          <w:sz w:val="24"/>
          <w:szCs w:val="24"/>
        </w:rPr>
        <w:t xml:space="preserve">             </w:t>
      </w:r>
      <w:r w:rsidRPr="00F97132">
        <w:rPr>
          <w:b/>
          <w:sz w:val="24"/>
          <w:szCs w:val="24"/>
        </w:rPr>
        <w:t>3.</w:t>
      </w:r>
      <w:r w:rsidRPr="00F97132">
        <w:rPr>
          <w:sz w:val="24"/>
          <w:szCs w:val="24"/>
        </w:rPr>
        <w:t xml:space="preserve"> Приложение №3,№4,№5 к решению сессии «О бюджете Липкинского сельского поселения Ромодановского  муниципального района Республики Мордовия на 2021 год и на плановый период 2022 и</w:t>
      </w:r>
      <w:r>
        <w:rPr>
          <w:sz w:val="24"/>
          <w:szCs w:val="24"/>
        </w:rPr>
        <w:t xml:space="preserve"> </w:t>
      </w:r>
      <w:r w:rsidRPr="00F97132">
        <w:rPr>
          <w:sz w:val="24"/>
          <w:szCs w:val="24"/>
        </w:rPr>
        <w:t xml:space="preserve">2023 годов» </w:t>
      </w:r>
      <w:r w:rsidRPr="00F97132">
        <w:rPr>
          <w:bCs/>
          <w:sz w:val="24"/>
          <w:szCs w:val="24"/>
        </w:rPr>
        <w:t>и</w:t>
      </w:r>
      <w:r w:rsidRPr="00F97132">
        <w:rPr>
          <w:bCs/>
          <w:color w:val="000000"/>
          <w:sz w:val="24"/>
          <w:szCs w:val="24"/>
        </w:rPr>
        <w:t>зложить в следующей редакции согласно</w:t>
      </w:r>
      <w:r>
        <w:rPr>
          <w:bCs/>
          <w:color w:val="000000"/>
          <w:sz w:val="24"/>
          <w:szCs w:val="24"/>
        </w:rPr>
        <w:t xml:space="preserve"> приложений №1,№2,№3 (приложения</w:t>
      </w:r>
      <w:r w:rsidRPr="00F97132">
        <w:rPr>
          <w:bCs/>
          <w:color w:val="000000"/>
          <w:sz w:val="24"/>
          <w:szCs w:val="24"/>
        </w:rPr>
        <w:t xml:space="preserve"> прилагаются)</w:t>
      </w:r>
      <w:r>
        <w:rPr>
          <w:bCs/>
          <w:color w:val="000000"/>
          <w:sz w:val="24"/>
          <w:szCs w:val="24"/>
        </w:rPr>
        <w:t>.</w:t>
      </w:r>
    </w:p>
    <w:p w:rsidR="007045CB" w:rsidRPr="00F97132" w:rsidRDefault="007045CB" w:rsidP="00963400">
      <w:pPr>
        <w:ind w:firstLine="720"/>
        <w:rPr>
          <w:b/>
          <w:sz w:val="24"/>
          <w:szCs w:val="24"/>
        </w:rPr>
      </w:pPr>
      <w:r w:rsidRPr="00F97132">
        <w:rPr>
          <w:b/>
          <w:sz w:val="24"/>
          <w:szCs w:val="24"/>
        </w:rPr>
        <w:t>4.</w:t>
      </w:r>
      <w:r w:rsidRPr="00F97132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7045CB" w:rsidRPr="00F97132" w:rsidRDefault="007045CB" w:rsidP="00E925F3">
      <w:pPr>
        <w:ind w:firstLine="851"/>
        <w:jc w:val="center"/>
        <w:outlineLvl w:val="0"/>
        <w:rPr>
          <w:b/>
          <w:sz w:val="24"/>
          <w:szCs w:val="24"/>
        </w:rPr>
      </w:pPr>
    </w:p>
    <w:p w:rsidR="007045CB" w:rsidRPr="00F97132" w:rsidRDefault="007045CB" w:rsidP="006A2DEA">
      <w:pPr>
        <w:ind w:firstLine="851"/>
        <w:jc w:val="both"/>
        <w:rPr>
          <w:sz w:val="24"/>
          <w:szCs w:val="24"/>
        </w:rPr>
      </w:pPr>
    </w:p>
    <w:p w:rsidR="007045CB" w:rsidRPr="00F97132" w:rsidRDefault="007045CB" w:rsidP="000A502D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</w:p>
    <w:p w:rsidR="007045CB" w:rsidRPr="00F97132" w:rsidRDefault="007045CB" w:rsidP="000A502D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</w:p>
    <w:p w:rsidR="007045CB" w:rsidRPr="00F97132" w:rsidRDefault="007045CB" w:rsidP="000A502D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  <w:r w:rsidRPr="00F97132">
        <w:rPr>
          <w:b/>
          <w:sz w:val="24"/>
          <w:szCs w:val="24"/>
        </w:rPr>
        <w:t xml:space="preserve">Глава </w:t>
      </w:r>
      <w:r w:rsidRPr="00F97132">
        <w:rPr>
          <w:b/>
          <w:bCs/>
          <w:spacing w:val="2"/>
          <w:sz w:val="24"/>
          <w:szCs w:val="24"/>
        </w:rPr>
        <w:t>Липкинского</w:t>
      </w:r>
    </w:p>
    <w:p w:rsidR="007045CB" w:rsidRPr="00F97132" w:rsidRDefault="007045CB" w:rsidP="000A502D">
      <w:pPr>
        <w:shd w:val="clear" w:color="auto" w:fill="FFFFFF"/>
        <w:tabs>
          <w:tab w:val="left" w:pos="7938"/>
        </w:tabs>
        <w:ind w:left="530"/>
        <w:rPr>
          <w:b/>
          <w:sz w:val="24"/>
          <w:szCs w:val="24"/>
        </w:rPr>
      </w:pPr>
      <w:r w:rsidRPr="00F97132">
        <w:rPr>
          <w:b/>
          <w:sz w:val="24"/>
          <w:szCs w:val="24"/>
        </w:rPr>
        <w:t>сельского поселения                                                            Л.П.Новикова</w:t>
      </w: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1A2849">
      <w:pPr>
        <w:ind w:firstLine="708"/>
        <w:jc w:val="right"/>
      </w:pPr>
    </w:p>
    <w:p w:rsidR="007045CB" w:rsidRDefault="007045CB" w:rsidP="003556DA">
      <w:pPr>
        <w:jc w:val="right"/>
      </w:pPr>
    </w:p>
    <w:p w:rsidR="007045CB" w:rsidRPr="0062252E" w:rsidRDefault="007045CB" w:rsidP="003556DA">
      <w:pPr>
        <w:shd w:val="clear" w:color="auto" w:fill="FFFFFF"/>
        <w:tabs>
          <w:tab w:val="left" w:pos="3960"/>
        </w:tabs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7045CB" w:rsidRPr="0090787E" w:rsidRDefault="007045CB" w:rsidP="003556DA">
      <w:pPr>
        <w:shd w:val="clear" w:color="auto" w:fill="FFFFFF"/>
        <w:ind w:left="2880" w:right="26" w:hanging="1080"/>
        <w:jc w:val="right"/>
      </w:pPr>
      <w:r w:rsidRPr="0062252E">
        <w:t xml:space="preserve">                                  к   решени</w:t>
      </w:r>
      <w:r>
        <w:t>ю</w:t>
      </w:r>
      <w:r w:rsidRPr="0062252E">
        <w:t xml:space="preserve"> Совета депутатов</w:t>
      </w:r>
      <w:r>
        <w:t xml:space="preserve"> Липкинского</w:t>
      </w:r>
      <w:r w:rsidRPr="0062252E">
        <w:t xml:space="preserve"> сельского </w:t>
      </w:r>
      <w:r>
        <w:t>п</w:t>
      </w:r>
      <w:r w:rsidRPr="0062252E">
        <w:t xml:space="preserve">оселения                      Ромодановского муниципального района Республики Мордовия                                                                                                 </w:t>
      </w:r>
      <w:r>
        <w:t xml:space="preserve">              </w:t>
      </w:r>
      <w:r w:rsidRPr="003556DA">
        <w:t>от</w:t>
      </w:r>
      <w:r>
        <w:t>_</w:t>
      </w:r>
      <w:r w:rsidRPr="003556DA">
        <w:t>.</w:t>
      </w:r>
      <w:r>
        <w:t xml:space="preserve">_.2021 </w:t>
      </w:r>
      <w:r w:rsidRPr="003556DA">
        <w:t>№</w:t>
      </w:r>
      <w:r>
        <w:t>_</w:t>
      </w:r>
      <w:r w:rsidRPr="0090787E">
        <w:t xml:space="preserve"> «О внесени</w:t>
      </w:r>
      <w:r>
        <w:t>и</w:t>
      </w:r>
      <w:r w:rsidRPr="0090787E">
        <w:t xml:space="preserve"> изменени</w:t>
      </w:r>
      <w:r>
        <w:t>й</w:t>
      </w:r>
      <w:r w:rsidRPr="0090787E">
        <w:t xml:space="preserve"> в решение Совета</w:t>
      </w:r>
      <w:r>
        <w:t xml:space="preserve"> </w:t>
      </w:r>
      <w:r w:rsidRPr="0090787E">
        <w:t xml:space="preserve">депутатов  </w:t>
      </w:r>
      <w:r>
        <w:t>Липкинского</w:t>
      </w:r>
      <w:r w:rsidRPr="0090787E">
        <w:t xml:space="preserve"> сельского поселения от 26.12.2020г</w:t>
      </w:r>
      <w:r>
        <w:t>.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                        </w:t>
      </w:r>
    </w:p>
    <w:p w:rsidR="007045CB" w:rsidRPr="0090787E" w:rsidRDefault="007045CB" w:rsidP="00703254">
      <w:pPr>
        <w:pStyle w:val="ConsPlusNormal0"/>
        <w:widowControl/>
        <w:tabs>
          <w:tab w:val="left" w:pos="1980"/>
        </w:tabs>
        <w:spacing w:line="232" w:lineRule="auto"/>
        <w:ind w:firstLine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  <w:r>
        <w:rPr>
          <w:rFonts w:ascii="Times New Roman" w:hAnsi="Times New Roman"/>
          <w:sz w:val="20"/>
        </w:rPr>
        <w:t xml:space="preserve"> района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</w:t>
      </w:r>
    </w:p>
    <w:p w:rsidR="007045CB" w:rsidRPr="0090787E" w:rsidRDefault="007045CB" w:rsidP="003556D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7045CB" w:rsidRPr="0090787E" w:rsidRDefault="007045CB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7045CB" w:rsidRDefault="007045CB" w:rsidP="002D33C1">
      <w:pPr>
        <w:ind w:firstLine="708"/>
        <w:jc w:val="right"/>
      </w:pPr>
    </w:p>
    <w:p w:rsidR="007045CB" w:rsidRDefault="007045CB" w:rsidP="002D33C1">
      <w:pPr>
        <w:ind w:firstLine="708"/>
        <w:jc w:val="right"/>
      </w:pPr>
    </w:p>
    <w:p w:rsidR="007045CB" w:rsidRDefault="007045CB" w:rsidP="002D33C1">
      <w:pPr>
        <w:ind w:firstLine="708"/>
        <w:jc w:val="right"/>
      </w:pPr>
    </w:p>
    <w:p w:rsidR="007045CB" w:rsidRDefault="007045CB" w:rsidP="002D33C1">
      <w:pPr>
        <w:ind w:firstLine="708"/>
        <w:jc w:val="right"/>
      </w:pPr>
    </w:p>
    <w:p w:rsidR="007045CB" w:rsidRPr="00AF7315" w:rsidRDefault="007045CB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7045CB" w:rsidRDefault="007045CB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7045CB" w:rsidRDefault="007045CB" w:rsidP="002D33C1">
      <w:pPr>
        <w:ind w:firstLine="708"/>
        <w:jc w:val="right"/>
      </w:pPr>
    </w:p>
    <w:p w:rsidR="007045CB" w:rsidRDefault="007045CB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7045CB" w:rsidTr="00AD3986">
        <w:tc>
          <w:tcPr>
            <w:tcW w:w="2517" w:type="dxa"/>
          </w:tcPr>
          <w:p w:rsidR="007045CB" w:rsidRPr="00022E66" w:rsidRDefault="007045CB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7045CB" w:rsidRPr="00022E66" w:rsidRDefault="007045CB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7045CB" w:rsidRPr="00022E66" w:rsidRDefault="007045CB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7045CB" w:rsidRPr="00022E66" w:rsidRDefault="007045CB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7045CB" w:rsidRPr="00022E66" w:rsidRDefault="007045CB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7045CB" w:rsidRPr="00022E66" w:rsidRDefault="007045CB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1110,9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619,2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372,2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7045CB" w:rsidRPr="007126C3" w:rsidRDefault="007045CB" w:rsidP="00AD3986">
            <w:pPr>
              <w:rPr>
                <w:b/>
                <w:bCs/>
                <w:color w:val="000000"/>
              </w:rPr>
            </w:pPr>
          </w:p>
        </w:tc>
      </w:tr>
      <w:tr w:rsidR="007045CB" w:rsidTr="00AD3986">
        <w:tc>
          <w:tcPr>
            <w:tcW w:w="2517" w:type="dxa"/>
          </w:tcPr>
          <w:p w:rsidR="007045CB" w:rsidRPr="007F6445" w:rsidRDefault="007045CB" w:rsidP="00B858B8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 xml:space="preserve"> (межбюджетные субсидии)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279,2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045CB" w:rsidRPr="00602009" w:rsidRDefault="007045CB" w:rsidP="00AD3986">
            <w:pPr>
              <w:jc w:val="center"/>
              <w:rPr>
                <w:b/>
              </w:rPr>
            </w:pP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7045CB" w:rsidRPr="007F6445" w:rsidRDefault="007045CB" w:rsidP="00B858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7045CB" w:rsidRDefault="007045CB" w:rsidP="00AD3986">
            <w:pPr>
              <w:jc w:val="center"/>
            </w:pP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7045CB" w:rsidRPr="007474ED" w:rsidRDefault="007045C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87,0</w:t>
            </w:r>
          </w:p>
        </w:tc>
        <w:tc>
          <w:tcPr>
            <w:tcW w:w="1275" w:type="dxa"/>
          </w:tcPr>
          <w:p w:rsidR="007045CB" w:rsidRPr="007474ED" w:rsidRDefault="007045C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87,6</w:t>
            </w:r>
          </w:p>
        </w:tc>
        <w:tc>
          <w:tcPr>
            <w:tcW w:w="958" w:type="dxa"/>
          </w:tcPr>
          <w:p w:rsidR="007045CB" w:rsidRPr="007474ED" w:rsidRDefault="007045CB" w:rsidP="00AD3986">
            <w:pPr>
              <w:jc w:val="center"/>
              <w:rPr>
                <w:b/>
              </w:rPr>
            </w:pPr>
            <w:r w:rsidRPr="007474ED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7045CB" w:rsidRPr="007474ED" w:rsidRDefault="007045CB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1275" w:type="dxa"/>
          </w:tcPr>
          <w:p w:rsidR="007045CB" w:rsidRPr="007474ED" w:rsidRDefault="007045CB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958" w:type="dxa"/>
          </w:tcPr>
          <w:p w:rsidR="007045CB" w:rsidRPr="007474ED" w:rsidRDefault="007045CB" w:rsidP="00AD3986">
            <w:pPr>
              <w:jc w:val="center"/>
            </w:pPr>
            <w:r w:rsidRPr="007474ED">
              <w:t>0,2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7045CB" w:rsidRDefault="007045CB" w:rsidP="00AD3986">
            <w:pPr>
              <w:jc w:val="center"/>
            </w:pPr>
            <w:r>
              <w:t>90,1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7045CB" w:rsidRPr="007474ED" w:rsidRDefault="007045C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1275" w:type="dxa"/>
          </w:tcPr>
          <w:p w:rsidR="007045CB" w:rsidRPr="007474ED" w:rsidRDefault="007045C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958" w:type="dxa"/>
          </w:tcPr>
          <w:p w:rsidR="007045CB" w:rsidRPr="007474ED" w:rsidRDefault="007045CB" w:rsidP="007474ED">
            <w:pPr>
              <w:jc w:val="center"/>
              <w:rPr>
                <w:b/>
              </w:rPr>
            </w:pPr>
            <w:r w:rsidRPr="007474ED">
              <w:rPr>
                <w:b/>
              </w:rPr>
              <w:t>125,5</w:t>
            </w:r>
          </w:p>
        </w:tc>
      </w:tr>
      <w:tr w:rsidR="007045CB" w:rsidTr="00AD3986">
        <w:tc>
          <w:tcPr>
            <w:tcW w:w="2517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7045CB" w:rsidRPr="007126C3" w:rsidRDefault="007045CB" w:rsidP="00B858B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7045CB" w:rsidRPr="007126C3" w:rsidRDefault="007045CB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7045CB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7045CB" w:rsidRPr="007126C3" w:rsidRDefault="007045C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7045CB" w:rsidRDefault="007045CB" w:rsidP="007474ED">
            <w:pPr>
              <w:jc w:val="center"/>
            </w:pPr>
            <w:r>
              <w:t>125,5</w:t>
            </w:r>
          </w:p>
        </w:tc>
      </w:tr>
    </w:tbl>
    <w:p w:rsidR="007045CB" w:rsidRDefault="007045C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7045CB" w:rsidRDefault="007045C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7045CB" w:rsidRDefault="007045C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7045CB" w:rsidRDefault="007045C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7045CB" w:rsidRDefault="007045C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7045CB" w:rsidRPr="0062252E" w:rsidRDefault="007045CB" w:rsidP="00703254">
      <w:pPr>
        <w:shd w:val="clear" w:color="auto" w:fill="FFFFFF"/>
        <w:tabs>
          <w:tab w:val="left" w:pos="3960"/>
        </w:tabs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7045CB" w:rsidRPr="0090787E" w:rsidRDefault="007045CB" w:rsidP="00703254">
      <w:pPr>
        <w:shd w:val="clear" w:color="auto" w:fill="FFFFFF"/>
        <w:ind w:left="2880" w:right="26" w:hanging="1080"/>
        <w:jc w:val="right"/>
      </w:pPr>
      <w:r w:rsidRPr="0062252E">
        <w:t xml:space="preserve">                                  к   решени</w:t>
      </w:r>
      <w:r>
        <w:t>ю</w:t>
      </w:r>
      <w:r w:rsidRPr="0062252E">
        <w:t xml:space="preserve"> Совета депутатов</w:t>
      </w:r>
      <w:r>
        <w:t xml:space="preserve"> Липкинского</w:t>
      </w:r>
      <w:r w:rsidRPr="0062252E">
        <w:t xml:space="preserve"> сельского </w:t>
      </w:r>
      <w:r>
        <w:t>п</w:t>
      </w:r>
      <w:r w:rsidRPr="0062252E">
        <w:t xml:space="preserve">оселения                      Ромодановского муниципального района Республики Мордовия                                                                                                 </w:t>
      </w:r>
      <w:r>
        <w:t xml:space="preserve">              </w:t>
      </w:r>
      <w:r w:rsidRPr="003556DA">
        <w:t>от</w:t>
      </w:r>
      <w:r>
        <w:t>_</w:t>
      </w:r>
      <w:r w:rsidRPr="003556DA">
        <w:t>.</w:t>
      </w:r>
      <w:r>
        <w:t xml:space="preserve">_.2021 </w:t>
      </w:r>
      <w:r w:rsidRPr="003556DA">
        <w:t>№</w:t>
      </w:r>
      <w:r>
        <w:t>_</w:t>
      </w:r>
      <w:r w:rsidRPr="0090787E">
        <w:t xml:space="preserve"> «О внесени</w:t>
      </w:r>
      <w:r>
        <w:t>и</w:t>
      </w:r>
      <w:r w:rsidRPr="0090787E">
        <w:t xml:space="preserve"> изменени</w:t>
      </w:r>
      <w:r>
        <w:t>й</w:t>
      </w:r>
      <w:r w:rsidRPr="0090787E">
        <w:t xml:space="preserve"> в решение Совета</w:t>
      </w:r>
      <w:r>
        <w:t xml:space="preserve"> </w:t>
      </w:r>
      <w:r w:rsidRPr="0090787E">
        <w:t xml:space="preserve">депутатов  </w:t>
      </w:r>
      <w:r>
        <w:t>Липкинского</w:t>
      </w:r>
      <w:r w:rsidRPr="0090787E">
        <w:t xml:space="preserve"> сельского поселения от 26.12.2020г</w:t>
      </w:r>
      <w:r>
        <w:t>.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                        </w:t>
      </w:r>
    </w:p>
    <w:p w:rsidR="007045CB" w:rsidRPr="0090787E" w:rsidRDefault="007045CB" w:rsidP="00703254">
      <w:pPr>
        <w:pStyle w:val="ConsPlusNormal0"/>
        <w:widowControl/>
        <w:tabs>
          <w:tab w:val="left" w:pos="1980"/>
        </w:tabs>
        <w:spacing w:line="232" w:lineRule="auto"/>
        <w:ind w:firstLine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  <w:r>
        <w:rPr>
          <w:rFonts w:ascii="Times New Roman" w:hAnsi="Times New Roman"/>
          <w:sz w:val="20"/>
        </w:rPr>
        <w:t xml:space="preserve"> района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</w:t>
      </w:r>
    </w:p>
    <w:p w:rsidR="007045CB" w:rsidRPr="0090787E" w:rsidRDefault="007045CB" w:rsidP="0070325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3556DA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7045CB" w:rsidRPr="002D33C1" w:rsidRDefault="007045CB" w:rsidP="002D33C1">
      <w:pPr>
        <w:rPr>
          <w:rFonts w:ascii="Arial" w:hAnsi="Arial" w:cs="Arial"/>
          <w:sz w:val="24"/>
          <w:szCs w:val="24"/>
        </w:rPr>
      </w:pPr>
    </w:p>
    <w:p w:rsidR="007045CB" w:rsidRDefault="007045CB" w:rsidP="002D33C1">
      <w:pPr>
        <w:rPr>
          <w:rFonts w:ascii="Arial" w:hAnsi="Arial" w:cs="Arial"/>
          <w:sz w:val="24"/>
          <w:szCs w:val="24"/>
        </w:rPr>
      </w:pPr>
    </w:p>
    <w:p w:rsidR="007045CB" w:rsidRPr="00574E11" w:rsidRDefault="007045CB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7045CB" w:rsidRPr="00405474" w:rsidRDefault="007045CB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7045CB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7045CB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7045CB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045CB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7045CB" w:rsidRPr="006C7CAD" w:rsidRDefault="007045C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6C7CAD" w:rsidRDefault="007045C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6C7CAD" w:rsidRDefault="007045C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6C7CAD" w:rsidRDefault="007045C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6C7CAD" w:rsidRDefault="007045C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852288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1591,2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852288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852288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7045CB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7045CB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405474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7045CB" w:rsidRPr="002D33C1" w:rsidRDefault="007045CB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7045CB" w:rsidRPr="00405474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7045CB" w:rsidRPr="00405474" w:rsidTr="0076516B">
        <w:trPr>
          <w:trHeight w:hRule="exact" w:val="60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7045CB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7045CB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7045CB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7045CB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7045CB" w:rsidRPr="002D33C1" w:rsidRDefault="007045C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B50E6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F066F1" w:rsidRDefault="007045CB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F066F1" w:rsidRDefault="007045CB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7045CB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7045CB" w:rsidRPr="005E34E5" w:rsidRDefault="007045C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7045CB" w:rsidRPr="005E34E5" w:rsidRDefault="007045C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7045CB" w:rsidRPr="008F1C77" w:rsidRDefault="007045CB" w:rsidP="008F1C7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b/>
                <w:color w:val="000000"/>
                <w:sz w:val="22"/>
                <w:szCs w:val="22"/>
              </w:rPr>
              <w:t xml:space="preserve"> высших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органов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исполнительных </w:t>
            </w:r>
            <w:r>
              <w:rPr>
                <w:b/>
                <w:color w:val="000000"/>
                <w:sz w:val="22"/>
                <w:szCs w:val="22"/>
              </w:rPr>
              <w:t>власти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8F1C77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8F1C77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8F1C77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8F1C77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2B497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8F1C77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7045CB" w:rsidRPr="008F1C77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145,5</w:t>
            </w:r>
          </w:p>
        </w:tc>
      </w:tr>
      <w:tr w:rsidR="007045CB" w:rsidRPr="00405474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7045CB" w:rsidRPr="005E34E5" w:rsidRDefault="007045CB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7045CB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7045CB" w:rsidRPr="005E34E5" w:rsidRDefault="007045CB" w:rsidP="008F1C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</w:t>
            </w:r>
            <w:r w:rsidRPr="005E34E5">
              <w:rPr>
                <w:color w:val="000000"/>
                <w:sz w:val="22"/>
                <w:szCs w:val="22"/>
              </w:rPr>
              <w:t>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7045CB" w:rsidRPr="00405474" w:rsidTr="0076516B">
        <w:trPr>
          <w:trHeight w:hRule="exact" w:val="570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B497D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7045CB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7045CB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7045CB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7045CB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7045CB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7045CB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7045CB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7045CB" w:rsidRPr="00405474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E93ACE">
        <w:trPr>
          <w:trHeight w:hRule="exact" w:val="1271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405474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sz w:val="22"/>
                <w:szCs w:val="22"/>
              </w:rPr>
              <w:t xml:space="preserve">обеспечения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7045CB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A41724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A41724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A41724" w:rsidRDefault="007045C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7045CB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A41724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A41724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A41724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7045CB" w:rsidRPr="00405474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7045CB" w:rsidRPr="00405474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405474" w:rsidTr="00E34354">
        <w:trPr>
          <w:trHeight w:hRule="exact" w:val="105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3435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7045CB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405474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405474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7045CB" w:rsidRPr="00E41B3C" w:rsidRDefault="007045CB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045CB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7045CB" w:rsidRPr="00E41B3C" w:rsidRDefault="007045CB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045CB" w:rsidRPr="00405474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045CB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045CB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1266"/>
        </w:trPr>
        <w:tc>
          <w:tcPr>
            <w:tcW w:w="4236" w:type="dxa"/>
            <w:shd w:val="clear" w:color="auto" w:fill="FFFFFF"/>
          </w:tcPr>
          <w:p w:rsidR="007045CB" w:rsidRPr="00D44AC5" w:rsidRDefault="007045CB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E41B3C" w:rsidRDefault="007045C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E41B3C" w:rsidRDefault="007045C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E41B3C" w:rsidRDefault="007045C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7045CB" w:rsidRPr="002D33C1" w:rsidRDefault="007045CB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7045CB" w:rsidRPr="002D33C1" w:rsidRDefault="007045CB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7045CB" w:rsidRPr="002D33C1" w:rsidRDefault="007045CB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7045CB" w:rsidRPr="002D33C1" w:rsidRDefault="007045CB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E41B3C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03254">
        <w:trPr>
          <w:trHeight w:hRule="exact" w:val="1918"/>
        </w:trPr>
        <w:tc>
          <w:tcPr>
            <w:tcW w:w="4236" w:type="dxa"/>
            <w:shd w:val="clear" w:color="auto" w:fill="FFFFFF"/>
          </w:tcPr>
          <w:p w:rsidR="007045CB" w:rsidRPr="00633DE4" w:rsidRDefault="007045CB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Программы комплексного развития</w:t>
            </w:r>
            <w:r w:rsidRPr="00633DE4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7045CB" w:rsidRPr="00633DE4" w:rsidRDefault="007045CB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7045CB" w:rsidRPr="00633DE4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03254">
        <w:trPr>
          <w:trHeight w:hRule="exact" w:val="1967"/>
        </w:trPr>
        <w:tc>
          <w:tcPr>
            <w:tcW w:w="4236" w:type="dxa"/>
            <w:shd w:val="clear" w:color="auto" w:fill="FFFFFF"/>
          </w:tcPr>
          <w:p w:rsidR="007045CB" w:rsidRPr="00633DE4" w:rsidRDefault="007045CB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>одп</w:t>
            </w:r>
            <w:r w:rsidRPr="00633DE4">
              <w:rPr>
                <w:bCs/>
                <w:sz w:val="24"/>
                <w:szCs w:val="24"/>
              </w:rPr>
              <w:t>рограммы комплексного развити</w:t>
            </w:r>
            <w:r>
              <w:rPr>
                <w:bCs/>
                <w:sz w:val="24"/>
                <w:szCs w:val="24"/>
              </w:rPr>
              <w:t>я</w:t>
            </w:r>
            <w:r w:rsidRPr="00633DE4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7045CB" w:rsidRPr="00633DE4" w:rsidRDefault="007045CB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7045CB" w:rsidRPr="00633DE4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633D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633DE4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633DE4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54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485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AB197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B010D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7045CB" w:rsidRPr="00497CA7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497CA7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497CA7" w:rsidRDefault="007045CB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</w:t>
            </w:r>
            <w:r>
              <w:rPr>
                <w:sz w:val="22"/>
                <w:szCs w:val="22"/>
              </w:rPr>
              <w:t>и</w:t>
            </w:r>
            <w:r w:rsidRPr="002D33C1">
              <w:rPr>
                <w:sz w:val="22"/>
                <w:szCs w:val="22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405474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jc w:val="center"/>
              <w:rPr>
                <w:sz w:val="22"/>
                <w:szCs w:val="22"/>
              </w:rPr>
            </w:pPr>
          </w:p>
          <w:p w:rsidR="007045CB" w:rsidRPr="00497CA7" w:rsidRDefault="007045CB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7045CB" w:rsidRDefault="007045CB" w:rsidP="00B010D2">
            <w:pPr>
              <w:tabs>
                <w:tab w:val="center" w:pos="456"/>
              </w:tabs>
            </w:pPr>
            <w:r>
              <w:tab/>
            </w:r>
          </w:p>
          <w:p w:rsidR="007045CB" w:rsidRDefault="007045CB" w:rsidP="00B010D2">
            <w:pPr>
              <w:tabs>
                <w:tab w:val="center" w:pos="456"/>
              </w:tabs>
            </w:pPr>
          </w:p>
          <w:p w:rsidR="007045CB" w:rsidRPr="00B010D2" w:rsidRDefault="007045CB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7045CB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7045CB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405474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405474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405474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7045CB" w:rsidRPr="005E34E5" w:rsidRDefault="007045CB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7045CB" w:rsidRPr="00D06601" w:rsidRDefault="007045C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D06601" w:rsidRDefault="007045C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D06601" w:rsidRDefault="007045C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D06601" w:rsidRDefault="007045C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0D6E1F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Pr="000D6E1F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Pr="000D6E1F" w:rsidRDefault="007045C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7045CB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405474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7045CB" w:rsidRPr="00C3264A" w:rsidRDefault="007045CB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7045CB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7045CB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7045CB" w:rsidRDefault="007045C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7045CB" w:rsidRPr="00C3264A" w:rsidRDefault="007045C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D10D0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7045CB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7045CB" w:rsidRPr="00C3264A" w:rsidRDefault="007045C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045CB" w:rsidRDefault="007045C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7045CB" w:rsidRDefault="007045C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7045CB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7045CB" w:rsidRDefault="007045C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045CB" w:rsidRPr="00B8404C" w:rsidRDefault="007045CB" w:rsidP="00B84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7045CB" w:rsidRPr="004B697B" w:rsidRDefault="007045CB" w:rsidP="00D10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7045CB" w:rsidRDefault="007045C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045CB" w:rsidRPr="00C3264A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045CB" w:rsidRPr="00C3264A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045CB" w:rsidRPr="00F066F1" w:rsidRDefault="007045CB" w:rsidP="00633D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045CB" w:rsidRDefault="007045C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045CB" w:rsidRPr="00B8404C" w:rsidRDefault="007045CB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7045CB" w:rsidRPr="004B697B" w:rsidRDefault="007045CB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7045CB" w:rsidRDefault="007045CB" w:rsidP="002D33C1">
      <w:pPr>
        <w:jc w:val="right"/>
      </w:pPr>
    </w:p>
    <w:p w:rsidR="007045CB" w:rsidRDefault="007045CB" w:rsidP="002D33C1">
      <w:pPr>
        <w:jc w:val="right"/>
      </w:pPr>
    </w:p>
    <w:p w:rsidR="007045CB" w:rsidRDefault="007045CB" w:rsidP="002D33C1">
      <w:pPr>
        <w:jc w:val="right"/>
      </w:pPr>
    </w:p>
    <w:p w:rsidR="007045CB" w:rsidRDefault="007045CB" w:rsidP="002D33C1">
      <w:pPr>
        <w:jc w:val="right"/>
      </w:pPr>
    </w:p>
    <w:p w:rsidR="007045CB" w:rsidRDefault="007045CB" w:rsidP="002D33C1">
      <w:pPr>
        <w:jc w:val="right"/>
      </w:pPr>
    </w:p>
    <w:p w:rsidR="007045CB" w:rsidRDefault="007045CB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7045CB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7045CB" w:rsidRPr="0062252E" w:rsidRDefault="007045CB" w:rsidP="00703254">
            <w:pPr>
              <w:shd w:val="clear" w:color="auto" w:fill="FFFFFF"/>
              <w:tabs>
                <w:tab w:val="left" w:pos="3960"/>
              </w:tabs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7045CB" w:rsidRDefault="007045CB" w:rsidP="00703254">
            <w:pPr>
              <w:shd w:val="clear" w:color="auto" w:fill="FFFFFF"/>
              <w:ind w:left="2880" w:right="26" w:hanging="1080"/>
              <w:jc w:val="right"/>
            </w:pPr>
            <w:r w:rsidRPr="0062252E">
              <w:t xml:space="preserve">                                  к   решени</w:t>
            </w:r>
            <w:r>
              <w:t>ю</w:t>
            </w:r>
            <w:r w:rsidRPr="0062252E">
              <w:t xml:space="preserve"> Совета депутатов</w:t>
            </w:r>
            <w:r>
              <w:t xml:space="preserve"> Липкинского</w:t>
            </w:r>
            <w:r w:rsidRPr="0062252E">
              <w:t xml:space="preserve"> сельского </w:t>
            </w:r>
            <w:r>
              <w:t>п</w:t>
            </w:r>
            <w:r w:rsidRPr="0062252E">
              <w:t xml:space="preserve">оселения                      Ромодановского муниципального района Республики Мордовия                                                                                                 </w:t>
            </w:r>
            <w:r>
              <w:t xml:space="preserve">              </w:t>
            </w:r>
            <w:r w:rsidRPr="003556DA">
              <w:t>от</w:t>
            </w:r>
            <w:r>
              <w:t>_</w:t>
            </w:r>
            <w:r w:rsidRPr="003556DA">
              <w:t>.</w:t>
            </w:r>
            <w:r>
              <w:t xml:space="preserve">_.2021 </w:t>
            </w:r>
            <w:r w:rsidRPr="003556DA">
              <w:t>№</w:t>
            </w:r>
            <w:r>
              <w:t>_</w:t>
            </w:r>
            <w:r w:rsidRPr="0090787E">
              <w:t xml:space="preserve"> «О внесени</w:t>
            </w:r>
            <w:r>
              <w:t>и</w:t>
            </w:r>
            <w:r w:rsidRPr="0090787E">
              <w:t xml:space="preserve"> изменени</w:t>
            </w:r>
            <w:r>
              <w:t>й</w:t>
            </w:r>
            <w:r w:rsidRPr="0090787E">
              <w:t xml:space="preserve"> в решение Совета</w:t>
            </w:r>
            <w:r>
              <w:t xml:space="preserve"> </w:t>
            </w:r>
            <w:r w:rsidRPr="0090787E">
              <w:t>депутатов</w:t>
            </w:r>
          </w:p>
          <w:p w:rsidR="007045CB" w:rsidRPr="0090787E" w:rsidRDefault="007045CB" w:rsidP="00703254">
            <w:pPr>
              <w:shd w:val="clear" w:color="auto" w:fill="FFFFFF"/>
              <w:ind w:left="2880" w:right="26" w:hanging="1080"/>
              <w:jc w:val="right"/>
            </w:pPr>
            <w:r w:rsidRPr="0090787E">
              <w:t xml:space="preserve">  </w:t>
            </w:r>
            <w:r>
              <w:t>Липкинского</w:t>
            </w:r>
            <w:r w:rsidRPr="0090787E">
              <w:t xml:space="preserve"> сельского поселения от 26.12.2020г</w:t>
            </w:r>
            <w:r>
              <w:t>.</w:t>
            </w:r>
            <w:r w:rsidRPr="0090787E">
              <w:t xml:space="preserve"> №</w:t>
            </w:r>
            <w:r>
              <w:t>22</w:t>
            </w:r>
            <w:r w:rsidRPr="0090787E">
              <w:t xml:space="preserve">«О бюджете                                                                                       </w:t>
            </w:r>
          </w:p>
          <w:p w:rsidR="007045CB" w:rsidRPr="0090787E" w:rsidRDefault="007045CB" w:rsidP="00703254">
            <w:pPr>
              <w:pStyle w:val="ConsPlusNormal0"/>
              <w:widowControl/>
              <w:tabs>
                <w:tab w:val="left" w:pos="1980"/>
              </w:tabs>
              <w:spacing w:line="232" w:lineRule="auto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поселения</w:t>
            </w:r>
            <w:r w:rsidRPr="003556D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>Ромодановского  муниципального</w:t>
            </w:r>
            <w:r>
              <w:rPr>
                <w:rFonts w:ascii="Times New Roman" w:hAnsi="Times New Roman"/>
                <w:sz w:val="20"/>
              </w:rPr>
              <w:t xml:space="preserve"> района </w:t>
            </w: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</w:t>
            </w:r>
          </w:p>
          <w:p w:rsidR="007045CB" w:rsidRPr="0090787E" w:rsidRDefault="007045CB" w:rsidP="00703254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>Респ</w:t>
            </w:r>
            <w:r>
              <w:rPr>
                <w:rFonts w:ascii="Times New Roman" w:hAnsi="Times New Roman" w:cs="Times New Roman"/>
                <w:sz w:val="20"/>
              </w:rPr>
              <w:t>ублики Мордовия на 2021 год и</w:t>
            </w:r>
            <w:r w:rsidRPr="003556D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плановый период  2022 и 2023 годов»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</w:t>
            </w:r>
          </w:p>
          <w:p w:rsidR="007045CB" w:rsidRPr="00C660FC" w:rsidRDefault="007045CB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7045CB" w:rsidRPr="00C660FC" w:rsidRDefault="007045CB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7045CB" w:rsidRPr="00C660FC" w:rsidRDefault="007045CB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7045CB" w:rsidRPr="00C660FC" w:rsidRDefault="007045CB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7045CB" w:rsidRPr="00C660FC" w:rsidRDefault="007045CB" w:rsidP="00022E66">
            <w:pPr>
              <w:jc w:val="center"/>
            </w:pPr>
          </w:p>
        </w:tc>
      </w:tr>
    </w:tbl>
    <w:p w:rsidR="007045CB" w:rsidRPr="002A5063" w:rsidRDefault="007045CB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7045CB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45CB" w:rsidRPr="0050333A" w:rsidRDefault="007045CB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45CB" w:rsidRPr="0050333A" w:rsidRDefault="007045CB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45CB" w:rsidRPr="0050333A" w:rsidRDefault="007045CB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45CB" w:rsidRPr="0050333A" w:rsidRDefault="007045CB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7045CB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045CB" w:rsidRPr="0050333A" w:rsidRDefault="007045CB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45CB" w:rsidRPr="0050333A" w:rsidRDefault="007045CB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7045CB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45CB" w:rsidRPr="0050333A" w:rsidRDefault="007045C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7045CB" w:rsidRPr="005157E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Pr="005157E7" w:rsidRDefault="007045C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45CB" w:rsidRPr="005157E7" w:rsidRDefault="007045CB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45CB" w:rsidRPr="005157E7" w:rsidRDefault="007045C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45CB" w:rsidRPr="005157E7" w:rsidRDefault="007045C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045CB" w:rsidRPr="005157E7" w:rsidRDefault="007045C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157E7" w:rsidRDefault="007045C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Pr="005157E7" w:rsidRDefault="007045C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1591,2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7045CB" w:rsidRPr="005157E7" w:rsidRDefault="007045C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7045CB" w:rsidRPr="005157E7" w:rsidRDefault="007045C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7045CB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5CB" w:rsidRPr="005157E7" w:rsidRDefault="007045C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045CB" w:rsidRPr="005157E7" w:rsidRDefault="007045C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1100,1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7045CB" w:rsidRPr="005157E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61139E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61139E">
            <w:pPr>
              <w:jc w:val="center"/>
              <w:rPr>
                <w:sz w:val="22"/>
                <w:szCs w:val="22"/>
              </w:rPr>
            </w:pPr>
          </w:p>
          <w:p w:rsidR="007045CB" w:rsidRPr="005157E7" w:rsidRDefault="007045C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045CB" w:rsidRPr="002D33C1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235533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7045CB" w:rsidRPr="005157E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B50E6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F066F1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F066F1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7045CB" w:rsidRPr="005157E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7045CB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7045CB" w:rsidRPr="005157E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701D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7045CB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7045CB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71BA2">
              <w:rPr>
                <w:sz w:val="22"/>
                <w:szCs w:val="22"/>
              </w:rPr>
              <w:t>79,6</w:t>
            </w:r>
          </w:p>
        </w:tc>
      </w:tr>
      <w:tr w:rsidR="007045CB" w:rsidRPr="005157E7" w:rsidTr="00490330">
        <w:trPr>
          <w:trHeight w:val="159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  <w:p w:rsidR="007045CB" w:rsidRPr="00271BA2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7045CB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7045CB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7045CB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9E715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9E715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9E7153">
            <w:pPr>
              <w:jc w:val="center"/>
              <w:rPr>
                <w:sz w:val="22"/>
                <w:szCs w:val="22"/>
              </w:rPr>
            </w:pPr>
          </w:p>
          <w:p w:rsidR="007045CB" w:rsidRPr="005157E7" w:rsidRDefault="007045CB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7045CB" w:rsidRPr="005157E7" w:rsidTr="00490330">
        <w:trPr>
          <w:trHeight w:val="2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045CB" w:rsidRPr="005157E7" w:rsidTr="00490330">
        <w:trPr>
          <w:trHeight w:val="1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D425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7045CB" w:rsidRDefault="007045CB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7045CB" w:rsidRDefault="007045CB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7045CB" w:rsidRDefault="007045CB" w:rsidP="00490330">
            <w:pPr>
              <w:tabs>
                <w:tab w:val="center" w:pos="254"/>
              </w:tabs>
            </w:pPr>
            <w:r>
              <w:rPr>
                <w:sz w:val="22"/>
                <w:szCs w:val="22"/>
              </w:rPr>
              <w:tab/>
            </w: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7045CB" w:rsidRPr="005157E7" w:rsidTr="00490330">
        <w:trPr>
          <w:trHeight w:val="3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  <w:r w:rsidRPr="00065E7D">
              <w:rPr>
                <w:sz w:val="22"/>
                <w:szCs w:val="22"/>
              </w:rPr>
              <w:t>917</w:t>
            </w:r>
          </w:p>
          <w:p w:rsidR="007045CB" w:rsidRDefault="007045CB" w:rsidP="00FC1CEF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490330">
            <w:pPr>
              <w:pStyle w:val="NoSpacing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7045CB" w:rsidRPr="005157E7" w:rsidTr="00490330">
        <w:trPr>
          <w:trHeight w:val="103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Резервный фонд администрации Липкинского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</w:t>
            </w: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7045CB" w:rsidRPr="005157E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7045CB" w:rsidRPr="00A41724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7045CB" w:rsidRPr="002D33C1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7045CB" w:rsidRPr="00A41724" w:rsidRDefault="007045C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1303F3" w:rsidRDefault="007045CB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  <w:p w:rsidR="007045CB" w:rsidRPr="003C3BB0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  <w:p w:rsidR="007045CB" w:rsidRPr="003C3BB0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  <w:p w:rsidR="007045CB" w:rsidRPr="003C3BB0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E41B3C" w:rsidRDefault="007045C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E41B3C" w:rsidRDefault="007045CB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7045CB" w:rsidRPr="001303F3" w:rsidRDefault="007045CB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D44AC5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(</w:t>
            </w:r>
            <w:r w:rsidRPr="002D33C1">
              <w:rPr>
                <w:sz w:val="22"/>
                <w:szCs w:val="22"/>
              </w:rPr>
              <w:t>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7045CB" w:rsidRPr="005157E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1303F3" w:rsidRDefault="007045CB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E41B3C" w:rsidRDefault="007045C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E41B3C" w:rsidRDefault="007045C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E41B3C" w:rsidRDefault="007045C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E41B3C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Pr="00E41B3C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E41B3C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1F08F5" w:rsidRDefault="007045C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Программы комплексного развития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7045CB" w:rsidRPr="001F08F5" w:rsidRDefault="007045C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7045CB" w:rsidRPr="002D33C1" w:rsidRDefault="007045CB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F08F5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2D33C1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2D33C1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2D33C1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1F08F5" w:rsidRDefault="007045C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>одп</w:t>
            </w:r>
            <w:r w:rsidRPr="001F08F5">
              <w:rPr>
                <w:bCs/>
                <w:sz w:val="24"/>
                <w:szCs w:val="24"/>
              </w:rPr>
              <w:t>рограммы комплексного развити</w:t>
            </w:r>
            <w:r>
              <w:rPr>
                <w:bCs/>
                <w:sz w:val="24"/>
                <w:szCs w:val="24"/>
              </w:rPr>
              <w:t>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7045CB" w:rsidRPr="001F08F5" w:rsidRDefault="007045C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7045CB" w:rsidRPr="001F08F5" w:rsidRDefault="007045C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2D33C1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2D33C1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045CB" w:rsidRPr="002D33C1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5E494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405474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405474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Default="007045CB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045CB" w:rsidRPr="00E41B3C" w:rsidRDefault="007045CB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405474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405474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497CA7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497CA7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497CA7" w:rsidRDefault="007045CB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405474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405474" w:rsidRDefault="007045C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Pr="00497CA7" w:rsidRDefault="007045CB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045CB" w:rsidRDefault="007045CB" w:rsidP="00A44AA7">
            <w:pPr>
              <w:tabs>
                <w:tab w:val="center" w:pos="456"/>
              </w:tabs>
            </w:pPr>
            <w:r>
              <w:tab/>
            </w:r>
          </w:p>
          <w:p w:rsidR="007045CB" w:rsidRDefault="007045CB" w:rsidP="00A44AA7">
            <w:pPr>
              <w:tabs>
                <w:tab w:val="center" w:pos="456"/>
              </w:tabs>
            </w:pPr>
          </w:p>
          <w:p w:rsidR="007045CB" w:rsidRPr="00B010D2" w:rsidRDefault="007045CB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7045CB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1F08F5" w:rsidRDefault="007045CB" w:rsidP="00FC1CEF">
            <w:pPr>
              <w:jc w:val="center"/>
              <w:rPr>
                <w:b/>
              </w:rPr>
            </w:pPr>
            <w:r w:rsidRPr="001F08F5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7045CB" w:rsidRPr="005157E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5157E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5157E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5E34E5" w:rsidRDefault="007045CB" w:rsidP="001303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2D33C1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3C3BB0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D06601" w:rsidRDefault="007045C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7045CB" w:rsidRPr="00621A51" w:rsidRDefault="007045CB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D06601" w:rsidRDefault="007045C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D06601" w:rsidRDefault="007045C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D06601" w:rsidRDefault="007045C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D06601" w:rsidRDefault="007045C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621A5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Pr="00621A5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Pr="00621A51" w:rsidRDefault="007045C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C3264A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Pr="00C3264A" w:rsidRDefault="007045CB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1303F3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1303F3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7045CB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5CB" w:rsidRDefault="007045CB" w:rsidP="005E4945">
            <w:pPr>
              <w:jc w:val="center"/>
              <w:rPr>
                <w:sz w:val="22"/>
                <w:szCs w:val="22"/>
              </w:rPr>
            </w:pPr>
          </w:p>
          <w:p w:rsidR="007045CB" w:rsidRDefault="007045CB" w:rsidP="005E4945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045CB" w:rsidRPr="00C3264A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Pr="00C3264A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045CB" w:rsidRPr="00C3264A" w:rsidRDefault="007045CB" w:rsidP="001F08F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B" w:rsidRDefault="007045CB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7045CB" w:rsidRPr="005157E7" w:rsidRDefault="007045CB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7045CB" w:rsidRPr="002A5063" w:rsidRDefault="007045CB" w:rsidP="00682484">
      <w:pPr>
        <w:ind w:firstLine="708"/>
      </w:pPr>
    </w:p>
    <w:p w:rsidR="007045CB" w:rsidRDefault="007045CB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Default="007045CB" w:rsidP="00EC4B75">
      <w:pPr>
        <w:ind w:firstLine="708"/>
        <w:jc w:val="right"/>
      </w:pPr>
    </w:p>
    <w:p w:rsidR="007045CB" w:rsidRPr="00C617E3" w:rsidRDefault="007045CB" w:rsidP="00C617E3">
      <w:pPr>
        <w:rPr>
          <w:rFonts w:ascii="Arial" w:hAnsi="Arial" w:cs="Arial"/>
          <w:sz w:val="24"/>
          <w:szCs w:val="24"/>
        </w:rPr>
      </w:pPr>
    </w:p>
    <w:p w:rsidR="007045CB" w:rsidRPr="00C617E3" w:rsidRDefault="007045CB" w:rsidP="00C617E3">
      <w:pPr>
        <w:rPr>
          <w:rFonts w:ascii="Arial" w:hAnsi="Arial" w:cs="Arial"/>
          <w:sz w:val="24"/>
          <w:szCs w:val="24"/>
        </w:rPr>
      </w:pPr>
    </w:p>
    <w:p w:rsidR="007045CB" w:rsidRPr="00C617E3" w:rsidRDefault="007045CB" w:rsidP="00C617E3">
      <w:pPr>
        <w:rPr>
          <w:rFonts w:ascii="Arial" w:hAnsi="Arial" w:cs="Arial"/>
          <w:sz w:val="24"/>
          <w:szCs w:val="24"/>
        </w:rPr>
      </w:pPr>
    </w:p>
    <w:p w:rsidR="007045CB" w:rsidRDefault="007045CB" w:rsidP="00C617E3">
      <w:pPr>
        <w:rPr>
          <w:rFonts w:ascii="Arial" w:hAnsi="Arial" w:cs="Arial"/>
          <w:sz w:val="24"/>
          <w:szCs w:val="24"/>
        </w:rPr>
      </w:pPr>
    </w:p>
    <w:p w:rsidR="007045CB" w:rsidRDefault="007045CB" w:rsidP="00C617E3">
      <w:pPr>
        <w:rPr>
          <w:rFonts w:ascii="Arial" w:hAnsi="Arial" w:cs="Arial"/>
          <w:sz w:val="24"/>
          <w:szCs w:val="24"/>
        </w:rPr>
      </w:pPr>
    </w:p>
    <w:p w:rsidR="007045CB" w:rsidRDefault="007045CB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045CB" w:rsidRDefault="007045CB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7045CB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5CB" w:rsidRDefault="007045CB" w:rsidP="00701D1B">
      <w:r>
        <w:separator/>
      </w:r>
    </w:p>
  </w:endnote>
  <w:endnote w:type="continuationSeparator" w:id="1">
    <w:p w:rsidR="007045CB" w:rsidRDefault="007045CB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5CB" w:rsidRDefault="007045CB" w:rsidP="00701D1B">
      <w:r>
        <w:separator/>
      </w:r>
    </w:p>
  </w:footnote>
  <w:footnote w:type="continuationSeparator" w:id="1">
    <w:p w:rsidR="007045CB" w:rsidRDefault="007045CB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187C"/>
    <w:rsid w:val="00012CFB"/>
    <w:rsid w:val="00017574"/>
    <w:rsid w:val="00022E66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F00E7"/>
    <w:rsid w:val="001F08F5"/>
    <w:rsid w:val="001F1D30"/>
    <w:rsid w:val="00203121"/>
    <w:rsid w:val="00210D1C"/>
    <w:rsid w:val="00211358"/>
    <w:rsid w:val="00211A3C"/>
    <w:rsid w:val="0021464E"/>
    <w:rsid w:val="002200DA"/>
    <w:rsid w:val="00235533"/>
    <w:rsid w:val="00254321"/>
    <w:rsid w:val="002618E0"/>
    <w:rsid w:val="00271BA2"/>
    <w:rsid w:val="00274A22"/>
    <w:rsid w:val="002867D4"/>
    <w:rsid w:val="00296ADC"/>
    <w:rsid w:val="002A5063"/>
    <w:rsid w:val="002B47F7"/>
    <w:rsid w:val="002B497D"/>
    <w:rsid w:val="002C26E4"/>
    <w:rsid w:val="002C3169"/>
    <w:rsid w:val="002D33C1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556DA"/>
    <w:rsid w:val="00375E01"/>
    <w:rsid w:val="00395925"/>
    <w:rsid w:val="00397487"/>
    <w:rsid w:val="003A1B19"/>
    <w:rsid w:val="003C0DC5"/>
    <w:rsid w:val="003C3BB0"/>
    <w:rsid w:val="003D12F1"/>
    <w:rsid w:val="003E092A"/>
    <w:rsid w:val="003E69A0"/>
    <w:rsid w:val="003E7488"/>
    <w:rsid w:val="003E7944"/>
    <w:rsid w:val="003F659C"/>
    <w:rsid w:val="004019D3"/>
    <w:rsid w:val="00405474"/>
    <w:rsid w:val="00421EFC"/>
    <w:rsid w:val="0043466D"/>
    <w:rsid w:val="00451050"/>
    <w:rsid w:val="00456BE4"/>
    <w:rsid w:val="00463855"/>
    <w:rsid w:val="00463BC0"/>
    <w:rsid w:val="004740CE"/>
    <w:rsid w:val="00474E2C"/>
    <w:rsid w:val="00490330"/>
    <w:rsid w:val="0049172A"/>
    <w:rsid w:val="00497CA7"/>
    <w:rsid w:val="004A150E"/>
    <w:rsid w:val="004A382D"/>
    <w:rsid w:val="004A7DF6"/>
    <w:rsid w:val="004B0CA6"/>
    <w:rsid w:val="004B4D64"/>
    <w:rsid w:val="004B697B"/>
    <w:rsid w:val="004E4AB7"/>
    <w:rsid w:val="0050333A"/>
    <w:rsid w:val="0051063B"/>
    <w:rsid w:val="005157E7"/>
    <w:rsid w:val="00526611"/>
    <w:rsid w:val="00551158"/>
    <w:rsid w:val="00553FE1"/>
    <w:rsid w:val="00562791"/>
    <w:rsid w:val="0056636E"/>
    <w:rsid w:val="0056698A"/>
    <w:rsid w:val="00567C15"/>
    <w:rsid w:val="0057020F"/>
    <w:rsid w:val="005729EE"/>
    <w:rsid w:val="00573463"/>
    <w:rsid w:val="00574E11"/>
    <w:rsid w:val="00593B91"/>
    <w:rsid w:val="0059767C"/>
    <w:rsid w:val="005A5D0F"/>
    <w:rsid w:val="005B3110"/>
    <w:rsid w:val="005C663E"/>
    <w:rsid w:val="005D534E"/>
    <w:rsid w:val="005E34E5"/>
    <w:rsid w:val="005E4945"/>
    <w:rsid w:val="005F7E86"/>
    <w:rsid w:val="00601B0D"/>
    <w:rsid w:val="00602009"/>
    <w:rsid w:val="006045D6"/>
    <w:rsid w:val="00610076"/>
    <w:rsid w:val="0061139E"/>
    <w:rsid w:val="00621A51"/>
    <w:rsid w:val="0062252E"/>
    <w:rsid w:val="00625AF7"/>
    <w:rsid w:val="00625D9F"/>
    <w:rsid w:val="00633DE4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6CD"/>
    <w:rsid w:val="006E3AC0"/>
    <w:rsid w:val="006E5CE2"/>
    <w:rsid w:val="006F0B10"/>
    <w:rsid w:val="00701D1B"/>
    <w:rsid w:val="00703254"/>
    <w:rsid w:val="007045C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A4212"/>
    <w:rsid w:val="007B3051"/>
    <w:rsid w:val="007C5150"/>
    <w:rsid w:val="007D1078"/>
    <w:rsid w:val="007E6B26"/>
    <w:rsid w:val="007F6445"/>
    <w:rsid w:val="008133EF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7F94"/>
    <w:rsid w:val="00941F14"/>
    <w:rsid w:val="00963400"/>
    <w:rsid w:val="00974FC2"/>
    <w:rsid w:val="00981F09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6C13"/>
    <w:rsid w:val="00A06FFB"/>
    <w:rsid w:val="00A15408"/>
    <w:rsid w:val="00A16DDF"/>
    <w:rsid w:val="00A17E13"/>
    <w:rsid w:val="00A20F96"/>
    <w:rsid w:val="00A25611"/>
    <w:rsid w:val="00A33CF8"/>
    <w:rsid w:val="00A41724"/>
    <w:rsid w:val="00A44AA7"/>
    <w:rsid w:val="00A50775"/>
    <w:rsid w:val="00A54E37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7315"/>
    <w:rsid w:val="00B010D2"/>
    <w:rsid w:val="00B22B0B"/>
    <w:rsid w:val="00B30796"/>
    <w:rsid w:val="00B33C69"/>
    <w:rsid w:val="00B35712"/>
    <w:rsid w:val="00B50E65"/>
    <w:rsid w:val="00B53AB8"/>
    <w:rsid w:val="00B57655"/>
    <w:rsid w:val="00B73176"/>
    <w:rsid w:val="00B73F57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20AE"/>
    <w:rsid w:val="00C145EE"/>
    <w:rsid w:val="00C148A2"/>
    <w:rsid w:val="00C203F1"/>
    <w:rsid w:val="00C223DD"/>
    <w:rsid w:val="00C2741B"/>
    <w:rsid w:val="00C31974"/>
    <w:rsid w:val="00C3264A"/>
    <w:rsid w:val="00C531A8"/>
    <w:rsid w:val="00C6170D"/>
    <w:rsid w:val="00C617E3"/>
    <w:rsid w:val="00C660FC"/>
    <w:rsid w:val="00C74721"/>
    <w:rsid w:val="00CA20B4"/>
    <w:rsid w:val="00CB3961"/>
    <w:rsid w:val="00CE6E97"/>
    <w:rsid w:val="00CF37F5"/>
    <w:rsid w:val="00D06601"/>
    <w:rsid w:val="00D10D05"/>
    <w:rsid w:val="00D15B80"/>
    <w:rsid w:val="00D254B9"/>
    <w:rsid w:val="00D30480"/>
    <w:rsid w:val="00D32E97"/>
    <w:rsid w:val="00D33111"/>
    <w:rsid w:val="00D36D18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274FE"/>
    <w:rsid w:val="00E31935"/>
    <w:rsid w:val="00E34354"/>
    <w:rsid w:val="00E41B3C"/>
    <w:rsid w:val="00E711E8"/>
    <w:rsid w:val="00E7509D"/>
    <w:rsid w:val="00E8595F"/>
    <w:rsid w:val="00E91402"/>
    <w:rsid w:val="00E925F3"/>
    <w:rsid w:val="00E93ACE"/>
    <w:rsid w:val="00EC48D6"/>
    <w:rsid w:val="00EC4B75"/>
    <w:rsid w:val="00ED2A12"/>
    <w:rsid w:val="00ED3794"/>
    <w:rsid w:val="00ED41C3"/>
    <w:rsid w:val="00EF13FF"/>
    <w:rsid w:val="00EF4528"/>
    <w:rsid w:val="00F066F1"/>
    <w:rsid w:val="00F1440F"/>
    <w:rsid w:val="00F14B6E"/>
    <w:rsid w:val="00F1578B"/>
    <w:rsid w:val="00F233AF"/>
    <w:rsid w:val="00F359E4"/>
    <w:rsid w:val="00F74EA7"/>
    <w:rsid w:val="00F906E4"/>
    <w:rsid w:val="00F97132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4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1038</TotalTime>
  <Pages>15</Pages>
  <Words>4732</Words>
  <Characters>26977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49</cp:revision>
  <cp:lastPrinted>2021-02-08T07:29:00Z</cp:lastPrinted>
  <dcterms:created xsi:type="dcterms:W3CDTF">2020-12-05T15:20:00Z</dcterms:created>
  <dcterms:modified xsi:type="dcterms:W3CDTF">2021-02-10T06:18:00Z</dcterms:modified>
</cp:coreProperties>
</file>