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E22" w:rsidRDefault="002E1E22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2E1E22" w:rsidRDefault="002E1E22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E1E22" w:rsidRDefault="002E1E22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2E1E22" w:rsidRDefault="002E1E22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2E1E22" w:rsidRDefault="002E1E22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2E1E22" w:rsidRDefault="002E1E22" w:rsidP="000A502D">
      <w:pPr>
        <w:jc w:val="center"/>
        <w:rPr>
          <w:b/>
          <w:sz w:val="28"/>
          <w:szCs w:val="28"/>
        </w:rPr>
      </w:pPr>
    </w:p>
    <w:p w:rsidR="002E1E22" w:rsidRDefault="002E1E22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2E1E22" w:rsidRDefault="002E1E22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РЕШЕНИЕ</w:t>
      </w:r>
    </w:p>
    <w:p w:rsidR="002E1E22" w:rsidRDefault="002E1E22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2E1E22" w:rsidRDefault="002E1E22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«11» февраля  </w:t>
      </w:r>
      <w:smartTag w:uri="urn:schemas-microsoft-com:office:smarttags" w:element="metricconverter">
        <w:smartTagPr>
          <w:attr w:name="ProductID" w:val="2021 г"/>
        </w:smartTagPr>
        <w:r>
          <w:rPr>
            <w:b/>
            <w:sz w:val="26"/>
            <w:szCs w:val="26"/>
          </w:rPr>
          <w:t>2021 г</w:t>
        </w:r>
      </w:smartTag>
      <w:r>
        <w:rPr>
          <w:b/>
          <w:sz w:val="26"/>
          <w:szCs w:val="26"/>
        </w:rPr>
        <w:t>.                                                                        №1</w:t>
      </w:r>
    </w:p>
    <w:p w:rsidR="002E1E22" w:rsidRDefault="002E1E22" w:rsidP="000A502D">
      <w:pPr>
        <w:tabs>
          <w:tab w:val="left" w:pos="699"/>
        </w:tabs>
        <w:rPr>
          <w:b/>
          <w:sz w:val="26"/>
          <w:szCs w:val="26"/>
        </w:rPr>
      </w:pPr>
    </w:p>
    <w:p w:rsidR="002E1E22" w:rsidRDefault="002E1E22" w:rsidP="000A502D">
      <w:pPr>
        <w:jc w:val="center"/>
        <w:rPr>
          <w:b/>
          <w:sz w:val="26"/>
          <w:szCs w:val="26"/>
        </w:rPr>
      </w:pPr>
    </w:p>
    <w:p w:rsidR="002E1E22" w:rsidRDefault="002E1E22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с. Пушкино</w:t>
      </w:r>
    </w:p>
    <w:p w:rsidR="002E1E22" w:rsidRDefault="002E1E22" w:rsidP="000A502D">
      <w:pPr>
        <w:jc w:val="center"/>
        <w:rPr>
          <w:sz w:val="26"/>
          <w:szCs w:val="26"/>
        </w:rPr>
      </w:pPr>
    </w:p>
    <w:p w:rsidR="002E1E22" w:rsidRDefault="002E1E22" w:rsidP="000A502D">
      <w:pPr>
        <w:jc w:val="center"/>
        <w:rPr>
          <w:sz w:val="26"/>
          <w:szCs w:val="26"/>
        </w:rPr>
      </w:pPr>
    </w:p>
    <w:p w:rsidR="002E1E22" w:rsidRPr="00EA500A" w:rsidRDefault="002E1E22" w:rsidP="00EA500A">
      <w:pPr>
        <w:rPr>
          <w:b/>
          <w:sz w:val="22"/>
          <w:szCs w:val="22"/>
        </w:rPr>
      </w:pPr>
      <w:r w:rsidRPr="00EA500A">
        <w:rPr>
          <w:b/>
          <w:sz w:val="22"/>
          <w:szCs w:val="22"/>
        </w:rPr>
        <w:t xml:space="preserve">О внесении изменений в решение Совета депутатов Пушкинского сельского поселения Ромодановского муниципального района Республики Мордовия от 26 декабря </w:t>
      </w:r>
      <w:smartTag w:uri="urn:schemas-microsoft-com:office:smarttags" w:element="metricconverter">
        <w:smartTagPr>
          <w:attr w:name="ProductID" w:val="2020 г"/>
        </w:smartTagPr>
        <w:r w:rsidRPr="00EA500A">
          <w:rPr>
            <w:b/>
            <w:sz w:val="22"/>
            <w:szCs w:val="22"/>
          </w:rPr>
          <w:t>2020 г</w:t>
        </w:r>
      </w:smartTag>
      <w:r w:rsidRPr="00EA500A">
        <w:rPr>
          <w:b/>
          <w:sz w:val="22"/>
          <w:szCs w:val="22"/>
        </w:rPr>
        <w:t xml:space="preserve"> № 2 «О бюджете Пушкинского сельского поселения Ромодановского   муниципального района Республики  Мордовия на 2021 год и на плановый период  2022 и 2023 годов».</w:t>
      </w:r>
    </w:p>
    <w:p w:rsidR="002E1E22" w:rsidRPr="00EA500A" w:rsidRDefault="002E1E22" w:rsidP="00EA500A">
      <w:pPr>
        <w:rPr>
          <w:sz w:val="24"/>
          <w:szCs w:val="24"/>
        </w:rPr>
      </w:pPr>
    </w:p>
    <w:p w:rsidR="002E1E22" w:rsidRPr="000F064D" w:rsidRDefault="002E1E22" w:rsidP="000A502D">
      <w:pPr>
        <w:shd w:val="clear" w:color="auto" w:fill="FFFFFF"/>
        <w:rPr>
          <w:bCs/>
          <w:sz w:val="24"/>
          <w:szCs w:val="24"/>
        </w:rPr>
      </w:pPr>
    </w:p>
    <w:p w:rsidR="002E1E22" w:rsidRPr="000F064D" w:rsidRDefault="002E1E22" w:rsidP="000A502D">
      <w:pPr>
        <w:ind w:firstLine="851"/>
        <w:rPr>
          <w:sz w:val="24"/>
          <w:szCs w:val="24"/>
        </w:rPr>
      </w:pPr>
      <w:r w:rsidRPr="000F064D">
        <w:rPr>
          <w:sz w:val="24"/>
          <w:szCs w:val="24"/>
        </w:rPr>
        <w:t xml:space="preserve">В соответствии с Бюджетным кодексом Российской Федерации и на основании статьей  6 п.1 Устава Пушкинского сельского поселения, Совет депутатов Пушкинского сельского поселения </w:t>
      </w:r>
      <w:r>
        <w:rPr>
          <w:sz w:val="24"/>
          <w:szCs w:val="24"/>
        </w:rPr>
        <w:t>Ромодановского муниципального района</w:t>
      </w:r>
    </w:p>
    <w:p w:rsidR="002E1E22" w:rsidRPr="000F064D" w:rsidRDefault="002E1E22" w:rsidP="000A502D">
      <w:pPr>
        <w:jc w:val="center"/>
        <w:rPr>
          <w:sz w:val="24"/>
          <w:szCs w:val="24"/>
        </w:rPr>
      </w:pPr>
    </w:p>
    <w:p w:rsidR="002E1E22" w:rsidRPr="000F064D" w:rsidRDefault="002E1E22" w:rsidP="000A502D">
      <w:pPr>
        <w:jc w:val="center"/>
        <w:rPr>
          <w:sz w:val="24"/>
          <w:szCs w:val="24"/>
        </w:rPr>
      </w:pPr>
      <w:r w:rsidRPr="000F064D">
        <w:rPr>
          <w:sz w:val="24"/>
          <w:szCs w:val="24"/>
        </w:rPr>
        <w:t>РЕШИЛ:</w:t>
      </w:r>
    </w:p>
    <w:p w:rsidR="002E1E22" w:rsidRPr="000F064D" w:rsidRDefault="002E1E22" w:rsidP="00C850DB">
      <w:pPr>
        <w:pStyle w:val="NoSpacing"/>
        <w:jc w:val="both"/>
        <w:rPr>
          <w:sz w:val="24"/>
          <w:szCs w:val="24"/>
        </w:rPr>
      </w:pPr>
      <w:r w:rsidRPr="000F064D">
        <w:rPr>
          <w:sz w:val="24"/>
          <w:szCs w:val="24"/>
        </w:rPr>
        <w:t xml:space="preserve">    1. Внести в решение Совета депутатов Пушкинского сельского поселения Ромодановского муниципального района Республики Мордовия от 26.12.2020года №2   «О бюджете Пушкинского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2E1E22" w:rsidRPr="000F064D" w:rsidRDefault="002E1E22" w:rsidP="00C850DB">
      <w:pPr>
        <w:pStyle w:val="NoSpacing"/>
        <w:jc w:val="both"/>
        <w:rPr>
          <w:sz w:val="24"/>
          <w:szCs w:val="24"/>
        </w:rPr>
      </w:pPr>
      <w:r w:rsidRPr="000F064D">
        <w:rPr>
          <w:b/>
          <w:sz w:val="24"/>
          <w:szCs w:val="24"/>
        </w:rPr>
        <w:t>1) Статья 1 изложить в следующей редакции</w:t>
      </w:r>
    </w:p>
    <w:p w:rsidR="002E1E22" w:rsidRPr="000F064D" w:rsidRDefault="002E1E22" w:rsidP="00824DA1">
      <w:pPr>
        <w:pStyle w:val="NoSpacing"/>
        <w:jc w:val="both"/>
        <w:rPr>
          <w:sz w:val="24"/>
          <w:szCs w:val="24"/>
        </w:rPr>
      </w:pPr>
      <w:r w:rsidRPr="000F064D">
        <w:rPr>
          <w:sz w:val="24"/>
          <w:szCs w:val="24"/>
        </w:rPr>
        <w:t>1.Утвердить бюджет Пушкинского сельского поселения Ромодановского муниципального района Республики Мордовия на 2021  по доходам в сумме 1192,5 тыс. рублей, по расходам в сумме 2577,3 тыс. рублей, с превышением расходов над доходами в сумме 1384,8 тыс. рублей,  исходя из уровня инфляции, не превышающего 3,7 процента (декабрь 2021 года к декабрю 2020 года)</w:t>
      </w:r>
    </w:p>
    <w:p w:rsidR="002E1E22" w:rsidRPr="000F064D" w:rsidRDefault="002E1E22" w:rsidP="000A502D">
      <w:pPr>
        <w:pStyle w:val="NoSpacing"/>
        <w:jc w:val="both"/>
        <w:rPr>
          <w:sz w:val="24"/>
          <w:szCs w:val="24"/>
        </w:rPr>
      </w:pPr>
      <w:r w:rsidRPr="000F064D">
        <w:rPr>
          <w:sz w:val="24"/>
          <w:szCs w:val="24"/>
        </w:rPr>
        <w:t xml:space="preserve">     2. Утвердить бюджет Пушкинского сельского поселения Ромодановского муниципального района Республики Мордовия на 2022  по доходам в сумме 960,9тыс. рублей, по расходам в сумме 960,9 тыс. рубле</w:t>
      </w:r>
      <w:r>
        <w:rPr>
          <w:sz w:val="24"/>
          <w:szCs w:val="24"/>
        </w:rPr>
        <w:t>й</w:t>
      </w:r>
      <w:r w:rsidRPr="000F064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0F064D">
        <w:rPr>
          <w:sz w:val="24"/>
          <w:szCs w:val="24"/>
        </w:rPr>
        <w:t>в том числе условно утвержденные расходы в сумме 21,8 тыс.рублей, исходя из уровня инфляции, не превышающего 4,0 процента (декабрь 2022 года к декабрю 2021 года)</w:t>
      </w:r>
    </w:p>
    <w:p w:rsidR="002E1E22" w:rsidRPr="000F064D" w:rsidRDefault="002E1E22" w:rsidP="000A502D">
      <w:pPr>
        <w:pStyle w:val="NoSpacing"/>
        <w:jc w:val="both"/>
        <w:rPr>
          <w:sz w:val="24"/>
          <w:szCs w:val="24"/>
        </w:rPr>
      </w:pPr>
      <w:r w:rsidRPr="000F064D">
        <w:rPr>
          <w:sz w:val="24"/>
          <w:szCs w:val="24"/>
        </w:rPr>
        <w:t xml:space="preserve">     3. Утвердить бюджет Пушкинского сельского поселения Ромодановского муниципального района Республики Мордовия на 2023  по доходам в сумме 981,9 тыс. рублей, по расходам в сумме 981,9 тыс. рублей, в том числе условно утвержденные расходы в сумме 44,6 тыс.рублей, исходя из уровня инфляции, не превышающего 3,9 процента (декабрь 2023 года к декабрю 2022 года)</w:t>
      </w:r>
    </w:p>
    <w:p w:rsidR="002E1E22" w:rsidRPr="000F064D" w:rsidRDefault="002E1E22" w:rsidP="000A502D">
      <w:pPr>
        <w:ind w:firstLine="851"/>
        <w:jc w:val="center"/>
        <w:outlineLvl w:val="0"/>
        <w:rPr>
          <w:b/>
          <w:sz w:val="24"/>
          <w:szCs w:val="24"/>
        </w:rPr>
      </w:pPr>
    </w:p>
    <w:p w:rsidR="002E1E22" w:rsidRPr="000F064D" w:rsidRDefault="002E1E22" w:rsidP="00C850DB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064D">
        <w:rPr>
          <w:rFonts w:ascii="Times New Roman" w:hAnsi="Times New Roman" w:cs="Times New Roman"/>
          <w:b/>
          <w:sz w:val="24"/>
          <w:szCs w:val="24"/>
        </w:rPr>
        <w:t>2)Статья7.</w:t>
      </w:r>
      <w:r w:rsidRPr="000F064D">
        <w:rPr>
          <w:b/>
          <w:sz w:val="24"/>
          <w:szCs w:val="24"/>
        </w:rPr>
        <w:t xml:space="preserve"> </w:t>
      </w:r>
      <w:r w:rsidRPr="000F064D">
        <w:rPr>
          <w:rFonts w:ascii="Times New Roman" w:hAnsi="Times New Roman" w:cs="Times New Roman"/>
          <w:b/>
          <w:sz w:val="24"/>
          <w:szCs w:val="24"/>
        </w:rPr>
        <w:t>Бюджетные ассигнования Дорожного фонда Пушкинского</w:t>
      </w:r>
      <w:r w:rsidRPr="000F064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0F064D">
        <w:rPr>
          <w:rFonts w:ascii="Times New Roman" w:hAnsi="Times New Roman" w:cs="Times New Roman"/>
          <w:b/>
          <w:bCs/>
          <w:sz w:val="24"/>
          <w:szCs w:val="24"/>
        </w:rPr>
        <w:t xml:space="preserve">сельского поселения </w:t>
      </w:r>
      <w:r w:rsidRPr="000F064D">
        <w:rPr>
          <w:rFonts w:ascii="Times New Roman" w:hAnsi="Times New Roman" w:cs="Times New Roman"/>
          <w:b/>
          <w:sz w:val="24"/>
          <w:szCs w:val="24"/>
        </w:rPr>
        <w:t>Ромодановского муниципального района Республики Мордовия</w:t>
      </w:r>
      <w:r w:rsidRPr="000F064D">
        <w:rPr>
          <w:b/>
          <w:sz w:val="24"/>
          <w:szCs w:val="24"/>
        </w:rPr>
        <w:t xml:space="preserve"> </w:t>
      </w:r>
      <w:r w:rsidRPr="000F064D">
        <w:rPr>
          <w:rFonts w:ascii="Times New Roman" w:hAnsi="Times New Roman" w:cs="Times New Roman"/>
          <w:b/>
          <w:sz w:val="24"/>
          <w:szCs w:val="24"/>
        </w:rPr>
        <w:t xml:space="preserve">изложить в следующей редакции: </w:t>
      </w:r>
    </w:p>
    <w:p w:rsidR="002E1E22" w:rsidRPr="000F064D" w:rsidRDefault="002E1E22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F064D">
        <w:rPr>
          <w:rFonts w:ascii="Times New Roman" w:hAnsi="Times New Roman" w:cs="Times New Roman"/>
          <w:sz w:val="24"/>
          <w:szCs w:val="24"/>
        </w:rPr>
        <w:t>1. Утвердить объем бюджетных ассигнований Дорожного фонда Пушкинского</w:t>
      </w:r>
      <w:r w:rsidRPr="000F064D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r w:rsidRPr="000F064D">
        <w:rPr>
          <w:rFonts w:ascii="Times New Roman" w:hAnsi="Times New Roman" w:cs="Times New Roman"/>
          <w:bCs/>
          <w:sz w:val="24"/>
          <w:szCs w:val="24"/>
        </w:rPr>
        <w:t>сельского поселения</w:t>
      </w:r>
      <w:r w:rsidRPr="000F06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064D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на 2021 год в сумме 105,3 тыс. рублей, на 2022 год в сумме 84,1тыс.рублей,на 2023год в сумме 84,1тыс.рублей. </w:t>
      </w:r>
    </w:p>
    <w:p w:rsidR="002E1E22" w:rsidRPr="000F064D" w:rsidRDefault="002E1E22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F064D">
        <w:rPr>
          <w:rFonts w:ascii="Times New Roman" w:hAnsi="Times New Roman" w:cs="Times New Roman"/>
          <w:sz w:val="24"/>
          <w:szCs w:val="24"/>
        </w:rPr>
        <w:t>2. Иные направления расходования  бюджетных ассигнований Дорожного фонда</w:t>
      </w:r>
      <w:r w:rsidRPr="000F064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0F064D">
        <w:rPr>
          <w:rFonts w:ascii="Times New Roman" w:hAnsi="Times New Roman" w:cs="Times New Roman"/>
          <w:sz w:val="24"/>
          <w:szCs w:val="24"/>
        </w:rPr>
        <w:t>Пушкинского</w:t>
      </w:r>
      <w:r w:rsidRPr="000F064D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r w:rsidRPr="000F064D">
        <w:rPr>
          <w:rFonts w:ascii="Times New Roman" w:hAnsi="Times New Roman" w:cs="Times New Roman"/>
          <w:bCs/>
          <w:sz w:val="24"/>
          <w:szCs w:val="24"/>
        </w:rPr>
        <w:t>сельского поселения</w:t>
      </w:r>
      <w:r w:rsidRPr="000F064D">
        <w:rPr>
          <w:rFonts w:ascii="Times New Roman" w:hAnsi="Times New Roman" w:cs="Times New Roman"/>
          <w:sz w:val="24"/>
          <w:szCs w:val="24"/>
        </w:rPr>
        <w:t xml:space="preserve"> Ромодановского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 </w:t>
      </w:r>
      <w:r w:rsidRPr="000F064D">
        <w:rPr>
          <w:rFonts w:ascii="Times New Roman" w:hAnsi="Times New Roman" w:cs="Times New Roman"/>
          <w:sz w:val="24"/>
          <w:szCs w:val="24"/>
        </w:rPr>
        <w:t xml:space="preserve"> определяются в соответствии с порядком формирования и использования бюджетных ассигнований Дорожного фонда Пушкинского</w:t>
      </w:r>
      <w:r w:rsidRPr="000F064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0F064D">
        <w:rPr>
          <w:rFonts w:ascii="Times New Roman" w:hAnsi="Times New Roman" w:cs="Times New Roman"/>
          <w:bCs/>
          <w:sz w:val="24"/>
          <w:szCs w:val="24"/>
        </w:rPr>
        <w:t>сельского поселения</w:t>
      </w:r>
      <w:r w:rsidRPr="000F06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064D"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0F064D">
        <w:rPr>
          <w:rFonts w:ascii="Times New Roman" w:hAnsi="Times New Roman" w:cs="Times New Roman"/>
          <w:sz w:val="24"/>
          <w:szCs w:val="24"/>
        </w:rPr>
        <w:t>, установленном администрацией Пушкинского</w:t>
      </w:r>
      <w:r w:rsidRPr="000F064D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r w:rsidRPr="000F064D">
        <w:rPr>
          <w:rFonts w:ascii="Times New Roman" w:hAnsi="Times New Roman" w:cs="Times New Roman"/>
          <w:bCs/>
          <w:sz w:val="24"/>
          <w:szCs w:val="24"/>
        </w:rPr>
        <w:t>сельского поселения</w:t>
      </w:r>
      <w:r w:rsidRPr="000F064D">
        <w:rPr>
          <w:rFonts w:ascii="Times New Roman" w:hAnsi="Times New Roman" w:cs="Times New Roman"/>
          <w:sz w:val="24"/>
          <w:szCs w:val="24"/>
        </w:rPr>
        <w:t xml:space="preserve"> Ромодановского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0F064D">
        <w:rPr>
          <w:rFonts w:ascii="Times New Roman" w:hAnsi="Times New Roman" w:cs="Times New Roman"/>
          <w:sz w:val="24"/>
          <w:szCs w:val="24"/>
        </w:rPr>
        <w:t>.</w:t>
      </w:r>
    </w:p>
    <w:p w:rsidR="002E1E22" w:rsidRPr="000F064D" w:rsidRDefault="002E1E22" w:rsidP="00C850DB">
      <w:pPr>
        <w:pStyle w:val="NoSpacing1"/>
        <w:jc w:val="both"/>
        <w:rPr>
          <w:bCs/>
          <w:color w:val="000000"/>
          <w:sz w:val="24"/>
          <w:szCs w:val="24"/>
        </w:rPr>
      </w:pPr>
      <w:r w:rsidRPr="000F064D">
        <w:rPr>
          <w:sz w:val="24"/>
          <w:szCs w:val="24"/>
        </w:rPr>
        <w:t xml:space="preserve">3). Приложение №3,№4,№5 к решению сессии «О бюджете Пушкинского сельского поселения Ромодановского  муниципального района Республики Мордовия на 2021 год и на плановый период 2022  и  2023 годов» </w:t>
      </w:r>
      <w:r w:rsidRPr="000F064D">
        <w:rPr>
          <w:bCs/>
          <w:sz w:val="24"/>
          <w:szCs w:val="24"/>
        </w:rPr>
        <w:t>и</w:t>
      </w:r>
      <w:r w:rsidRPr="000F064D">
        <w:rPr>
          <w:bCs/>
          <w:color w:val="000000"/>
          <w:sz w:val="24"/>
          <w:szCs w:val="24"/>
        </w:rPr>
        <w:t>зложить в следующей редакции согласно приложений №1,№2,№3 (приложение прилагаются)</w:t>
      </w:r>
    </w:p>
    <w:p w:rsidR="002E1E22" w:rsidRPr="00EA500A" w:rsidRDefault="002E1E22" w:rsidP="00EA500A">
      <w:pPr>
        <w:ind w:firstLine="720"/>
        <w:rPr>
          <w:b/>
          <w:sz w:val="24"/>
          <w:szCs w:val="24"/>
        </w:rPr>
      </w:pPr>
      <w:r w:rsidRPr="000F064D">
        <w:rPr>
          <w:sz w:val="24"/>
          <w:szCs w:val="24"/>
        </w:rPr>
        <w:t>4). Настоящее решение вступает в силу со дня его официального опубликования</w:t>
      </w:r>
      <w:r>
        <w:rPr>
          <w:b/>
          <w:sz w:val="24"/>
          <w:szCs w:val="24"/>
        </w:rPr>
        <w:t>.</w:t>
      </w:r>
    </w:p>
    <w:p w:rsidR="002E1E22" w:rsidRDefault="002E1E22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2E1E22" w:rsidRDefault="002E1E22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2E1E22" w:rsidRDefault="002E1E22" w:rsidP="00CC2620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r w:rsidRPr="00CC2620">
        <w:rPr>
          <w:b/>
          <w:sz w:val="28"/>
          <w:szCs w:val="28"/>
        </w:rPr>
        <w:t>Пушкинского</w:t>
      </w:r>
    </w:p>
    <w:p w:rsidR="002E1E22" w:rsidRDefault="002E1E22" w:rsidP="00CC2620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 w:rsidRPr="00CC2620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сельского поселения                                                     С.Н.Балденков</w:t>
      </w:r>
    </w:p>
    <w:p w:rsidR="002E1E22" w:rsidRDefault="002E1E22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E1E22" w:rsidRDefault="002E1E22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E1E22" w:rsidRDefault="002E1E22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E1E22" w:rsidRDefault="002E1E22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E1E22" w:rsidRDefault="002E1E22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E1E22" w:rsidRDefault="002E1E22" w:rsidP="006B03FD">
      <w:pPr>
        <w:jc w:val="center"/>
        <w:rPr>
          <w:b/>
          <w:sz w:val="28"/>
          <w:szCs w:val="28"/>
        </w:rPr>
      </w:pPr>
    </w:p>
    <w:p w:rsidR="002E1E22" w:rsidRDefault="002E1E22" w:rsidP="006B03FD">
      <w:pPr>
        <w:jc w:val="center"/>
        <w:rPr>
          <w:b/>
          <w:sz w:val="28"/>
          <w:szCs w:val="28"/>
        </w:rPr>
      </w:pPr>
    </w:p>
    <w:p w:rsidR="002E1E22" w:rsidRDefault="002E1E22" w:rsidP="006B03FD">
      <w:pPr>
        <w:jc w:val="center"/>
        <w:rPr>
          <w:b/>
          <w:sz w:val="28"/>
          <w:szCs w:val="28"/>
        </w:rPr>
      </w:pPr>
    </w:p>
    <w:p w:rsidR="002E1E22" w:rsidRDefault="002E1E22" w:rsidP="001A2849">
      <w:pPr>
        <w:jc w:val="center"/>
        <w:rPr>
          <w:b/>
          <w:sz w:val="28"/>
          <w:szCs w:val="28"/>
        </w:rPr>
      </w:pPr>
    </w:p>
    <w:p w:rsidR="002E1E22" w:rsidRDefault="002E1E22" w:rsidP="001A2849">
      <w:pPr>
        <w:jc w:val="center"/>
        <w:rPr>
          <w:b/>
          <w:sz w:val="28"/>
          <w:szCs w:val="28"/>
        </w:rPr>
      </w:pPr>
    </w:p>
    <w:p w:rsidR="002E1E22" w:rsidRDefault="002E1E22" w:rsidP="001A2849">
      <w:pPr>
        <w:jc w:val="center"/>
        <w:rPr>
          <w:b/>
          <w:sz w:val="28"/>
          <w:szCs w:val="28"/>
        </w:rPr>
      </w:pPr>
    </w:p>
    <w:p w:rsidR="002E1E22" w:rsidRDefault="002E1E22" w:rsidP="001A2849">
      <w:pPr>
        <w:jc w:val="center"/>
        <w:rPr>
          <w:b/>
          <w:sz w:val="28"/>
          <w:szCs w:val="28"/>
        </w:rPr>
      </w:pPr>
    </w:p>
    <w:p w:rsidR="002E1E22" w:rsidRDefault="002E1E22" w:rsidP="001A2849">
      <w:pPr>
        <w:jc w:val="center"/>
        <w:rPr>
          <w:b/>
          <w:sz w:val="28"/>
          <w:szCs w:val="28"/>
        </w:rPr>
      </w:pPr>
    </w:p>
    <w:p w:rsidR="002E1E22" w:rsidRDefault="002E1E22" w:rsidP="001A2849">
      <w:pPr>
        <w:jc w:val="center"/>
        <w:rPr>
          <w:b/>
          <w:sz w:val="28"/>
          <w:szCs w:val="28"/>
        </w:rPr>
      </w:pPr>
    </w:p>
    <w:p w:rsidR="002E1E22" w:rsidRDefault="002E1E22" w:rsidP="001A2849">
      <w:pPr>
        <w:jc w:val="center"/>
        <w:rPr>
          <w:b/>
          <w:sz w:val="28"/>
          <w:szCs w:val="28"/>
        </w:rPr>
      </w:pPr>
    </w:p>
    <w:p w:rsidR="002E1E22" w:rsidRDefault="002E1E22" w:rsidP="001A2849">
      <w:pPr>
        <w:ind w:firstLine="708"/>
        <w:jc w:val="right"/>
      </w:pPr>
    </w:p>
    <w:p w:rsidR="002E1E22" w:rsidRDefault="002E1E22" w:rsidP="001A2849">
      <w:pPr>
        <w:ind w:firstLine="708"/>
        <w:jc w:val="right"/>
      </w:pPr>
    </w:p>
    <w:p w:rsidR="002E1E22" w:rsidRDefault="002E1E22" w:rsidP="001A2849">
      <w:pPr>
        <w:ind w:firstLine="708"/>
        <w:jc w:val="right"/>
      </w:pPr>
    </w:p>
    <w:p w:rsidR="002E1E22" w:rsidRDefault="002E1E22" w:rsidP="001A2849">
      <w:pPr>
        <w:ind w:firstLine="708"/>
        <w:jc w:val="right"/>
      </w:pPr>
    </w:p>
    <w:p w:rsidR="002E1E22" w:rsidRDefault="002E1E22" w:rsidP="001A2849">
      <w:pPr>
        <w:ind w:firstLine="708"/>
        <w:jc w:val="right"/>
      </w:pPr>
    </w:p>
    <w:p w:rsidR="002E1E22" w:rsidRDefault="002E1E22" w:rsidP="001A2849">
      <w:pPr>
        <w:ind w:firstLine="708"/>
        <w:jc w:val="right"/>
      </w:pPr>
    </w:p>
    <w:p w:rsidR="002E1E22" w:rsidRDefault="002E1E22" w:rsidP="001A2849">
      <w:pPr>
        <w:ind w:firstLine="708"/>
        <w:jc w:val="right"/>
      </w:pPr>
    </w:p>
    <w:p w:rsidR="002E1E22" w:rsidRDefault="002E1E22" w:rsidP="001A2849">
      <w:pPr>
        <w:ind w:firstLine="708"/>
        <w:jc w:val="right"/>
      </w:pPr>
    </w:p>
    <w:p w:rsidR="002E1E22" w:rsidRDefault="002E1E22" w:rsidP="001A2849">
      <w:pPr>
        <w:ind w:firstLine="708"/>
        <w:jc w:val="right"/>
      </w:pPr>
    </w:p>
    <w:p w:rsidR="002E1E22" w:rsidRDefault="002E1E22" w:rsidP="001A2849">
      <w:pPr>
        <w:ind w:firstLine="708"/>
        <w:jc w:val="right"/>
      </w:pPr>
    </w:p>
    <w:p w:rsidR="002E1E22" w:rsidRDefault="002E1E22" w:rsidP="001A2849">
      <w:pPr>
        <w:ind w:firstLine="708"/>
        <w:jc w:val="right"/>
      </w:pPr>
    </w:p>
    <w:p w:rsidR="002E1E22" w:rsidRDefault="002E1E22" w:rsidP="001A2849">
      <w:pPr>
        <w:ind w:firstLine="708"/>
        <w:jc w:val="right"/>
      </w:pPr>
    </w:p>
    <w:p w:rsidR="002E1E22" w:rsidRDefault="002E1E22" w:rsidP="001A2849">
      <w:pPr>
        <w:ind w:firstLine="708"/>
        <w:jc w:val="right"/>
      </w:pPr>
    </w:p>
    <w:p w:rsidR="002E1E22" w:rsidRDefault="002E1E22" w:rsidP="001A2849">
      <w:pPr>
        <w:ind w:firstLine="708"/>
        <w:jc w:val="right"/>
      </w:pPr>
    </w:p>
    <w:p w:rsidR="002E1E22" w:rsidRDefault="002E1E22" w:rsidP="001A2849">
      <w:pPr>
        <w:ind w:firstLine="708"/>
        <w:jc w:val="right"/>
      </w:pPr>
    </w:p>
    <w:p w:rsidR="002E1E22" w:rsidRDefault="002E1E22" w:rsidP="001A2849">
      <w:pPr>
        <w:ind w:firstLine="708"/>
        <w:jc w:val="right"/>
      </w:pPr>
    </w:p>
    <w:p w:rsidR="002E1E22" w:rsidRDefault="002E1E22" w:rsidP="001A2849">
      <w:pPr>
        <w:ind w:firstLine="708"/>
        <w:jc w:val="right"/>
      </w:pPr>
    </w:p>
    <w:p w:rsidR="002E1E22" w:rsidRDefault="002E1E22" w:rsidP="00B05E9C"/>
    <w:p w:rsidR="002E1E22" w:rsidRDefault="002E1E22" w:rsidP="001A2849">
      <w:pPr>
        <w:ind w:firstLine="708"/>
        <w:jc w:val="right"/>
      </w:pPr>
    </w:p>
    <w:p w:rsidR="002E1E22" w:rsidRDefault="002E1E22" w:rsidP="001A2849">
      <w:pPr>
        <w:ind w:firstLine="708"/>
        <w:jc w:val="right"/>
      </w:pPr>
    </w:p>
    <w:p w:rsidR="002E1E22" w:rsidRPr="0062252E" w:rsidRDefault="002E1E22" w:rsidP="00C850DB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1</w:t>
      </w:r>
    </w:p>
    <w:p w:rsidR="002E1E22" w:rsidRPr="0062252E" w:rsidRDefault="002E1E22" w:rsidP="00C850DB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2E1E22" w:rsidRPr="0062252E" w:rsidRDefault="002E1E22" w:rsidP="00C850DB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Пушкинского</w:t>
      </w:r>
      <w:r w:rsidRPr="0062252E">
        <w:rPr>
          <w:bCs/>
          <w:spacing w:val="-1"/>
        </w:rPr>
        <w:t xml:space="preserve"> сельского поселения</w:t>
      </w:r>
    </w:p>
    <w:p w:rsidR="002E1E22" w:rsidRDefault="002E1E22" w:rsidP="00C850DB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 «11» 02</w:t>
      </w:r>
      <w:r w:rsidRPr="0090787E">
        <w:rPr>
          <w:bCs/>
          <w:spacing w:val="-1"/>
        </w:rPr>
        <w:t>.2021г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№</w:t>
      </w:r>
      <w:r>
        <w:rPr>
          <w:bCs/>
          <w:spacing w:val="-1"/>
        </w:rPr>
        <w:t>1</w:t>
      </w:r>
    </w:p>
    <w:p w:rsidR="002E1E22" w:rsidRPr="0090787E" w:rsidRDefault="002E1E22" w:rsidP="00C850DB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2</w:t>
      </w:r>
      <w:r w:rsidRPr="0090787E">
        <w:rPr>
          <w:rFonts w:ascii="Times New Roman" w:hAnsi="Times New Roman"/>
          <w:sz w:val="20"/>
        </w:rPr>
        <w:t xml:space="preserve">  </w:t>
      </w:r>
    </w:p>
    <w:p w:rsidR="002E1E22" w:rsidRPr="0090787E" w:rsidRDefault="002E1E22" w:rsidP="00C850D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2E1E22" w:rsidRPr="0090787E" w:rsidRDefault="002E1E22" w:rsidP="00C850D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2E1E22" w:rsidRPr="0090787E" w:rsidRDefault="002E1E22" w:rsidP="00C850D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2E1E22" w:rsidRPr="0090787E" w:rsidRDefault="002E1E22" w:rsidP="00C850D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2E1E22" w:rsidRPr="0090787E" w:rsidRDefault="002E1E22" w:rsidP="00C850D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2E1E22" w:rsidRDefault="002E1E22" w:rsidP="001A2849">
      <w:pPr>
        <w:ind w:left="4536"/>
        <w:jc w:val="right"/>
      </w:pPr>
    </w:p>
    <w:p w:rsidR="002E1E22" w:rsidRDefault="002E1E22" w:rsidP="002D33C1">
      <w:pPr>
        <w:ind w:firstLine="708"/>
        <w:jc w:val="right"/>
      </w:pPr>
    </w:p>
    <w:p w:rsidR="002E1E22" w:rsidRDefault="002E1E22" w:rsidP="002D33C1">
      <w:pPr>
        <w:ind w:firstLine="708"/>
        <w:jc w:val="right"/>
      </w:pPr>
    </w:p>
    <w:p w:rsidR="002E1E22" w:rsidRPr="00AF7315" w:rsidRDefault="002E1E22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ПУШКИНСКОГО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2E1E22" w:rsidRDefault="002E1E22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 И 2023 ГОДОВ»</w:t>
      </w:r>
    </w:p>
    <w:p w:rsidR="002E1E22" w:rsidRDefault="002E1E22" w:rsidP="002D33C1">
      <w:pPr>
        <w:ind w:firstLine="708"/>
        <w:jc w:val="right"/>
      </w:pPr>
    </w:p>
    <w:p w:rsidR="002E1E22" w:rsidRDefault="002E1E22" w:rsidP="002D33C1">
      <w:pPr>
        <w:ind w:firstLine="708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2E1E22" w:rsidTr="00084049">
        <w:tc>
          <w:tcPr>
            <w:tcW w:w="2517" w:type="dxa"/>
          </w:tcPr>
          <w:p w:rsidR="002E1E22" w:rsidRPr="00084049" w:rsidRDefault="002E1E22" w:rsidP="00084049">
            <w:pPr>
              <w:jc w:val="center"/>
              <w:rPr>
                <w:bCs/>
                <w:color w:val="000000"/>
              </w:rPr>
            </w:pPr>
            <w:r w:rsidRPr="00084049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2E1E22" w:rsidRPr="00084049" w:rsidRDefault="002E1E22" w:rsidP="00084049">
            <w:pPr>
              <w:jc w:val="center"/>
              <w:rPr>
                <w:bCs/>
                <w:color w:val="000000"/>
              </w:rPr>
            </w:pPr>
            <w:r w:rsidRPr="00084049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2E1E22" w:rsidRPr="00084049" w:rsidRDefault="002E1E22" w:rsidP="00084049">
            <w:pPr>
              <w:jc w:val="center"/>
              <w:rPr>
                <w:bCs/>
                <w:color w:val="000000"/>
              </w:rPr>
            </w:pPr>
            <w:r w:rsidRPr="00084049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2E1E22" w:rsidRPr="00084049" w:rsidRDefault="002E1E22" w:rsidP="000840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84049">
              <w:rPr>
                <w:bCs/>
                <w:color w:val="000000"/>
              </w:rPr>
              <w:t>2022</w:t>
            </w:r>
          </w:p>
          <w:p w:rsidR="002E1E22" w:rsidRPr="00084049" w:rsidRDefault="002E1E22" w:rsidP="000840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84049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2E1E22" w:rsidRPr="00084049" w:rsidRDefault="002E1E22" w:rsidP="000840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84049">
              <w:rPr>
                <w:bCs/>
                <w:color w:val="000000"/>
              </w:rPr>
              <w:t>2023 год</w:t>
            </w:r>
          </w:p>
        </w:tc>
      </w:tr>
      <w:tr w:rsidR="002E1E22" w:rsidTr="00084049">
        <w:tc>
          <w:tcPr>
            <w:tcW w:w="2517" w:type="dxa"/>
          </w:tcPr>
          <w:p w:rsidR="002E1E22" w:rsidRPr="00084049" w:rsidRDefault="002E1E22" w:rsidP="00A568CD">
            <w:pPr>
              <w:rPr>
                <w:b/>
                <w:bCs/>
                <w:color w:val="000000"/>
              </w:rPr>
            </w:pPr>
            <w:r w:rsidRPr="00084049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2E1E22" w:rsidRPr="00084049" w:rsidRDefault="002E1E22" w:rsidP="00084049">
            <w:pPr>
              <w:jc w:val="center"/>
              <w:rPr>
                <w:b/>
                <w:bCs/>
                <w:color w:val="000000"/>
              </w:rPr>
            </w:pPr>
            <w:r w:rsidRPr="00084049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2E1E22" w:rsidRPr="00084049" w:rsidRDefault="002E1E22" w:rsidP="00084049">
            <w:pPr>
              <w:jc w:val="center"/>
              <w:rPr>
                <w:b/>
                <w:bCs/>
                <w:color w:val="000000"/>
              </w:rPr>
            </w:pPr>
            <w:r w:rsidRPr="00084049">
              <w:rPr>
                <w:b/>
                <w:bCs/>
                <w:color w:val="000000"/>
              </w:rPr>
              <w:t>818,0</w:t>
            </w:r>
          </w:p>
        </w:tc>
        <w:tc>
          <w:tcPr>
            <w:tcW w:w="1275" w:type="dxa"/>
          </w:tcPr>
          <w:p w:rsidR="002E1E22" w:rsidRPr="00084049" w:rsidRDefault="002E1E22" w:rsidP="00084049">
            <w:pPr>
              <w:jc w:val="center"/>
              <w:rPr>
                <w:b/>
                <w:bCs/>
                <w:color w:val="000000"/>
              </w:rPr>
            </w:pPr>
            <w:r w:rsidRPr="00084049">
              <w:rPr>
                <w:b/>
                <w:bCs/>
                <w:color w:val="000000"/>
              </w:rPr>
              <w:t>585,0</w:t>
            </w:r>
          </w:p>
        </w:tc>
        <w:tc>
          <w:tcPr>
            <w:tcW w:w="958" w:type="dxa"/>
          </w:tcPr>
          <w:p w:rsidR="002E1E22" w:rsidRPr="00084049" w:rsidRDefault="002E1E22" w:rsidP="00084049">
            <w:pPr>
              <w:jc w:val="center"/>
              <w:rPr>
                <w:b/>
                <w:bCs/>
                <w:color w:val="000000"/>
              </w:rPr>
            </w:pPr>
            <w:r w:rsidRPr="00084049">
              <w:rPr>
                <w:b/>
                <w:bCs/>
                <w:color w:val="000000"/>
              </w:rPr>
              <w:t>605,6</w:t>
            </w:r>
          </w:p>
        </w:tc>
      </w:tr>
      <w:tr w:rsidR="002E1E22" w:rsidTr="00084049">
        <w:tc>
          <w:tcPr>
            <w:tcW w:w="2517" w:type="dxa"/>
          </w:tcPr>
          <w:p w:rsidR="002E1E22" w:rsidRPr="00084049" w:rsidRDefault="002E1E22" w:rsidP="00A568CD">
            <w:pPr>
              <w:rPr>
                <w:b/>
                <w:bCs/>
                <w:color w:val="000000"/>
              </w:rPr>
            </w:pPr>
            <w:r w:rsidRPr="00084049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2E1E22" w:rsidRPr="00084049" w:rsidRDefault="002E1E22" w:rsidP="00084049">
            <w:pPr>
              <w:jc w:val="center"/>
              <w:rPr>
                <w:b/>
                <w:bCs/>
                <w:color w:val="000000"/>
              </w:rPr>
            </w:pPr>
            <w:r w:rsidRPr="00084049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2E1E22" w:rsidRPr="00084049" w:rsidRDefault="002E1E22" w:rsidP="00084049">
            <w:pPr>
              <w:jc w:val="center"/>
              <w:rPr>
                <w:b/>
                <w:bCs/>
                <w:color w:val="000000"/>
              </w:rPr>
            </w:pPr>
            <w:r w:rsidRPr="00084049">
              <w:rPr>
                <w:b/>
                <w:bCs/>
                <w:color w:val="000000"/>
              </w:rPr>
              <w:t>575,1</w:t>
            </w:r>
          </w:p>
        </w:tc>
        <w:tc>
          <w:tcPr>
            <w:tcW w:w="1275" w:type="dxa"/>
          </w:tcPr>
          <w:p w:rsidR="002E1E22" w:rsidRPr="00084049" w:rsidRDefault="002E1E22" w:rsidP="00084049">
            <w:pPr>
              <w:jc w:val="center"/>
              <w:rPr>
                <w:b/>
                <w:bCs/>
                <w:color w:val="000000"/>
              </w:rPr>
            </w:pPr>
            <w:r w:rsidRPr="00084049">
              <w:rPr>
                <w:b/>
                <w:bCs/>
                <w:color w:val="000000"/>
              </w:rPr>
              <w:t>413,4</w:t>
            </w:r>
          </w:p>
        </w:tc>
        <w:tc>
          <w:tcPr>
            <w:tcW w:w="958" w:type="dxa"/>
          </w:tcPr>
          <w:p w:rsidR="002E1E22" w:rsidRPr="00084049" w:rsidRDefault="002E1E22" w:rsidP="00084049">
            <w:pPr>
              <w:jc w:val="center"/>
              <w:rPr>
                <w:b/>
                <w:bCs/>
                <w:color w:val="000000"/>
              </w:rPr>
            </w:pPr>
            <w:r w:rsidRPr="00084049">
              <w:rPr>
                <w:b/>
                <w:bCs/>
                <w:color w:val="000000"/>
              </w:rPr>
              <w:t>431,3</w:t>
            </w:r>
          </w:p>
        </w:tc>
      </w:tr>
      <w:tr w:rsidR="002E1E22" w:rsidTr="00084049">
        <w:tc>
          <w:tcPr>
            <w:tcW w:w="2517" w:type="dxa"/>
          </w:tcPr>
          <w:p w:rsidR="002E1E22" w:rsidRPr="00084049" w:rsidRDefault="002E1E22" w:rsidP="00A568CD">
            <w:pPr>
              <w:rPr>
                <w:color w:val="000000"/>
              </w:rPr>
            </w:pPr>
            <w:r w:rsidRPr="00084049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479,3</w:t>
            </w:r>
          </w:p>
        </w:tc>
        <w:tc>
          <w:tcPr>
            <w:tcW w:w="1275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413,4</w:t>
            </w:r>
          </w:p>
        </w:tc>
        <w:tc>
          <w:tcPr>
            <w:tcW w:w="958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431,3</w:t>
            </w:r>
          </w:p>
        </w:tc>
      </w:tr>
      <w:tr w:rsidR="002E1E22" w:rsidTr="00084049">
        <w:tc>
          <w:tcPr>
            <w:tcW w:w="2517" w:type="dxa"/>
          </w:tcPr>
          <w:p w:rsidR="002E1E22" w:rsidRPr="00084049" w:rsidRDefault="002E1E22" w:rsidP="00A568CD">
            <w:pPr>
              <w:rPr>
                <w:color w:val="000000"/>
              </w:rPr>
            </w:pPr>
            <w:r w:rsidRPr="00084049">
              <w:rPr>
                <w:color w:val="000000"/>
              </w:rPr>
              <w:t>2 02 15002 10 0000 150</w:t>
            </w:r>
          </w:p>
        </w:tc>
        <w:tc>
          <w:tcPr>
            <w:tcW w:w="3260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95,8</w:t>
            </w:r>
          </w:p>
        </w:tc>
        <w:tc>
          <w:tcPr>
            <w:tcW w:w="1275" w:type="dxa"/>
          </w:tcPr>
          <w:p w:rsidR="002E1E22" w:rsidRPr="00084049" w:rsidRDefault="002E1E22" w:rsidP="00084049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2E1E22" w:rsidRPr="00084049" w:rsidRDefault="002E1E22" w:rsidP="00703E32">
            <w:pPr>
              <w:rPr>
                <w:b/>
                <w:bCs/>
                <w:color w:val="000000"/>
              </w:rPr>
            </w:pPr>
          </w:p>
        </w:tc>
      </w:tr>
      <w:tr w:rsidR="002E1E22" w:rsidTr="00084049">
        <w:tc>
          <w:tcPr>
            <w:tcW w:w="2517" w:type="dxa"/>
          </w:tcPr>
          <w:p w:rsidR="002E1E22" w:rsidRPr="00084049" w:rsidRDefault="002E1E22" w:rsidP="00084049">
            <w:pPr>
              <w:jc w:val="center"/>
              <w:rPr>
                <w:b/>
                <w:color w:val="000000"/>
              </w:rPr>
            </w:pPr>
            <w:r w:rsidRPr="00084049">
              <w:rPr>
                <w:b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2E1E22" w:rsidRPr="00084049" w:rsidRDefault="002E1E22" w:rsidP="00084049">
            <w:pPr>
              <w:jc w:val="center"/>
              <w:rPr>
                <w:b/>
                <w:bCs/>
                <w:color w:val="000000"/>
              </w:rPr>
            </w:pPr>
            <w:r w:rsidRPr="00084049">
              <w:rPr>
                <w:b/>
                <w:bCs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560" w:type="dxa"/>
          </w:tcPr>
          <w:p w:rsidR="002E1E22" w:rsidRPr="00084049" w:rsidRDefault="002E1E22" w:rsidP="00084049">
            <w:pPr>
              <w:jc w:val="center"/>
              <w:rPr>
                <w:b/>
                <w:bCs/>
              </w:rPr>
            </w:pPr>
            <w:r w:rsidRPr="00084049">
              <w:rPr>
                <w:b/>
                <w:bCs/>
              </w:rPr>
              <w:t>71,9</w:t>
            </w:r>
          </w:p>
        </w:tc>
        <w:tc>
          <w:tcPr>
            <w:tcW w:w="1275" w:type="dxa"/>
          </w:tcPr>
          <w:p w:rsidR="002E1E22" w:rsidRPr="00084049" w:rsidRDefault="002E1E22" w:rsidP="00084049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2E1E22" w:rsidRPr="00084049" w:rsidRDefault="002E1E22" w:rsidP="00084049">
            <w:pPr>
              <w:jc w:val="center"/>
              <w:rPr>
                <w:b/>
              </w:rPr>
            </w:pPr>
          </w:p>
        </w:tc>
      </w:tr>
      <w:tr w:rsidR="002E1E22" w:rsidTr="00084049">
        <w:tc>
          <w:tcPr>
            <w:tcW w:w="2517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2 02 29999 10 0000 150</w:t>
            </w:r>
          </w:p>
        </w:tc>
        <w:tc>
          <w:tcPr>
            <w:tcW w:w="3260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2E1E22" w:rsidRPr="00084049" w:rsidRDefault="002E1E22" w:rsidP="00084049">
            <w:pPr>
              <w:jc w:val="center"/>
              <w:rPr>
                <w:bCs/>
              </w:rPr>
            </w:pPr>
            <w:r w:rsidRPr="00084049">
              <w:rPr>
                <w:bCs/>
              </w:rPr>
              <w:t>71,9</w:t>
            </w:r>
          </w:p>
        </w:tc>
        <w:tc>
          <w:tcPr>
            <w:tcW w:w="1275" w:type="dxa"/>
          </w:tcPr>
          <w:p w:rsidR="002E1E22" w:rsidRPr="00084049" w:rsidRDefault="002E1E22" w:rsidP="00084049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2E1E22" w:rsidRPr="00084049" w:rsidRDefault="002E1E22" w:rsidP="00084049">
            <w:pPr>
              <w:jc w:val="center"/>
              <w:rPr>
                <w:b/>
              </w:rPr>
            </w:pPr>
          </w:p>
        </w:tc>
      </w:tr>
      <w:tr w:rsidR="002E1E22" w:rsidTr="00084049">
        <w:tc>
          <w:tcPr>
            <w:tcW w:w="2517" w:type="dxa"/>
          </w:tcPr>
          <w:p w:rsidR="002E1E22" w:rsidRPr="00084049" w:rsidRDefault="002E1E22" w:rsidP="00084049">
            <w:pPr>
              <w:jc w:val="center"/>
              <w:rPr>
                <w:b/>
                <w:bCs/>
                <w:color w:val="000000"/>
              </w:rPr>
            </w:pPr>
            <w:r w:rsidRPr="00084049">
              <w:rPr>
                <w:b/>
                <w:bCs/>
                <w:color w:val="000000"/>
              </w:rPr>
              <w:t>2 02 30000 00 0000 000</w:t>
            </w:r>
          </w:p>
        </w:tc>
        <w:tc>
          <w:tcPr>
            <w:tcW w:w="3260" w:type="dxa"/>
          </w:tcPr>
          <w:p w:rsidR="002E1E22" w:rsidRPr="00084049" w:rsidRDefault="002E1E22" w:rsidP="00084049">
            <w:pPr>
              <w:jc w:val="center"/>
              <w:rPr>
                <w:b/>
                <w:bCs/>
                <w:color w:val="000000"/>
              </w:rPr>
            </w:pPr>
            <w:r w:rsidRPr="00084049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2E1E22" w:rsidRPr="00084049" w:rsidRDefault="002E1E22" w:rsidP="00084049">
            <w:pPr>
              <w:jc w:val="center"/>
              <w:rPr>
                <w:b/>
                <w:bCs/>
              </w:rPr>
            </w:pPr>
            <w:r w:rsidRPr="00084049">
              <w:rPr>
                <w:b/>
                <w:bCs/>
              </w:rPr>
              <w:t>86,9</w:t>
            </w:r>
          </w:p>
        </w:tc>
        <w:tc>
          <w:tcPr>
            <w:tcW w:w="1275" w:type="dxa"/>
          </w:tcPr>
          <w:p w:rsidR="002E1E22" w:rsidRPr="00084049" w:rsidRDefault="002E1E22" w:rsidP="00084049">
            <w:pPr>
              <w:jc w:val="center"/>
              <w:rPr>
                <w:b/>
                <w:bCs/>
              </w:rPr>
            </w:pPr>
            <w:r w:rsidRPr="00084049">
              <w:rPr>
                <w:b/>
                <w:bCs/>
              </w:rPr>
              <w:t>87,5</w:t>
            </w:r>
          </w:p>
        </w:tc>
        <w:tc>
          <w:tcPr>
            <w:tcW w:w="958" w:type="dxa"/>
          </w:tcPr>
          <w:p w:rsidR="002E1E22" w:rsidRPr="00084049" w:rsidRDefault="002E1E22" w:rsidP="00084049">
            <w:pPr>
              <w:jc w:val="center"/>
              <w:rPr>
                <w:b/>
              </w:rPr>
            </w:pPr>
            <w:r w:rsidRPr="00084049">
              <w:rPr>
                <w:b/>
              </w:rPr>
              <w:t>90,2</w:t>
            </w:r>
          </w:p>
        </w:tc>
      </w:tr>
      <w:tr w:rsidR="002E1E22" w:rsidTr="00084049">
        <w:tc>
          <w:tcPr>
            <w:tcW w:w="2517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2 02 30024 10 0000 150</w:t>
            </w:r>
          </w:p>
        </w:tc>
        <w:tc>
          <w:tcPr>
            <w:tcW w:w="3260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0,1</w:t>
            </w:r>
          </w:p>
        </w:tc>
        <w:tc>
          <w:tcPr>
            <w:tcW w:w="1275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0,1</w:t>
            </w:r>
          </w:p>
        </w:tc>
        <w:tc>
          <w:tcPr>
            <w:tcW w:w="958" w:type="dxa"/>
          </w:tcPr>
          <w:p w:rsidR="002E1E22" w:rsidRDefault="002E1E22" w:rsidP="00084049">
            <w:pPr>
              <w:jc w:val="center"/>
            </w:pPr>
            <w:r>
              <w:t>0,1</w:t>
            </w:r>
          </w:p>
        </w:tc>
      </w:tr>
      <w:tr w:rsidR="002E1E22" w:rsidTr="00084049">
        <w:tc>
          <w:tcPr>
            <w:tcW w:w="2517" w:type="dxa"/>
          </w:tcPr>
          <w:p w:rsidR="002E1E22" w:rsidRPr="00084049" w:rsidRDefault="002E1E22" w:rsidP="00A568CD">
            <w:pPr>
              <w:rPr>
                <w:color w:val="000000"/>
              </w:rPr>
            </w:pPr>
            <w:r w:rsidRPr="00084049">
              <w:rPr>
                <w:color w:val="000000"/>
              </w:rPr>
              <w:t xml:space="preserve">   2 02 35118 10 0000  150</w:t>
            </w:r>
          </w:p>
        </w:tc>
        <w:tc>
          <w:tcPr>
            <w:tcW w:w="3260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2E1E22" w:rsidRDefault="002E1E22" w:rsidP="00084049">
            <w:pPr>
              <w:jc w:val="center"/>
            </w:pPr>
            <w:r>
              <w:t>90,1</w:t>
            </w:r>
          </w:p>
        </w:tc>
      </w:tr>
      <w:tr w:rsidR="002E1E22" w:rsidTr="00084049">
        <w:tc>
          <w:tcPr>
            <w:tcW w:w="2517" w:type="dxa"/>
          </w:tcPr>
          <w:p w:rsidR="002E1E22" w:rsidRPr="00084049" w:rsidRDefault="002E1E22" w:rsidP="00084049">
            <w:pPr>
              <w:jc w:val="center"/>
              <w:rPr>
                <w:b/>
                <w:bCs/>
                <w:color w:val="000000"/>
              </w:rPr>
            </w:pPr>
            <w:r w:rsidRPr="00084049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2E1E22" w:rsidRPr="00084049" w:rsidRDefault="002E1E22" w:rsidP="00084049">
            <w:pPr>
              <w:jc w:val="center"/>
              <w:rPr>
                <w:b/>
                <w:bCs/>
                <w:color w:val="000000"/>
              </w:rPr>
            </w:pPr>
            <w:r w:rsidRPr="00084049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2E1E22" w:rsidRPr="00084049" w:rsidRDefault="002E1E22" w:rsidP="00084049">
            <w:pPr>
              <w:jc w:val="center"/>
              <w:rPr>
                <w:b/>
                <w:bCs/>
                <w:color w:val="000000"/>
              </w:rPr>
            </w:pPr>
            <w:r w:rsidRPr="00084049">
              <w:rPr>
                <w:b/>
                <w:bCs/>
                <w:color w:val="000000"/>
              </w:rPr>
              <w:t>84,1</w:t>
            </w:r>
          </w:p>
        </w:tc>
        <w:tc>
          <w:tcPr>
            <w:tcW w:w="1275" w:type="dxa"/>
          </w:tcPr>
          <w:p w:rsidR="002E1E22" w:rsidRPr="00084049" w:rsidRDefault="002E1E22" w:rsidP="00084049">
            <w:pPr>
              <w:jc w:val="center"/>
              <w:rPr>
                <w:b/>
                <w:bCs/>
                <w:color w:val="000000"/>
              </w:rPr>
            </w:pPr>
            <w:r w:rsidRPr="00084049">
              <w:rPr>
                <w:b/>
                <w:bCs/>
                <w:color w:val="000000"/>
              </w:rPr>
              <w:t>84,1</w:t>
            </w:r>
          </w:p>
        </w:tc>
        <w:tc>
          <w:tcPr>
            <w:tcW w:w="958" w:type="dxa"/>
          </w:tcPr>
          <w:p w:rsidR="002E1E22" w:rsidRPr="00084049" w:rsidRDefault="002E1E22" w:rsidP="00084049">
            <w:pPr>
              <w:jc w:val="center"/>
              <w:rPr>
                <w:b/>
              </w:rPr>
            </w:pPr>
            <w:r w:rsidRPr="00084049">
              <w:rPr>
                <w:b/>
              </w:rPr>
              <w:t>84,1</w:t>
            </w:r>
          </w:p>
        </w:tc>
      </w:tr>
      <w:tr w:rsidR="002E1E22" w:rsidTr="00084049">
        <w:tc>
          <w:tcPr>
            <w:tcW w:w="2517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2 02 40014 10 0000 150</w:t>
            </w:r>
          </w:p>
          <w:p w:rsidR="002E1E22" w:rsidRPr="00084049" w:rsidRDefault="002E1E22" w:rsidP="00084049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84,1</w:t>
            </w:r>
          </w:p>
        </w:tc>
        <w:tc>
          <w:tcPr>
            <w:tcW w:w="1275" w:type="dxa"/>
          </w:tcPr>
          <w:p w:rsidR="002E1E22" w:rsidRPr="00084049" w:rsidRDefault="002E1E22" w:rsidP="00084049">
            <w:pPr>
              <w:jc w:val="center"/>
              <w:rPr>
                <w:color w:val="000000"/>
              </w:rPr>
            </w:pPr>
            <w:r w:rsidRPr="00084049">
              <w:rPr>
                <w:color w:val="000000"/>
              </w:rPr>
              <w:t>84,1</w:t>
            </w:r>
          </w:p>
        </w:tc>
        <w:tc>
          <w:tcPr>
            <w:tcW w:w="958" w:type="dxa"/>
          </w:tcPr>
          <w:p w:rsidR="002E1E22" w:rsidRDefault="002E1E22" w:rsidP="00084049">
            <w:pPr>
              <w:jc w:val="center"/>
            </w:pPr>
            <w:r>
              <w:t>84,1</w:t>
            </w:r>
          </w:p>
        </w:tc>
      </w:tr>
    </w:tbl>
    <w:p w:rsidR="002E1E22" w:rsidRDefault="002E1E22" w:rsidP="001A2849">
      <w:pPr>
        <w:ind w:firstLine="708"/>
      </w:pPr>
    </w:p>
    <w:p w:rsidR="002E1E22" w:rsidRDefault="002E1E22" w:rsidP="002D33C1">
      <w:pPr>
        <w:ind w:firstLine="708"/>
        <w:jc w:val="right"/>
      </w:pPr>
    </w:p>
    <w:p w:rsidR="002E1E22" w:rsidRPr="0062252E" w:rsidRDefault="002E1E22" w:rsidP="003E6A84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2E1E22" w:rsidRPr="0062252E" w:rsidRDefault="002E1E22" w:rsidP="003E6A84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2E1E22" w:rsidRPr="0062252E" w:rsidRDefault="002E1E22" w:rsidP="003E6A84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Пушкинского</w:t>
      </w:r>
      <w:r w:rsidRPr="0062252E">
        <w:rPr>
          <w:bCs/>
          <w:spacing w:val="-1"/>
        </w:rPr>
        <w:t xml:space="preserve"> сельского поселения</w:t>
      </w:r>
    </w:p>
    <w:p w:rsidR="002E1E22" w:rsidRDefault="002E1E22" w:rsidP="003E6A84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 «11» 02</w:t>
      </w:r>
      <w:r w:rsidRPr="0090787E">
        <w:rPr>
          <w:bCs/>
          <w:spacing w:val="-1"/>
        </w:rPr>
        <w:t>.2021г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№</w:t>
      </w:r>
      <w:r>
        <w:rPr>
          <w:bCs/>
          <w:spacing w:val="-1"/>
        </w:rPr>
        <w:t>1</w:t>
      </w:r>
    </w:p>
    <w:p w:rsidR="002E1E22" w:rsidRPr="0090787E" w:rsidRDefault="002E1E22" w:rsidP="003E6A84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2</w:t>
      </w:r>
      <w:r w:rsidRPr="0090787E">
        <w:rPr>
          <w:rFonts w:ascii="Times New Roman" w:hAnsi="Times New Roman"/>
          <w:sz w:val="20"/>
        </w:rPr>
        <w:t xml:space="preserve">  </w:t>
      </w:r>
    </w:p>
    <w:p w:rsidR="002E1E22" w:rsidRPr="0090787E" w:rsidRDefault="002E1E22" w:rsidP="003E6A8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2E1E22" w:rsidRPr="0090787E" w:rsidRDefault="002E1E22" w:rsidP="003E6A8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2E1E22" w:rsidRPr="0090787E" w:rsidRDefault="002E1E22" w:rsidP="003E6A8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2E1E22" w:rsidRPr="0090787E" w:rsidRDefault="002E1E22" w:rsidP="003E6A8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2E1E22" w:rsidRPr="0090787E" w:rsidRDefault="002E1E22" w:rsidP="003E6A8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2E1E22" w:rsidRDefault="002E1E22" w:rsidP="00332B27">
      <w:pPr>
        <w:ind w:left="4536"/>
        <w:jc w:val="right"/>
      </w:pPr>
    </w:p>
    <w:p w:rsidR="002E1E22" w:rsidRDefault="002E1E22" w:rsidP="002D33C1">
      <w:pPr>
        <w:ind w:left="4536"/>
        <w:jc w:val="right"/>
      </w:pPr>
    </w:p>
    <w:p w:rsidR="002E1E22" w:rsidRDefault="002E1E22" w:rsidP="002D33C1">
      <w:pPr>
        <w:tabs>
          <w:tab w:val="left" w:pos="3840"/>
        </w:tabs>
      </w:pPr>
    </w:p>
    <w:p w:rsidR="002E1E22" w:rsidRPr="00574E11" w:rsidRDefault="002E1E22" w:rsidP="002D33C1">
      <w:pPr>
        <w:jc w:val="center"/>
        <w:rPr>
          <w:b/>
          <w:bCs/>
        </w:rPr>
      </w:pPr>
      <w:r>
        <w:rPr>
          <w:b/>
          <w:bCs/>
        </w:rPr>
        <w:t xml:space="preserve">       </w:t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ПУШКИНСКОГО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2E1E22" w:rsidRPr="00405474" w:rsidRDefault="002E1E22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952"/>
        <w:gridCol w:w="709"/>
        <w:gridCol w:w="709"/>
        <w:gridCol w:w="1559"/>
        <w:gridCol w:w="567"/>
        <w:gridCol w:w="992"/>
        <w:gridCol w:w="993"/>
        <w:gridCol w:w="992"/>
      </w:tblGrid>
      <w:tr w:rsidR="002E1E22" w:rsidRPr="00405474" w:rsidTr="003E6A84">
        <w:trPr>
          <w:cantSplit/>
          <w:trHeight w:hRule="exact" w:val="278"/>
          <w:tblHeader/>
        </w:trPr>
        <w:tc>
          <w:tcPr>
            <w:tcW w:w="3952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2E1E22" w:rsidRPr="00405474" w:rsidTr="003E6A84">
        <w:trPr>
          <w:cantSplit/>
          <w:trHeight w:hRule="exact" w:val="278"/>
          <w:tblHeader/>
        </w:trPr>
        <w:tc>
          <w:tcPr>
            <w:tcW w:w="3952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2E1E22" w:rsidRPr="00405474" w:rsidTr="003E6A84">
        <w:trPr>
          <w:cantSplit/>
          <w:trHeight w:hRule="exact" w:val="240"/>
          <w:tblHeader/>
        </w:trPr>
        <w:tc>
          <w:tcPr>
            <w:tcW w:w="3952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E1E22" w:rsidRPr="00405474" w:rsidTr="003E6A84">
        <w:trPr>
          <w:trHeight w:hRule="exact" w:val="307"/>
        </w:trPr>
        <w:tc>
          <w:tcPr>
            <w:tcW w:w="3952" w:type="dxa"/>
            <w:shd w:val="clear" w:color="auto" w:fill="FFFFFF"/>
          </w:tcPr>
          <w:p w:rsidR="002E1E22" w:rsidRPr="006C7CAD" w:rsidRDefault="002E1E22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6C7CAD" w:rsidRDefault="002E1E22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6C7CAD" w:rsidRDefault="002E1E22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6C7CAD" w:rsidRDefault="002E1E22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6C7CAD" w:rsidRDefault="002E1E22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852288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2577,3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852288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960,9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852288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981,9</w:t>
            </w:r>
          </w:p>
        </w:tc>
      </w:tr>
      <w:tr w:rsidR="002E1E22" w:rsidRPr="00405474" w:rsidTr="003E6A84">
        <w:trPr>
          <w:trHeight w:hRule="exact" w:val="362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1343,6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5E34E5" w:rsidRDefault="002E1E22" w:rsidP="00A03985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592,7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568,0</w:t>
            </w:r>
          </w:p>
        </w:tc>
      </w:tr>
      <w:tr w:rsidR="002E1E22" w:rsidRPr="00405474" w:rsidTr="00CD1100">
        <w:trPr>
          <w:trHeight w:hRule="exact" w:val="1072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55F6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55F6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55F6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55F6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2E1E22" w:rsidRPr="00405474" w:rsidTr="003E6A84">
        <w:trPr>
          <w:trHeight w:hRule="exact" w:val="607"/>
        </w:trPr>
        <w:tc>
          <w:tcPr>
            <w:tcW w:w="3952" w:type="dxa"/>
            <w:shd w:val="clear" w:color="auto" w:fill="FFFFFF"/>
          </w:tcPr>
          <w:p w:rsidR="002E1E22" w:rsidRPr="002D33C1" w:rsidRDefault="002E1E22" w:rsidP="00CD110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55F66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2E1E22" w:rsidRPr="00405474" w:rsidTr="00CD1100">
        <w:trPr>
          <w:trHeight w:hRule="exact" w:val="246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5E34E5" w:rsidRDefault="002E1E22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2E1E22" w:rsidRPr="00405474" w:rsidTr="00CD1100">
        <w:trPr>
          <w:trHeight w:hRule="exact" w:val="575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55F66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2E1E22" w:rsidRPr="00405474" w:rsidTr="00E7623B">
        <w:trPr>
          <w:trHeight w:hRule="exact" w:val="782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55F6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55F66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2E1E22" w:rsidRPr="00405474" w:rsidTr="00CD1100">
        <w:trPr>
          <w:trHeight w:hRule="exact" w:val="1616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3E6A8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3E6A8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3E6A84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55F6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55F6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55F6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55F6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55F66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2E1E22" w:rsidRPr="00405474" w:rsidTr="003E6A84">
        <w:trPr>
          <w:trHeight w:hRule="exact" w:val="715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55F6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55F66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2E1E22" w:rsidRPr="00405474" w:rsidTr="00CD1100">
        <w:trPr>
          <w:trHeight w:hRule="exact" w:val="1266"/>
        </w:trPr>
        <w:tc>
          <w:tcPr>
            <w:tcW w:w="3952" w:type="dxa"/>
            <w:shd w:val="clear" w:color="auto" w:fill="FFFFFF"/>
          </w:tcPr>
          <w:p w:rsidR="002E1E22" w:rsidRPr="002D33C1" w:rsidRDefault="002E1E22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B50E6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F066F1" w:rsidRDefault="002E1E22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F066F1" w:rsidRDefault="002E1E22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2E1E22" w:rsidRPr="00405474" w:rsidTr="00CD1100">
        <w:trPr>
          <w:trHeight w:hRule="exact" w:val="1764"/>
        </w:trPr>
        <w:tc>
          <w:tcPr>
            <w:tcW w:w="3952" w:type="dxa"/>
            <w:shd w:val="clear" w:color="auto" w:fill="FFFFFF"/>
          </w:tcPr>
          <w:p w:rsidR="002E1E22" w:rsidRPr="005E34E5" w:rsidRDefault="002E1E22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5E34E5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E6A8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E6A8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3E6A8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405474" w:rsidTr="003E6A84">
        <w:trPr>
          <w:trHeight w:hRule="exact" w:val="846"/>
        </w:trPr>
        <w:tc>
          <w:tcPr>
            <w:tcW w:w="3952" w:type="dxa"/>
            <w:shd w:val="clear" w:color="auto" w:fill="FFFFFF"/>
          </w:tcPr>
          <w:p w:rsidR="002E1E22" w:rsidRPr="005E34E5" w:rsidRDefault="002E1E22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405474" w:rsidTr="00CD1100">
        <w:trPr>
          <w:trHeight w:hRule="exact" w:val="1121"/>
        </w:trPr>
        <w:tc>
          <w:tcPr>
            <w:tcW w:w="3952" w:type="dxa"/>
            <w:shd w:val="clear" w:color="auto" w:fill="FFFFFF"/>
          </w:tcPr>
          <w:p w:rsidR="002E1E22" w:rsidRPr="005E34E5" w:rsidRDefault="002E1E22" w:rsidP="00CD1100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774,8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314,5</w:t>
            </w:r>
          </w:p>
        </w:tc>
      </w:tr>
      <w:tr w:rsidR="002E1E22" w:rsidRPr="00405474" w:rsidTr="00CD1100">
        <w:trPr>
          <w:trHeight w:hRule="exact" w:val="272"/>
        </w:trPr>
        <w:tc>
          <w:tcPr>
            <w:tcW w:w="3952" w:type="dxa"/>
            <w:shd w:val="clear" w:color="auto" w:fill="FFFFFF"/>
          </w:tcPr>
          <w:p w:rsidR="002E1E22" w:rsidRPr="005E34E5" w:rsidRDefault="002E1E22" w:rsidP="00CD1100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5E34E5" w:rsidRDefault="002E1E22" w:rsidP="00E7623B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774, 7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314,4</w:t>
            </w:r>
          </w:p>
        </w:tc>
      </w:tr>
      <w:tr w:rsidR="002E1E22" w:rsidRPr="00405474" w:rsidTr="00CD1100">
        <w:trPr>
          <w:trHeight w:hRule="exact" w:val="842"/>
        </w:trPr>
        <w:tc>
          <w:tcPr>
            <w:tcW w:w="3952" w:type="dxa"/>
            <w:shd w:val="clear" w:color="auto" w:fill="FFFFFF"/>
          </w:tcPr>
          <w:p w:rsidR="002E1E22" w:rsidRPr="005E34E5" w:rsidRDefault="002E1E22" w:rsidP="00CD110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</w:t>
            </w:r>
            <w:r w:rsidRPr="005E34E5">
              <w:rPr>
                <w:color w:val="000000"/>
                <w:sz w:val="22"/>
                <w:szCs w:val="22"/>
              </w:rPr>
              <w:t xml:space="preserve">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774,7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314,4</w:t>
            </w:r>
          </w:p>
        </w:tc>
      </w:tr>
      <w:tr w:rsidR="002E1E22" w:rsidRPr="00405474" w:rsidTr="003E6A84">
        <w:trPr>
          <w:trHeight w:hRule="exact" w:val="570"/>
        </w:trPr>
        <w:tc>
          <w:tcPr>
            <w:tcW w:w="3952" w:type="dxa"/>
            <w:shd w:val="clear" w:color="auto" w:fill="FFFFFF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774,7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314,4</w:t>
            </w:r>
          </w:p>
        </w:tc>
      </w:tr>
      <w:tr w:rsidR="002E1E22" w:rsidRPr="00405474" w:rsidTr="00CD1100">
        <w:trPr>
          <w:trHeight w:hRule="exact" w:val="849"/>
        </w:trPr>
        <w:tc>
          <w:tcPr>
            <w:tcW w:w="3952" w:type="dxa"/>
            <w:shd w:val="clear" w:color="auto" w:fill="FFFFFF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430,8</w:t>
            </w: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218,8</w:t>
            </w:r>
          </w:p>
        </w:tc>
      </w:tr>
      <w:tr w:rsidR="002E1E22" w:rsidRPr="00405474" w:rsidTr="00CD1100">
        <w:trPr>
          <w:trHeight w:hRule="exact" w:val="1555"/>
        </w:trPr>
        <w:tc>
          <w:tcPr>
            <w:tcW w:w="3952" w:type="dxa"/>
            <w:shd w:val="clear" w:color="auto" w:fill="FFFFFF"/>
          </w:tcPr>
          <w:p w:rsidR="002E1E22" w:rsidRPr="005E34E5" w:rsidRDefault="002E1E2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218,8</w:t>
            </w:r>
          </w:p>
        </w:tc>
      </w:tr>
      <w:tr w:rsidR="002E1E22" w:rsidRPr="00405474" w:rsidTr="00CD1100">
        <w:trPr>
          <w:trHeight w:hRule="exact" w:val="841"/>
        </w:trPr>
        <w:tc>
          <w:tcPr>
            <w:tcW w:w="3952" w:type="dxa"/>
            <w:shd w:val="clear" w:color="auto" w:fill="FFFFFF"/>
          </w:tcPr>
          <w:p w:rsidR="002E1E22" w:rsidRPr="005E34E5" w:rsidRDefault="002E1E2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218,8</w:t>
            </w:r>
          </w:p>
        </w:tc>
      </w:tr>
      <w:tr w:rsidR="002E1E22" w:rsidRPr="00405474" w:rsidTr="00CD1100">
        <w:trPr>
          <w:trHeight w:hRule="exact" w:val="569"/>
        </w:trPr>
        <w:tc>
          <w:tcPr>
            <w:tcW w:w="3952" w:type="dxa"/>
            <w:shd w:val="clear" w:color="auto" w:fill="FFFFFF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95,6</w:t>
            </w:r>
          </w:p>
        </w:tc>
      </w:tr>
      <w:tr w:rsidR="002E1E22" w:rsidRPr="00405474" w:rsidTr="003E6A84">
        <w:trPr>
          <w:trHeight w:hRule="exact" w:val="838"/>
        </w:trPr>
        <w:tc>
          <w:tcPr>
            <w:tcW w:w="3952" w:type="dxa"/>
            <w:shd w:val="clear" w:color="auto" w:fill="FFFFFF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273,5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80,6</w:t>
            </w:r>
          </w:p>
        </w:tc>
      </w:tr>
      <w:tr w:rsidR="002E1E22" w:rsidRPr="00405474" w:rsidTr="003E6A84">
        <w:trPr>
          <w:trHeight w:hRule="exact" w:val="824"/>
        </w:trPr>
        <w:tc>
          <w:tcPr>
            <w:tcW w:w="3952" w:type="dxa"/>
            <w:shd w:val="clear" w:color="auto" w:fill="FFFFFF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273,5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80,6</w:t>
            </w:r>
          </w:p>
        </w:tc>
      </w:tr>
      <w:tr w:rsidR="002E1E22" w:rsidRPr="00405474" w:rsidTr="00CD1100">
        <w:trPr>
          <w:trHeight w:hRule="exact" w:val="317"/>
        </w:trPr>
        <w:tc>
          <w:tcPr>
            <w:tcW w:w="3952" w:type="dxa"/>
            <w:shd w:val="clear" w:color="auto" w:fill="FFFFFF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18,0</w:t>
            </w: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E1E22" w:rsidRPr="00405474" w:rsidTr="003E6A84">
        <w:trPr>
          <w:trHeight w:hRule="exact" w:val="557"/>
        </w:trPr>
        <w:tc>
          <w:tcPr>
            <w:tcW w:w="3952" w:type="dxa"/>
            <w:shd w:val="clear" w:color="auto" w:fill="FFFFFF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18,0</w:t>
            </w: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E1E22" w:rsidRPr="00405474" w:rsidTr="000750AC">
        <w:trPr>
          <w:trHeight w:hRule="exact" w:val="1294"/>
        </w:trPr>
        <w:tc>
          <w:tcPr>
            <w:tcW w:w="3952" w:type="dxa"/>
            <w:shd w:val="clear" w:color="auto" w:fill="FFFFFF"/>
          </w:tcPr>
          <w:p w:rsidR="002E1E22" w:rsidRPr="005E34E5" w:rsidRDefault="002E1E22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E1E22" w:rsidRPr="00405474" w:rsidTr="000750AC">
        <w:trPr>
          <w:trHeight w:hRule="exact" w:val="1764"/>
        </w:trPr>
        <w:tc>
          <w:tcPr>
            <w:tcW w:w="3952" w:type="dxa"/>
            <w:shd w:val="clear" w:color="auto" w:fill="FFFFFF"/>
          </w:tcPr>
          <w:p w:rsidR="002E1E22" w:rsidRPr="005E34E5" w:rsidRDefault="002E1E22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E1E22" w:rsidRPr="00405474" w:rsidTr="000750AC">
        <w:trPr>
          <w:trHeight w:hRule="exact" w:val="838"/>
        </w:trPr>
        <w:tc>
          <w:tcPr>
            <w:tcW w:w="3952" w:type="dxa"/>
            <w:shd w:val="clear" w:color="auto" w:fill="FFFFFF"/>
          </w:tcPr>
          <w:p w:rsidR="002E1E22" w:rsidRPr="005E34E5" w:rsidRDefault="002E1E22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E1E22" w:rsidRPr="00405474" w:rsidTr="000750AC">
        <w:trPr>
          <w:trHeight w:hRule="exact" w:val="1276"/>
        </w:trPr>
        <w:tc>
          <w:tcPr>
            <w:tcW w:w="3952" w:type="dxa"/>
            <w:shd w:val="clear" w:color="auto" w:fill="FFFFFF"/>
          </w:tcPr>
          <w:p w:rsidR="002E1E22" w:rsidRPr="005E34E5" w:rsidRDefault="002E1E22" w:rsidP="000750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2E1E22" w:rsidRPr="00405474" w:rsidTr="000750AC">
        <w:trPr>
          <w:trHeight w:hRule="exact" w:val="1564"/>
        </w:trPr>
        <w:tc>
          <w:tcPr>
            <w:tcW w:w="3952" w:type="dxa"/>
            <w:shd w:val="clear" w:color="auto" w:fill="FFFFFF"/>
          </w:tcPr>
          <w:p w:rsidR="002E1E22" w:rsidRPr="005E34E5" w:rsidRDefault="002E1E2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2E1E22" w:rsidRPr="00405474" w:rsidTr="000750AC">
        <w:trPr>
          <w:trHeight w:hRule="exact" w:val="1558"/>
        </w:trPr>
        <w:tc>
          <w:tcPr>
            <w:tcW w:w="3952" w:type="dxa"/>
            <w:shd w:val="clear" w:color="auto" w:fill="FFFFFF"/>
          </w:tcPr>
          <w:p w:rsidR="002E1E22" w:rsidRPr="005E34E5" w:rsidRDefault="002E1E2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2E1E22" w:rsidRPr="00405474" w:rsidTr="000750AC">
        <w:trPr>
          <w:trHeight w:hRule="exact" w:val="2557"/>
        </w:trPr>
        <w:tc>
          <w:tcPr>
            <w:tcW w:w="3952" w:type="dxa"/>
            <w:shd w:val="clear" w:color="auto" w:fill="FFFFFF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2E1E22" w:rsidRPr="00405474" w:rsidTr="000750AC">
        <w:trPr>
          <w:trHeight w:hRule="exact" w:val="837"/>
        </w:trPr>
        <w:tc>
          <w:tcPr>
            <w:tcW w:w="3952" w:type="dxa"/>
            <w:shd w:val="clear" w:color="auto" w:fill="FFFFFF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2E1E22" w:rsidRPr="00405474" w:rsidTr="003E6A84">
        <w:trPr>
          <w:trHeight w:hRule="exact" w:val="818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E34E5" w:rsidRDefault="002E1E22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2E1E22" w:rsidRPr="00405474" w:rsidTr="003E6A84">
        <w:trPr>
          <w:trHeight w:hRule="exact" w:val="346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2E1E22" w:rsidRPr="00405474" w:rsidTr="000750AC">
        <w:trPr>
          <w:trHeight w:hRule="exact" w:val="1233"/>
        </w:trPr>
        <w:tc>
          <w:tcPr>
            <w:tcW w:w="3952" w:type="dxa"/>
            <w:shd w:val="clear" w:color="auto" w:fill="FFFFFF"/>
          </w:tcPr>
          <w:p w:rsidR="002E1E22" w:rsidRPr="005E34E5" w:rsidRDefault="002E1E22" w:rsidP="000750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2E1E22" w:rsidRPr="00405474" w:rsidTr="000750AC">
        <w:trPr>
          <w:trHeight w:hRule="exact" w:val="1481"/>
        </w:trPr>
        <w:tc>
          <w:tcPr>
            <w:tcW w:w="3952" w:type="dxa"/>
            <w:shd w:val="clear" w:color="auto" w:fill="FFFFFF"/>
          </w:tcPr>
          <w:p w:rsidR="002E1E22" w:rsidRPr="005E34E5" w:rsidRDefault="002E1E22" w:rsidP="000750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405474" w:rsidTr="003E6A84">
        <w:trPr>
          <w:trHeight w:hRule="exact" w:val="508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405474" w:rsidTr="000750AC">
        <w:trPr>
          <w:trHeight w:hRule="exact" w:val="1040"/>
        </w:trPr>
        <w:tc>
          <w:tcPr>
            <w:tcW w:w="3952" w:type="dxa"/>
            <w:shd w:val="clear" w:color="auto" w:fill="FFFFFF"/>
          </w:tcPr>
          <w:p w:rsidR="002E1E22" w:rsidRPr="002D33C1" w:rsidRDefault="002E1E22" w:rsidP="000750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</w:t>
            </w:r>
            <w:r>
              <w:rPr>
                <w:sz w:val="22"/>
                <w:szCs w:val="22"/>
              </w:rPr>
              <w:t>й</w:t>
            </w:r>
            <w:r w:rsidRPr="002D33C1">
              <w:rPr>
                <w:sz w:val="22"/>
                <w:szCs w:val="22"/>
              </w:rPr>
              <w:t xml:space="preserve">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405474" w:rsidTr="000750AC">
        <w:trPr>
          <w:trHeight w:hRule="exact" w:val="275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405474" w:rsidTr="000750AC">
        <w:trPr>
          <w:trHeight w:hRule="exact" w:val="294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2E1E22" w:rsidRPr="00A41724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405474" w:rsidTr="003E6A84">
        <w:trPr>
          <w:trHeight w:hRule="exact" w:val="347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2E1E22" w:rsidRPr="00405474" w:rsidTr="000750AC">
        <w:trPr>
          <w:trHeight w:hRule="exact" w:val="487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2E1E22" w:rsidRPr="00405474" w:rsidTr="003E6A84">
        <w:trPr>
          <w:trHeight w:hRule="exact" w:val="728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2E1E22" w:rsidRPr="00405474" w:rsidTr="000750AC">
        <w:trPr>
          <w:trHeight w:hRule="exact" w:val="845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2E1E22" w:rsidRPr="00405474" w:rsidTr="000750AC">
        <w:trPr>
          <w:trHeight w:hRule="exact" w:val="985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2E1E22" w:rsidRPr="00405474" w:rsidTr="003E6A84">
        <w:trPr>
          <w:trHeight w:hRule="exact" w:val="739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2E1E22" w:rsidRPr="00405474" w:rsidTr="000750AC">
        <w:trPr>
          <w:trHeight w:hRule="exact" w:val="1534"/>
        </w:trPr>
        <w:tc>
          <w:tcPr>
            <w:tcW w:w="3952" w:type="dxa"/>
            <w:shd w:val="clear" w:color="auto" w:fill="FFFFFF"/>
            <w:vAlign w:val="bottom"/>
          </w:tcPr>
          <w:p w:rsidR="002E1E22" w:rsidRPr="00E41B3C" w:rsidRDefault="002E1E22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2E1E22" w:rsidRPr="00405474" w:rsidTr="003E6A84">
        <w:trPr>
          <w:trHeight w:hRule="exact" w:val="577"/>
        </w:trPr>
        <w:tc>
          <w:tcPr>
            <w:tcW w:w="3952" w:type="dxa"/>
            <w:shd w:val="clear" w:color="auto" w:fill="FFFFFF"/>
            <w:vAlign w:val="bottom"/>
          </w:tcPr>
          <w:p w:rsidR="002E1E22" w:rsidRPr="00E41B3C" w:rsidRDefault="002E1E22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2E1E22" w:rsidRPr="00405474" w:rsidTr="003E6A84">
        <w:trPr>
          <w:trHeight w:hRule="exact" w:val="559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E41B3C" w:rsidRDefault="002E1E2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E41B3C" w:rsidRDefault="002E1E2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E41B3C" w:rsidRDefault="002E1E2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2E1E22" w:rsidRPr="00405474" w:rsidTr="003E6A84">
        <w:trPr>
          <w:trHeight w:hRule="exact" w:val="841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E41B3C" w:rsidRDefault="002E1E2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E41B3C" w:rsidRDefault="002E1E2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E41B3C" w:rsidRDefault="002E1E22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2E1E22" w:rsidRPr="00405474" w:rsidTr="003E6A84">
        <w:trPr>
          <w:trHeight w:hRule="exact" w:val="427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105,3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84,1</w:t>
            </w:r>
          </w:p>
        </w:tc>
      </w:tr>
      <w:tr w:rsidR="002E1E22" w:rsidRPr="00405474" w:rsidTr="003E6A84">
        <w:trPr>
          <w:trHeight w:hRule="exact" w:val="327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2E1E22" w:rsidRPr="00405474" w:rsidTr="000750AC">
        <w:trPr>
          <w:trHeight w:hRule="exact" w:val="1523"/>
        </w:trPr>
        <w:tc>
          <w:tcPr>
            <w:tcW w:w="3952" w:type="dxa"/>
            <w:shd w:val="clear" w:color="auto" w:fill="FFFFFF"/>
          </w:tcPr>
          <w:p w:rsidR="002E1E22" w:rsidRPr="002D33C1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2E1E22" w:rsidRPr="00405474" w:rsidTr="00CF64A9">
        <w:trPr>
          <w:trHeight w:hRule="exact" w:val="1480"/>
        </w:trPr>
        <w:tc>
          <w:tcPr>
            <w:tcW w:w="3952" w:type="dxa"/>
            <w:shd w:val="clear" w:color="auto" w:fill="FFFFFF"/>
          </w:tcPr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9E0E4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9E0E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9E0E4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9E0E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9E0E4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9E0E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2E1E22" w:rsidRPr="00405474" w:rsidTr="000750AC">
        <w:trPr>
          <w:trHeight w:hRule="exact" w:val="1055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2E1E22" w:rsidRPr="00405474" w:rsidTr="000750AC">
        <w:trPr>
          <w:trHeight w:hRule="exact" w:val="998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F066F1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2E1E22" w:rsidRPr="00405474" w:rsidTr="000750AC">
        <w:trPr>
          <w:trHeight w:hRule="exact" w:val="2544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2E1E22" w:rsidRPr="00405474" w:rsidTr="000750AC">
        <w:trPr>
          <w:trHeight w:hRule="exact" w:val="837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2E1E22" w:rsidRPr="00405474" w:rsidTr="003E6A84">
        <w:trPr>
          <w:trHeight w:hRule="exact" w:val="846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32B27">
            <w:pPr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2E1E22" w:rsidRPr="00405474" w:rsidTr="003E6A84">
        <w:trPr>
          <w:trHeight w:hRule="exact" w:val="293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E41B3C" w:rsidRDefault="002E1E2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E41B3C" w:rsidRDefault="002E1E2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139,2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E41B3C" w:rsidRDefault="002E1E2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158,2</w:t>
            </w:r>
          </w:p>
        </w:tc>
      </w:tr>
      <w:tr w:rsidR="002E1E22" w:rsidRPr="00405474" w:rsidTr="003E6A84">
        <w:trPr>
          <w:trHeight w:hRule="exact" w:val="290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2E1E22" w:rsidRPr="002D33C1" w:rsidRDefault="002E1E22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</w:tcPr>
          <w:p w:rsidR="002E1E22" w:rsidRPr="002D33C1" w:rsidRDefault="002E1E22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</w:tcPr>
          <w:p w:rsidR="002E1E22" w:rsidRPr="002D33C1" w:rsidRDefault="002E1E22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2E1E22" w:rsidRPr="002D33C1" w:rsidRDefault="002E1E22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2E1E22" w:rsidRPr="00E41B3C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1007,2</w:t>
            </w:r>
          </w:p>
        </w:tc>
        <w:tc>
          <w:tcPr>
            <w:tcW w:w="993" w:type="dxa"/>
            <w:shd w:val="clear" w:color="auto" w:fill="FFFFFF"/>
          </w:tcPr>
          <w:p w:rsidR="002E1E22" w:rsidRPr="00E41B3C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139,2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E41B3C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158,2</w:t>
            </w:r>
          </w:p>
        </w:tc>
      </w:tr>
      <w:tr w:rsidR="002E1E22" w:rsidRPr="00405474" w:rsidTr="003E6A84">
        <w:trPr>
          <w:trHeight w:hRule="exact" w:val="1284"/>
        </w:trPr>
        <w:tc>
          <w:tcPr>
            <w:tcW w:w="3952" w:type="dxa"/>
            <w:shd w:val="clear" w:color="auto" w:fill="FFFFFF"/>
          </w:tcPr>
          <w:p w:rsidR="002E1E22" w:rsidRPr="002D33C1" w:rsidRDefault="002E1E22" w:rsidP="00DF2C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</w:t>
            </w:r>
            <w:r>
              <w:rPr>
                <w:sz w:val="22"/>
                <w:szCs w:val="22"/>
              </w:rPr>
              <w:t xml:space="preserve">коммунальной </w:t>
            </w:r>
            <w:r w:rsidRPr="002D33C1">
              <w:rPr>
                <w:sz w:val="22"/>
                <w:szCs w:val="22"/>
              </w:rPr>
              <w:t xml:space="preserve">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Pr="00E41B3C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1007,2</w:t>
            </w:r>
          </w:p>
        </w:tc>
        <w:tc>
          <w:tcPr>
            <w:tcW w:w="993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Pr="00E41B3C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139,2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E41B3C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158,2</w:t>
            </w:r>
          </w:p>
        </w:tc>
      </w:tr>
      <w:tr w:rsidR="002E1E22" w:rsidRPr="00405474" w:rsidTr="00CF64A9">
        <w:trPr>
          <w:trHeight w:hRule="exact" w:val="1256"/>
        </w:trPr>
        <w:tc>
          <w:tcPr>
            <w:tcW w:w="3952" w:type="dxa"/>
            <w:shd w:val="clear" w:color="auto" w:fill="FFFFFF"/>
          </w:tcPr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</w:t>
            </w:r>
            <w:r>
              <w:rPr>
                <w:sz w:val="22"/>
                <w:szCs w:val="22"/>
              </w:rPr>
              <w:t xml:space="preserve">коммунальной </w:t>
            </w:r>
            <w:r w:rsidRPr="002D33C1">
              <w:rPr>
                <w:sz w:val="22"/>
                <w:szCs w:val="22"/>
              </w:rPr>
              <w:t xml:space="preserve">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FFFFFF"/>
          </w:tcPr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</w:tcPr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1</w:t>
            </w: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2E1E22" w:rsidRDefault="002E1E22" w:rsidP="009E0E4D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Pr="00E41B3C" w:rsidRDefault="002E1E22" w:rsidP="009E0E4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1007,2</w:t>
            </w:r>
          </w:p>
        </w:tc>
        <w:tc>
          <w:tcPr>
            <w:tcW w:w="993" w:type="dxa"/>
            <w:shd w:val="clear" w:color="auto" w:fill="FFFFFF"/>
          </w:tcPr>
          <w:p w:rsidR="002E1E22" w:rsidRDefault="002E1E22" w:rsidP="009E0E4D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Default="002E1E22" w:rsidP="009E0E4D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Pr="00E41B3C" w:rsidRDefault="002E1E22" w:rsidP="009E0E4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139,2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E41B3C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158,2</w:t>
            </w:r>
          </w:p>
        </w:tc>
      </w:tr>
      <w:tr w:rsidR="002E1E22" w:rsidRPr="00405474" w:rsidTr="003E6A84">
        <w:trPr>
          <w:trHeight w:hRule="exact" w:val="575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709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Pr="00E41B3C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191,6</w:t>
            </w:r>
          </w:p>
        </w:tc>
        <w:tc>
          <w:tcPr>
            <w:tcW w:w="993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Pr="006B56FC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6FC"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E41B3C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2E1E22" w:rsidRPr="00405474" w:rsidTr="00DF2C04">
        <w:trPr>
          <w:trHeight w:hRule="exact" w:val="824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101 0 8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2E1E22" w:rsidRDefault="002E1E22" w:rsidP="00D0318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Default="002E1E22" w:rsidP="00D0318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Pr="00E41B3C" w:rsidRDefault="002E1E22" w:rsidP="00D0318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191,6</w:t>
            </w:r>
          </w:p>
        </w:tc>
        <w:tc>
          <w:tcPr>
            <w:tcW w:w="993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E1E22" w:rsidRPr="006B56FC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6FC"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E41B3C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2E1E22" w:rsidRPr="00405474" w:rsidTr="00DF2C04">
        <w:trPr>
          <w:trHeight w:hRule="exact" w:val="284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2D33C1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191,6</w:t>
            </w:r>
          </w:p>
        </w:tc>
        <w:tc>
          <w:tcPr>
            <w:tcW w:w="993" w:type="dxa"/>
            <w:shd w:val="clear" w:color="auto" w:fill="FFFFFF"/>
          </w:tcPr>
          <w:p w:rsidR="002E1E22" w:rsidRPr="006B56FC" w:rsidRDefault="002E1E22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6FC"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9D4F48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2E1E22" w:rsidRPr="00405474" w:rsidTr="003E6A84">
        <w:trPr>
          <w:trHeight w:hRule="exact" w:val="806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DF21C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DF21C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D03183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6B56FC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1233B1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2E1E22" w:rsidRPr="00405474" w:rsidTr="003E6A84">
        <w:trPr>
          <w:trHeight w:hRule="exact" w:val="760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405474" w:rsidRDefault="002E1E22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D03183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191,6</w:t>
            </w:r>
          </w:p>
        </w:tc>
        <w:tc>
          <w:tcPr>
            <w:tcW w:w="993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6B56FC" w:rsidRDefault="002E1E22" w:rsidP="00AC31B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B4709D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2E1E22" w:rsidRPr="00405474" w:rsidTr="00DF2C04">
        <w:trPr>
          <w:trHeight w:hRule="exact" w:val="835"/>
        </w:trPr>
        <w:tc>
          <w:tcPr>
            <w:tcW w:w="3952" w:type="dxa"/>
            <w:shd w:val="clear" w:color="auto" w:fill="FFFFFF"/>
          </w:tcPr>
          <w:p w:rsidR="002E1E22" w:rsidRPr="002D33C1" w:rsidRDefault="002E1E22" w:rsidP="0000770B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 «Благоустройство в границах населенных пунктов поселения»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10 1 07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815,6</w:t>
            </w:r>
          </w:p>
        </w:tc>
        <w:tc>
          <w:tcPr>
            <w:tcW w:w="993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296CE3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B4709D" w:rsidRDefault="002E1E22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2E1E22" w:rsidRPr="00405474" w:rsidTr="00DF2C04">
        <w:trPr>
          <w:trHeight w:hRule="exact" w:val="847"/>
        </w:trPr>
        <w:tc>
          <w:tcPr>
            <w:tcW w:w="3952" w:type="dxa"/>
            <w:shd w:val="clear" w:color="auto" w:fill="FFFFFF"/>
          </w:tcPr>
          <w:p w:rsidR="002E1E22" w:rsidRPr="002D33C1" w:rsidRDefault="002E1E22" w:rsidP="00DF2C0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</w:t>
            </w:r>
            <w:r w:rsidRPr="002D33C1">
              <w:rPr>
                <w:sz w:val="22"/>
                <w:szCs w:val="22"/>
              </w:rPr>
              <w:t>ероприятия по благоустройству</w:t>
            </w:r>
            <w:r>
              <w:rPr>
                <w:sz w:val="22"/>
                <w:szCs w:val="22"/>
              </w:rPr>
              <w:t xml:space="preserve"> территорий</w:t>
            </w:r>
            <w:r w:rsidRPr="002D33C1">
              <w:rPr>
                <w:sz w:val="22"/>
                <w:szCs w:val="22"/>
              </w:rPr>
              <w:t xml:space="preserve"> городских округов и поселений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296CE3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815,6</w:t>
            </w:r>
          </w:p>
        </w:tc>
        <w:tc>
          <w:tcPr>
            <w:tcW w:w="993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296CE3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FFFFFF"/>
          </w:tcPr>
          <w:p w:rsidR="002E1E22" w:rsidRDefault="002E1E22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EF0AC9">
            <w:pPr>
              <w:jc w:val="center"/>
            </w:pPr>
            <w:r w:rsidRPr="00B83F9E"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2E1E22" w:rsidRPr="00405474" w:rsidTr="003E6A84">
        <w:trPr>
          <w:trHeight w:hRule="exact" w:val="523"/>
        </w:trPr>
        <w:tc>
          <w:tcPr>
            <w:tcW w:w="3952" w:type="dxa"/>
            <w:shd w:val="clear" w:color="auto" w:fill="FFFFFF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2E1E22" w:rsidRDefault="002E1E22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E1E22" w:rsidRPr="00405474" w:rsidTr="00DF2C04">
        <w:trPr>
          <w:trHeight w:hRule="exact" w:val="772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7623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2E1E22" w:rsidRDefault="002E1E22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E1E22" w:rsidRPr="00405474" w:rsidTr="00DF2C04">
        <w:trPr>
          <w:trHeight w:hRule="exact" w:val="852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7623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2E1E22" w:rsidRDefault="002E1E22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E1E22" w:rsidRPr="00405474" w:rsidTr="00DF2C04">
        <w:trPr>
          <w:trHeight w:hRule="exact" w:val="709"/>
        </w:trPr>
        <w:tc>
          <w:tcPr>
            <w:tcW w:w="3952" w:type="dxa"/>
            <w:shd w:val="clear" w:color="auto" w:fill="FFFFFF"/>
          </w:tcPr>
          <w:p w:rsidR="002E1E22" w:rsidRPr="002D33C1" w:rsidRDefault="002E1E22" w:rsidP="00DF21C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DF21C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DF21C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DF21C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DF21C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DF21C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DF21C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2E1E22" w:rsidRDefault="002E1E22" w:rsidP="00DF21C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F21CC">
            <w:pPr>
              <w:jc w:val="center"/>
              <w:rPr>
                <w:sz w:val="22"/>
                <w:szCs w:val="22"/>
              </w:rPr>
            </w:pPr>
          </w:p>
          <w:p w:rsidR="002E1E22" w:rsidRPr="00D03183" w:rsidRDefault="002E1E22" w:rsidP="00DF21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765,6</w:t>
            </w:r>
          </w:p>
        </w:tc>
        <w:tc>
          <w:tcPr>
            <w:tcW w:w="993" w:type="dxa"/>
            <w:shd w:val="clear" w:color="auto" w:fill="FFFFFF"/>
          </w:tcPr>
          <w:p w:rsidR="002E1E22" w:rsidRDefault="002E1E22" w:rsidP="00DF21C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F21CC">
            <w:pPr>
              <w:jc w:val="center"/>
              <w:rPr>
                <w:sz w:val="22"/>
                <w:szCs w:val="22"/>
              </w:rPr>
            </w:pPr>
          </w:p>
          <w:p w:rsidR="002E1E22" w:rsidRPr="006B56FC" w:rsidRDefault="002E1E22" w:rsidP="00DF21C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FFFFFF"/>
          </w:tcPr>
          <w:p w:rsidR="002E1E22" w:rsidRDefault="002E1E22" w:rsidP="00DF21C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DF21C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DF21CC">
            <w:pPr>
              <w:jc w:val="center"/>
            </w:pPr>
            <w:r w:rsidRPr="00B83F9E"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2E1E22" w:rsidRPr="00405474" w:rsidTr="00DF2C04">
        <w:trPr>
          <w:trHeight w:hRule="exact" w:val="847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D03183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765,6</w:t>
            </w:r>
          </w:p>
        </w:tc>
        <w:tc>
          <w:tcPr>
            <w:tcW w:w="993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6B56FC" w:rsidRDefault="002E1E22" w:rsidP="00AC31B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FFFFFF"/>
          </w:tcPr>
          <w:p w:rsidR="002E1E22" w:rsidRDefault="002E1E22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EF0AC9">
            <w:pPr>
              <w:jc w:val="center"/>
            </w:pPr>
            <w:r w:rsidRPr="00B83F9E"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2E1E22" w:rsidRPr="00405474" w:rsidTr="003E6A84">
        <w:trPr>
          <w:trHeight w:hRule="exact" w:val="843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D03183" w:rsidRDefault="002E1E2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765,6</w:t>
            </w:r>
          </w:p>
        </w:tc>
        <w:tc>
          <w:tcPr>
            <w:tcW w:w="993" w:type="dxa"/>
            <w:shd w:val="clear" w:color="auto" w:fill="FFFFFF"/>
          </w:tcPr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jc w:val="center"/>
              <w:rPr>
                <w:sz w:val="22"/>
                <w:szCs w:val="22"/>
              </w:rPr>
            </w:pPr>
          </w:p>
          <w:p w:rsidR="002E1E22" w:rsidRPr="006B56FC" w:rsidRDefault="002E1E22" w:rsidP="00AC31B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FFFFFF"/>
          </w:tcPr>
          <w:p w:rsidR="002E1E22" w:rsidRDefault="002E1E22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EF0AC9">
            <w:pPr>
              <w:jc w:val="center"/>
            </w:pPr>
            <w:r w:rsidRPr="00B83F9E"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2E1E22" w:rsidRPr="00405474" w:rsidTr="003E6A84">
        <w:trPr>
          <w:trHeight w:hRule="exact" w:val="270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36,9</w:t>
            </w:r>
          </w:p>
        </w:tc>
      </w:tr>
      <w:tr w:rsidR="002E1E22" w:rsidRPr="00405474" w:rsidTr="003E6A84">
        <w:trPr>
          <w:trHeight w:hRule="exact" w:val="251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2E1E22" w:rsidRPr="00405474" w:rsidTr="00DF2C04">
        <w:trPr>
          <w:trHeight w:hRule="exact" w:val="1332"/>
        </w:trPr>
        <w:tc>
          <w:tcPr>
            <w:tcW w:w="3952" w:type="dxa"/>
            <w:shd w:val="clear" w:color="auto" w:fill="FFFFFF"/>
          </w:tcPr>
          <w:p w:rsidR="002E1E22" w:rsidRPr="005E34E5" w:rsidRDefault="002E1E22" w:rsidP="008F04A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2E1E22" w:rsidRPr="00405474" w:rsidTr="00DF2C04">
        <w:trPr>
          <w:trHeight w:hRule="exact" w:val="1549"/>
        </w:trPr>
        <w:tc>
          <w:tcPr>
            <w:tcW w:w="3952" w:type="dxa"/>
            <w:shd w:val="clear" w:color="auto" w:fill="FFFFFF"/>
          </w:tcPr>
          <w:p w:rsidR="002E1E22" w:rsidRPr="005E34E5" w:rsidRDefault="002E1E22" w:rsidP="008F04A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2E1E22" w:rsidRPr="00405474" w:rsidTr="00DF2C04">
        <w:trPr>
          <w:trHeight w:hRule="exact" w:val="551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</w:tr>
      <w:tr w:rsidR="002E1E22" w:rsidRPr="00405474" w:rsidTr="00DF2C04">
        <w:trPr>
          <w:trHeight w:hRule="exact" w:val="573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2E1E22" w:rsidRPr="00405474" w:rsidTr="003E6A84">
        <w:trPr>
          <w:trHeight w:hRule="exact" w:val="567"/>
        </w:trPr>
        <w:tc>
          <w:tcPr>
            <w:tcW w:w="3952" w:type="dxa"/>
            <w:shd w:val="clear" w:color="auto" w:fill="FFFFFF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2D33C1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2E1E22" w:rsidRPr="00405474" w:rsidTr="003E6A84">
        <w:trPr>
          <w:trHeight w:hRule="exact" w:val="287"/>
        </w:trPr>
        <w:tc>
          <w:tcPr>
            <w:tcW w:w="3952" w:type="dxa"/>
            <w:shd w:val="clear" w:color="auto" w:fill="FFFFFF"/>
          </w:tcPr>
          <w:p w:rsidR="002E1E22" w:rsidRPr="00D0660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D0660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D0660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D0660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D06601" w:rsidRDefault="002E1E22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D06601" w:rsidRDefault="002E1E22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D06601" w:rsidRDefault="002E1E22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D06601" w:rsidRDefault="002E1E22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44,6</w:t>
            </w:r>
          </w:p>
        </w:tc>
      </w:tr>
      <w:tr w:rsidR="002E1E22" w:rsidRPr="00405474" w:rsidTr="003E6A84">
        <w:trPr>
          <w:trHeight w:hRule="exact" w:val="287"/>
        </w:trPr>
        <w:tc>
          <w:tcPr>
            <w:tcW w:w="3952" w:type="dxa"/>
            <w:shd w:val="clear" w:color="auto" w:fill="FFFFFF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44,6</w:t>
            </w:r>
          </w:p>
        </w:tc>
      </w:tr>
      <w:tr w:rsidR="002E1E22" w:rsidRPr="00405474" w:rsidTr="003E6A84">
        <w:trPr>
          <w:trHeight w:hRule="exact" w:val="567"/>
        </w:trPr>
        <w:tc>
          <w:tcPr>
            <w:tcW w:w="3952" w:type="dxa"/>
            <w:shd w:val="clear" w:color="auto" w:fill="FFFFFF"/>
          </w:tcPr>
          <w:p w:rsidR="002E1E22" w:rsidRPr="00C3264A" w:rsidRDefault="002E1E22" w:rsidP="00DF2C04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332B2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shd w:val="clear" w:color="auto" w:fill="FFFFFF"/>
          </w:tcPr>
          <w:p w:rsidR="002E1E22" w:rsidRDefault="002E1E22" w:rsidP="00A03985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  <w:tr w:rsidR="002E1E22" w:rsidRPr="00405474" w:rsidTr="003E6A84">
        <w:trPr>
          <w:trHeight w:hRule="exact" w:val="287"/>
        </w:trPr>
        <w:tc>
          <w:tcPr>
            <w:tcW w:w="3952" w:type="dxa"/>
            <w:shd w:val="clear" w:color="auto" w:fill="FFFFFF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3C3BB0" w:rsidRDefault="002E1E22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shd w:val="clear" w:color="auto" w:fill="FFFFFF"/>
          </w:tcPr>
          <w:p w:rsidR="002E1E22" w:rsidRDefault="002E1E22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  <w:tr w:rsidR="002E1E22" w:rsidRPr="00405474" w:rsidTr="003E6A84">
        <w:trPr>
          <w:trHeight w:hRule="exact" w:val="565"/>
        </w:trPr>
        <w:tc>
          <w:tcPr>
            <w:tcW w:w="3952" w:type="dxa"/>
            <w:shd w:val="clear" w:color="auto" w:fill="FFFFFF"/>
          </w:tcPr>
          <w:p w:rsidR="002E1E22" w:rsidRDefault="002E1E22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2E1E22" w:rsidRPr="00C3264A" w:rsidRDefault="002E1E22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Default="002E1E22" w:rsidP="00246B3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C3264A" w:rsidRDefault="002E1E22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Default="002E1E22" w:rsidP="00332B2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3C3BB0" w:rsidRDefault="002E1E22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shd w:val="clear" w:color="auto" w:fill="FFFFFF"/>
          </w:tcPr>
          <w:p w:rsidR="002E1E22" w:rsidRDefault="002E1E22" w:rsidP="00A03985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  <w:tr w:rsidR="002E1E22" w:rsidRPr="00405474" w:rsidTr="00DF2C04">
        <w:trPr>
          <w:trHeight w:hRule="exact" w:val="222"/>
        </w:trPr>
        <w:tc>
          <w:tcPr>
            <w:tcW w:w="3952" w:type="dxa"/>
            <w:shd w:val="clear" w:color="auto" w:fill="FFFFFF"/>
          </w:tcPr>
          <w:p w:rsidR="002E1E22" w:rsidRPr="00C3264A" w:rsidRDefault="002E1E22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C3264A" w:rsidRDefault="002E1E22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3C3BB0" w:rsidRDefault="002E1E22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shd w:val="clear" w:color="auto" w:fill="FFFFFF"/>
          </w:tcPr>
          <w:p w:rsidR="002E1E22" w:rsidRDefault="002E1E22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  <w:tr w:rsidR="002E1E22" w:rsidRPr="00405474" w:rsidTr="00DF2C04">
        <w:trPr>
          <w:trHeight w:hRule="exact" w:val="281"/>
        </w:trPr>
        <w:tc>
          <w:tcPr>
            <w:tcW w:w="3952" w:type="dxa"/>
            <w:shd w:val="clear" w:color="auto" w:fill="FFFFFF"/>
          </w:tcPr>
          <w:p w:rsidR="002E1E22" w:rsidRPr="00C3264A" w:rsidRDefault="002E1E22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C3264A" w:rsidRDefault="002E1E22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3C3BB0" w:rsidRDefault="002E1E22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shd w:val="clear" w:color="auto" w:fill="FFFFFF"/>
          </w:tcPr>
          <w:p w:rsidR="002E1E22" w:rsidRDefault="002E1E22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  <w:tr w:rsidR="002E1E22" w:rsidRPr="00405474" w:rsidTr="00DF2C04">
        <w:trPr>
          <w:trHeight w:hRule="exact" w:val="286"/>
        </w:trPr>
        <w:tc>
          <w:tcPr>
            <w:tcW w:w="3952" w:type="dxa"/>
            <w:shd w:val="clear" w:color="auto" w:fill="FFFFFF"/>
          </w:tcPr>
          <w:p w:rsidR="002E1E22" w:rsidRPr="00C3264A" w:rsidRDefault="002E1E22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2E1E22" w:rsidRPr="00C3264A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E1E22" w:rsidRPr="00C3264A" w:rsidRDefault="002E1E22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2E1E22" w:rsidRDefault="002E1E22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2E1E22" w:rsidRPr="003C3BB0" w:rsidRDefault="002E1E22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2E1E22" w:rsidRPr="003C3BB0" w:rsidRDefault="002E1E22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shd w:val="clear" w:color="auto" w:fill="FFFFFF"/>
          </w:tcPr>
          <w:p w:rsidR="002E1E22" w:rsidRDefault="002E1E22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</w:tbl>
    <w:p w:rsidR="002E1E22" w:rsidRDefault="002E1E22" w:rsidP="002D33C1">
      <w:pPr>
        <w:jc w:val="right"/>
      </w:pPr>
    </w:p>
    <w:p w:rsidR="002E1E22" w:rsidRDefault="002E1E22" w:rsidP="002D33C1">
      <w:pPr>
        <w:jc w:val="right"/>
      </w:pPr>
    </w:p>
    <w:p w:rsidR="002E1E22" w:rsidRDefault="002E1E22" w:rsidP="002D33C1">
      <w:pPr>
        <w:jc w:val="right"/>
      </w:pPr>
    </w:p>
    <w:p w:rsidR="002E1E22" w:rsidRDefault="002E1E22" w:rsidP="002D33C1">
      <w:pPr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Default="002E1E22" w:rsidP="00017574">
      <w:pPr>
        <w:ind w:firstLine="708"/>
        <w:jc w:val="right"/>
      </w:pPr>
    </w:p>
    <w:p w:rsidR="002E1E22" w:rsidRPr="0062252E" w:rsidRDefault="002E1E22" w:rsidP="008F04A8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3</w:t>
      </w:r>
    </w:p>
    <w:p w:rsidR="002E1E22" w:rsidRPr="0062252E" w:rsidRDefault="002E1E22" w:rsidP="008F04A8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2E1E22" w:rsidRPr="0062252E" w:rsidRDefault="002E1E22" w:rsidP="008F04A8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Пушкинского</w:t>
      </w:r>
      <w:r w:rsidRPr="0062252E">
        <w:rPr>
          <w:bCs/>
          <w:spacing w:val="-1"/>
        </w:rPr>
        <w:t xml:space="preserve"> сельского поселения</w:t>
      </w:r>
    </w:p>
    <w:p w:rsidR="002E1E22" w:rsidRDefault="002E1E22" w:rsidP="008F04A8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 «11» 02</w:t>
      </w:r>
      <w:r w:rsidRPr="0090787E">
        <w:rPr>
          <w:bCs/>
          <w:spacing w:val="-1"/>
        </w:rPr>
        <w:t>.2021г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№</w:t>
      </w:r>
      <w:r>
        <w:rPr>
          <w:bCs/>
          <w:spacing w:val="-1"/>
        </w:rPr>
        <w:t>1</w:t>
      </w:r>
    </w:p>
    <w:p w:rsidR="002E1E22" w:rsidRPr="0090787E" w:rsidRDefault="002E1E22" w:rsidP="008F04A8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2</w:t>
      </w:r>
      <w:r w:rsidRPr="0090787E">
        <w:rPr>
          <w:rFonts w:ascii="Times New Roman" w:hAnsi="Times New Roman"/>
          <w:sz w:val="20"/>
        </w:rPr>
        <w:t xml:space="preserve">  </w:t>
      </w:r>
    </w:p>
    <w:p w:rsidR="002E1E22" w:rsidRPr="0090787E" w:rsidRDefault="002E1E22" w:rsidP="008F04A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2E1E22" w:rsidRPr="0090787E" w:rsidRDefault="002E1E22" w:rsidP="008F04A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2E1E22" w:rsidRPr="0090787E" w:rsidRDefault="002E1E22" w:rsidP="008F04A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2E1E22" w:rsidRPr="00682484" w:rsidRDefault="002E1E22" w:rsidP="008F04A8">
      <w:pPr>
        <w:jc w:val="center"/>
        <w:rPr>
          <w:rFonts w:ascii="Arial" w:hAnsi="Arial" w:cs="Arial"/>
          <w:sz w:val="24"/>
          <w:szCs w:val="24"/>
        </w:rPr>
      </w:pPr>
      <w:r w:rsidRPr="0090787E">
        <w:t xml:space="preserve">                                                                                                       </w:t>
      </w:r>
      <w:r>
        <w:t xml:space="preserve">                 </w:t>
      </w:r>
      <w:r w:rsidRPr="0090787E">
        <w:t xml:space="preserve">  плановый период  2022 и 2023 годов</w:t>
      </w: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2E1E22" w:rsidRPr="00210D1C" w:rsidTr="00084049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2E1E22" w:rsidRPr="00084049" w:rsidRDefault="002E1E22" w:rsidP="0008404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2E1E22" w:rsidRPr="00084049" w:rsidRDefault="002E1E22" w:rsidP="00084049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084049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ПУШКИНСКОГО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2E1E22" w:rsidRPr="00084049" w:rsidRDefault="002E1E22" w:rsidP="00084049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2E1E22" w:rsidRPr="00A013D4" w:rsidRDefault="002E1E22" w:rsidP="00084049">
            <w:pPr>
              <w:jc w:val="center"/>
            </w:pPr>
          </w:p>
        </w:tc>
      </w:tr>
    </w:tbl>
    <w:p w:rsidR="002E1E22" w:rsidRPr="002A5063" w:rsidRDefault="002E1E22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44"/>
        <w:gridCol w:w="709"/>
        <w:gridCol w:w="567"/>
        <w:gridCol w:w="709"/>
        <w:gridCol w:w="944"/>
        <w:gridCol w:w="567"/>
        <w:gridCol w:w="314"/>
        <w:gridCol w:w="753"/>
        <w:gridCol w:w="1104"/>
        <w:gridCol w:w="996"/>
        <w:gridCol w:w="992"/>
      </w:tblGrid>
      <w:tr w:rsidR="002E1E22" w:rsidRPr="00210D1C" w:rsidTr="00610FF1">
        <w:trPr>
          <w:trHeight w:val="365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1E22" w:rsidRPr="0050333A" w:rsidRDefault="002E1E22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1E22" w:rsidRPr="0050333A" w:rsidRDefault="002E1E22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1E22" w:rsidRPr="0050333A" w:rsidRDefault="002E1E22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1E22" w:rsidRPr="0050333A" w:rsidRDefault="002E1E22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2E1E22" w:rsidRPr="00210D1C" w:rsidTr="00610FF1">
        <w:trPr>
          <w:trHeight w:val="274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E1E22" w:rsidRPr="0050333A" w:rsidRDefault="002E1E22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2E1E22" w:rsidRPr="00210D1C" w:rsidTr="00610FF1">
        <w:trPr>
          <w:trHeight w:val="235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0333A" w:rsidRDefault="002E1E22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E1E22" w:rsidRPr="0050333A" w:rsidRDefault="002E1E22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2E1E22" w:rsidRPr="005157E7" w:rsidTr="00610FF1">
        <w:trPr>
          <w:trHeight w:val="274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Pr="005157E7" w:rsidRDefault="002E1E22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E1E22" w:rsidRPr="005157E7" w:rsidRDefault="002E1E22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E1E22" w:rsidRPr="005157E7" w:rsidRDefault="002E1E22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E1E22" w:rsidRPr="005157E7" w:rsidRDefault="002E1E22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E1E22" w:rsidRPr="005157E7" w:rsidRDefault="002E1E22" w:rsidP="00AA451D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2577,3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960,9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981,9</w:t>
            </w:r>
          </w:p>
        </w:tc>
      </w:tr>
      <w:tr w:rsidR="002E1E22" w:rsidRPr="005157E7" w:rsidTr="00610FF1">
        <w:trPr>
          <w:trHeight w:val="33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E1E22" w:rsidRDefault="002E1E22" w:rsidP="0061139E">
            <w:pPr>
              <w:jc w:val="center"/>
              <w:rPr>
                <w:b/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1343,6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E34E5" w:rsidRDefault="002E1E22" w:rsidP="00D0660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592,7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E34E5" w:rsidRDefault="002E1E22" w:rsidP="00D0660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568,0</w:t>
            </w:r>
          </w:p>
        </w:tc>
      </w:tr>
      <w:tr w:rsidR="002E1E22" w:rsidRPr="005157E7" w:rsidTr="00610FF1">
        <w:trPr>
          <w:trHeight w:val="784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2E1E22" w:rsidRPr="005157E7" w:rsidTr="006D5AA4">
        <w:trPr>
          <w:trHeight w:val="444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D5AA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2E1E22" w:rsidRPr="005157E7" w:rsidTr="00610FF1">
        <w:trPr>
          <w:trHeight w:val="28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E34E5" w:rsidRDefault="002E1E22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E34E5" w:rsidRDefault="002E1E22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2E1E22" w:rsidRPr="005157E7" w:rsidTr="00610FF1">
        <w:trPr>
          <w:trHeight w:val="266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448,5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E34E5" w:rsidRDefault="002E1E22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E34E5" w:rsidRDefault="002E1E22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2E1E22" w:rsidRPr="005157E7" w:rsidTr="006D5AA4">
        <w:trPr>
          <w:trHeight w:val="835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448,5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2E1E22" w:rsidRPr="005157E7" w:rsidTr="00610FF1">
        <w:trPr>
          <w:trHeight w:val="28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448,5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2E1E22" w:rsidRPr="005157E7" w:rsidTr="00610FF1">
        <w:trPr>
          <w:trHeight w:val="28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448,5</w:t>
            </w:r>
          </w:p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D066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D06601">
            <w:pPr>
              <w:jc w:val="center"/>
              <w:rPr>
                <w:sz w:val="22"/>
                <w:szCs w:val="22"/>
              </w:rPr>
            </w:pPr>
          </w:p>
          <w:p w:rsidR="002E1E22" w:rsidRPr="005E34E5" w:rsidRDefault="002E1E22" w:rsidP="00D06601">
            <w:pPr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1533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E1E22" w:rsidRDefault="002E1E22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115,3</w:t>
            </w: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232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115,3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330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115,3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39273D">
        <w:trPr>
          <w:trHeight w:val="1320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39273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774,8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314,5</w:t>
            </w:r>
          </w:p>
        </w:tc>
      </w:tr>
      <w:tr w:rsidR="002E1E22" w:rsidRPr="005157E7" w:rsidTr="0039273D">
        <w:trPr>
          <w:trHeight w:val="336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39273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:rsidR="002E1E22" w:rsidRDefault="002E1E22" w:rsidP="0039273D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39273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</w:t>
            </w:r>
            <w:r w:rsidRPr="005157E7">
              <w:rPr>
                <w:color w:val="000000"/>
                <w:sz w:val="22"/>
                <w:szCs w:val="22"/>
              </w:rPr>
              <w:t xml:space="preserve">беспечение деятельности аппарата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39273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9273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39273D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39273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39273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39273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39273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39273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39273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39273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39273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39273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774,7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39273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39273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39273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314,5</w:t>
            </w:r>
          </w:p>
        </w:tc>
      </w:tr>
      <w:tr w:rsidR="002E1E22" w:rsidRPr="005157E7" w:rsidTr="00610FF1">
        <w:trPr>
          <w:trHeight w:val="40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39273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Непрграммные расходы в рамках о</w:t>
            </w:r>
            <w:r w:rsidRPr="005157E7">
              <w:rPr>
                <w:color w:val="000000"/>
                <w:sz w:val="22"/>
                <w:szCs w:val="22"/>
              </w:rPr>
              <w:t xml:space="preserve">беспечение деятельности администрации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774,7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314,5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39273D">
        <w:trPr>
          <w:trHeight w:val="486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774,7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314,5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97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430,8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239,44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218,8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97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430,8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239,4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218,8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35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430,8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239,4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218,8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97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291,5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99,8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95,6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277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273,5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80,6</w:t>
            </w:r>
          </w:p>
        </w:tc>
      </w:tr>
      <w:tr w:rsidR="002E1E22" w:rsidRPr="005157E7" w:rsidTr="00610FF1">
        <w:trPr>
          <w:trHeight w:val="55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273,5</w:t>
            </w: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84,8</w:t>
            </w: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80,6</w:t>
            </w: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215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327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7331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  <w:r>
              <w:rPr>
                <w:sz w:val="22"/>
                <w:szCs w:val="22"/>
              </w:rPr>
              <w:t xml:space="preserve"> 00 </w:t>
            </w:r>
            <w:r w:rsidRPr="005157E7">
              <w:rPr>
                <w:sz w:val="22"/>
                <w:szCs w:val="22"/>
              </w:rPr>
              <w:t xml:space="preserve"> 44205</w:t>
            </w:r>
          </w:p>
          <w:p w:rsidR="002E1E22" w:rsidRDefault="002E1E22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52,4</w:t>
            </w:r>
          </w:p>
          <w:p w:rsidR="002E1E22" w:rsidRDefault="002E1E22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52,4</w:t>
            </w: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52,4</w:t>
            </w: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3927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 средств 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89 1 00 77000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3927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Закупка товаров, работ и услуг для обеспечение </w:t>
            </w:r>
            <w:r>
              <w:rPr>
                <w:color w:val="000000"/>
                <w:sz w:val="22"/>
                <w:szCs w:val="22"/>
              </w:rPr>
              <w:t>г</w:t>
            </w:r>
            <w:r w:rsidRPr="005157E7">
              <w:rPr>
                <w:color w:val="000000"/>
                <w:sz w:val="22"/>
                <w:szCs w:val="22"/>
              </w:rPr>
              <w:t>осударственных(муниципальных)</w:t>
            </w:r>
          </w:p>
          <w:p w:rsidR="002E1E22" w:rsidRPr="005157E7" w:rsidRDefault="002E1E22" w:rsidP="003927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</w:tr>
      <w:tr w:rsidR="002E1E22" w:rsidRPr="005157E7" w:rsidTr="00610FF1">
        <w:trPr>
          <w:trHeight w:val="524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39273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</w:tr>
      <w:tr w:rsidR="002E1E22" w:rsidRPr="005157E7" w:rsidTr="00610FF1">
        <w:trPr>
          <w:trHeight w:val="256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3927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 средств 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3927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2E1E22" w:rsidRPr="005157E7" w:rsidTr="00B26528">
        <w:trPr>
          <w:trHeight w:val="470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89 1 00 41000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26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B26528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</w:t>
            </w:r>
            <w:r>
              <w:rPr>
                <w:sz w:val="22"/>
                <w:szCs w:val="22"/>
              </w:rPr>
              <w:t>й</w:t>
            </w:r>
            <w:r w:rsidRPr="005157E7">
              <w:rPr>
                <w:sz w:val="22"/>
                <w:szCs w:val="22"/>
              </w:rPr>
              <w:t xml:space="preserve">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Пушкинского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2E1E22" w:rsidRPr="005157E7" w:rsidTr="00B26528">
        <w:trPr>
          <w:trHeight w:val="24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2E1E22" w:rsidRPr="005157E7" w:rsidTr="00610FF1">
        <w:trPr>
          <w:trHeight w:val="26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b/>
                <w:sz w:val="22"/>
                <w:szCs w:val="22"/>
              </w:rPr>
            </w:pPr>
          </w:p>
          <w:p w:rsidR="002E1E22" w:rsidRPr="00F71D87" w:rsidRDefault="002E1E22" w:rsidP="00F71D87">
            <w:pPr>
              <w:jc w:val="center"/>
              <w:rPr>
                <w:b/>
              </w:rPr>
            </w:pPr>
            <w:r w:rsidRPr="00F71D87"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90,1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B26528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Закупки товаров, работ и услуг для обеспечения государственных(муниципальных)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2E1E22" w:rsidRPr="005157E7" w:rsidTr="00610FF1">
        <w:trPr>
          <w:trHeight w:val="26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F71D87" w:rsidRDefault="002E1E22" w:rsidP="00F71D87">
            <w:pPr>
              <w:jc w:val="center"/>
              <w:rPr>
                <w:b/>
              </w:rPr>
            </w:pPr>
            <w:r w:rsidRPr="00F71D87"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105,3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5157E7" w:rsidRDefault="002E1E22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84,1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105,3</w:t>
            </w: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B265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« Комплексного развития </w:t>
            </w:r>
            <w:r>
              <w:rPr>
                <w:sz w:val="22"/>
                <w:szCs w:val="22"/>
              </w:rPr>
              <w:t xml:space="preserve">транспортной </w:t>
            </w:r>
            <w:r w:rsidRPr="005157E7">
              <w:rPr>
                <w:sz w:val="22"/>
                <w:szCs w:val="22"/>
              </w:rPr>
              <w:t xml:space="preserve">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105,3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884E0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5157E7">
              <w:rPr>
                <w:sz w:val="22"/>
                <w:szCs w:val="22"/>
              </w:rPr>
              <w:t xml:space="preserve">рограмма  « Комплексного развития </w:t>
            </w:r>
            <w:r>
              <w:rPr>
                <w:sz w:val="22"/>
                <w:szCs w:val="22"/>
              </w:rPr>
              <w:t xml:space="preserve">транспортной </w:t>
            </w:r>
            <w:r w:rsidRPr="005157E7">
              <w:rPr>
                <w:sz w:val="22"/>
                <w:szCs w:val="22"/>
              </w:rPr>
              <w:t xml:space="preserve">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884E0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884E0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884E0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884E0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884E0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884E0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884E0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884E0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884E0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884E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105,3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884E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884E06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884E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105,3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105,3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2E1E22" w:rsidRPr="005157E7" w:rsidTr="00610FF1">
        <w:trPr>
          <w:trHeight w:val="100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2867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105,3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105,3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105,3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56438D">
            <w:pPr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2E1E22" w:rsidRPr="005157E7" w:rsidTr="00884E06">
        <w:trPr>
          <w:trHeight w:val="492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884E0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F71D87" w:rsidRDefault="002E1E22" w:rsidP="00F71D87">
            <w:pPr>
              <w:jc w:val="center"/>
              <w:rPr>
                <w:b/>
              </w:rPr>
            </w:pPr>
            <w:r w:rsidRPr="00F71D87"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05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1007,2</w:t>
            </w:r>
          </w:p>
          <w:p w:rsidR="002E1E22" w:rsidRDefault="002E1E22" w:rsidP="0061139E">
            <w:pPr>
              <w:jc w:val="center"/>
              <w:rPr>
                <w:b/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139,2</w:t>
            </w:r>
          </w:p>
          <w:p w:rsidR="002E1E22" w:rsidRDefault="002E1E22" w:rsidP="0061139E">
            <w:pPr>
              <w:jc w:val="center"/>
              <w:rPr>
                <w:b/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158,2</w:t>
            </w:r>
          </w:p>
          <w:p w:rsidR="002E1E22" w:rsidRDefault="002E1E22" w:rsidP="0061139E">
            <w:pPr>
              <w:jc w:val="center"/>
              <w:rPr>
                <w:b/>
                <w:sz w:val="22"/>
                <w:szCs w:val="22"/>
              </w:rPr>
            </w:pPr>
          </w:p>
          <w:p w:rsidR="002E1E22" w:rsidRPr="005157E7" w:rsidRDefault="002E1E22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E1E22" w:rsidRPr="005157E7" w:rsidTr="00884E06">
        <w:trPr>
          <w:trHeight w:val="290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0A42B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1007,2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Pr="005157E7" w:rsidRDefault="002E1E22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139,2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158,2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B26528">
        <w:trPr>
          <w:trHeight w:val="977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B265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</w:t>
            </w:r>
            <w:r>
              <w:rPr>
                <w:sz w:val="22"/>
                <w:szCs w:val="22"/>
              </w:rPr>
              <w:t>коммунальной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</w:t>
            </w:r>
            <w:r>
              <w:rPr>
                <w:sz w:val="22"/>
                <w:szCs w:val="22"/>
              </w:rPr>
              <w:t>ипального   Мордовия на 2018-2028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1007,2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Pr="005157E7" w:rsidRDefault="002E1E22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139,2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158,2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</w:t>
            </w:r>
            <w:r>
              <w:rPr>
                <w:sz w:val="22"/>
                <w:szCs w:val="22"/>
              </w:rPr>
              <w:t>коммунальной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</w:t>
            </w:r>
            <w:r>
              <w:rPr>
                <w:sz w:val="22"/>
                <w:szCs w:val="22"/>
              </w:rPr>
              <w:t>ипального   Мордовия на 2018-2028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9E0E4D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2E1E22" w:rsidRPr="005157E7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9E0E4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1007,2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Pr="005157E7" w:rsidRDefault="002E1E22" w:rsidP="009E0E4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139,2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158,2</w:t>
            </w: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9E0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191,6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Pr="005157E7" w:rsidRDefault="002E1E22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101 0 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>43000</w:t>
            </w: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191,6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Pr="005157E7" w:rsidRDefault="002E1E22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  <w:r w:rsidRPr="005157E7">
              <w:rPr>
                <w:sz w:val="22"/>
                <w:szCs w:val="22"/>
              </w:rPr>
              <w:t xml:space="preserve"> 43010</w:t>
            </w: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191,6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Pr="005157E7" w:rsidRDefault="002E1E22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A33CF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  <w:p w:rsidR="002E1E22" w:rsidRPr="005157E7" w:rsidRDefault="002E1E22" w:rsidP="00A33CF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5157E7">
              <w:rPr>
                <w:sz w:val="22"/>
                <w:szCs w:val="22"/>
              </w:rPr>
              <w:t>43010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191,6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75,4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5157E7">
              <w:rPr>
                <w:sz w:val="22"/>
                <w:szCs w:val="22"/>
              </w:rPr>
              <w:t>43010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191,6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 «Благоустройство в границах населенных пунктов поселения»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70598F" w:rsidRDefault="002E1E22" w:rsidP="00F71D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10 1 07 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815,6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73,3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мероприятия по благоустройству </w:t>
            </w:r>
            <w:r>
              <w:rPr>
                <w:sz w:val="22"/>
                <w:szCs w:val="22"/>
              </w:rPr>
              <w:t xml:space="preserve">территорий </w:t>
            </w:r>
            <w:r w:rsidRPr="005157E7">
              <w:rPr>
                <w:sz w:val="22"/>
                <w:szCs w:val="22"/>
              </w:rPr>
              <w:t>городских округов и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10 107</w:t>
            </w:r>
            <w:r w:rsidRPr="005157E7">
              <w:rPr>
                <w:sz w:val="22"/>
                <w:szCs w:val="22"/>
              </w:rPr>
              <w:t xml:space="preserve"> 430</w:t>
            </w:r>
            <w:r>
              <w:rPr>
                <w:sz w:val="22"/>
                <w:szCs w:val="22"/>
              </w:rPr>
              <w:t>00</w:t>
            </w: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815,6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Pr="005157E7" w:rsidRDefault="002E1E22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22" w:rsidRPr="005157E7" w:rsidRDefault="002E1E22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73,3</w:t>
            </w:r>
          </w:p>
        </w:tc>
      </w:tr>
      <w:tr w:rsidR="002E1E22" w:rsidRPr="005157E7" w:rsidTr="006D5AA4">
        <w:trPr>
          <w:trHeight w:val="49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6D5AA4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</w:t>
            </w:r>
            <w:r>
              <w:rPr>
                <w:sz w:val="22"/>
                <w:szCs w:val="22"/>
              </w:rPr>
              <w:t>3</w:t>
            </w:r>
            <w:r w:rsidRPr="005157E7">
              <w:rPr>
                <w:sz w:val="22"/>
                <w:szCs w:val="22"/>
              </w:rPr>
              <w:t>0</w:t>
            </w: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6D5A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Default="002E1E22" w:rsidP="005E09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22" w:rsidRDefault="002E1E22" w:rsidP="005E0935">
            <w:pPr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6D5AA4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</w:t>
            </w:r>
            <w:r>
              <w:rPr>
                <w:sz w:val="22"/>
                <w:szCs w:val="22"/>
              </w:rPr>
              <w:t>3</w:t>
            </w:r>
            <w:r w:rsidRPr="005157E7">
              <w:rPr>
                <w:sz w:val="22"/>
                <w:szCs w:val="22"/>
              </w:rPr>
              <w:t>0</w:t>
            </w: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Default="002E1E22" w:rsidP="005E09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22" w:rsidRDefault="002E1E22" w:rsidP="005E0935">
            <w:pPr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6D5AA4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</w:t>
            </w:r>
            <w:r>
              <w:rPr>
                <w:sz w:val="22"/>
                <w:szCs w:val="22"/>
              </w:rPr>
              <w:t>3</w:t>
            </w:r>
            <w:r w:rsidRPr="005157E7">
              <w:rPr>
                <w:sz w:val="22"/>
                <w:szCs w:val="22"/>
              </w:rPr>
              <w:t>0</w:t>
            </w: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Default="002E1E22" w:rsidP="005E09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22" w:rsidRDefault="002E1E22" w:rsidP="005E0935">
            <w:pPr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70598F" w:rsidRDefault="002E1E22" w:rsidP="00F71D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10 1 07 43040</w:t>
            </w:r>
          </w:p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765,6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Default="002E1E22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22" w:rsidRDefault="002E1E22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73,3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101 07 43040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765,6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Pr="005157E7" w:rsidRDefault="002E1E22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22" w:rsidRPr="005157E7" w:rsidRDefault="002E1E22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73,3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101 0143040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765,6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1E22" w:rsidRPr="005157E7" w:rsidRDefault="002E1E22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22" w:rsidRPr="005157E7" w:rsidRDefault="002E1E22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73,3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F71D87" w:rsidRDefault="002E1E22" w:rsidP="00F71D87">
            <w:pPr>
              <w:jc w:val="center"/>
              <w:rPr>
                <w:b/>
              </w:rPr>
            </w:pPr>
            <w:r w:rsidRPr="00F71D87"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10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34,4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35,6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36,9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9E715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902A8A" w:rsidRDefault="002E1E22" w:rsidP="00F71D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884E0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 средств 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  <w:r w:rsidRPr="00902A8A">
              <w:rPr>
                <w:sz w:val="22"/>
                <w:szCs w:val="22"/>
              </w:rPr>
              <w:t>921</w:t>
            </w:r>
          </w:p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B26528">
        <w:trPr>
          <w:trHeight w:val="55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884E0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B26528">
        <w:trPr>
          <w:trHeight w:val="55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884E0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902A8A" w:rsidRDefault="002E1E22" w:rsidP="00F71D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B26528">
        <w:trPr>
          <w:trHeight w:val="41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5157E7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2E1E22" w:rsidRPr="005157E7" w:rsidRDefault="002E1E22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2E1E22" w:rsidRPr="005157E7" w:rsidRDefault="002E1E22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2E1E22" w:rsidRPr="005157E7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2E1E22" w:rsidRPr="005157E7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2E1E22" w:rsidRPr="005157E7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D06601" w:rsidRDefault="002E1E22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F71D87" w:rsidRDefault="002E1E22" w:rsidP="00F71D87">
            <w:pPr>
              <w:jc w:val="center"/>
              <w:rPr>
                <w:b/>
              </w:rPr>
            </w:pPr>
            <w:r w:rsidRPr="00F71D87"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D06601" w:rsidRDefault="002E1E22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D06601" w:rsidRDefault="002E1E22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D06601" w:rsidRDefault="002E1E22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D06601" w:rsidRDefault="002E1E22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D06601" w:rsidRDefault="002E1E22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D06601" w:rsidRDefault="002E1E22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Pr="00D06601" w:rsidRDefault="002E1E22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44,6</w:t>
            </w: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3C3BB0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  <w:p w:rsidR="002E1E22" w:rsidRPr="003C3BB0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E22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44,6</w:t>
            </w:r>
          </w:p>
          <w:p w:rsidR="002E1E22" w:rsidRPr="003C3BB0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2E1E22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C3264A" w:rsidRDefault="002E1E22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  <w:rPr>
                <w:sz w:val="22"/>
                <w:szCs w:val="22"/>
              </w:rPr>
            </w:pPr>
          </w:p>
          <w:p w:rsidR="002E1E22" w:rsidRDefault="002E1E22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3C3BB0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3C3BB0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22" w:rsidRDefault="002E1E22" w:rsidP="00C53402">
            <w:pPr>
              <w:jc w:val="center"/>
            </w:pPr>
            <w:r w:rsidRPr="00A33B5B">
              <w:rPr>
                <w:sz w:val="22"/>
                <w:szCs w:val="22"/>
              </w:rPr>
              <w:t>44,6</w:t>
            </w:r>
          </w:p>
        </w:tc>
      </w:tr>
      <w:tr w:rsidR="002E1E22" w:rsidRPr="005157E7" w:rsidTr="00610FF1">
        <w:trPr>
          <w:trHeight w:val="309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3C3BB0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3C3BB0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22" w:rsidRDefault="002E1E22" w:rsidP="00C53402">
            <w:pPr>
              <w:jc w:val="center"/>
            </w:pPr>
            <w:r w:rsidRPr="00A33B5B">
              <w:rPr>
                <w:sz w:val="22"/>
                <w:szCs w:val="22"/>
              </w:rPr>
              <w:t>44,6</w:t>
            </w:r>
          </w:p>
        </w:tc>
      </w:tr>
      <w:tr w:rsidR="002E1E22" w:rsidRPr="005157E7" w:rsidTr="00610FF1">
        <w:trPr>
          <w:trHeight w:val="309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3C3BB0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  <w:p w:rsidR="002E1E22" w:rsidRPr="003C3BB0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22" w:rsidRDefault="002E1E22" w:rsidP="00C53402">
            <w:pPr>
              <w:jc w:val="center"/>
            </w:pPr>
            <w:r w:rsidRPr="00A33B5B">
              <w:rPr>
                <w:sz w:val="22"/>
                <w:szCs w:val="22"/>
              </w:rPr>
              <w:t>44,6</w:t>
            </w:r>
          </w:p>
        </w:tc>
      </w:tr>
      <w:tr w:rsidR="002E1E22" w:rsidRPr="005157E7" w:rsidTr="00B26528">
        <w:trPr>
          <w:trHeight w:val="29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C3264A" w:rsidRDefault="002E1E22" w:rsidP="00824DA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3C3BB0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  <w:p w:rsidR="002E1E22" w:rsidRPr="003C3BB0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22" w:rsidRDefault="002E1E22" w:rsidP="00C53402">
            <w:pPr>
              <w:jc w:val="center"/>
            </w:pPr>
            <w:r w:rsidRPr="00A33B5B">
              <w:rPr>
                <w:sz w:val="22"/>
                <w:szCs w:val="22"/>
              </w:rPr>
              <w:t>44,6</w:t>
            </w:r>
          </w:p>
        </w:tc>
      </w:tr>
      <w:tr w:rsidR="002E1E22" w:rsidRPr="005157E7" w:rsidTr="00610FF1">
        <w:trPr>
          <w:trHeight w:val="215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3C3BB0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3C3BB0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22" w:rsidRDefault="002E1E22" w:rsidP="00C53402">
            <w:pPr>
              <w:jc w:val="center"/>
            </w:pPr>
            <w:r w:rsidRPr="00A33B5B">
              <w:rPr>
                <w:sz w:val="22"/>
                <w:szCs w:val="22"/>
              </w:rPr>
              <w:t>44,6</w:t>
            </w:r>
          </w:p>
        </w:tc>
      </w:tr>
      <w:tr w:rsidR="002E1E22" w:rsidRPr="005157E7" w:rsidTr="00610FF1">
        <w:trPr>
          <w:trHeight w:val="233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E22" w:rsidRDefault="002E1E22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E1E22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2E1E22" w:rsidRPr="00C3264A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66035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2E1E22" w:rsidRPr="00C3264A" w:rsidRDefault="002E1E22" w:rsidP="0066035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2E1E22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E22" w:rsidRPr="003C3BB0" w:rsidRDefault="002E1E22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E1E22" w:rsidRPr="003C3BB0" w:rsidRDefault="002E1E22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22" w:rsidRDefault="002E1E22" w:rsidP="00C53402">
            <w:pPr>
              <w:jc w:val="center"/>
            </w:pPr>
            <w:r w:rsidRPr="00A33B5B">
              <w:rPr>
                <w:sz w:val="22"/>
                <w:szCs w:val="22"/>
              </w:rPr>
              <w:t>44,6</w:t>
            </w:r>
          </w:p>
        </w:tc>
      </w:tr>
    </w:tbl>
    <w:p w:rsidR="002E1E22" w:rsidRPr="005157E7" w:rsidRDefault="002E1E22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2E1E22" w:rsidRPr="002A5063" w:rsidRDefault="002E1E22" w:rsidP="00682484">
      <w:pPr>
        <w:ind w:firstLine="708"/>
      </w:pPr>
    </w:p>
    <w:p w:rsidR="002E1E22" w:rsidRDefault="002E1E22" w:rsidP="00F906E4">
      <w:pPr>
        <w:ind w:firstLine="708"/>
      </w:pPr>
      <w:r>
        <w:t xml:space="preserve">                                                                                                      </w:t>
      </w: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p w:rsidR="002E1E22" w:rsidRDefault="002E1E22" w:rsidP="00EC4B75">
      <w:pPr>
        <w:ind w:firstLine="708"/>
        <w:jc w:val="right"/>
      </w:pPr>
    </w:p>
    <w:sectPr w:rsidR="002E1E22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E22" w:rsidRDefault="002E1E22" w:rsidP="00DE1BA3">
      <w:r>
        <w:separator/>
      </w:r>
    </w:p>
  </w:endnote>
  <w:endnote w:type="continuationSeparator" w:id="0">
    <w:p w:rsidR="002E1E22" w:rsidRDefault="002E1E22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E22" w:rsidRDefault="002E1E22" w:rsidP="00DE1BA3">
      <w:r>
        <w:separator/>
      </w:r>
    </w:p>
  </w:footnote>
  <w:footnote w:type="continuationSeparator" w:id="0">
    <w:p w:rsidR="002E1E22" w:rsidRDefault="002E1E22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E11EF1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FCDAF3B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552007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9EFC90B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D6A2A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050ACE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1634074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EBE092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80F251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925AF1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0770B"/>
    <w:rsid w:val="00010CDC"/>
    <w:rsid w:val="00017574"/>
    <w:rsid w:val="00037BB1"/>
    <w:rsid w:val="000750AC"/>
    <w:rsid w:val="00084049"/>
    <w:rsid w:val="000A42B0"/>
    <w:rsid w:val="000A502D"/>
    <w:rsid w:val="000B3F8F"/>
    <w:rsid w:val="000D445D"/>
    <w:rsid w:val="000D5490"/>
    <w:rsid w:val="000F064D"/>
    <w:rsid w:val="000F2765"/>
    <w:rsid w:val="00115ACF"/>
    <w:rsid w:val="00117BAC"/>
    <w:rsid w:val="00121261"/>
    <w:rsid w:val="001233B1"/>
    <w:rsid w:val="0013729F"/>
    <w:rsid w:val="00150FD0"/>
    <w:rsid w:val="00175E86"/>
    <w:rsid w:val="00195BE6"/>
    <w:rsid w:val="001A2849"/>
    <w:rsid w:val="001B45CA"/>
    <w:rsid w:val="00210D1C"/>
    <w:rsid w:val="002125D0"/>
    <w:rsid w:val="002206DA"/>
    <w:rsid w:val="002216BA"/>
    <w:rsid w:val="00246B38"/>
    <w:rsid w:val="00254321"/>
    <w:rsid w:val="002618E0"/>
    <w:rsid w:val="002867D4"/>
    <w:rsid w:val="00296ADC"/>
    <w:rsid w:val="00296CE3"/>
    <w:rsid w:val="002A5063"/>
    <w:rsid w:val="002C3169"/>
    <w:rsid w:val="002D33C1"/>
    <w:rsid w:val="002E1E22"/>
    <w:rsid w:val="00300A5A"/>
    <w:rsid w:val="00301918"/>
    <w:rsid w:val="00310BD6"/>
    <w:rsid w:val="00332B27"/>
    <w:rsid w:val="00375E01"/>
    <w:rsid w:val="0039273D"/>
    <w:rsid w:val="00397487"/>
    <w:rsid w:val="003B08C5"/>
    <w:rsid w:val="003C3BB0"/>
    <w:rsid w:val="003E35CB"/>
    <w:rsid w:val="003E6A84"/>
    <w:rsid w:val="00405474"/>
    <w:rsid w:val="00456BE4"/>
    <w:rsid w:val="00474E2C"/>
    <w:rsid w:val="0049172A"/>
    <w:rsid w:val="004B0CA6"/>
    <w:rsid w:val="004B7F1D"/>
    <w:rsid w:val="0050333A"/>
    <w:rsid w:val="005157E7"/>
    <w:rsid w:val="00553FE1"/>
    <w:rsid w:val="0056438D"/>
    <w:rsid w:val="00571780"/>
    <w:rsid w:val="00574E11"/>
    <w:rsid w:val="00591E1C"/>
    <w:rsid w:val="005A5D0F"/>
    <w:rsid w:val="005C663E"/>
    <w:rsid w:val="005D3513"/>
    <w:rsid w:val="005E0124"/>
    <w:rsid w:val="005E0935"/>
    <w:rsid w:val="005E0FD0"/>
    <w:rsid w:val="005E25FC"/>
    <w:rsid w:val="005E34E5"/>
    <w:rsid w:val="005F7E86"/>
    <w:rsid w:val="0060058D"/>
    <w:rsid w:val="00610FF1"/>
    <w:rsid w:val="0061139E"/>
    <w:rsid w:val="0062252E"/>
    <w:rsid w:val="00656A02"/>
    <w:rsid w:val="0066035E"/>
    <w:rsid w:val="006645E1"/>
    <w:rsid w:val="006703E3"/>
    <w:rsid w:val="00674C6C"/>
    <w:rsid w:val="00682484"/>
    <w:rsid w:val="006A207F"/>
    <w:rsid w:val="006B03FD"/>
    <w:rsid w:val="006B3CA7"/>
    <w:rsid w:val="006B56FC"/>
    <w:rsid w:val="006C22D0"/>
    <w:rsid w:val="006C7CAD"/>
    <w:rsid w:val="006D09E3"/>
    <w:rsid w:val="006D5AA4"/>
    <w:rsid w:val="00703E32"/>
    <w:rsid w:val="00704FF0"/>
    <w:rsid w:val="0070598F"/>
    <w:rsid w:val="00705B51"/>
    <w:rsid w:val="00715E94"/>
    <w:rsid w:val="007262E7"/>
    <w:rsid w:val="0073312C"/>
    <w:rsid w:val="0077589A"/>
    <w:rsid w:val="00783113"/>
    <w:rsid w:val="007A1EF9"/>
    <w:rsid w:val="007A4212"/>
    <w:rsid w:val="007B3051"/>
    <w:rsid w:val="00824DA1"/>
    <w:rsid w:val="00852288"/>
    <w:rsid w:val="00883E34"/>
    <w:rsid w:val="00884E06"/>
    <w:rsid w:val="008861DB"/>
    <w:rsid w:val="008978B4"/>
    <w:rsid w:val="008C18C5"/>
    <w:rsid w:val="008C693C"/>
    <w:rsid w:val="008F04A8"/>
    <w:rsid w:val="00902A8A"/>
    <w:rsid w:val="0090787E"/>
    <w:rsid w:val="00915D4C"/>
    <w:rsid w:val="00916A02"/>
    <w:rsid w:val="00922D41"/>
    <w:rsid w:val="0092300E"/>
    <w:rsid w:val="009270E9"/>
    <w:rsid w:val="00936B43"/>
    <w:rsid w:val="00937F94"/>
    <w:rsid w:val="00941B76"/>
    <w:rsid w:val="009573F9"/>
    <w:rsid w:val="00957DF9"/>
    <w:rsid w:val="00961EBD"/>
    <w:rsid w:val="00963B85"/>
    <w:rsid w:val="00974FC2"/>
    <w:rsid w:val="00981F09"/>
    <w:rsid w:val="009A5519"/>
    <w:rsid w:val="009B15C8"/>
    <w:rsid w:val="009D0E3D"/>
    <w:rsid w:val="009D1A88"/>
    <w:rsid w:val="009D3932"/>
    <w:rsid w:val="009D4F48"/>
    <w:rsid w:val="009E0E4D"/>
    <w:rsid w:val="009E7153"/>
    <w:rsid w:val="009F2758"/>
    <w:rsid w:val="00A00393"/>
    <w:rsid w:val="00A013D4"/>
    <w:rsid w:val="00A03985"/>
    <w:rsid w:val="00A16DDF"/>
    <w:rsid w:val="00A17E13"/>
    <w:rsid w:val="00A20F96"/>
    <w:rsid w:val="00A33B5B"/>
    <w:rsid w:val="00A33CF8"/>
    <w:rsid w:val="00A41724"/>
    <w:rsid w:val="00A50775"/>
    <w:rsid w:val="00A55F66"/>
    <w:rsid w:val="00A568CD"/>
    <w:rsid w:val="00AA0264"/>
    <w:rsid w:val="00AA451D"/>
    <w:rsid w:val="00AA6EE3"/>
    <w:rsid w:val="00AC31BC"/>
    <w:rsid w:val="00AD7F1F"/>
    <w:rsid w:val="00AE1208"/>
    <w:rsid w:val="00AE125D"/>
    <w:rsid w:val="00AE374A"/>
    <w:rsid w:val="00AF7315"/>
    <w:rsid w:val="00B05E9C"/>
    <w:rsid w:val="00B26528"/>
    <w:rsid w:val="00B35712"/>
    <w:rsid w:val="00B4709D"/>
    <w:rsid w:val="00B50E65"/>
    <w:rsid w:val="00B52573"/>
    <w:rsid w:val="00B73F57"/>
    <w:rsid w:val="00B77AB6"/>
    <w:rsid w:val="00B838E1"/>
    <w:rsid w:val="00B83F9E"/>
    <w:rsid w:val="00BC5E82"/>
    <w:rsid w:val="00BC6DE9"/>
    <w:rsid w:val="00C2741B"/>
    <w:rsid w:val="00C3264A"/>
    <w:rsid w:val="00C531A8"/>
    <w:rsid w:val="00C53402"/>
    <w:rsid w:val="00C6170D"/>
    <w:rsid w:val="00C850DB"/>
    <w:rsid w:val="00CB3961"/>
    <w:rsid w:val="00CB4A44"/>
    <w:rsid w:val="00CC2620"/>
    <w:rsid w:val="00CD1100"/>
    <w:rsid w:val="00CE6E97"/>
    <w:rsid w:val="00CF64A9"/>
    <w:rsid w:val="00D03183"/>
    <w:rsid w:val="00D06601"/>
    <w:rsid w:val="00D15B80"/>
    <w:rsid w:val="00D20EA6"/>
    <w:rsid w:val="00D22F7C"/>
    <w:rsid w:val="00D32E97"/>
    <w:rsid w:val="00D44D84"/>
    <w:rsid w:val="00D52668"/>
    <w:rsid w:val="00DE15B2"/>
    <w:rsid w:val="00DE1BA3"/>
    <w:rsid w:val="00DE5DB6"/>
    <w:rsid w:val="00DF21CC"/>
    <w:rsid w:val="00DF2C04"/>
    <w:rsid w:val="00E026B3"/>
    <w:rsid w:val="00E10313"/>
    <w:rsid w:val="00E14283"/>
    <w:rsid w:val="00E41B3C"/>
    <w:rsid w:val="00E41C46"/>
    <w:rsid w:val="00E711E8"/>
    <w:rsid w:val="00E7509D"/>
    <w:rsid w:val="00E7623B"/>
    <w:rsid w:val="00E8100A"/>
    <w:rsid w:val="00EA0482"/>
    <w:rsid w:val="00EA4D8F"/>
    <w:rsid w:val="00EA500A"/>
    <w:rsid w:val="00EB72E3"/>
    <w:rsid w:val="00EC4B75"/>
    <w:rsid w:val="00EF0AC9"/>
    <w:rsid w:val="00EF4528"/>
    <w:rsid w:val="00F066F1"/>
    <w:rsid w:val="00F1578B"/>
    <w:rsid w:val="00F233AF"/>
    <w:rsid w:val="00F71D87"/>
    <w:rsid w:val="00F906E4"/>
    <w:rsid w:val="00F920EA"/>
    <w:rsid w:val="00FB060B"/>
    <w:rsid w:val="00FB5877"/>
    <w:rsid w:val="00FC7557"/>
    <w:rsid w:val="00FE2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paragraph" w:customStyle="1" w:styleId="NoSpacing1">
    <w:name w:val="No Spacing1"/>
    <w:uiPriority w:val="99"/>
    <w:rsid w:val="00C850DB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185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791</TotalTime>
  <Pages>17</Pages>
  <Words>5249</Words>
  <Characters>29923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47</cp:revision>
  <cp:lastPrinted>2021-02-11T07:57:00Z</cp:lastPrinted>
  <dcterms:created xsi:type="dcterms:W3CDTF">2020-12-05T15:20:00Z</dcterms:created>
  <dcterms:modified xsi:type="dcterms:W3CDTF">2021-02-11T11:06:00Z</dcterms:modified>
</cp:coreProperties>
</file>