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56" w:rsidRPr="00E25DBA" w:rsidRDefault="00F51356" w:rsidP="00520B3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25DBA"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F51356" w:rsidRPr="00E25DBA" w:rsidRDefault="00F51356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</w:p>
    <w:p w:rsidR="00F51356" w:rsidRPr="00E25DBA" w:rsidRDefault="00F51356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>АЛТАРСКОГО СЕЛЬСКОГО ПОСЕЛЕНИЯ</w:t>
      </w:r>
    </w:p>
    <w:p w:rsidR="00F51356" w:rsidRPr="00E25DBA" w:rsidRDefault="00F51356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F51356" w:rsidRPr="00E25DBA" w:rsidRDefault="00F51356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F51356" w:rsidRPr="00E25DBA" w:rsidRDefault="00F51356" w:rsidP="00520B3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51356" w:rsidRPr="00E25DBA" w:rsidRDefault="00F51356" w:rsidP="00520B3D">
      <w:pPr>
        <w:rPr>
          <w:rFonts w:ascii="Times New Roman" w:hAnsi="Times New Roman" w:cs="Times New Roman"/>
          <w:sz w:val="24"/>
          <w:szCs w:val="24"/>
        </w:rPr>
      </w:pPr>
      <w:r w:rsidRPr="00E25DBA">
        <w:rPr>
          <w:rFonts w:ascii="Times New Roman" w:hAnsi="Times New Roman" w:cs="Times New Roman"/>
        </w:rPr>
        <w:t xml:space="preserve">  </w:t>
      </w:r>
      <w:r w:rsidRPr="00E25DBA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E25DBA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 w:rsidRPr="00E25DBA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E25DBA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F51356" w:rsidRPr="00E25DBA" w:rsidRDefault="00F51356" w:rsidP="00520B3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5DBA">
        <w:rPr>
          <w:rFonts w:ascii="Times New Roman" w:hAnsi="Times New Roman" w:cs="Times New Roman"/>
          <w:sz w:val="24"/>
          <w:szCs w:val="24"/>
        </w:rPr>
        <w:t>с. Алтары</w:t>
      </w: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  <w:r w:rsidRPr="00E25DBA"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Алтарском сельском поселении Ромодановского муниципального района Республики Мордовия </w:t>
      </w: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5DBA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25DBA">
        <w:rPr>
          <w:rFonts w:ascii="Times New Roman" w:hAnsi="Times New Roman" w:cs="Times New Roman"/>
          <w:sz w:val="28"/>
          <w:szCs w:val="28"/>
        </w:rPr>
        <w:t>П О С Т А Н О В Л Я Ю:</w:t>
      </w: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5DBA">
        <w:rPr>
          <w:rFonts w:ascii="Times New Roman" w:hAnsi="Times New Roman" w:cs="Times New Roman"/>
          <w:sz w:val="28"/>
          <w:szCs w:val="28"/>
        </w:rPr>
        <w:t>1. Утвердить схему размещения мест (площадок) накопления твердых коммунальных отходов в Алтарском сельском поселении Ромодановского муниципального района Республики Мордовия (прилагается).</w:t>
      </w:r>
    </w:p>
    <w:p w:rsidR="00F51356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3A31DE">
      <w:pPr>
        <w:pStyle w:val="Header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5DBA">
        <w:rPr>
          <w:rFonts w:ascii="Times New Roman" w:hAnsi="Times New Roman" w:cs="Times New Roman"/>
          <w:sz w:val="28"/>
          <w:szCs w:val="28"/>
        </w:rPr>
        <w:t>Глава Алтарского</w:t>
      </w:r>
    </w:p>
    <w:p w:rsidR="00F51356" w:rsidRPr="00E25DBA" w:rsidRDefault="00F51356" w:rsidP="003A31DE">
      <w:pPr>
        <w:pStyle w:val="Header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5DBA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М.Х. Кузяев</w:t>
      </w: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Default="00F51356" w:rsidP="003A31DE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3A31DE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  <w:rPr>
          <w:rFonts w:ascii="Times New Roman" w:hAnsi="Times New Roman" w:cs="Times New Roman"/>
        </w:rPr>
      </w:pPr>
      <w:r w:rsidRPr="00E25DBA">
        <w:rPr>
          <w:rFonts w:ascii="Times New Roman" w:hAnsi="Times New Roman" w:cs="Times New Roman"/>
        </w:rPr>
        <w:t xml:space="preserve">Приложение </w:t>
      </w:r>
    </w:p>
    <w:p w:rsidR="00F51356" w:rsidRPr="00E25DBA" w:rsidRDefault="00F51356" w:rsidP="003A31DE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  <w:rPr>
          <w:rFonts w:ascii="Times New Roman" w:hAnsi="Times New Roman" w:cs="Times New Roman"/>
        </w:rPr>
      </w:pPr>
      <w:r w:rsidRPr="00E25DBA">
        <w:rPr>
          <w:rFonts w:ascii="Times New Roman" w:hAnsi="Times New Roman" w:cs="Times New Roman"/>
        </w:rPr>
        <w:t xml:space="preserve">к постановлению администрации Алтарского сельского поселения Ромодановского муниципального района Республики Мордовия </w:t>
      </w:r>
    </w:p>
    <w:p w:rsidR="00F51356" w:rsidRPr="00E25DBA" w:rsidRDefault="00F51356" w:rsidP="003A31DE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«16</w:t>
      </w:r>
      <w:r w:rsidRPr="00E25DB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февраля </w:t>
      </w:r>
      <w:r w:rsidRPr="00E25DBA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21</w:t>
      </w:r>
      <w:r w:rsidRPr="00E25DBA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3</w:t>
      </w: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Pr="00E25DBA" w:rsidRDefault="00F51356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356" w:rsidRDefault="00F51356" w:rsidP="003A31D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DBA">
        <w:rPr>
          <w:rFonts w:ascii="Times New Roman" w:hAnsi="Times New Roman" w:cs="Times New Roman"/>
          <w:b/>
          <w:bCs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r>
        <w:rPr>
          <w:rFonts w:ascii="Times New Roman" w:hAnsi="Times New Roman" w:cs="Times New Roman"/>
          <w:b/>
          <w:bCs/>
          <w:sz w:val="28"/>
          <w:szCs w:val="28"/>
        </w:rPr>
        <w:t>Алтарском</w:t>
      </w:r>
      <w:r w:rsidRPr="00E25DB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p w:rsidR="00F51356" w:rsidRPr="00E25DBA" w:rsidRDefault="00F51356" w:rsidP="003A31D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188" w:type="dxa"/>
        <w:tblInd w:w="-106" w:type="dxa"/>
        <w:tblLayout w:type="fixed"/>
        <w:tblLook w:val="0000"/>
      </w:tblPr>
      <w:tblGrid>
        <w:gridCol w:w="520"/>
        <w:gridCol w:w="1280"/>
        <w:gridCol w:w="2198"/>
        <w:gridCol w:w="2055"/>
        <w:gridCol w:w="1441"/>
        <w:gridCol w:w="2694"/>
      </w:tblGrid>
      <w:tr w:rsidR="00F51356" w:rsidRPr="00D851C0" w:rsidTr="00AE1266">
        <w:trPr>
          <w:trHeight w:val="300"/>
        </w:trPr>
        <w:tc>
          <w:tcPr>
            <w:tcW w:w="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51356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b/>
                <w:bCs/>
                <w:sz w:val="16"/>
                <w:szCs w:val="16"/>
              </w:rPr>
              <w:t>Наименование нас</w:t>
            </w:r>
            <w:r>
              <w:rPr>
                <w:rFonts w:ascii="Arial Narrow" w:hAnsi="Arial Narrow" w:cs="Arial Narrow"/>
                <w:b/>
                <w:bCs/>
                <w:sz w:val="16"/>
                <w:szCs w:val="16"/>
              </w:rPr>
              <w:t>еленного</w:t>
            </w:r>
          </w:p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b/>
                <w:bCs/>
                <w:sz w:val="16"/>
                <w:szCs w:val="16"/>
              </w:rPr>
              <w:t>пункта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b/>
                <w:bCs/>
                <w:sz w:val="16"/>
                <w:szCs w:val="16"/>
              </w:rPr>
              <w:t>Место расп</w:t>
            </w:r>
            <w:r>
              <w:rPr>
                <w:rFonts w:ascii="Arial Narrow" w:hAnsi="Arial Narrow" w:cs="Arial Narrow"/>
                <w:b/>
                <w:bCs/>
                <w:sz w:val="16"/>
                <w:szCs w:val="16"/>
              </w:rPr>
              <w:t>о</w:t>
            </w:r>
            <w:r w:rsidRPr="00D851C0">
              <w:rPr>
                <w:rFonts w:ascii="Arial Narrow" w:hAnsi="Arial Narrow" w:cs="Arial Narrow"/>
                <w:b/>
                <w:bCs/>
                <w:sz w:val="16"/>
                <w:szCs w:val="16"/>
              </w:rPr>
              <w:t>ложения площадки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Организация, осуществляющая вывоз ТКО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Способ вывоза мусора с мест сбора ТКО</w:t>
            </w:r>
          </w:p>
        </w:tc>
      </w:tr>
      <w:tr w:rsidR="00F51356" w:rsidRPr="00D851C0" w:rsidTr="00AE1266">
        <w:trPr>
          <w:trHeight w:val="255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Адрес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Координаты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 w:rsidRPr="00D851C0"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д.11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54.370351, 45.343932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д.27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54.370890, 45.341625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д.35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54.371178, 45.340531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д.44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54.371958, 45.338959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д.72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54.373430, 45.335000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д.82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54.373878, 45.333922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д.91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54.373878, 45.333922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д.101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54.375018, 45.330687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д.113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54.375503, 45.329174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ул.Советская, д.125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54.376037, 45.327860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пер.Ш.Камала, д.1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54.376460, 45.326700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 Молодежная, д.5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54.371772, 45.344887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 Молодежная, д.15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54.373126, 45.340828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ул.Новая Лесная, д.7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54.379782, 45.336082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 Новая Лесная, д.15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54.378629, 45.339332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 Новая Лесная, д.31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54.377091, 45.344871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д.12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54.379782, 45.336082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 Октябрьская, д.32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54.374481, 45.343879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19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д.48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54.375361, 45.341235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д.64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54.376128, 45.339207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д.72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54.376764, 45.337756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д.89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54.376764, 45.337756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д.99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54.378311, 45.334253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д.111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54.378747, 45.332832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д.123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54.378747, 45.332832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ул.Октябрьская, д.133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54.378747, 45.332832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ул.М.Махмутова, д.8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54.369655, 45.336361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ул.М.Махмутова, д.4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54.371589, 45.334220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29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ул.Первомайская, д.7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54.371589, 45.334220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  <w:tr w:rsidR="00F51356" w:rsidRPr="00D851C0" w:rsidTr="00AE1266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30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с.Алтары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ул.Первомайская, д.21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jc w:val="center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54.367749, 45.337903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РЕМОНДИС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1356" w:rsidRPr="00D851C0" w:rsidRDefault="00F51356" w:rsidP="00D851C0">
            <w:pPr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D851C0">
              <w:rPr>
                <w:rFonts w:ascii="Arial Narrow" w:hAnsi="Arial Narrow" w:cs="Arial Narrow"/>
                <w:color w:val="000000"/>
              </w:rPr>
              <w:t>Специальная автомашина</w:t>
            </w:r>
          </w:p>
        </w:tc>
      </w:tr>
    </w:tbl>
    <w:p w:rsidR="00F51356" w:rsidRPr="00E25DBA" w:rsidRDefault="00F51356" w:rsidP="009F70D3">
      <w:pPr>
        <w:pStyle w:val="NoSpacing"/>
        <w:jc w:val="both"/>
      </w:pPr>
    </w:p>
    <w:sectPr w:rsidR="00F51356" w:rsidRPr="00E25DBA" w:rsidSect="009F70D3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A2236"/>
    <w:rsid w:val="000C0EC8"/>
    <w:rsid w:val="000F4421"/>
    <w:rsid w:val="001E370A"/>
    <w:rsid w:val="00221B4E"/>
    <w:rsid w:val="00231772"/>
    <w:rsid w:val="002A7EBD"/>
    <w:rsid w:val="003030BC"/>
    <w:rsid w:val="00382C6F"/>
    <w:rsid w:val="003A31DE"/>
    <w:rsid w:val="003E34E1"/>
    <w:rsid w:val="00495EB1"/>
    <w:rsid w:val="004F037F"/>
    <w:rsid w:val="004F60D1"/>
    <w:rsid w:val="005158BB"/>
    <w:rsid w:val="00520B3D"/>
    <w:rsid w:val="005B7928"/>
    <w:rsid w:val="005C20CF"/>
    <w:rsid w:val="00634ADB"/>
    <w:rsid w:val="00656E1E"/>
    <w:rsid w:val="006C2180"/>
    <w:rsid w:val="00701E19"/>
    <w:rsid w:val="0073301C"/>
    <w:rsid w:val="00747A6C"/>
    <w:rsid w:val="00835472"/>
    <w:rsid w:val="008F103F"/>
    <w:rsid w:val="008F7AC1"/>
    <w:rsid w:val="00940EF8"/>
    <w:rsid w:val="00961AAA"/>
    <w:rsid w:val="009F70D3"/>
    <w:rsid w:val="00A1289F"/>
    <w:rsid w:val="00A212FF"/>
    <w:rsid w:val="00A44136"/>
    <w:rsid w:val="00A55C0B"/>
    <w:rsid w:val="00A6209E"/>
    <w:rsid w:val="00AE1266"/>
    <w:rsid w:val="00B11384"/>
    <w:rsid w:val="00B45AF1"/>
    <w:rsid w:val="00B6241C"/>
    <w:rsid w:val="00B9124F"/>
    <w:rsid w:val="00BF74ED"/>
    <w:rsid w:val="00C12CFE"/>
    <w:rsid w:val="00C602B3"/>
    <w:rsid w:val="00C96101"/>
    <w:rsid w:val="00CD342E"/>
    <w:rsid w:val="00D851C0"/>
    <w:rsid w:val="00DB54A5"/>
    <w:rsid w:val="00E25DBA"/>
    <w:rsid w:val="00E32C4D"/>
    <w:rsid w:val="00EC3D74"/>
    <w:rsid w:val="00F23054"/>
    <w:rsid w:val="00F27CD2"/>
    <w:rsid w:val="00F51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41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520B3D"/>
    <w:rPr>
      <w:rFonts w:cs="Calibri"/>
    </w:rPr>
  </w:style>
  <w:style w:type="table" w:styleId="TableGrid">
    <w:name w:val="Table Grid"/>
    <w:basedOn w:val="TableNormal"/>
    <w:uiPriority w:val="99"/>
    <w:rsid w:val="003A31D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3</Pages>
  <Words>649</Words>
  <Characters>3702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1</cp:lastModifiedBy>
  <cp:revision>14</cp:revision>
  <dcterms:created xsi:type="dcterms:W3CDTF">2018-12-28T12:06:00Z</dcterms:created>
  <dcterms:modified xsi:type="dcterms:W3CDTF">2021-03-11T20:53:00Z</dcterms:modified>
</cp:coreProperties>
</file>