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6C0" w:rsidRDefault="00D206C0" w:rsidP="000D0219">
      <w:pPr>
        <w:shd w:val="clear" w:color="auto" w:fill="FFFFFF"/>
        <w:ind w:left="22"/>
        <w:jc w:val="right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</w:t>
      </w:r>
    </w:p>
    <w:p w:rsidR="00D206C0" w:rsidRDefault="00D206C0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D206C0" w:rsidRDefault="00D206C0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АННЕНКОВСКОГО СЕЛЬСКОГО ПОСЕЛЕНИЯ</w:t>
      </w:r>
    </w:p>
    <w:p w:rsidR="00D206C0" w:rsidRDefault="00D206C0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D206C0" w:rsidRDefault="00D206C0" w:rsidP="000A502D">
      <w:pPr>
        <w:pStyle w:val="Heading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D206C0" w:rsidRDefault="00D206C0" w:rsidP="000A502D">
      <w:pPr>
        <w:jc w:val="center"/>
        <w:rPr>
          <w:b/>
          <w:sz w:val="28"/>
          <w:szCs w:val="28"/>
        </w:rPr>
      </w:pPr>
    </w:p>
    <w:p w:rsidR="00D206C0" w:rsidRDefault="00D206C0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D206C0" w:rsidRDefault="00D206C0" w:rsidP="000D021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D206C0" w:rsidRDefault="00D206C0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D206C0" w:rsidRDefault="00D206C0" w:rsidP="000A502D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от «26» декабря  2020 г.                                                                        № 115</w:t>
      </w:r>
    </w:p>
    <w:p w:rsidR="00D206C0" w:rsidRDefault="00D206C0" w:rsidP="000A502D">
      <w:pPr>
        <w:tabs>
          <w:tab w:val="left" w:pos="699"/>
        </w:tabs>
        <w:rPr>
          <w:b/>
          <w:sz w:val="26"/>
          <w:szCs w:val="26"/>
        </w:rPr>
      </w:pPr>
    </w:p>
    <w:p w:rsidR="00D206C0" w:rsidRDefault="00D206C0" w:rsidP="000A502D">
      <w:pPr>
        <w:jc w:val="center"/>
        <w:rPr>
          <w:b/>
          <w:sz w:val="26"/>
          <w:szCs w:val="26"/>
        </w:rPr>
      </w:pPr>
    </w:p>
    <w:p w:rsidR="00D206C0" w:rsidRDefault="00D206C0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>с. Анненково</w:t>
      </w:r>
    </w:p>
    <w:p w:rsidR="00D206C0" w:rsidRDefault="00D206C0" w:rsidP="000A502D">
      <w:pPr>
        <w:jc w:val="center"/>
        <w:rPr>
          <w:sz w:val="26"/>
          <w:szCs w:val="26"/>
        </w:rPr>
      </w:pPr>
    </w:p>
    <w:p w:rsidR="00D206C0" w:rsidRPr="000A502D" w:rsidRDefault="00D206C0" w:rsidP="000A502D">
      <w:pPr>
        <w:pStyle w:val="ConsPlusNormal0"/>
        <w:widowControl/>
        <w:spacing w:line="232" w:lineRule="auto"/>
        <w:ind w:right="3402" w:firstLine="539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r>
        <w:rPr>
          <w:rFonts w:ascii="Times New Roman" w:hAnsi="Times New Roman" w:cs="Times New Roman"/>
          <w:sz w:val="28"/>
          <w:szCs w:val="28"/>
        </w:rPr>
        <w:t>Анненковского</w:t>
      </w:r>
      <w:r w:rsidRPr="000A502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2021 год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0A502D">
        <w:rPr>
          <w:rFonts w:ascii="Times New Roman" w:hAnsi="Times New Roman" w:cs="Times New Roman"/>
          <w:sz w:val="28"/>
          <w:szCs w:val="28"/>
        </w:rPr>
        <w:t>и на плановый период 2022 и 2023 годов»</w:t>
      </w:r>
    </w:p>
    <w:p w:rsidR="00D206C0" w:rsidRDefault="00D206C0" w:rsidP="000A502D">
      <w:pPr>
        <w:shd w:val="clear" w:color="auto" w:fill="FFFFFF"/>
        <w:ind w:left="23" w:right="4383"/>
        <w:rPr>
          <w:sz w:val="26"/>
          <w:szCs w:val="26"/>
        </w:rPr>
      </w:pPr>
    </w:p>
    <w:p w:rsidR="00D206C0" w:rsidRDefault="00D206C0" w:rsidP="000A502D">
      <w:pPr>
        <w:shd w:val="clear" w:color="auto" w:fill="FFFFFF"/>
        <w:rPr>
          <w:bCs/>
          <w:sz w:val="26"/>
          <w:szCs w:val="26"/>
        </w:rPr>
      </w:pPr>
    </w:p>
    <w:p w:rsidR="00D206C0" w:rsidRPr="002F0167" w:rsidRDefault="00D206C0" w:rsidP="000A502D">
      <w:pPr>
        <w:ind w:firstLine="851"/>
        <w:rPr>
          <w:sz w:val="28"/>
          <w:szCs w:val="28"/>
        </w:rPr>
      </w:pPr>
      <w:r w:rsidRPr="002F0167">
        <w:rPr>
          <w:sz w:val="28"/>
          <w:szCs w:val="28"/>
        </w:rPr>
        <w:t xml:space="preserve">В соответствии с Бюджетным кодексом Российской Федерации и на основании статьей </w:t>
      </w:r>
      <w:r>
        <w:rPr>
          <w:sz w:val="28"/>
          <w:szCs w:val="28"/>
        </w:rPr>
        <w:t xml:space="preserve"> 56</w:t>
      </w:r>
      <w:r w:rsidRPr="002F0167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>Анненковского</w:t>
      </w:r>
      <w:r w:rsidRPr="002F0167">
        <w:rPr>
          <w:sz w:val="28"/>
          <w:szCs w:val="28"/>
        </w:rPr>
        <w:t xml:space="preserve"> сельского поселения, Совет депутатов </w:t>
      </w:r>
      <w:r>
        <w:rPr>
          <w:sz w:val="28"/>
          <w:szCs w:val="28"/>
        </w:rPr>
        <w:t>Анненковского</w:t>
      </w:r>
      <w:r w:rsidRPr="002F0167">
        <w:rPr>
          <w:sz w:val="28"/>
          <w:szCs w:val="28"/>
        </w:rPr>
        <w:t xml:space="preserve"> сельского поселения </w:t>
      </w:r>
    </w:p>
    <w:p w:rsidR="00D206C0" w:rsidRDefault="00D206C0" w:rsidP="000A502D">
      <w:pPr>
        <w:jc w:val="center"/>
        <w:rPr>
          <w:sz w:val="28"/>
          <w:szCs w:val="28"/>
        </w:rPr>
      </w:pPr>
    </w:p>
    <w:p w:rsidR="00D206C0" w:rsidRPr="002F0167" w:rsidRDefault="00D206C0" w:rsidP="000A502D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D206C0" w:rsidRPr="00A54E37" w:rsidRDefault="00D206C0" w:rsidP="00C920D8">
      <w:pPr>
        <w:ind w:firstLine="851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Статья</w:t>
      </w:r>
      <w:r w:rsidRPr="00A54E37">
        <w:rPr>
          <w:b/>
          <w:sz w:val="28"/>
          <w:szCs w:val="28"/>
        </w:rPr>
        <w:t xml:space="preserve"> 1. Основные характеристики бюджета </w:t>
      </w:r>
      <w:r w:rsidRPr="00C920D8">
        <w:rPr>
          <w:b/>
          <w:sz w:val="28"/>
          <w:szCs w:val="28"/>
        </w:rPr>
        <w:t xml:space="preserve">Анненковского </w:t>
      </w:r>
      <w:r w:rsidRPr="00A54E37">
        <w:rPr>
          <w:b/>
          <w:sz w:val="28"/>
          <w:szCs w:val="28"/>
        </w:rPr>
        <w:t xml:space="preserve">сельского поселения </w:t>
      </w:r>
    </w:p>
    <w:p w:rsidR="00D206C0" w:rsidRDefault="00D206C0" w:rsidP="00824DA1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1464E">
        <w:rPr>
          <w:sz w:val="28"/>
          <w:szCs w:val="28"/>
        </w:rPr>
        <w:t>1.</w:t>
      </w:r>
      <w:r w:rsidRPr="0021464E">
        <w:rPr>
          <w:sz w:val="28"/>
          <w:szCs w:val="28"/>
        </w:rPr>
        <w:tab/>
        <w:t xml:space="preserve">Утвердить бюджет </w:t>
      </w:r>
      <w:r>
        <w:rPr>
          <w:sz w:val="28"/>
          <w:szCs w:val="28"/>
        </w:rPr>
        <w:t>Анненковского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 xml:space="preserve">Ромодановского муниципального района Республики Мордовия на 2021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1012,8тыс. рублей,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1012,8 тыс.</w:t>
      </w:r>
      <w:r w:rsidRPr="0021464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,</w:t>
      </w:r>
      <w:r w:rsidRPr="00824DA1">
        <w:rPr>
          <w:sz w:val="28"/>
          <w:szCs w:val="28"/>
        </w:rPr>
        <w:t xml:space="preserve"> </w:t>
      </w:r>
      <w:r>
        <w:rPr>
          <w:sz w:val="28"/>
          <w:szCs w:val="28"/>
        </w:rPr>
        <w:t>исходя из уровня инфляции, не превышающего 3,7 процента (декабрь 2021 года к декабрю 2020 года)</w:t>
      </w:r>
    </w:p>
    <w:p w:rsidR="00D206C0" w:rsidRDefault="00D206C0" w:rsidP="000A502D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Анненковского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2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доходам в сумме 935,2тыс. рублей,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935,2 тыс. рубле,в том числе условно утвержденные расходы в сумме 21,2 тыс.рублей, исходя из уровня инфляции, не превышающего 4,0 процента (декабрь 2022 года к декабрю 2021 года)</w:t>
      </w:r>
    </w:p>
    <w:p w:rsidR="00D206C0" w:rsidRPr="0021464E" w:rsidRDefault="00D206C0" w:rsidP="000A502D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Анненковского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3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952,7 тыс. рублей,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952,7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>в том числе условно утвержденные расходы в сумме 21,6 тыс.рублей, исходя из уровня инфляции, не превышающего 3,9 процента (декабрь 2023 года к декабрю 2022 года)</w:t>
      </w:r>
    </w:p>
    <w:p w:rsidR="00D206C0" w:rsidRDefault="00D206C0" w:rsidP="000A502D">
      <w:pPr>
        <w:ind w:firstLine="851"/>
        <w:jc w:val="center"/>
        <w:outlineLvl w:val="0"/>
        <w:rPr>
          <w:b/>
          <w:sz w:val="28"/>
          <w:szCs w:val="28"/>
        </w:rPr>
      </w:pPr>
    </w:p>
    <w:p w:rsidR="00D206C0" w:rsidRPr="0043466D" w:rsidRDefault="00D206C0" w:rsidP="000A502D">
      <w:pPr>
        <w:ind w:firstLine="851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Статья</w:t>
      </w:r>
      <w:r w:rsidRPr="0043466D">
        <w:rPr>
          <w:b/>
          <w:sz w:val="28"/>
          <w:szCs w:val="28"/>
        </w:rPr>
        <w:t xml:space="preserve"> 2. </w:t>
      </w:r>
      <w:r w:rsidRPr="001F1D30">
        <w:rPr>
          <w:b/>
          <w:sz w:val="28"/>
          <w:szCs w:val="28"/>
        </w:rPr>
        <w:t>Главные администраторы</w:t>
      </w:r>
      <w:r w:rsidRPr="00B30796">
        <w:rPr>
          <w:b/>
          <w:sz w:val="28"/>
          <w:szCs w:val="28"/>
        </w:rPr>
        <w:t xml:space="preserve"> доходов бюджета </w:t>
      </w:r>
      <w:r w:rsidRPr="00C920D8">
        <w:rPr>
          <w:b/>
          <w:sz w:val="28"/>
          <w:szCs w:val="28"/>
        </w:rPr>
        <w:t>Анненковского</w:t>
      </w:r>
      <w:r>
        <w:rPr>
          <w:b/>
          <w:sz w:val="28"/>
          <w:szCs w:val="28"/>
        </w:rPr>
        <w:t xml:space="preserve"> сельского поселения </w:t>
      </w:r>
      <w:r w:rsidRPr="00B30796">
        <w:rPr>
          <w:b/>
          <w:sz w:val="28"/>
          <w:szCs w:val="28"/>
        </w:rPr>
        <w:t>Ромодановского муниципального района Республики Мордовия и главные администраторы источников финансирования</w:t>
      </w:r>
    </w:p>
    <w:p w:rsidR="00D206C0" w:rsidRPr="00451050" w:rsidRDefault="00D206C0" w:rsidP="00A6288E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1</w:t>
      </w:r>
      <w:r w:rsidRPr="0086764B">
        <w:rPr>
          <w:sz w:val="28"/>
          <w:szCs w:val="28"/>
        </w:rPr>
        <w:t>.</w:t>
      </w:r>
      <w:r>
        <w:rPr>
          <w:sz w:val="28"/>
          <w:szCs w:val="28"/>
        </w:rPr>
        <w:t>У</w:t>
      </w:r>
      <w:r w:rsidRPr="00451050">
        <w:rPr>
          <w:rFonts w:ascii="Times New Roman" w:hAnsi="Times New Roman" w:cs="Times New Roman"/>
          <w:sz w:val="28"/>
          <w:szCs w:val="28"/>
        </w:rPr>
        <w:t xml:space="preserve">твердить  перечень главных  администраторов доходов </w:t>
      </w:r>
      <w:r>
        <w:rPr>
          <w:rFonts w:ascii="Times New Roman" w:hAnsi="Times New Roman" w:cs="Times New Roman"/>
          <w:sz w:val="28"/>
          <w:szCs w:val="28"/>
        </w:rPr>
        <w:t>бюджета Анненковского сельского поселения</w:t>
      </w:r>
      <w:r w:rsidRPr="00451050">
        <w:rPr>
          <w:rFonts w:ascii="Times New Roman" w:hAnsi="Times New Roman" w:cs="Times New Roman"/>
          <w:sz w:val="28"/>
          <w:szCs w:val="28"/>
        </w:rPr>
        <w:t xml:space="preserve"> - органов местного самоуправления, осуществляющие контроль  за правильностью исчисления, полнотой и своевременностью уплаты, а также начисление, учет, взыскание и принятие решений о возврате (зачете) излишне уплаченных (взысканных) платежей в бюджет и пеней по ним,   согласно пр</w:t>
      </w:r>
      <w:r>
        <w:rPr>
          <w:rFonts w:ascii="Times New Roman" w:hAnsi="Times New Roman" w:cs="Times New Roman"/>
          <w:sz w:val="28"/>
          <w:szCs w:val="28"/>
        </w:rPr>
        <w:t>иложению 1 к настоящему решению Совета депутатов Анненковского сельского поселения Ромодановского муниципального района.</w:t>
      </w:r>
    </w:p>
    <w:p w:rsidR="00D206C0" w:rsidRDefault="00D206C0" w:rsidP="00A6288E">
      <w:pPr>
        <w:ind w:firstLine="851"/>
        <w:jc w:val="both"/>
        <w:rPr>
          <w:sz w:val="28"/>
          <w:szCs w:val="28"/>
        </w:rPr>
      </w:pPr>
      <w:r w:rsidRPr="00087C29">
        <w:rPr>
          <w:sz w:val="28"/>
          <w:szCs w:val="28"/>
        </w:rPr>
        <w:t>2.Утвердить перечень главных администрат</w:t>
      </w:r>
      <w:r>
        <w:rPr>
          <w:sz w:val="28"/>
          <w:szCs w:val="28"/>
        </w:rPr>
        <w:t xml:space="preserve">оров </w:t>
      </w:r>
      <w:r w:rsidRPr="00087C29">
        <w:rPr>
          <w:sz w:val="28"/>
          <w:szCs w:val="28"/>
        </w:rPr>
        <w:t xml:space="preserve">источников финансирования  дефицита  бюджета </w:t>
      </w:r>
      <w:r>
        <w:rPr>
          <w:sz w:val="28"/>
          <w:szCs w:val="28"/>
        </w:rPr>
        <w:t>Анненковского сельского поселения</w:t>
      </w:r>
      <w:r w:rsidRPr="00087C29">
        <w:rPr>
          <w:sz w:val="28"/>
          <w:szCs w:val="28"/>
        </w:rPr>
        <w:t xml:space="preserve">  </w:t>
      </w:r>
      <w:r w:rsidRPr="00D871F3">
        <w:rPr>
          <w:color w:val="FF0000"/>
          <w:sz w:val="28"/>
          <w:szCs w:val="28"/>
        </w:rPr>
        <w:t xml:space="preserve">  </w:t>
      </w:r>
      <w:r w:rsidRPr="00087C29">
        <w:rPr>
          <w:sz w:val="28"/>
          <w:szCs w:val="28"/>
        </w:rPr>
        <w:t xml:space="preserve"> согл</w:t>
      </w:r>
      <w:r>
        <w:rPr>
          <w:sz w:val="28"/>
          <w:szCs w:val="28"/>
        </w:rPr>
        <w:t>асно приложению 2 к настоящему решению Совета депутатов Анненковского сельского поселения Ромодановского муниципального района.</w:t>
      </w:r>
    </w:p>
    <w:p w:rsidR="00D206C0" w:rsidRPr="00610076" w:rsidRDefault="00D206C0" w:rsidP="00A6288E">
      <w:pPr>
        <w:ind w:firstLine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</w:t>
      </w:r>
      <w:r w:rsidRPr="00610076">
        <w:rPr>
          <w:b/>
          <w:sz w:val="28"/>
          <w:szCs w:val="28"/>
        </w:rPr>
        <w:t xml:space="preserve"> 3.Безвозмездные поступления в бюджет </w:t>
      </w:r>
      <w:r w:rsidRPr="00C920D8">
        <w:rPr>
          <w:b/>
          <w:sz w:val="28"/>
          <w:szCs w:val="28"/>
        </w:rPr>
        <w:t>Анненковского</w:t>
      </w:r>
      <w:r w:rsidRPr="00610076">
        <w:rPr>
          <w:b/>
          <w:sz w:val="28"/>
          <w:szCs w:val="28"/>
        </w:rPr>
        <w:t xml:space="preserve"> сельского поселения Ромодановского муниципального района</w:t>
      </w:r>
    </w:p>
    <w:p w:rsidR="00D206C0" w:rsidRDefault="00D206C0" w:rsidP="00A6288E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CF37F5">
        <w:rPr>
          <w:sz w:val="28"/>
          <w:szCs w:val="28"/>
        </w:rPr>
        <w:t xml:space="preserve"> Утвердить  объем 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r>
        <w:rPr>
          <w:sz w:val="28"/>
          <w:szCs w:val="28"/>
        </w:rPr>
        <w:t xml:space="preserve">Анненковского 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 на 2021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 и плановый период</w:t>
      </w:r>
    </w:p>
    <w:p w:rsidR="00D206C0" w:rsidRPr="00CF37F5" w:rsidRDefault="00D206C0" w:rsidP="00BF3E1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2022,  2023 годов </w:t>
      </w:r>
      <w:r w:rsidRPr="00CF37F5">
        <w:rPr>
          <w:sz w:val="28"/>
          <w:szCs w:val="28"/>
        </w:rPr>
        <w:t>(межбюджетных трансфертов, получаемых из других бюджетов бюджетной системы Российской Федерации), согласно приложению № 3 к настоящему</w:t>
      </w:r>
      <w:r>
        <w:rPr>
          <w:sz w:val="28"/>
          <w:szCs w:val="28"/>
        </w:rPr>
        <w:t xml:space="preserve"> р</w:t>
      </w:r>
      <w:r w:rsidRPr="00CF37F5">
        <w:rPr>
          <w:sz w:val="28"/>
          <w:szCs w:val="28"/>
        </w:rPr>
        <w:t>ешению</w:t>
      </w:r>
      <w:r>
        <w:rPr>
          <w:sz w:val="28"/>
          <w:szCs w:val="28"/>
        </w:rPr>
        <w:t xml:space="preserve"> </w:t>
      </w:r>
      <w:r w:rsidRPr="00CF37F5">
        <w:rPr>
          <w:sz w:val="28"/>
          <w:szCs w:val="28"/>
        </w:rPr>
        <w:t xml:space="preserve"> </w:t>
      </w:r>
      <w:r>
        <w:rPr>
          <w:sz w:val="28"/>
          <w:szCs w:val="28"/>
        </w:rPr>
        <w:t>Совета депутатов Анненковского сельского поселения Ромодановского муниципального района.</w:t>
      </w:r>
      <w:r w:rsidRPr="00CF37F5">
        <w:rPr>
          <w:sz w:val="28"/>
          <w:szCs w:val="28"/>
        </w:rPr>
        <w:t xml:space="preserve">        </w:t>
      </w:r>
    </w:p>
    <w:p w:rsidR="00D206C0" w:rsidRPr="00FA6B38" w:rsidRDefault="00D206C0" w:rsidP="00A6288E">
      <w:pPr>
        <w:ind w:firstLine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</w:t>
      </w:r>
      <w:r w:rsidRPr="00FA6B3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4</w:t>
      </w:r>
      <w:r w:rsidRPr="00FA6B38">
        <w:rPr>
          <w:b/>
          <w:sz w:val="28"/>
          <w:szCs w:val="28"/>
        </w:rPr>
        <w:t xml:space="preserve">. Распределение расходов бюджета </w:t>
      </w:r>
      <w:r w:rsidRPr="00031D16">
        <w:rPr>
          <w:b/>
          <w:sz w:val="28"/>
          <w:szCs w:val="28"/>
        </w:rPr>
        <w:t>Анненковского</w:t>
      </w:r>
      <w:r>
        <w:rPr>
          <w:b/>
          <w:sz w:val="28"/>
          <w:szCs w:val="28"/>
        </w:rPr>
        <w:t xml:space="preserve">              </w:t>
      </w:r>
      <w:r w:rsidRPr="00FA6B38">
        <w:rPr>
          <w:b/>
          <w:sz w:val="28"/>
          <w:szCs w:val="28"/>
        </w:rPr>
        <w:t>сельского поселения</w:t>
      </w:r>
      <w:r w:rsidRPr="00936B43">
        <w:rPr>
          <w:b/>
          <w:sz w:val="28"/>
          <w:szCs w:val="28"/>
        </w:rPr>
        <w:t xml:space="preserve"> </w:t>
      </w:r>
      <w:r w:rsidRPr="00610076">
        <w:rPr>
          <w:b/>
          <w:sz w:val="28"/>
          <w:szCs w:val="28"/>
        </w:rPr>
        <w:t>Ромодановского муниципального района</w:t>
      </w:r>
    </w:p>
    <w:p w:rsidR="00D206C0" w:rsidRPr="00674995" w:rsidRDefault="00D206C0" w:rsidP="00A6288E">
      <w:pPr>
        <w:ind w:firstLine="851"/>
        <w:jc w:val="both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Утвердить:</w:t>
      </w:r>
    </w:p>
    <w:p w:rsidR="00D206C0" w:rsidRPr="0018018A" w:rsidRDefault="00D206C0" w:rsidP="00A6288E">
      <w:pPr>
        <w:ind w:firstLine="851"/>
        <w:jc w:val="both"/>
        <w:rPr>
          <w:sz w:val="28"/>
          <w:szCs w:val="28"/>
        </w:rPr>
      </w:pPr>
      <w:r w:rsidRPr="0018018A">
        <w:rPr>
          <w:sz w:val="28"/>
          <w:szCs w:val="28"/>
        </w:rPr>
        <w:t>распределени</w:t>
      </w:r>
      <w:r>
        <w:rPr>
          <w:sz w:val="28"/>
          <w:szCs w:val="28"/>
        </w:rPr>
        <w:t>е</w:t>
      </w:r>
      <w:r w:rsidRPr="0018018A">
        <w:rPr>
          <w:sz w:val="28"/>
          <w:szCs w:val="28"/>
        </w:rPr>
        <w:t xml:space="preserve"> бюджетных ассигнований</w:t>
      </w:r>
      <w:r>
        <w:rPr>
          <w:sz w:val="28"/>
          <w:szCs w:val="28"/>
        </w:rPr>
        <w:t xml:space="preserve"> из </w:t>
      </w:r>
      <w:r w:rsidRPr="0018018A">
        <w:rPr>
          <w:sz w:val="28"/>
          <w:szCs w:val="28"/>
        </w:rPr>
        <w:t xml:space="preserve"> бюджета </w:t>
      </w:r>
      <w:r>
        <w:rPr>
          <w:sz w:val="28"/>
          <w:szCs w:val="28"/>
        </w:rPr>
        <w:t>Анненковского</w:t>
      </w:r>
      <w:r w:rsidRPr="0018018A">
        <w:rPr>
          <w:sz w:val="28"/>
          <w:szCs w:val="28"/>
        </w:rPr>
        <w:t xml:space="preserve"> сельского поселения по разделам</w:t>
      </w:r>
      <w:r>
        <w:rPr>
          <w:sz w:val="28"/>
          <w:szCs w:val="28"/>
        </w:rPr>
        <w:t>, подразделам, целевым статьям  (</w:t>
      </w:r>
      <w:r w:rsidRPr="0018018A">
        <w:rPr>
          <w:sz w:val="28"/>
          <w:szCs w:val="28"/>
        </w:rPr>
        <w:t>муниципальным программам и непрограммным направлениям деятельности), группам (группам и подгруппам) видов расходов классификации расходов бюдж</w:t>
      </w:r>
      <w:r>
        <w:rPr>
          <w:sz w:val="28"/>
          <w:szCs w:val="28"/>
        </w:rPr>
        <w:t>ета Российской Федерации на 2021</w:t>
      </w:r>
      <w:r w:rsidRPr="0018018A">
        <w:rPr>
          <w:sz w:val="28"/>
          <w:szCs w:val="28"/>
        </w:rPr>
        <w:t xml:space="preserve"> год </w:t>
      </w:r>
      <w:r>
        <w:rPr>
          <w:sz w:val="28"/>
          <w:szCs w:val="28"/>
        </w:rPr>
        <w:t>и плановый период 2022 , 2023 годов</w:t>
      </w:r>
      <w:r w:rsidRPr="0018018A">
        <w:rPr>
          <w:sz w:val="28"/>
          <w:szCs w:val="28"/>
        </w:rPr>
        <w:t xml:space="preserve"> согласно приложению № 4  к настоящему </w:t>
      </w:r>
      <w:r>
        <w:rPr>
          <w:sz w:val="28"/>
          <w:szCs w:val="28"/>
        </w:rPr>
        <w:t xml:space="preserve">решению </w:t>
      </w:r>
      <w:r w:rsidRPr="0018018A">
        <w:rPr>
          <w:sz w:val="28"/>
          <w:szCs w:val="28"/>
        </w:rPr>
        <w:t xml:space="preserve"> </w:t>
      </w:r>
      <w:r>
        <w:rPr>
          <w:sz w:val="28"/>
          <w:szCs w:val="28"/>
        </w:rPr>
        <w:t>Совета депутатов Анненковского сельского поселения Ромодановского муниципального района.</w:t>
      </w:r>
      <w:r w:rsidRPr="00CF37F5">
        <w:rPr>
          <w:sz w:val="28"/>
          <w:szCs w:val="28"/>
        </w:rPr>
        <w:t xml:space="preserve">        </w:t>
      </w:r>
    </w:p>
    <w:p w:rsidR="00D206C0" w:rsidRDefault="00D206C0" w:rsidP="00A6288E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06C13">
        <w:rPr>
          <w:sz w:val="28"/>
          <w:szCs w:val="28"/>
        </w:rPr>
        <w:t xml:space="preserve">ведомственной структуре расходов бюджета </w:t>
      </w:r>
      <w:r>
        <w:rPr>
          <w:sz w:val="28"/>
          <w:szCs w:val="28"/>
        </w:rPr>
        <w:t>Анненковского</w:t>
      </w:r>
      <w:r w:rsidRPr="00A06C13">
        <w:rPr>
          <w:sz w:val="28"/>
          <w:szCs w:val="28"/>
        </w:rPr>
        <w:t xml:space="preserve"> сельского по</w:t>
      </w:r>
      <w:r>
        <w:rPr>
          <w:sz w:val="28"/>
          <w:szCs w:val="28"/>
        </w:rPr>
        <w:t>селения на 2021</w:t>
      </w:r>
      <w:r w:rsidRPr="00A06C13">
        <w:rPr>
          <w:sz w:val="28"/>
          <w:szCs w:val="28"/>
        </w:rPr>
        <w:t xml:space="preserve"> год</w:t>
      </w:r>
      <w:r w:rsidRPr="001113EE">
        <w:rPr>
          <w:sz w:val="28"/>
          <w:szCs w:val="28"/>
        </w:rPr>
        <w:t xml:space="preserve"> </w:t>
      </w:r>
      <w:r>
        <w:rPr>
          <w:sz w:val="28"/>
          <w:szCs w:val="28"/>
        </w:rPr>
        <w:t>и плановый период 2022  2023 годов</w:t>
      </w:r>
      <w:r w:rsidRPr="00A06C13">
        <w:rPr>
          <w:sz w:val="28"/>
          <w:szCs w:val="28"/>
        </w:rPr>
        <w:t xml:space="preserve"> согласно прил</w:t>
      </w:r>
      <w:r>
        <w:rPr>
          <w:sz w:val="28"/>
          <w:szCs w:val="28"/>
        </w:rPr>
        <w:t>ожению № 5 к настоящему решению Совета депутатов Анненковского сельского поселения Ромодановского муниципального района.</w:t>
      </w:r>
      <w:r w:rsidRPr="00CF37F5">
        <w:rPr>
          <w:sz w:val="28"/>
          <w:szCs w:val="28"/>
        </w:rPr>
        <w:t xml:space="preserve">        </w:t>
      </w:r>
    </w:p>
    <w:p w:rsidR="00D206C0" w:rsidRPr="00A06C13" w:rsidRDefault="00D206C0" w:rsidP="00A6288E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 xml:space="preserve"> </w:t>
      </w:r>
      <w:r>
        <w:rPr>
          <w:sz w:val="28"/>
          <w:szCs w:val="28"/>
        </w:rPr>
        <w:t>распределение бюджетных ассигнований бюджета Анненковского сельского поселения Ромодановского муниципального района по целевым статьям (муниципальным программам и не программным направлениям деятельности),группам ( группам и подгруппам) видов расходов классификации расходов бюджетов, а также по разделам и подразделам классификации расходов бюджетов на 2021 год и плановый период 2022  2023 годов согласно приложению 6 к настоящему Решению  Совета депутатов Анненковского сельского поселения Ромодановского муниципального района.</w:t>
      </w:r>
      <w:r w:rsidRPr="00CF37F5">
        <w:rPr>
          <w:sz w:val="28"/>
          <w:szCs w:val="28"/>
        </w:rPr>
        <w:t xml:space="preserve">        </w:t>
      </w:r>
    </w:p>
    <w:p w:rsidR="00D206C0" w:rsidRDefault="00D206C0" w:rsidP="00A6288E">
      <w:pPr>
        <w:shd w:val="clear" w:color="auto" w:fill="FFFFFF"/>
        <w:ind w:left="34" w:right="490" w:firstLine="389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5. </w:t>
      </w:r>
      <w:r>
        <w:rPr>
          <w:b/>
          <w:sz w:val="28"/>
          <w:szCs w:val="28"/>
        </w:rPr>
        <w:t>Бюджетные ассигнования на обеспечение деятельности муниципальных учреждений</w:t>
      </w:r>
      <w:r>
        <w:rPr>
          <w:b/>
          <w:bCs/>
          <w:spacing w:val="2"/>
          <w:sz w:val="28"/>
          <w:szCs w:val="28"/>
        </w:rPr>
        <w:t xml:space="preserve"> </w:t>
      </w:r>
      <w:r w:rsidRPr="00031D16">
        <w:rPr>
          <w:b/>
          <w:sz w:val="28"/>
          <w:szCs w:val="28"/>
        </w:rPr>
        <w:t>Анненковского</w:t>
      </w:r>
      <w:r>
        <w:rPr>
          <w:b/>
          <w:bCs/>
          <w:spacing w:val="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сельского поселения </w:t>
      </w:r>
      <w:r>
        <w:rPr>
          <w:b/>
          <w:sz w:val="28"/>
          <w:szCs w:val="28"/>
        </w:rPr>
        <w:t>Ромодановского муниципального района Республики Мордовия</w:t>
      </w:r>
    </w:p>
    <w:p w:rsidR="00D206C0" w:rsidRDefault="00D206C0" w:rsidP="00A6288E">
      <w:pPr>
        <w:ind w:firstLine="540"/>
        <w:jc w:val="both"/>
        <w:outlineLvl w:val="2"/>
        <w:rPr>
          <w:sz w:val="28"/>
          <w:szCs w:val="28"/>
        </w:rPr>
      </w:pPr>
    </w:p>
    <w:p w:rsidR="00D206C0" w:rsidRDefault="00D206C0" w:rsidP="00A6288E">
      <w:pPr>
        <w:ind w:firstLine="851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Из бюджета Анненковского</w:t>
      </w:r>
      <w:r>
        <w:rPr>
          <w:bCs/>
          <w:spacing w:val="2"/>
          <w:sz w:val="28"/>
          <w:szCs w:val="28"/>
        </w:rPr>
        <w:t xml:space="preserve"> </w:t>
      </w:r>
      <w:r>
        <w:rPr>
          <w:bCs/>
          <w:sz w:val="28"/>
          <w:szCs w:val="28"/>
        </w:rPr>
        <w:t>сельского поселения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 Мордовия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казенным учреждениям Анненковского</w:t>
      </w:r>
      <w:r>
        <w:rPr>
          <w:bCs/>
          <w:spacing w:val="2"/>
          <w:sz w:val="28"/>
          <w:szCs w:val="28"/>
        </w:rPr>
        <w:t xml:space="preserve"> </w:t>
      </w:r>
      <w:r>
        <w:rPr>
          <w:bCs/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Ромодановского муниципального района Республики Мордовия  не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</w:t>
      </w:r>
      <w:r>
        <w:rPr>
          <w:bCs/>
          <w:sz w:val="28"/>
          <w:szCs w:val="28"/>
        </w:rPr>
        <w:t xml:space="preserve"> в соответствии со статьей 70 Бюджетного кодекса Российской Федерации</w:t>
      </w:r>
    </w:p>
    <w:p w:rsidR="00D206C0" w:rsidRDefault="00D206C0" w:rsidP="00A6288E">
      <w:pPr>
        <w:ind w:firstLine="851"/>
        <w:jc w:val="both"/>
        <w:rPr>
          <w:b/>
          <w:sz w:val="28"/>
          <w:szCs w:val="28"/>
        </w:rPr>
      </w:pPr>
    </w:p>
    <w:p w:rsidR="00D206C0" w:rsidRPr="0018533F" w:rsidRDefault="00D206C0" w:rsidP="00A6288E">
      <w:pPr>
        <w:ind w:firstLine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</w:t>
      </w:r>
      <w:r w:rsidRPr="0018533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6</w:t>
      </w:r>
      <w:r w:rsidRPr="0018533F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Бюджетные ассигнования </w:t>
      </w:r>
      <w:r w:rsidRPr="0018533F">
        <w:rPr>
          <w:b/>
          <w:sz w:val="28"/>
          <w:szCs w:val="28"/>
        </w:rPr>
        <w:t xml:space="preserve"> на социальное обеспечение населения</w:t>
      </w:r>
      <w:r>
        <w:rPr>
          <w:b/>
          <w:sz w:val="28"/>
          <w:szCs w:val="28"/>
        </w:rPr>
        <w:t>, не связанные с предоставлением мер социальной поддержки</w:t>
      </w:r>
    </w:p>
    <w:p w:rsidR="00D206C0" w:rsidRPr="00E142E2" w:rsidRDefault="00D206C0" w:rsidP="00A6288E">
      <w:pPr>
        <w:ind w:firstLine="851"/>
        <w:jc w:val="both"/>
        <w:rPr>
          <w:sz w:val="28"/>
          <w:szCs w:val="28"/>
        </w:rPr>
      </w:pPr>
      <w:r w:rsidRPr="00E142E2">
        <w:rPr>
          <w:sz w:val="28"/>
          <w:szCs w:val="28"/>
        </w:rPr>
        <w:t xml:space="preserve"> Из бюджета </w:t>
      </w:r>
      <w:r>
        <w:rPr>
          <w:sz w:val="28"/>
          <w:szCs w:val="28"/>
        </w:rPr>
        <w:t>Анненковского</w:t>
      </w:r>
      <w:r w:rsidRPr="00E142E2">
        <w:rPr>
          <w:sz w:val="28"/>
          <w:szCs w:val="28"/>
        </w:rPr>
        <w:t xml:space="preserve"> сельского поселения</w:t>
      </w:r>
      <w:r w:rsidRPr="00AA6EE3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пре</w:t>
      </w:r>
      <w:r w:rsidRPr="00E142E2">
        <w:rPr>
          <w:sz w:val="28"/>
          <w:szCs w:val="28"/>
        </w:rPr>
        <w:t xml:space="preserve">доставляются </w:t>
      </w:r>
      <w:r>
        <w:rPr>
          <w:sz w:val="28"/>
          <w:szCs w:val="28"/>
        </w:rPr>
        <w:t xml:space="preserve">следующие </w:t>
      </w:r>
      <w:r w:rsidRPr="00E142E2">
        <w:rPr>
          <w:sz w:val="28"/>
          <w:szCs w:val="28"/>
        </w:rPr>
        <w:t>бюджетные ассигнования на социальное обеспечение населения</w:t>
      </w:r>
      <w:r>
        <w:rPr>
          <w:sz w:val="28"/>
          <w:szCs w:val="28"/>
        </w:rPr>
        <w:t>, не связанные с предоставлением мер социальной поддержки</w:t>
      </w:r>
      <w:r w:rsidRPr="00E142E2">
        <w:rPr>
          <w:sz w:val="28"/>
          <w:szCs w:val="28"/>
        </w:rPr>
        <w:t xml:space="preserve"> в соответствии с законодательством Республики Мордовия и нормативными правовыми актами </w:t>
      </w:r>
      <w:r>
        <w:rPr>
          <w:sz w:val="28"/>
          <w:szCs w:val="28"/>
        </w:rPr>
        <w:t>Анненковского</w:t>
      </w:r>
      <w:r w:rsidRPr="00E142E2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:</w:t>
      </w:r>
    </w:p>
    <w:p w:rsidR="00D206C0" w:rsidRDefault="00D206C0" w:rsidP="00A6288E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077B59">
        <w:rPr>
          <w:sz w:val="28"/>
          <w:szCs w:val="28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</w:t>
      </w:r>
      <w:r>
        <w:rPr>
          <w:sz w:val="28"/>
          <w:szCs w:val="28"/>
        </w:rPr>
        <w:t xml:space="preserve">стного самоуправления на 2021 году  и плановый период 2022  2023 годов                  </w:t>
      </w:r>
    </w:p>
    <w:p w:rsidR="00D206C0" w:rsidRPr="001C4060" w:rsidRDefault="00D206C0" w:rsidP="00A6288E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1A88">
        <w:rPr>
          <w:rFonts w:ascii="Times New Roman" w:hAnsi="Times New Roman" w:cs="Times New Roman"/>
          <w:b/>
          <w:sz w:val="28"/>
          <w:szCs w:val="28"/>
        </w:rPr>
        <w:t>Статья</w:t>
      </w:r>
      <w:r w:rsidRPr="0092300E">
        <w:rPr>
          <w:rFonts w:ascii="Times New Roman" w:hAnsi="Times New Roman" w:cs="Times New Roman"/>
          <w:b/>
          <w:sz w:val="28"/>
          <w:szCs w:val="28"/>
        </w:rPr>
        <w:t xml:space="preserve"> 7.</w:t>
      </w:r>
      <w:r w:rsidRPr="0092300E">
        <w:rPr>
          <w:b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sz w:val="28"/>
          <w:szCs w:val="28"/>
        </w:rPr>
        <w:t xml:space="preserve">Бюджетные ассигнования Дорожного фонда </w:t>
      </w:r>
      <w:r w:rsidRPr="00031D16">
        <w:rPr>
          <w:rFonts w:ascii="Times New Roman" w:hAnsi="Times New Roman" w:cs="Times New Roman"/>
          <w:b/>
          <w:sz w:val="28"/>
          <w:szCs w:val="28"/>
        </w:rPr>
        <w:t>Анненковского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r w:rsidRPr="0092300E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 Республики Мордовия</w:t>
      </w:r>
    </w:p>
    <w:p w:rsidR="00D206C0" w:rsidRPr="001C4060" w:rsidRDefault="00D206C0" w:rsidP="00A6288E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>
        <w:rPr>
          <w:rFonts w:ascii="Times New Roman" w:hAnsi="Times New Roman" w:cs="Times New Roman"/>
          <w:sz w:val="28"/>
          <w:szCs w:val="28"/>
        </w:rPr>
        <w:t>Анненковского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 на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>
        <w:rPr>
          <w:rFonts w:ascii="Times New Roman" w:hAnsi="Times New Roman" w:cs="Times New Roman"/>
          <w:sz w:val="28"/>
          <w:szCs w:val="28"/>
        </w:rPr>
        <w:t xml:space="preserve"> 110,5</w:t>
      </w:r>
      <w:r w:rsidRPr="001C4060">
        <w:rPr>
          <w:rFonts w:ascii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hAnsi="Times New Roman" w:cs="Times New Roman"/>
          <w:sz w:val="28"/>
          <w:szCs w:val="28"/>
        </w:rPr>
        <w:t>, на 2022 год в сумме 110,5тыс</w:t>
      </w:r>
      <w:r w:rsidRPr="001C406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рублей,на 2023год в сумме 110,5тыс.рублей.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06C0" w:rsidRPr="001C4060" w:rsidRDefault="00D206C0" w:rsidP="00A6288E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>2. Иные направления 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Анненковского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определяются в соответствии с порядком формирования и использования бюджетных ассигнований Дорожного фонда </w:t>
      </w:r>
      <w:r>
        <w:rPr>
          <w:rFonts w:ascii="Times New Roman" w:hAnsi="Times New Roman" w:cs="Times New Roman"/>
          <w:sz w:val="28"/>
          <w:szCs w:val="28"/>
        </w:rPr>
        <w:t>Анненковского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района, установленном администрацией </w:t>
      </w:r>
      <w:r>
        <w:rPr>
          <w:rFonts w:ascii="Times New Roman" w:hAnsi="Times New Roman" w:cs="Times New Roman"/>
          <w:sz w:val="28"/>
          <w:szCs w:val="28"/>
        </w:rPr>
        <w:t>Анненковского</w:t>
      </w:r>
      <w:r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района.</w:t>
      </w:r>
    </w:p>
    <w:p w:rsidR="00D206C0" w:rsidRPr="00704FF0" w:rsidRDefault="00D206C0" w:rsidP="0092300E">
      <w:pPr>
        <w:ind w:firstLine="851"/>
        <w:rPr>
          <w:sz w:val="28"/>
          <w:szCs w:val="28"/>
        </w:rPr>
      </w:pPr>
    </w:p>
    <w:p w:rsidR="00D206C0" w:rsidRDefault="00D206C0" w:rsidP="000A502D">
      <w:pPr>
        <w:ind w:firstLine="851"/>
        <w:jc w:val="center"/>
        <w:outlineLvl w:val="0"/>
        <w:rPr>
          <w:b/>
          <w:sz w:val="28"/>
          <w:szCs w:val="28"/>
        </w:rPr>
      </w:pPr>
    </w:p>
    <w:p w:rsidR="00D206C0" w:rsidRPr="00463855" w:rsidRDefault="00D206C0" w:rsidP="000A502D">
      <w:pPr>
        <w:ind w:firstLine="851"/>
        <w:jc w:val="center"/>
        <w:outlineLvl w:val="0"/>
        <w:rPr>
          <w:sz w:val="16"/>
          <w:szCs w:val="16"/>
        </w:rPr>
      </w:pPr>
      <w:r>
        <w:rPr>
          <w:b/>
          <w:sz w:val="28"/>
          <w:szCs w:val="28"/>
        </w:rPr>
        <w:t>Статья</w:t>
      </w:r>
      <w:r w:rsidRPr="009E7CB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8</w:t>
      </w:r>
      <w:r w:rsidRPr="009E7CB3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Резервный фонд администрации </w:t>
      </w:r>
      <w:r w:rsidRPr="00031D16">
        <w:rPr>
          <w:b/>
          <w:sz w:val="28"/>
          <w:szCs w:val="28"/>
        </w:rPr>
        <w:t xml:space="preserve">Анненковского </w:t>
      </w:r>
      <w:r>
        <w:rPr>
          <w:b/>
          <w:sz w:val="28"/>
          <w:szCs w:val="28"/>
        </w:rPr>
        <w:t xml:space="preserve">сельского поселения </w:t>
      </w:r>
    </w:p>
    <w:p w:rsidR="00D206C0" w:rsidRDefault="00D206C0" w:rsidP="00A6288E">
      <w:pPr>
        <w:ind w:firstLine="851"/>
        <w:jc w:val="both"/>
        <w:rPr>
          <w:sz w:val="28"/>
          <w:szCs w:val="28"/>
        </w:rPr>
      </w:pPr>
      <w:r w:rsidRPr="009E7CB3">
        <w:rPr>
          <w:bCs/>
          <w:sz w:val="28"/>
          <w:szCs w:val="28"/>
        </w:rPr>
        <w:t xml:space="preserve"> </w:t>
      </w:r>
      <w:r w:rsidRPr="009E7CB3">
        <w:rPr>
          <w:sz w:val="28"/>
          <w:szCs w:val="28"/>
        </w:rPr>
        <w:t xml:space="preserve">Установить размер Резервного фонда </w:t>
      </w:r>
      <w:r>
        <w:rPr>
          <w:sz w:val="28"/>
          <w:szCs w:val="28"/>
        </w:rPr>
        <w:t>Анненковского</w:t>
      </w:r>
      <w:r w:rsidRPr="00463855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на 2020</w:t>
      </w:r>
      <w:r w:rsidRPr="00F14B6E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на плановый период 2022 и 2023 годов </w:t>
      </w:r>
      <w:r w:rsidRPr="00F14B6E">
        <w:rPr>
          <w:sz w:val="28"/>
          <w:szCs w:val="28"/>
        </w:rPr>
        <w:t>в сум</w:t>
      </w:r>
      <w:r>
        <w:rPr>
          <w:sz w:val="28"/>
          <w:szCs w:val="28"/>
        </w:rPr>
        <w:t>ме</w:t>
      </w:r>
    </w:p>
    <w:p w:rsidR="00D206C0" w:rsidRPr="00463855" w:rsidRDefault="00D206C0" w:rsidP="00A6288E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5,0</w:t>
      </w:r>
      <w:r w:rsidRPr="00F14B6E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 xml:space="preserve"> ежегодно</w:t>
      </w:r>
    </w:p>
    <w:p w:rsidR="00D206C0" w:rsidRPr="009E10E5" w:rsidRDefault="00D206C0" w:rsidP="00A6288E">
      <w:pPr>
        <w:ind w:firstLine="851"/>
        <w:jc w:val="both"/>
        <w:rPr>
          <w:sz w:val="28"/>
          <w:szCs w:val="28"/>
        </w:rPr>
      </w:pPr>
      <w:r w:rsidRPr="009E10E5">
        <w:rPr>
          <w:sz w:val="28"/>
          <w:szCs w:val="28"/>
        </w:rPr>
        <w:t xml:space="preserve">Средства Резервного фонда </w:t>
      </w:r>
      <w:r>
        <w:rPr>
          <w:sz w:val="28"/>
          <w:szCs w:val="28"/>
        </w:rPr>
        <w:t>а</w:t>
      </w:r>
      <w:r w:rsidRPr="009E10E5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Анненковского </w:t>
      </w:r>
      <w:r w:rsidRPr="009E10E5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направляются </w:t>
      </w:r>
      <w:r w:rsidRPr="009E10E5">
        <w:rPr>
          <w:sz w:val="28"/>
          <w:szCs w:val="28"/>
        </w:rPr>
        <w:t xml:space="preserve"> на финансовое обеспечение непредвиденных расходов, в 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D206C0" w:rsidRDefault="00D206C0" w:rsidP="00A6288E">
      <w:pPr>
        <w:ind w:firstLine="851"/>
        <w:jc w:val="both"/>
        <w:rPr>
          <w:sz w:val="28"/>
          <w:szCs w:val="28"/>
        </w:rPr>
      </w:pPr>
      <w:r w:rsidRPr="00ED41C3">
        <w:rPr>
          <w:sz w:val="28"/>
          <w:szCs w:val="28"/>
        </w:rPr>
        <w:t xml:space="preserve">Средства Резервного фонда </w:t>
      </w:r>
      <w:r>
        <w:rPr>
          <w:sz w:val="28"/>
          <w:szCs w:val="28"/>
        </w:rPr>
        <w:t>а</w:t>
      </w:r>
      <w:r w:rsidRPr="00ED41C3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Анненковского</w:t>
      </w:r>
      <w:r w:rsidRPr="00ED41C3">
        <w:rPr>
          <w:sz w:val="28"/>
          <w:szCs w:val="28"/>
        </w:rPr>
        <w:t xml:space="preserve"> сельского поселения, предусмотренные в составе бюджета </w:t>
      </w:r>
      <w:r>
        <w:rPr>
          <w:sz w:val="28"/>
          <w:szCs w:val="28"/>
        </w:rPr>
        <w:t>Анненковского</w:t>
      </w:r>
      <w:r w:rsidRPr="00ED41C3">
        <w:rPr>
          <w:sz w:val="28"/>
          <w:szCs w:val="28"/>
        </w:rPr>
        <w:t xml:space="preserve"> сельского поселения, используются по решению </w:t>
      </w:r>
      <w:r>
        <w:rPr>
          <w:sz w:val="28"/>
          <w:szCs w:val="28"/>
        </w:rPr>
        <w:t>а</w:t>
      </w:r>
      <w:r w:rsidRPr="00ED41C3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Анненковского о </w:t>
      </w:r>
      <w:r w:rsidRPr="00ED41C3">
        <w:rPr>
          <w:sz w:val="28"/>
          <w:szCs w:val="28"/>
        </w:rPr>
        <w:t>сельского поселения.</w:t>
      </w:r>
    </w:p>
    <w:p w:rsidR="00D206C0" w:rsidRPr="00ED41C3" w:rsidRDefault="00D206C0" w:rsidP="00A6288E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Порядок  использования бюджетных ассигнований Резервного фонда администрации Анненковского сельского поселения устанавливается  администрацией Анненковского сельского поселения</w:t>
      </w:r>
    </w:p>
    <w:p w:rsidR="00D206C0" w:rsidRDefault="00D206C0" w:rsidP="00A6288E">
      <w:pPr>
        <w:ind w:firstLine="851"/>
        <w:jc w:val="both"/>
        <w:rPr>
          <w:sz w:val="28"/>
          <w:szCs w:val="28"/>
        </w:rPr>
      </w:pPr>
      <w:r w:rsidRPr="000F4873">
        <w:rPr>
          <w:sz w:val="28"/>
          <w:szCs w:val="28"/>
        </w:rPr>
        <w:t xml:space="preserve">Отчет об использовании бюджетных ассигнований Резервного фонда </w:t>
      </w:r>
      <w:r>
        <w:rPr>
          <w:sz w:val="28"/>
          <w:szCs w:val="28"/>
        </w:rPr>
        <w:t>а</w:t>
      </w:r>
      <w:r w:rsidRPr="000F4873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Анненковского</w:t>
      </w:r>
      <w:r w:rsidRPr="000F4873">
        <w:rPr>
          <w:sz w:val="28"/>
          <w:szCs w:val="28"/>
        </w:rPr>
        <w:t xml:space="preserve"> сельского поселения прилагается к годовому отчету об исполнении бюджета </w:t>
      </w:r>
      <w:r>
        <w:rPr>
          <w:sz w:val="28"/>
          <w:szCs w:val="28"/>
        </w:rPr>
        <w:t>Анненковского</w:t>
      </w:r>
      <w:r w:rsidRPr="000F4873">
        <w:rPr>
          <w:sz w:val="28"/>
          <w:szCs w:val="28"/>
        </w:rPr>
        <w:t xml:space="preserve"> сельского поселения.</w:t>
      </w:r>
    </w:p>
    <w:p w:rsidR="00D206C0" w:rsidRDefault="00D206C0" w:rsidP="000A502D">
      <w:pPr>
        <w:ind w:firstLine="851"/>
        <w:jc w:val="center"/>
        <w:outlineLvl w:val="0"/>
        <w:rPr>
          <w:b/>
          <w:sz w:val="28"/>
          <w:szCs w:val="28"/>
        </w:rPr>
      </w:pPr>
    </w:p>
    <w:p w:rsidR="00D206C0" w:rsidRPr="001C4060" w:rsidRDefault="00D206C0" w:rsidP="00937F94">
      <w:pPr>
        <w:spacing w:line="230" w:lineRule="auto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Статья9. </w:t>
      </w:r>
      <w:r w:rsidRPr="001C4060">
        <w:rPr>
          <w:b/>
          <w:sz w:val="28"/>
          <w:szCs w:val="28"/>
        </w:rPr>
        <w:t>Объем бюджетных ассигнований на исполнение публичных нормативных обязательств</w:t>
      </w:r>
    </w:p>
    <w:p w:rsidR="00D206C0" w:rsidRPr="001C4060" w:rsidRDefault="00D206C0" w:rsidP="00937F9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37F94">
        <w:rPr>
          <w:rFonts w:ascii="Times New Roman" w:hAnsi="Times New Roman" w:cs="Times New Roman"/>
          <w:sz w:val="28"/>
          <w:szCs w:val="28"/>
        </w:rPr>
        <w:t xml:space="preserve">Утвердить объем бюджетных ассигнований, направляемых на исполнение публичных нормативных обязательств, предусмотренных решением Совета депутатов </w:t>
      </w:r>
      <w:r w:rsidRPr="00DC14D7">
        <w:rPr>
          <w:rFonts w:ascii="Times New Roman" w:hAnsi="Times New Roman" w:cs="Times New Roman"/>
          <w:sz w:val="28"/>
          <w:szCs w:val="28"/>
        </w:rPr>
        <w:t>Анненковского</w:t>
      </w:r>
      <w:r w:rsidRPr="00937F94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937F9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на 2021 год в сумме </w:t>
      </w:r>
      <w:r>
        <w:rPr>
          <w:rFonts w:ascii="Times New Roman" w:hAnsi="Times New Roman" w:cs="Times New Roman"/>
          <w:sz w:val="28"/>
          <w:szCs w:val="28"/>
        </w:rPr>
        <w:t>68,8</w:t>
      </w:r>
      <w:r w:rsidRPr="00937F94">
        <w:rPr>
          <w:rFonts w:ascii="Times New Roman" w:hAnsi="Times New Roman" w:cs="Times New Roman"/>
          <w:sz w:val="28"/>
          <w:szCs w:val="28"/>
        </w:rPr>
        <w:t xml:space="preserve"> тыс. рублей, на 2022 год в сумме </w:t>
      </w:r>
      <w:r>
        <w:rPr>
          <w:rFonts w:ascii="Times New Roman" w:hAnsi="Times New Roman" w:cs="Times New Roman"/>
          <w:sz w:val="28"/>
          <w:szCs w:val="28"/>
        </w:rPr>
        <w:t xml:space="preserve">71,2 </w:t>
      </w:r>
      <w:r w:rsidRPr="00937F94">
        <w:rPr>
          <w:rFonts w:ascii="Times New Roman" w:hAnsi="Times New Roman" w:cs="Times New Roman"/>
          <w:sz w:val="28"/>
          <w:szCs w:val="28"/>
        </w:rPr>
        <w:t>тыс.рублей,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 xml:space="preserve">на 2023год в сумме </w:t>
      </w:r>
      <w:r>
        <w:rPr>
          <w:rFonts w:ascii="Times New Roman" w:hAnsi="Times New Roman" w:cs="Times New Roman"/>
          <w:sz w:val="28"/>
          <w:szCs w:val="28"/>
        </w:rPr>
        <w:t>73,8</w:t>
      </w:r>
      <w:r w:rsidRPr="00937F94">
        <w:rPr>
          <w:rFonts w:ascii="Times New Roman" w:hAnsi="Times New Roman" w:cs="Times New Roman"/>
          <w:sz w:val="28"/>
          <w:szCs w:val="28"/>
        </w:rPr>
        <w:t>тыс.рублей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06C0" w:rsidRDefault="00D206C0" w:rsidP="00937F94">
      <w:pPr>
        <w:spacing w:line="230" w:lineRule="auto"/>
        <w:ind w:firstLine="540"/>
        <w:jc w:val="both"/>
        <w:rPr>
          <w:sz w:val="28"/>
          <w:szCs w:val="28"/>
        </w:rPr>
      </w:pPr>
    </w:p>
    <w:p w:rsidR="00D206C0" w:rsidRPr="001C4060" w:rsidRDefault="00D206C0" w:rsidP="00375E0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C4060">
        <w:rPr>
          <w:rFonts w:ascii="Times New Roman" w:hAnsi="Times New Roman" w:cs="Times New Roman"/>
          <w:b/>
          <w:color w:val="000000"/>
          <w:sz w:val="28"/>
          <w:szCs w:val="28"/>
        </w:rPr>
        <w:t>Статья10.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color w:val="000000"/>
          <w:sz w:val="28"/>
          <w:szCs w:val="28"/>
        </w:rPr>
        <w:t>Муниципальные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внутренние заимствования </w:t>
      </w:r>
      <w:r w:rsidRPr="00DC14D7">
        <w:rPr>
          <w:rFonts w:ascii="Times New Roman" w:hAnsi="Times New Roman" w:cs="Times New Roman"/>
          <w:b/>
          <w:sz w:val="28"/>
          <w:szCs w:val="28"/>
        </w:rPr>
        <w:t>Анненковского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color w:val="000000"/>
          <w:sz w:val="28"/>
          <w:szCs w:val="28"/>
        </w:rPr>
        <w:t>Ромодановского муниципального района</w:t>
      </w:r>
    </w:p>
    <w:p w:rsidR="00D206C0" w:rsidRPr="001C4060" w:rsidRDefault="00D206C0" w:rsidP="00375E0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206C0" w:rsidRPr="001C4060" w:rsidRDefault="00D206C0" w:rsidP="00375E0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4060">
        <w:rPr>
          <w:rFonts w:ascii="Times New Roman" w:hAnsi="Times New Roman" w:cs="Times New Roman"/>
          <w:color w:val="000000"/>
          <w:sz w:val="28"/>
          <w:szCs w:val="28"/>
        </w:rPr>
        <w:t>1.  Право осуществления от имени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DC14D7">
        <w:rPr>
          <w:rFonts w:ascii="Times New Roman" w:hAnsi="Times New Roman" w:cs="Times New Roman"/>
          <w:sz w:val="28"/>
          <w:szCs w:val="28"/>
        </w:rPr>
        <w:t>Анненковского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 муниципальных внутренних заимствований </w:t>
      </w:r>
      <w:r w:rsidRPr="00DC14D7">
        <w:rPr>
          <w:rFonts w:ascii="Times New Roman" w:hAnsi="Times New Roman" w:cs="Times New Roman"/>
          <w:sz w:val="28"/>
          <w:szCs w:val="28"/>
        </w:rPr>
        <w:t>Анненковского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Ромодановского муниципального района принадлежит администрации </w:t>
      </w:r>
      <w:r w:rsidRPr="00DC14D7">
        <w:rPr>
          <w:rFonts w:ascii="Times New Roman" w:hAnsi="Times New Roman" w:cs="Times New Roman"/>
          <w:sz w:val="28"/>
          <w:szCs w:val="28"/>
        </w:rPr>
        <w:t>Анненковского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района.</w:t>
      </w:r>
    </w:p>
    <w:p w:rsidR="00D206C0" w:rsidRPr="00375E01" w:rsidRDefault="00D206C0" w:rsidP="00375E0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.Установить предельный объем заимствований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DC14D7">
        <w:rPr>
          <w:rFonts w:ascii="Times New Roman" w:hAnsi="Times New Roman" w:cs="Times New Roman"/>
          <w:sz w:val="28"/>
          <w:szCs w:val="28"/>
        </w:rPr>
        <w:t>Анненковского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 на 202</w:t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Pr="00375E01">
        <w:rPr>
          <w:rFonts w:ascii="Times New Roman" w:hAnsi="Times New Roman" w:cs="Times New Roman"/>
          <w:sz w:val="28"/>
          <w:szCs w:val="28"/>
        </w:rPr>
        <w:t>и плановый период 2022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75E01">
        <w:rPr>
          <w:rFonts w:ascii="Times New Roman" w:hAnsi="Times New Roman" w:cs="Times New Roman"/>
          <w:sz w:val="28"/>
          <w:szCs w:val="28"/>
        </w:rPr>
        <w:t>2023 годов</w:t>
      </w:r>
      <w:r w:rsidRPr="00375E01">
        <w:rPr>
          <w:rFonts w:ascii="Times New Roman" w:hAnsi="Times New Roman" w:cs="Times New Roman"/>
          <w:color w:val="000000"/>
          <w:sz w:val="28"/>
          <w:szCs w:val="28"/>
        </w:rPr>
        <w:t xml:space="preserve"> в сумме 0 рублей.</w:t>
      </w:r>
    </w:p>
    <w:p w:rsidR="00D206C0" w:rsidRDefault="00D206C0" w:rsidP="00375E01">
      <w:pPr>
        <w:pStyle w:val="ConsPlusNormal0"/>
        <w:widowControl/>
        <w:spacing w:line="23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.Установить верхний предел муниципального долга </w:t>
      </w:r>
      <w:r w:rsidRPr="00DC14D7">
        <w:rPr>
          <w:rFonts w:ascii="Times New Roman" w:hAnsi="Times New Roman" w:cs="Times New Roman"/>
          <w:sz w:val="28"/>
          <w:szCs w:val="28"/>
        </w:rPr>
        <w:t>Анненковского</w:t>
      </w:r>
      <w:r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Ромодановского муниципального  района на 1 января 2021 года   в </w:t>
      </w:r>
      <w:r w:rsidRPr="001C4060">
        <w:rPr>
          <w:rFonts w:ascii="Times New Roman" w:hAnsi="Times New Roman" w:cs="Times New Roman"/>
          <w:sz w:val="28"/>
          <w:szCs w:val="28"/>
        </w:rPr>
        <w:t xml:space="preserve">сумме </w:t>
      </w:r>
      <w:r>
        <w:rPr>
          <w:rFonts w:ascii="Times New Roman" w:hAnsi="Times New Roman" w:cs="Times New Roman"/>
          <w:sz w:val="28"/>
          <w:szCs w:val="28"/>
        </w:rPr>
        <w:t xml:space="preserve"> 683,7 тыс. рублей</w:t>
      </w:r>
      <w:r w:rsidRPr="00375E01"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 xml:space="preserve">на 2022 год в сумме </w:t>
      </w:r>
      <w:r>
        <w:rPr>
          <w:rFonts w:ascii="Times New Roman" w:hAnsi="Times New Roman" w:cs="Times New Roman"/>
          <w:sz w:val="28"/>
          <w:szCs w:val="28"/>
        </w:rPr>
        <w:t xml:space="preserve">737,1 </w:t>
      </w:r>
      <w:r w:rsidRPr="00937F94">
        <w:rPr>
          <w:rFonts w:ascii="Times New Roman" w:hAnsi="Times New Roman" w:cs="Times New Roman"/>
          <w:sz w:val="28"/>
          <w:szCs w:val="28"/>
        </w:rPr>
        <w:t>тыс.рублей,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 xml:space="preserve">на 2023год в сумме </w:t>
      </w:r>
      <w:r>
        <w:rPr>
          <w:rFonts w:ascii="Times New Roman" w:hAnsi="Times New Roman" w:cs="Times New Roman"/>
          <w:sz w:val="28"/>
          <w:szCs w:val="28"/>
        </w:rPr>
        <w:t xml:space="preserve">751,9 </w:t>
      </w:r>
      <w:r w:rsidRPr="00937F94">
        <w:rPr>
          <w:rFonts w:ascii="Times New Roman" w:hAnsi="Times New Roman" w:cs="Times New Roman"/>
          <w:sz w:val="28"/>
          <w:szCs w:val="28"/>
        </w:rPr>
        <w:t>тыс.рублей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206C0" w:rsidRPr="00375E01" w:rsidRDefault="00D206C0" w:rsidP="00375E0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4.Установить,что в 2021 году</w:t>
      </w:r>
      <w:r w:rsidRPr="00375E01">
        <w:rPr>
          <w:rFonts w:ascii="Times New Roman" w:hAnsi="Times New Roman" w:cs="Times New Roman"/>
          <w:sz w:val="28"/>
          <w:szCs w:val="28"/>
        </w:rPr>
        <w:t xml:space="preserve"> и плановый период 2022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75E01">
        <w:rPr>
          <w:rFonts w:ascii="Times New Roman" w:hAnsi="Times New Roman" w:cs="Times New Roman"/>
          <w:sz w:val="28"/>
          <w:szCs w:val="28"/>
        </w:rPr>
        <w:t>2023 годов</w:t>
      </w:r>
      <w:r w:rsidRPr="00375E0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206C0" w:rsidRDefault="00D206C0" w:rsidP="00375E01">
      <w:pPr>
        <w:pStyle w:val="ConsPlusNormal0"/>
        <w:widowControl/>
        <w:spacing w:line="23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муниципальные гарантии </w:t>
      </w:r>
      <w:r w:rsidRPr="00DC14D7">
        <w:rPr>
          <w:rFonts w:ascii="Times New Roman" w:hAnsi="Times New Roman" w:cs="Times New Roman"/>
          <w:sz w:val="28"/>
          <w:szCs w:val="28"/>
        </w:rPr>
        <w:t>Анненковского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не предоставляются.</w:t>
      </w:r>
    </w:p>
    <w:p w:rsidR="00D206C0" w:rsidRDefault="00D206C0" w:rsidP="009F2758">
      <w:pPr>
        <w:pStyle w:val="ConsPlusNormal0"/>
        <w:widowControl/>
        <w:spacing w:line="23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5.Утвердить объем расходов на обслуживание муниципального долга </w:t>
      </w:r>
      <w:r w:rsidRPr="00DC14D7">
        <w:rPr>
          <w:rFonts w:ascii="Times New Roman" w:hAnsi="Times New Roman" w:cs="Times New Roman"/>
          <w:sz w:val="28"/>
          <w:szCs w:val="28"/>
        </w:rPr>
        <w:t>Анненковского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2021 год в сумме15,9 тыс.рублей </w:t>
      </w:r>
      <w:r w:rsidRPr="00937F94">
        <w:rPr>
          <w:rFonts w:ascii="Times New Roman" w:hAnsi="Times New Roman" w:cs="Times New Roman"/>
          <w:sz w:val="28"/>
          <w:szCs w:val="28"/>
        </w:rPr>
        <w:t xml:space="preserve">на 2022 год в сумме </w:t>
      </w:r>
      <w:r>
        <w:rPr>
          <w:rFonts w:ascii="Times New Roman" w:hAnsi="Times New Roman" w:cs="Times New Roman"/>
          <w:sz w:val="28"/>
          <w:szCs w:val="28"/>
        </w:rPr>
        <w:t xml:space="preserve">31,9 </w:t>
      </w:r>
      <w:r w:rsidRPr="00937F94">
        <w:rPr>
          <w:rFonts w:ascii="Times New Roman" w:hAnsi="Times New Roman" w:cs="Times New Roman"/>
          <w:sz w:val="28"/>
          <w:szCs w:val="28"/>
        </w:rPr>
        <w:t>тыс.рублей,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 xml:space="preserve">на 2023год в сумме </w:t>
      </w:r>
      <w:r>
        <w:rPr>
          <w:rFonts w:ascii="Times New Roman" w:hAnsi="Times New Roman" w:cs="Times New Roman"/>
          <w:sz w:val="28"/>
          <w:szCs w:val="28"/>
        </w:rPr>
        <w:t xml:space="preserve">47,8 </w:t>
      </w:r>
      <w:r w:rsidRPr="00937F94">
        <w:rPr>
          <w:rFonts w:ascii="Times New Roman" w:hAnsi="Times New Roman" w:cs="Times New Roman"/>
          <w:sz w:val="28"/>
          <w:szCs w:val="28"/>
        </w:rPr>
        <w:t>тыс.рублей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206C0" w:rsidRDefault="00D206C0" w:rsidP="00C6170D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6.Утвердить Программу муниципальных внутренних заимствований </w:t>
      </w:r>
      <w:r w:rsidRPr="00DC14D7">
        <w:rPr>
          <w:rFonts w:ascii="Times New Roman" w:hAnsi="Times New Roman" w:cs="Times New Roman"/>
          <w:sz w:val="28"/>
          <w:szCs w:val="28"/>
        </w:rPr>
        <w:t>Анненковского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2021 год</w:t>
      </w:r>
      <w:r w:rsidRPr="00C6170D">
        <w:rPr>
          <w:rFonts w:ascii="Times New Roman" w:hAnsi="Times New Roman" w:cs="Times New Roman"/>
          <w:sz w:val="28"/>
          <w:szCs w:val="28"/>
        </w:rPr>
        <w:t xml:space="preserve"> </w:t>
      </w:r>
      <w:r w:rsidRPr="00375E01">
        <w:rPr>
          <w:rFonts w:ascii="Times New Roman" w:hAnsi="Times New Roman" w:cs="Times New Roman"/>
          <w:sz w:val="28"/>
          <w:szCs w:val="28"/>
        </w:rPr>
        <w:t>и плановый период 2022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75E01">
        <w:rPr>
          <w:rFonts w:ascii="Times New Roman" w:hAnsi="Times New Roman" w:cs="Times New Roman"/>
          <w:sz w:val="28"/>
          <w:szCs w:val="28"/>
        </w:rPr>
        <w:t>2023 годов</w:t>
      </w:r>
      <w:r w:rsidRPr="00375E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согласно приложению 7 к настоящему решению.</w:t>
      </w:r>
    </w:p>
    <w:p w:rsidR="00D206C0" w:rsidRPr="001C4060" w:rsidRDefault="00D206C0" w:rsidP="00C6170D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7.Утавердить источники внутреннего финансирования дефицита бюджета </w:t>
      </w:r>
      <w:r w:rsidRPr="00DC14D7">
        <w:rPr>
          <w:rFonts w:ascii="Times New Roman" w:hAnsi="Times New Roman" w:cs="Times New Roman"/>
          <w:sz w:val="28"/>
          <w:szCs w:val="28"/>
        </w:rPr>
        <w:t>Анненковского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2021 год</w:t>
      </w:r>
      <w:r w:rsidRPr="00C6170D">
        <w:rPr>
          <w:rFonts w:ascii="Times New Roman" w:hAnsi="Times New Roman" w:cs="Times New Roman"/>
          <w:sz w:val="28"/>
          <w:szCs w:val="28"/>
        </w:rPr>
        <w:t xml:space="preserve"> </w:t>
      </w:r>
      <w:r w:rsidRPr="00375E01">
        <w:rPr>
          <w:rFonts w:ascii="Times New Roman" w:hAnsi="Times New Roman" w:cs="Times New Roman"/>
          <w:sz w:val="28"/>
          <w:szCs w:val="28"/>
        </w:rPr>
        <w:t>и плановый период 2022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75E01">
        <w:rPr>
          <w:rFonts w:ascii="Times New Roman" w:hAnsi="Times New Roman" w:cs="Times New Roman"/>
          <w:sz w:val="28"/>
          <w:szCs w:val="28"/>
        </w:rPr>
        <w:t>2023 годов</w:t>
      </w:r>
      <w:r w:rsidRPr="00375E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согласно приложению 8 к настоящему решению.</w:t>
      </w:r>
    </w:p>
    <w:p w:rsidR="00D206C0" w:rsidRDefault="00D206C0" w:rsidP="000A502D">
      <w:pPr>
        <w:ind w:firstLine="851"/>
        <w:rPr>
          <w:b/>
          <w:sz w:val="16"/>
          <w:szCs w:val="16"/>
        </w:rPr>
      </w:pPr>
    </w:p>
    <w:p w:rsidR="00D206C0" w:rsidRDefault="00D206C0" w:rsidP="000A502D">
      <w:pPr>
        <w:ind w:firstLine="851"/>
        <w:rPr>
          <w:b/>
          <w:sz w:val="16"/>
          <w:szCs w:val="16"/>
        </w:rPr>
      </w:pPr>
    </w:p>
    <w:p w:rsidR="00D206C0" w:rsidRDefault="00D206C0" w:rsidP="000A502D">
      <w:pPr>
        <w:ind w:firstLine="851"/>
        <w:rPr>
          <w:b/>
          <w:sz w:val="16"/>
          <w:szCs w:val="16"/>
        </w:rPr>
      </w:pPr>
    </w:p>
    <w:p w:rsidR="00D206C0" w:rsidRDefault="00D206C0" w:rsidP="000A502D">
      <w:pPr>
        <w:ind w:firstLine="851"/>
        <w:rPr>
          <w:b/>
          <w:sz w:val="16"/>
          <w:szCs w:val="16"/>
        </w:rPr>
      </w:pPr>
    </w:p>
    <w:p w:rsidR="00D206C0" w:rsidRPr="00A6288E" w:rsidRDefault="00D206C0" w:rsidP="000A502D">
      <w:pPr>
        <w:spacing w:line="230" w:lineRule="auto"/>
        <w:ind w:firstLine="540"/>
        <w:rPr>
          <w:b/>
          <w:sz w:val="28"/>
          <w:szCs w:val="28"/>
        </w:rPr>
      </w:pPr>
      <w:r w:rsidRPr="00A6288E">
        <w:rPr>
          <w:b/>
          <w:sz w:val="28"/>
          <w:szCs w:val="28"/>
        </w:rPr>
        <w:t xml:space="preserve">Статья 11. Особенности исполнения бюджета Анненковского сельского поселения  Ромодановского муниципального района                                           в 2021 году     </w:t>
      </w:r>
    </w:p>
    <w:p w:rsidR="00D206C0" w:rsidRPr="001F1D30" w:rsidRDefault="00D206C0" w:rsidP="000A502D">
      <w:pPr>
        <w:spacing w:line="230" w:lineRule="auto"/>
        <w:ind w:firstLine="540"/>
        <w:rPr>
          <w:b/>
          <w:sz w:val="28"/>
          <w:szCs w:val="28"/>
        </w:rPr>
      </w:pPr>
      <w:r w:rsidRPr="00A6288E">
        <w:rPr>
          <w:b/>
          <w:sz w:val="28"/>
          <w:szCs w:val="28"/>
        </w:rPr>
        <w:t xml:space="preserve">                      </w:t>
      </w:r>
      <w:r>
        <w:rPr>
          <w:b/>
          <w:sz w:val="28"/>
          <w:szCs w:val="28"/>
        </w:rPr>
        <w:t xml:space="preserve">                     </w:t>
      </w:r>
    </w:p>
    <w:p w:rsidR="00D206C0" w:rsidRDefault="00D206C0" w:rsidP="000D0219">
      <w:pPr>
        <w:spacing w:line="230" w:lineRule="auto"/>
        <w:ind w:firstLine="540"/>
        <w:jc w:val="both"/>
        <w:rPr>
          <w:b/>
          <w:sz w:val="28"/>
          <w:szCs w:val="28"/>
        </w:rPr>
      </w:pPr>
    </w:p>
    <w:p w:rsidR="00D206C0" w:rsidRDefault="00D206C0" w:rsidP="000D0219">
      <w:pPr>
        <w:spacing w:line="230" w:lineRule="auto"/>
        <w:ind w:firstLine="540"/>
        <w:jc w:val="both"/>
        <w:rPr>
          <w:sz w:val="28"/>
          <w:szCs w:val="28"/>
        </w:rPr>
      </w:pPr>
      <w:r w:rsidRPr="00B86D6D">
        <w:rPr>
          <w:sz w:val="28"/>
          <w:szCs w:val="28"/>
        </w:rPr>
        <w:t xml:space="preserve">Установить в соответствии с пунктом </w:t>
      </w:r>
      <w:r>
        <w:rPr>
          <w:sz w:val="28"/>
          <w:szCs w:val="28"/>
        </w:rPr>
        <w:t xml:space="preserve">8 статьи 217 Бюджетного кодекса Российской Федерации и статьей   22 Решения Совета депутатов  </w:t>
      </w:r>
      <w:r w:rsidRPr="00DC14D7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 Ромодановского муниципального района Республики Мордовия  </w:t>
      </w:r>
      <w:r w:rsidRPr="00A6288E">
        <w:rPr>
          <w:sz w:val="28"/>
          <w:szCs w:val="28"/>
        </w:rPr>
        <w:t>от 16  мая  2016 г    №</w:t>
      </w:r>
      <w:r>
        <w:rPr>
          <w:sz w:val="28"/>
          <w:szCs w:val="28"/>
        </w:rPr>
        <w:t xml:space="preserve"> 40 «О бюджетном процессе  </w:t>
      </w:r>
      <w:r w:rsidRPr="00DC14D7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Ромодановском муниципальном районе Республики Мордовия» следующие  дополнительные основания  внесения  изменений в сводную бюджетную роспись </w:t>
      </w:r>
      <w:r w:rsidRPr="00DC14D7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D206C0" w:rsidRDefault="00D206C0" w:rsidP="000D0219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направленных на сокращение и погашение  долговых обязательств </w:t>
      </w:r>
      <w:r w:rsidRPr="00DC14D7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D206C0" w:rsidRDefault="00D206C0" w:rsidP="000D0219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D206C0" w:rsidRDefault="00D206C0" w:rsidP="000D0219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 муниципальных услуг (выполнение работ)</w:t>
      </w:r>
    </w:p>
    <w:p w:rsidR="00D206C0" w:rsidRPr="002E7460" w:rsidRDefault="00D206C0" w:rsidP="000D0219">
      <w:pPr>
        <w:spacing w:line="230" w:lineRule="auto"/>
        <w:ind w:firstLine="54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4) перераспределение бюджетных ассигнований в целях обеспечения исполнения обязательств, связанных с софинансированием муниципальных программ </w:t>
      </w:r>
      <w:r w:rsidRPr="00DC14D7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</w:t>
      </w:r>
      <w:r w:rsidRPr="002E7460">
        <w:rPr>
          <w:sz w:val="28"/>
          <w:szCs w:val="28"/>
        </w:rPr>
        <w:t>Ромодановского муниципального района.</w:t>
      </w:r>
    </w:p>
    <w:p w:rsidR="00D206C0" w:rsidRDefault="00D206C0" w:rsidP="000D021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использованные по состоянию на 1 января 2021 года остатки межбюджетных трансфертов, предоставленных из бюджета Ромодановского муниципального района бюджету </w:t>
      </w:r>
      <w:r w:rsidRPr="00DC14D7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поселений в форме иных межбюджетных трансфертов, имеющих целевое назначение, подлежат возврату в бюджет Ромодановского муниципального района в течение первых пятнадцати рабочих дней 2021 года.</w:t>
      </w:r>
    </w:p>
    <w:p w:rsidR="00D206C0" w:rsidRPr="00645A3B" w:rsidRDefault="00D206C0" w:rsidP="000D0219">
      <w:pPr>
        <w:ind w:firstLine="720"/>
        <w:jc w:val="both"/>
        <w:rPr>
          <w:sz w:val="28"/>
          <w:szCs w:val="28"/>
        </w:rPr>
      </w:pPr>
      <w:r w:rsidRPr="00A71B10">
        <w:rPr>
          <w:sz w:val="28"/>
          <w:szCs w:val="28"/>
        </w:rPr>
        <w:t>Не использованные по состоянию на 1 января 20</w:t>
      </w:r>
      <w:r>
        <w:rPr>
          <w:sz w:val="28"/>
          <w:szCs w:val="28"/>
        </w:rPr>
        <w:t>21</w:t>
      </w:r>
      <w:r w:rsidRPr="00A71B10">
        <w:rPr>
          <w:sz w:val="28"/>
          <w:szCs w:val="28"/>
        </w:rPr>
        <w:t xml:space="preserve"> года остатки иных межбюджетных трансфертов, имеющих целевое назначение (за исключением межбюджетных трансфертов, предоставленных за счет целевых средств республиканского бюджета Республики Мордовия) могут использоваться в очередном финансовом году на те же цели при наличии потребности в указанных трансфертах в соответствии с решением соответствующего главного администратора доходов </w:t>
      </w:r>
      <w:r w:rsidRPr="006045D6">
        <w:rPr>
          <w:color w:val="FF0000"/>
          <w:sz w:val="28"/>
          <w:szCs w:val="28"/>
        </w:rPr>
        <w:t xml:space="preserve"> </w:t>
      </w:r>
      <w:r w:rsidRPr="00A71B10">
        <w:rPr>
          <w:sz w:val="28"/>
          <w:szCs w:val="28"/>
        </w:rPr>
        <w:t>бюджета</w:t>
      </w:r>
      <w:r>
        <w:rPr>
          <w:sz w:val="28"/>
          <w:szCs w:val="28"/>
        </w:rPr>
        <w:t xml:space="preserve"> </w:t>
      </w:r>
      <w:r w:rsidRPr="00DC14D7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</w:t>
      </w:r>
      <w:r w:rsidRPr="00A71B10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</w:t>
      </w:r>
      <w:r w:rsidRPr="00A71B10">
        <w:rPr>
          <w:sz w:val="28"/>
          <w:szCs w:val="28"/>
        </w:rPr>
        <w:t>ниципального района.</w:t>
      </w:r>
    </w:p>
    <w:p w:rsidR="00D206C0" w:rsidRPr="00785A18" w:rsidRDefault="00D206C0" w:rsidP="000D0219">
      <w:pPr>
        <w:ind w:firstLine="720"/>
        <w:jc w:val="both"/>
        <w:rPr>
          <w:bCs/>
          <w:sz w:val="28"/>
          <w:szCs w:val="28"/>
          <w:highlight w:val="yellow"/>
        </w:rPr>
      </w:pPr>
      <w:r>
        <w:rPr>
          <w:sz w:val="28"/>
          <w:szCs w:val="28"/>
        </w:rPr>
        <w:t xml:space="preserve">Принятие главным администратором </w:t>
      </w:r>
      <w:r w:rsidRPr="00A71B10">
        <w:rPr>
          <w:sz w:val="28"/>
          <w:szCs w:val="28"/>
        </w:rPr>
        <w:t xml:space="preserve">доходов  бюджета </w:t>
      </w:r>
      <w:r w:rsidRPr="00DC14D7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 Ромодановского </w:t>
      </w:r>
      <w:r w:rsidRPr="00A71B10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решения о наличии (об отсутствии) потребности в межбюджетных трансфертах, предоставленных в форме иных межбюджетных трансфертов, имеющих целевое назначение, не использованных в отчетном финансовом году, а также возврат указанных межбюджетных трансфертов в бюджет, которому они были ранее предоставлены, при принятии решения о наличии в них потребности осуществляются в соответствии с отчетом о расходах бюджета, которому они были ранее представлены, сформированного в порядке, установленном главным администратором </w:t>
      </w:r>
      <w:r w:rsidRPr="00A71B10">
        <w:rPr>
          <w:sz w:val="28"/>
          <w:szCs w:val="28"/>
        </w:rPr>
        <w:t>доходов</w:t>
      </w:r>
      <w:r>
        <w:rPr>
          <w:sz w:val="28"/>
          <w:szCs w:val="28"/>
        </w:rPr>
        <w:t xml:space="preserve"> </w:t>
      </w:r>
      <w:r w:rsidRPr="00A71B10">
        <w:rPr>
          <w:sz w:val="28"/>
          <w:szCs w:val="28"/>
        </w:rPr>
        <w:t>бюджета</w:t>
      </w:r>
      <w:r>
        <w:rPr>
          <w:sz w:val="28"/>
          <w:szCs w:val="28"/>
        </w:rPr>
        <w:t xml:space="preserve"> </w:t>
      </w:r>
      <w:r w:rsidRPr="00DC14D7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  Ромодановского муниципального района, и предоставленного не позднее 30 календарных дней со дня поступления указанных средств  в  бюджет Ромодановского муниципального района.</w:t>
      </w:r>
    </w:p>
    <w:p w:rsidR="00D206C0" w:rsidRDefault="00D206C0" w:rsidP="000D0219">
      <w:pPr>
        <w:spacing w:line="230" w:lineRule="auto"/>
        <w:jc w:val="both"/>
        <w:rPr>
          <w:b/>
          <w:sz w:val="28"/>
          <w:szCs w:val="28"/>
        </w:rPr>
      </w:pPr>
    </w:p>
    <w:p w:rsidR="00D206C0" w:rsidRPr="00C6170D" w:rsidRDefault="00D206C0" w:rsidP="000D0219">
      <w:pPr>
        <w:ind w:firstLine="720"/>
        <w:jc w:val="both"/>
        <w:rPr>
          <w:b/>
          <w:bCs/>
          <w:sz w:val="28"/>
          <w:szCs w:val="28"/>
          <w:highlight w:val="yellow"/>
        </w:rPr>
      </w:pPr>
      <w:r>
        <w:rPr>
          <w:b/>
          <w:sz w:val="28"/>
          <w:szCs w:val="28"/>
        </w:rPr>
        <w:t>Статья</w:t>
      </w:r>
      <w:r w:rsidRPr="00B22B0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12</w:t>
      </w:r>
      <w:r w:rsidRPr="00B22B0B">
        <w:rPr>
          <w:b/>
          <w:sz w:val="28"/>
          <w:szCs w:val="28"/>
        </w:rPr>
        <w:t>. Межбюджетные трансферты</w:t>
      </w:r>
      <w:r>
        <w:rPr>
          <w:b/>
          <w:sz w:val="28"/>
          <w:szCs w:val="28"/>
        </w:rPr>
        <w:t xml:space="preserve">, предоставляемые бюджету </w:t>
      </w:r>
      <w:r w:rsidRPr="00DC14D7">
        <w:rPr>
          <w:b/>
          <w:sz w:val="28"/>
          <w:szCs w:val="28"/>
        </w:rPr>
        <w:t>Анненковского</w:t>
      </w:r>
      <w:r>
        <w:rPr>
          <w:b/>
          <w:sz w:val="28"/>
          <w:szCs w:val="28"/>
        </w:rPr>
        <w:t xml:space="preserve"> сельского поселения</w:t>
      </w:r>
      <w:r w:rsidRPr="00C6170D">
        <w:rPr>
          <w:sz w:val="28"/>
          <w:szCs w:val="28"/>
        </w:rPr>
        <w:t xml:space="preserve"> </w:t>
      </w:r>
      <w:r w:rsidRPr="00C6170D">
        <w:rPr>
          <w:b/>
          <w:sz w:val="28"/>
          <w:szCs w:val="28"/>
        </w:rPr>
        <w:t>Ромодановского муниципального района.</w:t>
      </w:r>
    </w:p>
    <w:p w:rsidR="00D206C0" w:rsidRPr="000E0DA3" w:rsidRDefault="00D206C0" w:rsidP="000D0219">
      <w:pPr>
        <w:ind w:firstLine="851"/>
        <w:jc w:val="both"/>
        <w:rPr>
          <w:sz w:val="28"/>
          <w:szCs w:val="28"/>
        </w:rPr>
      </w:pPr>
      <w:r w:rsidRPr="000E0DA3">
        <w:rPr>
          <w:sz w:val="28"/>
          <w:szCs w:val="28"/>
        </w:rPr>
        <w:t>Принять к исполнению переданные отдельные государственные полномочия в пределах, поступающих на данные цели средств, в соответствии с законодательством Республики Мордовия.</w:t>
      </w:r>
    </w:p>
    <w:p w:rsidR="00D206C0" w:rsidRDefault="00D206C0" w:rsidP="000D0219">
      <w:pPr>
        <w:ind w:firstLine="880"/>
        <w:jc w:val="both"/>
        <w:rPr>
          <w:sz w:val="28"/>
          <w:szCs w:val="28"/>
        </w:rPr>
      </w:pPr>
      <w:r>
        <w:rPr>
          <w:sz w:val="28"/>
          <w:szCs w:val="28"/>
        </w:rPr>
        <w:t>Утвердить общий объем межбюджетных трансфертов, предоставляемых другим бюджетам бюджетной системы Российской Федерации на 2021 год в сумме 166,9 тыс.рублей, на 2022 год в сумме                 110,5 тыс.рублей, на 2023 год в сумме 110,5 тыс.рублей.</w:t>
      </w:r>
    </w:p>
    <w:p w:rsidR="00D206C0" w:rsidRPr="00EC48D6" w:rsidRDefault="00D206C0" w:rsidP="00BF3E19">
      <w:pPr>
        <w:ind w:firstLine="720"/>
        <w:jc w:val="both"/>
        <w:rPr>
          <w:sz w:val="28"/>
          <w:szCs w:val="28"/>
        </w:rPr>
      </w:pPr>
      <w:r w:rsidRPr="00EC48D6">
        <w:rPr>
          <w:sz w:val="28"/>
          <w:szCs w:val="28"/>
        </w:rPr>
        <w:t xml:space="preserve"> Принять к исполнению иные межбюджетные трансферты, предоставляемые из бюджета Ромодановского муниципального района на осуществление части полномочий по решению вопросов местного значения в соответствии с заключенными соглашениями по:</w:t>
      </w:r>
    </w:p>
    <w:p w:rsidR="00D206C0" w:rsidRPr="005D534E" w:rsidRDefault="00D206C0" w:rsidP="00BF3E19">
      <w:pPr>
        <w:ind w:firstLine="720"/>
        <w:jc w:val="both"/>
        <w:rPr>
          <w:sz w:val="28"/>
          <w:szCs w:val="28"/>
        </w:rPr>
      </w:pPr>
      <w:r w:rsidRPr="00704FF0">
        <w:rPr>
          <w:sz w:val="28"/>
          <w:szCs w:val="28"/>
        </w:rPr>
        <w:t>организации в границах поселения -электро, -тепло, -газо,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D206C0" w:rsidRDefault="00D206C0" w:rsidP="00BF3E1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области территориальной обороны и гражданской обороны, защиты населения и территории от ЧС природного и техногенного характера;</w:t>
      </w:r>
    </w:p>
    <w:p w:rsidR="00D206C0" w:rsidRDefault="00D206C0" w:rsidP="00BF3E1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области градостроительной деятельности и земельных отношений;</w:t>
      </w:r>
    </w:p>
    <w:p w:rsidR="00D206C0" w:rsidRPr="005D534E" w:rsidRDefault="00D206C0" w:rsidP="00BF3E1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 организации предоставления жилищно-коммунальных услуг;</w:t>
      </w:r>
    </w:p>
    <w:p w:rsidR="00D206C0" w:rsidRPr="00FC6C87" w:rsidRDefault="00D206C0" w:rsidP="00BF3E19">
      <w:pPr>
        <w:ind w:firstLine="851"/>
        <w:jc w:val="both"/>
        <w:rPr>
          <w:sz w:val="28"/>
          <w:szCs w:val="28"/>
        </w:rPr>
      </w:pPr>
      <w:r w:rsidRPr="00DC14D7">
        <w:rPr>
          <w:sz w:val="28"/>
          <w:szCs w:val="28"/>
        </w:rPr>
        <w:t>участия в организации деятельности по сбору (в том числе раздельному сбору) и транспортированию твердых коммунальных отходов;</w:t>
      </w:r>
    </w:p>
    <w:p w:rsidR="00D206C0" w:rsidRDefault="00D206C0" w:rsidP="00BF3E19">
      <w:pPr>
        <w:spacing w:line="230" w:lineRule="auto"/>
        <w:rPr>
          <w:b/>
          <w:sz w:val="28"/>
          <w:szCs w:val="28"/>
        </w:rPr>
      </w:pPr>
    </w:p>
    <w:p w:rsidR="00D206C0" w:rsidRDefault="00D206C0" w:rsidP="000D0219">
      <w:pPr>
        <w:ind w:firstLine="851"/>
        <w:jc w:val="both"/>
        <w:rPr>
          <w:b/>
          <w:sz w:val="16"/>
          <w:szCs w:val="16"/>
        </w:rPr>
      </w:pPr>
    </w:p>
    <w:p w:rsidR="00D206C0" w:rsidRPr="004A382D" w:rsidRDefault="00D206C0" w:rsidP="000D0219">
      <w:pPr>
        <w:ind w:firstLine="851"/>
        <w:jc w:val="both"/>
        <w:outlineLvl w:val="0"/>
        <w:rPr>
          <w:sz w:val="28"/>
          <w:szCs w:val="28"/>
        </w:rPr>
      </w:pPr>
      <w:r>
        <w:rPr>
          <w:b/>
          <w:sz w:val="28"/>
          <w:szCs w:val="28"/>
        </w:rPr>
        <w:t>Статья</w:t>
      </w:r>
      <w:r w:rsidRPr="004A382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13</w:t>
      </w:r>
      <w:r w:rsidRPr="004A382D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Вступление настоящего Решения в силу</w:t>
      </w:r>
      <w:r w:rsidRPr="004A382D">
        <w:rPr>
          <w:b/>
          <w:sz w:val="28"/>
          <w:szCs w:val="28"/>
        </w:rPr>
        <w:t xml:space="preserve"> </w:t>
      </w:r>
    </w:p>
    <w:p w:rsidR="00D206C0" w:rsidRDefault="00D206C0" w:rsidP="000D0219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9E678F">
        <w:rPr>
          <w:sz w:val="28"/>
          <w:szCs w:val="28"/>
        </w:rPr>
        <w:t xml:space="preserve">. Настоящее Решение вступает в силу </w:t>
      </w:r>
      <w:r>
        <w:rPr>
          <w:sz w:val="28"/>
          <w:szCs w:val="28"/>
        </w:rPr>
        <w:t xml:space="preserve">и распространяет свое действие </w:t>
      </w:r>
      <w:r w:rsidRPr="009E678F">
        <w:rPr>
          <w:sz w:val="28"/>
          <w:szCs w:val="28"/>
        </w:rPr>
        <w:t>с 1 января 20</w:t>
      </w:r>
      <w:r>
        <w:rPr>
          <w:sz w:val="28"/>
          <w:szCs w:val="28"/>
        </w:rPr>
        <w:t>21</w:t>
      </w:r>
      <w:r w:rsidRPr="009E678F">
        <w:rPr>
          <w:sz w:val="28"/>
          <w:szCs w:val="28"/>
        </w:rPr>
        <w:t xml:space="preserve"> года.</w:t>
      </w:r>
    </w:p>
    <w:p w:rsidR="00D206C0" w:rsidRPr="000B02AA" w:rsidRDefault="00D206C0" w:rsidP="000D0219">
      <w:pPr>
        <w:ind w:firstLine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</w:t>
      </w:r>
      <w:r w:rsidRPr="000B02AA">
        <w:rPr>
          <w:b/>
          <w:sz w:val="28"/>
          <w:szCs w:val="28"/>
        </w:rPr>
        <w:t xml:space="preserve"> 1</w:t>
      </w:r>
      <w:r>
        <w:rPr>
          <w:b/>
          <w:sz w:val="28"/>
          <w:szCs w:val="28"/>
        </w:rPr>
        <w:t>4</w:t>
      </w:r>
      <w:r w:rsidRPr="000B02AA">
        <w:rPr>
          <w:b/>
          <w:sz w:val="28"/>
          <w:szCs w:val="28"/>
        </w:rPr>
        <w:t xml:space="preserve">. Действие нормативных правовых актов </w:t>
      </w:r>
      <w:r w:rsidRPr="00DC14D7">
        <w:rPr>
          <w:b/>
          <w:sz w:val="28"/>
          <w:szCs w:val="28"/>
        </w:rPr>
        <w:t>Анненковского</w:t>
      </w:r>
      <w:r>
        <w:rPr>
          <w:b/>
          <w:sz w:val="28"/>
          <w:szCs w:val="28"/>
        </w:rPr>
        <w:t xml:space="preserve"> </w:t>
      </w:r>
      <w:r w:rsidRPr="00DC14D7">
        <w:rPr>
          <w:b/>
          <w:sz w:val="28"/>
          <w:szCs w:val="28"/>
        </w:rPr>
        <w:t xml:space="preserve"> </w:t>
      </w:r>
      <w:r w:rsidRPr="000B02AA">
        <w:rPr>
          <w:b/>
          <w:sz w:val="28"/>
          <w:szCs w:val="28"/>
        </w:rPr>
        <w:t xml:space="preserve">сельского поселения Ромодановского муниципального района </w:t>
      </w:r>
    </w:p>
    <w:p w:rsidR="00D206C0" w:rsidRPr="009E678F" w:rsidRDefault="00D206C0" w:rsidP="000D0219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9E678F">
        <w:rPr>
          <w:sz w:val="28"/>
          <w:szCs w:val="28"/>
        </w:rPr>
        <w:t xml:space="preserve">. Опубликовать настоящее решение в информационном бюллетене  </w:t>
      </w:r>
      <w:r w:rsidRPr="00DC14D7">
        <w:rPr>
          <w:sz w:val="28"/>
          <w:szCs w:val="28"/>
        </w:rPr>
        <w:t>Анненковского</w:t>
      </w:r>
      <w:r w:rsidRPr="009E678F">
        <w:rPr>
          <w:sz w:val="28"/>
          <w:szCs w:val="28"/>
        </w:rPr>
        <w:t xml:space="preserve"> сельского поселения.</w:t>
      </w:r>
    </w:p>
    <w:p w:rsidR="00D206C0" w:rsidRPr="009E678F" w:rsidRDefault="00D206C0" w:rsidP="000D0219">
      <w:pPr>
        <w:ind w:firstLine="720"/>
        <w:jc w:val="both"/>
        <w:rPr>
          <w:bCs/>
          <w:sz w:val="16"/>
          <w:szCs w:val="16"/>
        </w:rPr>
      </w:pPr>
      <w:r w:rsidRPr="009E678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2</w:t>
      </w:r>
      <w:r w:rsidRPr="009E678F">
        <w:rPr>
          <w:bCs/>
          <w:sz w:val="28"/>
          <w:szCs w:val="28"/>
        </w:rPr>
        <w:t xml:space="preserve">. Установить, что нормативные правовые акты </w:t>
      </w:r>
      <w:r w:rsidRPr="00DC14D7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</w:t>
      </w:r>
      <w:r w:rsidRPr="009E678F">
        <w:rPr>
          <w:bCs/>
          <w:sz w:val="28"/>
          <w:szCs w:val="28"/>
        </w:rPr>
        <w:t xml:space="preserve">сельского поселения, принятые на основе и во исполнение </w:t>
      </w:r>
      <w:r>
        <w:rPr>
          <w:bCs/>
          <w:sz w:val="28"/>
          <w:szCs w:val="28"/>
        </w:rPr>
        <w:t>Р</w:t>
      </w:r>
      <w:r w:rsidRPr="009E678F">
        <w:rPr>
          <w:bCs/>
          <w:sz w:val="28"/>
          <w:szCs w:val="28"/>
        </w:rPr>
        <w:t xml:space="preserve">ешений Совета депутатов </w:t>
      </w:r>
      <w:r w:rsidRPr="00DC14D7">
        <w:rPr>
          <w:sz w:val="28"/>
          <w:szCs w:val="28"/>
        </w:rPr>
        <w:t>Анненковского</w:t>
      </w:r>
      <w:r w:rsidRPr="009E678F">
        <w:rPr>
          <w:bCs/>
          <w:sz w:val="28"/>
          <w:szCs w:val="28"/>
        </w:rPr>
        <w:t xml:space="preserve"> сельского поселения «</w:t>
      </w:r>
      <w:hyperlink r:id="rId7" w:history="1">
        <w:r w:rsidRPr="009E678F">
          <w:rPr>
            <w:bCs/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Pr="00DC14D7">
        <w:rPr>
          <w:sz w:val="28"/>
          <w:szCs w:val="28"/>
        </w:rPr>
        <w:t>Анненковского</w:t>
      </w:r>
      <w:r w:rsidRPr="009E678F">
        <w:rPr>
          <w:bCs/>
          <w:sz w:val="28"/>
          <w:szCs w:val="28"/>
        </w:rPr>
        <w:t xml:space="preserve"> сельского поселе</w:t>
      </w:r>
      <w:r>
        <w:rPr>
          <w:bCs/>
          <w:sz w:val="28"/>
          <w:szCs w:val="28"/>
        </w:rPr>
        <w:t>ния на 2018</w:t>
      </w:r>
      <w:r w:rsidRPr="009E678F">
        <w:rPr>
          <w:bCs/>
          <w:sz w:val="28"/>
          <w:szCs w:val="28"/>
        </w:rPr>
        <w:t xml:space="preserve"> год», «</w:t>
      </w:r>
      <w:hyperlink r:id="rId8" w:history="1">
        <w:r w:rsidRPr="009E678F">
          <w:rPr>
            <w:bCs/>
            <w:sz w:val="28"/>
            <w:szCs w:val="28"/>
          </w:rPr>
          <w:t>О бюджете</w:t>
        </w:r>
      </w:hyperlink>
      <w:r w:rsidRPr="009E678F">
        <w:rPr>
          <w:bCs/>
          <w:sz w:val="28"/>
          <w:szCs w:val="28"/>
        </w:rPr>
        <w:t xml:space="preserve"> </w:t>
      </w:r>
      <w:r w:rsidRPr="00DC14D7">
        <w:rPr>
          <w:sz w:val="28"/>
          <w:szCs w:val="28"/>
        </w:rPr>
        <w:t>Анненковского</w:t>
      </w:r>
      <w:r>
        <w:rPr>
          <w:bCs/>
          <w:sz w:val="28"/>
          <w:szCs w:val="28"/>
        </w:rPr>
        <w:t xml:space="preserve"> сельского поселения на 2019</w:t>
      </w:r>
      <w:r w:rsidRPr="009E678F">
        <w:rPr>
          <w:bCs/>
          <w:sz w:val="28"/>
          <w:szCs w:val="28"/>
        </w:rPr>
        <w:t xml:space="preserve"> год»,  «</w:t>
      </w:r>
      <w:hyperlink r:id="rId9" w:history="1">
        <w:r w:rsidRPr="009E678F">
          <w:rPr>
            <w:bCs/>
            <w:sz w:val="28"/>
            <w:szCs w:val="28"/>
          </w:rPr>
          <w:t>О бюджете</w:t>
        </w:r>
      </w:hyperlink>
      <w:r w:rsidRPr="009E678F">
        <w:rPr>
          <w:bCs/>
          <w:sz w:val="28"/>
          <w:szCs w:val="28"/>
        </w:rPr>
        <w:t xml:space="preserve"> </w:t>
      </w:r>
      <w:r w:rsidRPr="00DC14D7">
        <w:rPr>
          <w:sz w:val="28"/>
          <w:szCs w:val="28"/>
        </w:rPr>
        <w:t>Анненковского</w:t>
      </w:r>
      <w:r w:rsidRPr="009E678F">
        <w:rPr>
          <w:bCs/>
          <w:sz w:val="28"/>
          <w:szCs w:val="28"/>
        </w:rPr>
        <w:t xml:space="preserve"> сельского поселен</w:t>
      </w:r>
      <w:r>
        <w:rPr>
          <w:bCs/>
          <w:sz w:val="28"/>
          <w:szCs w:val="28"/>
        </w:rPr>
        <w:t>ия на 2020</w:t>
      </w:r>
      <w:r w:rsidRPr="009E678F">
        <w:rPr>
          <w:bCs/>
          <w:sz w:val="28"/>
          <w:szCs w:val="28"/>
        </w:rPr>
        <w:t xml:space="preserve"> год</w:t>
      </w:r>
      <w:r>
        <w:rPr>
          <w:bCs/>
          <w:sz w:val="28"/>
          <w:szCs w:val="28"/>
        </w:rPr>
        <w:t xml:space="preserve">» ,действуют в части, не </w:t>
      </w:r>
      <w:r w:rsidRPr="009E678F">
        <w:rPr>
          <w:bCs/>
          <w:sz w:val="28"/>
          <w:szCs w:val="28"/>
        </w:rPr>
        <w:t>противоречащей настоящему Решению.</w:t>
      </w:r>
    </w:p>
    <w:p w:rsidR="00D206C0" w:rsidRDefault="00D206C0" w:rsidP="000D0219">
      <w:pPr>
        <w:ind w:firstLine="851"/>
        <w:jc w:val="both"/>
        <w:rPr>
          <w:sz w:val="28"/>
          <w:szCs w:val="28"/>
        </w:rPr>
      </w:pPr>
    </w:p>
    <w:p w:rsidR="00D206C0" w:rsidRDefault="00D206C0" w:rsidP="000D0219">
      <w:pPr>
        <w:ind w:firstLine="851"/>
        <w:jc w:val="both"/>
        <w:rPr>
          <w:sz w:val="28"/>
          <w:szCs w:val="28"/>
        </w:rPr>
      </w:pPr>
    </w:p>
    <w:p w:rsidR="00D206C0" w:rsidRDefault="00D206C0" w:rsidP="000D0219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D206C0" w:rsidRDefault="00D206C0" w:rsidP="000D0219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D206C0" w:rsidRDefault="00D206C0" w:rsidP="000D0219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D206C0" w:rsidRPr="000D0219" w:rsidRDefault="00D206C0" w:rsidP="000D0219">
      <w:pPr>
        <w:shd w:val="clear" w:color="auto" w:fill="FFFFFF"/>
        <w:tabs>
          <w:tab w:val="left" w:pos="6838"/>
        </w:tabs>
        <w:ind w:left="530"/>
        <w:jc w:val="both"/>
        <w:rPr>
          <w:sz w:val="28"/>
          <w:szCs w:val="28"/>
        </w:rPr>
      </w:pPr>
    </w:p>
    <w:p w:rsidR="00D206C0" w:rsidRPr="000D0219" w:rsidRDefault="00D206C0" w:rsidP="000D0219">
      <w:pPr>
        <w:shd w:val="clear" w:color="auto" w:fill="FFFFFF"/>
        <w:tabs>
          <w:tab w:val="left" w:pos="6838"/>
        </w:tabs>
        <w:ind w:left="530"/>
        <w:jc w:val="both"/>
        <w:rPr>
          <w:b/>
          <w:sz w:val="28"/>
          <w:szCs w:val="28"/>
        </w:rPr>
      </w:pPr>
      <w:r w:rsidRPr="000D0219">
        <w:rPr>
          <w:b/>
          <w:sz w:val="28"/>
          <w:szCs w:val="28"/>
        </w:rPr>
        <w:t xml:space="preserve">Глава Анненковского </w:t>
      </w:r>
    </w:p>
    <w:p w:rsidR="00D206C0" w:rsidRPr="000D0219" w:rsidRDefault="00D206C0" w:rsidP="00BC4E9A">
      <w:pPr>
        <w:shd w:val="clear" w:color="auto" w:fill="FFFFFF"/>
        <w:tabs>
          <w:tab w:val="left" w:pos="6838"/>
        </w:tabs>
        <w:ind w:left="530"/>
        <w:rPr>
          <w:b/>
          <w:sz w:val="28"/>
          <w:szCs w:val="28"/>
        </w:rPr>
      </w:pPr>
      <w:r w:rsidRPr="000D0219">
        <w:rPr>
          <w:b/>
          <w:sz w:val="28"/>
          <w:szCs w:val="28"/>
        </w:rPr>
        <w:t xml:space="preserve"> сельского поселения                                    </w:t>
      </w:r>
      <w:r>
        <w:rPr>
          <w:b/>
          <w:sz w:val="28"/>
          <w:szCs w:val="28"/>
        </w:rPr>
        <w:t xml:space="preserve">                 Н.В. Гры</w:t>
      </w:r>
      <w:r w:rsidRPr="000D0219">
        <w:rPr>
          <w:b/>
          <w:sz w:val="28"/>
          <w:szCs w:val="28"/>
        </w:rPr>
        <w:t>зунова</w:t>
      </w:r>
    </w:p>
    <w:p w:rsidR="00D206C0" w:rsidRDefault="00D206C0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206C0" w:rsidRDefault="00D206C0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206C0" w:rsidRDefault="00D206C0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206C0" w:rsidRDefault="00D206C0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206C0" w:rsidRDefault="00D206C0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206C0" w:rsidRDefault="00D206C0" w:rsidP="006B03FD">
      <w:pPr>
        <w:jc w:val="center"/>
        <w:rPr>
          <w:b/>
          <w:sz w:val="28"/>
          <w:szCs w:val="28"/>
        </w:rPr>
      </w:pPr>
    </w:p>
    <w:p w:rsidR="00D206C0" w:rsidRDefault="00D206C0" w:rsidP="006B03FD">
      <w:pPr>
        <w:jc w:val="center"/>
        <w:rPr>
          <w:b/>
          <w:sz w:val="28"/>
          <w:szCs w:val="28"/>
        </w:rPr>
      </w:pPr>
    </w:p>
    <w:p w:rsidR="00D206C0" w:rsidRDefault="00D206C0" w:rsidP="006B03FD">
      <w:pPr>
        <w:jc w:val="center"/>
        <w:rPr>
          <w:b/>
          <w:sz w:val="28"/>
          <w:szCs w:val="28"/>
        </w:rPr>
      </w:pPr>
    </w:p>
    <w:p w:rsidR="00D206C0" w:rsidRDefault="00D206C0" w:rsidP="001A2849">
      <w:pPr>
        <w:jc w:val="center"/>
        <w:rPr>
          <w:b/>
          <w:sz w:val="28"/>
          <w:szCs w:val="28"/>
        </w:rPr>
      </w:pPr>
    </w:p>
    <w:p w:rsidR="00D206C0" w:rsidRDefault="00D206C0" w:rsidP="005F34BC">
      <w:pPr>
        <w:rPr>
          <w:b/>
          <w:sz w:val="28"/>
          <w:szCs w:val="28"/>
        </w:rPr>
      </w:pPr>
    </w:p>
    <w:p w:rsidR="00D206C0" w:rsidRDefault="00D206C0" w:rsidP="005F34BC">
      <w:pPr>
        <w:rPr>
          <w:b/>
          <w:sz w:val="28"/>
          <w:szCs w:val="28"/>
        </w:rPr>
      </w:pPr>
    </w:p>
    <w:p w:rsidR="00D206C0" w:rsidRDefault="00D206C0" w:rsidP="001A2849">
      <w:pPr>
        <w:ind w:firstLine="708"/>
        <w:jc w:val="right"/>
      </w:pPr>
    </w:p>
    <w:p w:rsidR="00D206C0" w:rsidRDefault="00D206C0" w:rsidP="001A2849">
      <w:pPr>
        <w:ind w:firstLine="708"/>
        <w:jc w:val="right"/>
      </w:pPr>
      <w:r>
        <w:t>Приложение №1</w:t>
      </w:r>
    </w:p>
    <w:p w:rsidR="00D206C0" w:rsidRDefault="00D206C0" w:rsidP="005F34BC">
      <w:pPr>
        <w:ind w:left="4320"/>
        <w:jc w:val="right"/>
      </w:pPr>
      <w:r>
        <w:t xml:space="preserve">к проекту  решения  Совета                                                                             депутатов  </w:t>
      </w:r>
      <w:r w:rsidRPr="00BC4E9A">
        <w:t>Анненковского</w:t>
      </w:r>
      <w:r>
        <w:t xml:space="preserve"> сельского поселения  Ромодановского муниципального района Республики Мордовия «О бюджете </w:t>
      </w:r>
      <w:r w:rsidRPr="00BC4E9A">
        <w:t>Анненковского</w:t>
      </w:r>
      <w:r>
        <w:t xml:space="preserve">  сельского поселения на 2021 год и плановый период 2022 и 2023гг»</w:t>
      </w:r>
    </w:p>
    <w:p w:rsidR="00D206C0" w:rsidRDefault="00D206C0" w:rsidP="005F34BC">
      <w:pPr>
        <w:ind w:left="4536"/>
        <w:jc w:val="right"/>
      </w:pPr>
      <w:r>
        <w:t xml:space="preserve">от « 26» декабря 2020 г. №115 </w:t>
      </w:r>
    </w:p>
    <w:p w:rsidR="00D206C0" w:rsidRDefault="00D206C0" w:rsidP="005F34BC">
      <w:pPr>
        <w:ind w:left="4536"/>
        <w:jc w:val="right"/>
      </w:pPr>
    </w:p>
    <w:p w:rsidR="00D206C0" w:rsidRDefault="00D206C0" w:rsidP="005F34BC">
      <w:pPr>
        <w:ind w:left="540" w:hanging="900"/>
        <w:rPr>
          <w:b/>
          <w:sz w:val="28"/>
          <w:szCs w:val="28"/>
        </w:rPr>
      </w:pPr>
      <w:r w:rsidRPr="00D61B1D">
        <w:rPr>
          <w:b/>
          <w:sz w:val="28"/>
          <w:szCs w:val="28"/>
        </w:rPr>
        <w:t>Перечень</w:t>
      </w:r>
      <w:r>
        <w:rPr>
          <w:b/>
          <w:sz w:val="28"/>
          <w:szCs w:val="28"/>
        </w:rPr>
        <w:t xml:space="preserve"> главных</w:t>
      </w:r>
      <w:r w:rsidRPr="00D61B1D">
        <w:rPr>
          <w:b/>
          <w:sz w:val="28"/>
          <w:szCs w:val="28"/>
        </w:rPr>
        <w:t xml:space="preserve"> администраторов доходов бюджета  </w:t>
      </w:r>
      <w:r w:rsidRPr="00BC4E9A">
        <w:rPr>
          <w:b/>
          <w:sz w:val="28"/>
          <w:szCs w:val="28"/>
        </w:rPr>
        <w:t xml:space="preserve">Анненковского </w:t>
      </w:r>
      <w:r w:rsidRPr="00D61B1D">
        <w:rPr>
          <w:b/>
          <w:sz w:val="28"/>
          <w:szCs w:val="28"/>
        </w:rPr>
        <w:t>сельского поселения</w:t>
      </w:r>
      <w:r>
        <w:rPr>
          <w:b/>
          <w:sz w:val="28"/>
          <w:szCs w:val="28"/>
        </w:rPr>
        <w:t>-органа местного самоуправления</w:t>
      </w:r>
    </w:p>
    <w:p w:rsidR="00D206C0" w:rsidRPr="005F34BC" w:rsidRDefault="00D206C0" w:rsidP="005F34BC">
      <w:pPr>
        <w:ind w:left="540" w:hanging="900"/>
        <w:rPr>
          <w:b/>
          <w:sz w:val="28"/>
          <w:szCs w:val="28"/>
        </w:rPr>
      </w:pPr>
    </w:p>
    <w:tbl>
      <w:tblPr>
        <w:tblW w:w="10817" w:type="dxa"/>
        <w:tblCellSpacing w:w="0" w:type="dxa"/>
        <w:tblInd w:w="-108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00"/>
      </w:tblPr>
      <w:tblGrid>
        <w:gridCol w:w="1886"/>
        <w:gridCol w:w="2675"/>
        <w:gridCol w:w="6256"/>
      </w:tblGrid>
      <w:tr w:rsidR="00D206C0" w:rsidRPr="004B44E4" w:rsidTr="000D0219">
        <w:trPr>
          <w:trHeight w:val="195"/>
          <w:tblCellSpacing w:w="0" w:type="dxa"/>
        </w:trPr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D206C0" w:rsidRPr="004B44E4" w:rsidRDefault="00D206C0" w:rsidP="00207467">
            <w:pPr>
              <w:pStyle w:val="NormalWeb"/>
              <w:spacing w:line="195" w:lineRule="atLeast"/>
              <w:jc w:val="center"/>
              <w:rPr>
                <w:sz w:val="22"/>
                <w:szCs w:val="22"/>
              </w:rPr>
            </w:pPr>
            <w:r w:rsidRPr="004B44E4">
              <w:rPr>
                <w:b/>
                <w:bCs/>
                <w:sz w:val="22"/>
                <w:szCs w:val="22"/>
              </w:rPr>
              <w:t xml:space="preserve">Код </w:t>
            </w:r>
            <w:r w:rsidRPr="004B44E4">
              <w:rPr>
                <w:b/>
                <w:bCs/>
                <w:sz w:val="22"/>
                <w:szCs w:val="22"/>
              </w:rPr>
              <w:br/>
              <w:t>администратора</w:t>
            </w:r>
          </w:p>
        </w:tc>
        <w:tc>
          <w:tcPr>
            <w:tcW w:w="267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6C0" w:rsidRPr="004B44E4" w:rsidRDefault="00D206C0" w:rsidP="000D0219">
            <w:pPr>
              <w:pStyle w:val="NormalWeb"/>
              <w:spacing w:line="195" w:lineRule="atLeast"/>
              <w:ind w:left="5" w:hanging="5"/>
              <w:jc w:val="center"/>
              <w:rPr>
                <w:sz w:val="22"/>
                <w:szCs w:val="22"/>
              </w:rPr>
            </w:pPr>
            <w:r w:rsidRPr="004B44E4">
              <w:rPr>
                <w:b/>
                <w:bCs/>
                <w:sz w:val="22"/>
                <w:szCs w:val="22"/>
              </w:rPr>
              <w:t>Код дохода</w:t>
            </w:r>
          </w:p>
        </w:tc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D206C0" w:rsidRPr="004B44E4" w:rsidRDefault="00D206C0" w:rsidP="00207467">
            <w:pPr>
              <w:pStyle w:val="NormalWeb"/>
              <w:spacing w:line="195" w:lineRule="atLeast"/>
              <w:jc w:val="center"/>
              <w:rPr>
                <w:sz w:val="22"/>
                <w:szCs w:val="22"/>
              </w:rPr>
            </w:pPr>
            <w:r w:rsidRPr="004B44E4">
              <w:rPr>
                <w:b/>
                <w:bCs/>
                <w:sz w:val="22"/>
                <w:szCs w:val="22"/>
              </w:rPr>
              <w:t>Наименование администратора доходов</w:t>
            </w:r>
          </w:p>
        </w:tc>
      </w:tr>
      <w:tr w:rsidR="00D206C0" w:rsidRPr="004B44E4" w:rsidTr="000D0219">
        <w:trPr>
          <w:trHeight w:val="90"/>
          <w:tblCellSpacing w:w="0" w:type="dxa"/>
        </w:trPr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spacing w:line="90" w:lineRule="atLeast"/>
              <w:jc w:val="center"/>
              <w:rPr>
                <w:sz w:val="22"/>
                <w:szCs w:val="22"/>
              </w:rPr>
            </w:pPr>
            <w:r w:rsidRPr="004B44E4">
              <w:rPr>
                <w:b/>
                <w:bCs/>
                <w:sz w:val="22"/>
                <w:szCs w:val="22"/>
              </w:rPr>
              <w:t>910</w:t>
            </w:r>
          </w:p>
        </w:tc>
        <w:tc>
          <w:tcPr>
            <w:tcW w:w="267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</w:p>
        </w:tc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D206C0" w:rsidRPr="004B44E4" w:rsidRDefault="00D206C0" w:rsidP="00207467">
            <w:pPr>
              <w:pStyle w:val="NormalWeb"/>
              <w:spacing w:line="90" w:lineRule="atLeast"/>
              <w:rPr>
                <w:sz w:val="22"/>
                <w:szCs w:val="22"/>
              </w:rPr>
            </w:pPr>
            <w:r w:rsidRPr="004B44E4">
              <w:rPr>
                <w:b/>
                <w:bCs/>
                <w:sz w:val="22"/>
                <w:szCs w:val="22"/>
              </w:rPr>
              <w:t xml:space="preserve">Администрация Анненковского сельского поселения Ромодановского муниципального района Республики Мордовия </w:t>
            </w:r>
          </w:p>
        </w:tc>
      </w:tr>
      <w:tr w:rsidR="00D206C0" w:rsidRPr="004B44E4" w:rsidTr="000D0219">
        <w:trPr>
          <w:trHeight w:val="405"/>
          <w:tblCellSpacing w:w="0" w:type="dxa"/>
        </w:trPr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910</w:t>
            </w:r>
          </w:p>
        </w:tc>
        <w:tc>
          <w:tcPr>
            <w:tcW w:w="267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1 11 05035 10 0000 120</w:t>
            </w:r>
          </w:p>
        </w:tc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D206C0" w:rsidRPr="004B44E4" w:rsidRDefault="00D206C0" w:rsidP="00207467">
            <w:pPr>
              <w:pStyle w:val="NormalWeb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D206C0" w:rsidRPr="004B44E4" w:rsidTr="000D0219">
        <w:trPr>
          <w:trHeight w:val="405"/>
          <w:tblCellSpacing w:w="0" w:type="dxa"/>
        </w:trPr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910</w:t>
            </w:r>
          </w:p>
        </w:tc>
        <w:tc>
          <w:tcPr>
            <w:tcW w:w="267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1 11 05075 10 0000 120</w:t>
            </w:r>
          </w:p>
        </w:tc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6C0" w:rsidRPr="004B44E4" w:rsidRDefault="00D206C0" w:rsidP="00207467">
            <w:pPr>
              <w:pStyle w:val="NormalWeb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D206C0" w:rsidRPr="004B44E4" w:rsidTr="000D0219">
        <w:trPr>
          <w:trHeight w:val="405"/>
          <w:tblCellSpacing w:w="0" w:type="dxa"/>
        </w:trPr>
        <w:tc>
          <w:tcPr>
            <w:tcW w:w="188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910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1 11 07015 10 0000 120</w:t>
            </w:r>
          </w:p>
        </w:tc>
        <w:tc>
          <w:tcPr>
            <w:tcW w:w="625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D206C0" w:rsidRPr="004B44E4" w:rsidRDefault="00D206C0" w:rsidP="00207467">
            <w:pPr>
              <w:pStyle w:val="NormalWeb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 xml:space="preserve">Доходы от перечисления части прибыли, остающейся после уплаты налогов и иных обязательных платежей муниципальных унитарных предприятий, созданных сельскими поселениями </w:t>
            </w:r>
          </w:p>
        </w:tc>
      </w:tr>
      <w:tr w:rsidR="00D206C0" w:rsidRPr="004B44E4" w:rsidTr="000D0219">
        <w:trPr>
          <w:trHeight w:val="405"/>
          <w:tblCellSpacing w:w="0" w:type="dxa"/>
        </w:trPr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910</w:t>
            </w:r>
          </w:p>
        </w:tc>
        <w:tc>
          <w:tcPr>
            <w:tcW w:w="267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1 11 09035 10 0000 120</w:t>
            </w:r>
          </w:p>
        </w:tc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D206C0" w:rsidRPr="004B44E4" w:rsidRDefault="00D206C0" w:rsidP="00207467">
            <w:pPr>
              <w:pStyle w:val="NormalWeb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Доходы от эксплуатации и использования имущества автомобильных дорог, находящихся в собственности сельских поселений</w:t>
            </w:r>
          </w:p>
        </w:tc>
      </w:tr>
      <w:tr w:rsidR="00D206C0" w:rsidRPr="004B44E4" w:rsidTr="000D0219">
        <w:trPr>
          <w:trHeight w:val="405"/>
          <w:tblCellSpacing w:w="0" w:type="dxa"/>
        </w:trPr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910</w:t>
            </w:r>
          </w:p>
        </w:tc>
        <w:tc>
          <w:tcPr>
            <w:tcW w:w="267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1 11 09045 10 0000 120</w:t>
            </w:r>
          </w:p>
        </w:tc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D206C0" w:rsidRPr="004B44E4" w:rsidRDefault="00D206C0" w:rsidP="00207467">
            <w:pPr>
              <w:pStyle w:val="NormalWeb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D206C0" w:rsidRPr="004B44E4" w:rsidTr="000D0219">
        <w:trPr>
          <w:trHeight w:val="435"/>
          <w:tblCellSpacing w:w="0" w:type="dxa"/>
        </w:trPr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910</w:t>
            </w:r>
          </w:p>
        </w:tc>
        <w:tc>
          <w:tcPr>
            <w:tcW w:w="267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1 13 01076 10 0000 130</w:t>
            </w:r>
          </w:p>
        </w:tc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D206C0" w:rsidRPr="004B44E4" w:rsidRDefault="00D206C0" w:rsidP="00207467">
            <w:pPr>
              <w:pStyle w:val="NormalWeb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Доходы от оказания информационных услуг органами местного самоуправления сельских поселений, казенными учреждениями сельских поселений</w:t>
            </w:r>
          </w:p>
        </w:tc>
      </w:tr>
      <w:tr w:rsidR="00D206C0" w:rsidRPr="004B44E4" w:rsidTr="000D0219">
        <w:trPr>
          <w:trHeight w:val="435"/>
          <w:tblCellSpacing w:w="0" w:type="dxa"/>
        </w:trPr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910</w:t>
            </w:r>
          </w:p>
        </w:tc>
        <w:tc>
          <w:tcPr>
            <w:tcW w:w="267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1 13 01995 10 0000 130</w:t>
            </w:r>
          </w:p>
        </w:tc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D206C0" w:rsidRPr="004B44E4" w:rsidRDefault="00D206C0" w:rsidP="00207467">
            <w:pPr>
              <w:pStyle w:val="NormalWeb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D206C0" w:rsidRPr="004B44E4" w:rsidTr="000D0219">
        <w:trPr>
          <w:trHeight w:val="405"/>
          <w:tblCellSpacing w:w="0" w:type="dxa"/>
        </w:trPr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910</w:t>
            </w:r>
          </w:p>
        </w:tc>
        <w:tc>
          <w:tcPr>
            <w:tcW w:w="267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1 13 02065 10 0000 130</w:t>
            </w:r>
          </w:p>
        </w:tc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6C0" w:rsidRPr="004B44E4" w:rsidRDefault="00D206C0" w:rsidP="00207467">
            <w:pPr>
              <w:pStyle w:val="NormalWeb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</w:tr>
      <w:tr w:rsidR="00D206C0" w:rsidRPr="004B44E4" w:rsidTr="000D0219">
        <w:trPr>
          <w:trHeight w:val="405"/>
          <w:tblCellSpacing w:w="0" w:type="dxa"/>
        </w:trPr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910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1 13 02995 10 0000 130</w:t>
            </w:r>
          </w:p>
        </w:tc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D206C0" w:rsidRPr="004B44E4" w:rsidRDefault="00D206C0" w:rsidP="00207467">
            <w:pPr>
              <w:pStyle w:val="NormalWeb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 xml:space="preserve">Прочие доходы от компенсации затрат бюджетов сельских поселений </w:t>
            </w:r>
          </w:p>
        </w:tc>
      </w:tr>
      <w:tr w:rsidR="00D206C0" w:rsidRPr="004B44E4" w:rsidTr="000D0219">
        <w:trPr>
          <w:trHeight w:val="1382"/>
          <w:tblCellSpacing w:w="0" w:type="dxa"/>
        </w:trPr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910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1 14 02052 10 0000 410</w:t>
            </w:r>
          </w:p>
        </w:tc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D206C0" w:rsidRPr="004B44E4" w:rsidRDefault="00D206C0" w:rsidP="00207467">
            <w:pPr>
              <w:pStyle w:val="NormalWeb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D206C0" w:rsidRPr="004B44E4" w:rsidTr="000D0219">
        <w:trPr>
          <w:trHeight w:val="1463"/>
          <w:tblCellSpacing w:w="0" w:type="dxa"/>
        </w:trPr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910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1 14 02053 10 0000 410</w:t>
            </w:r>
          </w:p>
        </w:tc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6C0" w:rsidRPr="004B44E4" w:rsidRDefault="00D206C0" w:rsidP="00207467">
            <w:pPr>
              <w:pStyle w:val="NormalWeb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D206C0" w:rsidRPr="004B44E4" w:rsidTr="000D0219">
        <w:trPr>
          <w:trHeight w:val="739"/>
          <w:tblCellSpacing w:w="0" w:type="dxa"/>
        </w:trPr>
        <w:tc>
          <w:tcPr>
            <w:tcW w:w="1886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910</w:t>
            </w:r>
          </w:p>
        </w:tc>
        <w:tc>
          <w:tcPr>
            <w:tcW w:w="2675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1 14 02058 10 0000 410</w:t>
            </w:r>
          </w:p>
        </w:tc>
        <w:tc>
          <w:tcPr>
            <w:tcW w:w="6256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6C0" w:rsidRPr="004B44E4" w:rsidRDefault="00D206C0" w:rsidP="00207467">
            <w:pPr>
              <w:pStyle w:val="NormalWeb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Доходы от реализации недвижимого имущества бюджетных, автономных учреждений, находящегося в собственности сельских поселений, в части реализации основных средств</w:t>
            </w:r>
          </w:p>
        </w:tc>
      </w:tr>
      <w:tr w:rsidR="00D206C0" w:rsidRPr="004B44E4" w:rsidTr="000D0219">
        <w:trPr>
          <w:trHeight w:val="1590"/>
          <w:tblCellSpacing w:w="0" w:type="dxa"/>
        </w:trPr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910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1 14 02052 10 0000 440</w:t>
            </w:r>
          </w:p>
        </w:tc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6C0" w:rsidRPr="004B44E4" w:rsidRDefault="00D206C0" w:rsidP="00207467">
            <w:pPr>
              <w:pStyle w:val="NormalWeb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D206C0" w:rsidRPr="004B44E4" w:rsidTr="000D0219">
        <w:trPr>
          <w:trHeight w:val="1446"/>
          <w:tblCellSpacing w:w="0" w:type="dxa"/>
        </w:trPr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910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1 14 02053 10 0000 440</w:t>
            </w:r>
          </w:p>
        </w:tc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6C0" w:rsidRPr="004B44E4" w:rsidRDefault="00D206C0" w:rsidP="00207467">
            <w:pPr>
              <w:pStyle w:val="NormalWeb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D206C0" w:rsidRPr="004B44E4" w:rsidTr="000D0219">
        <w:trPr>
          <w:trHeight w:val="833"/>
          <w:tblCellSpacing w:w="0" w:type="dxa"/>
        </w:trPr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outset" w:sz="6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910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right w:val="outset" w:sz="6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1 15 02050 10 0000 140</w:t>
            </w:r>
          </w:p>
        </w:tc>
        <w:tc>
          <w:tcPr>
            <w:tcW w:w="6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06C0" w:rsidRPr="004B44E4" w:rsidRDefault="00D206C0" w:rsidP="00207467">
            <w:pPr>
              <w:pStyle w:val="NormalWeb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D206C0" w:rsidRPr="004B44E4" w:rsidTr="000D0219">
        <w:trPr>
          <w:trHeight w:val="919"/>
          <w:tblCellSpacing w:w="0" w:type="dxa"/>
        </w:trPr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910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1 16 21050 10 0000 140</w:t>
            </w:r>
          </w:p>
        </w:tc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D206C0" w:rsidRPr="004B44E4" w:rsidRDefault="00D206C0" w:rsidP="00207467">
            <w:pPr>
              <w:pStyle w:val="NormalWeb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 xml:space="preserve"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сельских поселений </w:t>
            </w:r>
          </w:p>
        </w:tc>
      </w:tr>
      <w:tr w:rsidR="00D206C0" w:rsidRPr="004B44E4" w:rsidTr="000D0219">
        <w:trPr>
          <w:trHeight w:val="405"/>
          <w:tblCellSpacing w:w="0" w:type="dxa"/>
        </w:trPr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910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1 16 23051 10 0000 140</w:t>
            </w:r>
          </w:p>
        </w:tc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6C0" w:rsidRPr="004B44E4" w:rsidRDefault="00D206C0" w:rsidP="00207467">
            <w:pPr>
              <w:pStyle w:val="NormalWeb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сельских поселений</w:t>
            </w:r>
          </w:p>
        </w:tc>
      </w:tr>
      <w:tr w:rsidR="00D206C0" w:rsidRPr="004B44E4" w:rsidTr="000D0219">
        <w:trPr>
          <w:trHeight w:val="713"/>
          <w:tblCellSpacing w:w="0" w:type="dxa"/>
        </w:trPr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910</w:t>
            </w:r>
          </w:p>
        </w:tc>
        <w:tc>
          <w:tcPr>
            <w:tcW w:w="267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1 16 23052 10 0000 140</w:t>
            </w:r>
          </w:p>
        </w:tc>
        <w:tc>
          <w:tcPr>
            <w:tcW w:w="625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D206C0" w:rsidRPr="004B44E4" w:rsidRDefault="00D206C0" w:rsidP="00207467">
            <w:pPr>
              <w:pStyle w:val="NormalWeb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сельских поселений</w:t>
            </w:r>
          </w:p>
        </w:tc>
      </w:tr>
      <w:tr w:rsidR="00D206C0" w:rsidRPr="004B44E4" w:rsidTr="000D0219">
        <w:trPr>
          <w:trHeight w:val="405"/>
          <w:tblCellSpacing w:w="0" w:type="dxa"/>
        </w:trPr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910</w:t>
            </w:r>
          </w:p>
        </w:tc>
        <w:tc>
          <w:tcPr>
            <w:tcW w:w="267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1 16 32000 10 0000 140</w:t>
            </w:r>
          </w:p>
        </w:tc>
        <w:tc>
          <w:tcPr>
            <w:tcW w:w="625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D206C0" w:rsidRPr="004B44E4" w:rsidRDefault="00D206C0" w:rsidP="00207467">
            <w:pPr>
              <w:pStyle w:val="NormalWeb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сельских поселений)</w:t>
            </w:r>
          </w:p>
        </w:tc>
      </w:tr>
      <w:tr w:rsidR="00D206C0" w:rsidRPr="004B44E4" w:rsidTr="000D0219">
        <w:trPr>
          <w:trHeight w:val="405"/>
          <w:tblCellSpacing w:w="0" w:type="dxa"/>
        </w:trPr>
        <w:tc>
          <w:tcPr>
            <w:tcW w:w="188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910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1 16 51040 02 0000 140</w:t>
            </w:r>
          </w:p>
        </w:tc>
        <w:tc>
          <w:tcPr>
            <w:tcW w:w="6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D206C0" w:rsidRPr="004B44E4" w:rsidRDefault="00D206C0" w:rsidP="00207467">
            <w:pPr>
              <w:pStyle w:val="NormalWeb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D206C0" w:rsidRPr="004B44E4" w:rsidTr="000D0219">
        <w:trPr>
          <w:trHeight w:val="30"/>
          <w:tblCellSpacing w:w="0" w:type="dxa"/>
        </w:trPr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spacing w:line="30" w:lineRule="atLeast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910</w:t>
            </w:r>
          </w:p>
        </w:tc>
        <w:tc>
          <w:tcPr>
            <w:tcW w:w="267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spacing w:line="30" w:lineRule="atLeast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1 17 01050 10 0000 180</w:t>
            </w:r>
          </w:p>
        </w:tc>
        <w:tc>
          <w:tcPr>
            <w:tcW w:w="625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D206C0" w:rsidRPr="004B44E4" w:rsidRDefault="00D206C0" w:rsidP="00207467">
            <w:pPr>
              <w:pStyle w:val="NormalWeb"/>
              <w:spacing w:line="30" w:lineRule="atLeast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Невыясненные поступления, зачисляемые в бюджеты сельских поселений</w:t>
            </w:r>
          </w:p>
        </w:tc>
      </w:tr>
      <w:tr w:rsidR="00D206C0" w:rsidRPr="004B44E4" w:rsidTr="000D0219">
        <w:trPr>
          <w:trHeight w:val="405"/>
          <w:tblCellSpacing w:w="0" w:type="dxa"/>
        </w:trPr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910</w:t>
            </w:r>
          </w:p>
        </w:tc>
        <w:tc>
          <w:tcPr>
            <w:tcW w:w="267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1 17 02020 10 0000 180</w:t>
            </w:r>
          </w:p>
        </w:tc>
        <w:tc>
          <w:tcPr>
            <w:tcW w:w="625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D206C0" w:rsidRPr="004B44E4" w:rsidRDefault="00D206C0" w:rsidP="00207467">
            <w:pPr>
              <w:pStyle w:val="NormalWeb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до 1 января 2008 года)</w:t>
            </w:r>
          </w:p>
        </w:tc>
      </w:tr>
      <w:tr w:rsidR="00D206C0" w:rsidRPr="004B44E4" w:rsidTr="000D0219">
        <w:trPr>
          <w:trHeight w:val="405"/>
          <w:tblCellSpacing w:w="0" w:type="dxa"/>
        </w:trPr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910</w:t>
            </w:r>
          </w:p>
        </w:tc>
        <w:tc>
          <w:tcPr>
            <w:tcW w:w="267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1 17 05050 10 0000 180</w:t>
            </w:r>
          </w:p>
        </w:tc>
        <w:tc>
          <w:tcPr>
            <w:tcW w:w="625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D206C0" w:rsidRPr="004B44E4" w:rsidRDefault="00D206C0" w:rsidP="00207467">
            <w:pPr>
              <w:pStyle w:val="NormalWeb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</w:tr>
      <w:tr w:rsidR="00D206C0" w:rsidRPr="004B44E4" w:rsidTr="000D0219">
        <w:trPr>
          <w:trHeight w:val="1439"/>
          <w:tblCellSpacing w:w="0" w:type="dxa"/>
        </w:trPr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910</w:t>
            </w:r>
          </w:p>
        </w:tc>
        <w:tc>
          <w:tcPr>
            <w:tcW w:w="267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2 08 05000 10 0000 180</w:t>
            </w:r>
          </w:p>
        </w:tc>
        <w:tc>
          <w:tcPr>
            <w:tcW w:w="625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D206C0" w:rsidRPr="004B44E4" w:rsidRDefault="00D206C0" w:rsidP="00207467">
            <w:pPr>
              <w:pStyle w:val="NormalWeb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 xml:space="preserve"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 </w:t>
            </w:r>
          </w:p>
        </w:tc>
      </w:tr>
      <w:tr w:rsidR="00D206C0" w:rsidRPr="004B44E4" w:rsidTr="000D0219">
        <w:trPr>
          <w:trHeight w:val="405"/>
          <w:tblCellSpacing w:w="0" w:type="dxa"/>
        </w:trPr>
        <w:tc>
          <w:tcPr>
            <w:tcW w:w="188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910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2 02 15001 10 0000 150</w:t>
            </w:r>
          </w:p>
        </w:tc>
        <w:tc>
          <w:tcPr>
            <w:tcW w:w="6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D206C0" w:rsidRPr="004B44E4" w:rsidRDefault="00D206C0" w:rsidP="00207467">
            <w:pPr>
              <w:pStyle w:val="NormalWeb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D206C0" w:rsidRPr="004B44E4" w:rsidTr="000D0219">
        <w:trPr>
          <w:trHeight w:val="405"/>
          <w:tblCellSpacing w:w="0" w:type="dxa"/>
        </w:trPr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910</w:t>
            </w:r>
          </w:p>
        </w:tc>
        <w:tc>
          <w:tcPr>
            <w:tcW w:w="267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2 02 29999 10 0000 150</w:t>
            </w:r>
          </w:p>
        </w:tc>
        <w:tc>
          <w:tcPr>
            <w:tcW w:w="625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D206C0" w:rsidRPr="004B44E4" w:rsidRDefault="00D206C0" w:rsidP="00207467">
            <w:pPr>
              <w:pStyle w:val="NormalWeb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Прочие субсидии бюджетам сельских поселений</w:t>
            </w:r>
          </w:p>
        </w:tc>
      </w:tr>
      <w:tr w:rsidR="00D206C0" w:rsidRPr="004B44E4" w:rsidTr="000D0219">
        <w:trPr>
          <w:trHeight w:val="405"/>
          <w:tblCellSpacing w:w="0" w:type="dxa"/>
        </w:trPr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910</w:t>
            </w:r>
          </w:p>
        </w:tc>
        <w:tc>
          <w:tcPr>
            <w:tcW w:w="267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2 02 30024 10 0000150</w:t>
            </w:r>
          </w:p>
        </w:tc>
        <w:tc>
          <w:tcPr>
            <w:tcW w:w="625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D206C0" w:rsidRPr="004B44E4" w:rsidRDefault="00D206C0" w:rsidP="00207467">
            <w:pPr>
              <w:pStyle w:val="NormalWeb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D206C0" w:rsidRPr="004B44E4" w:rsidTr="000D0219">
        <w:trPr>
          <w:trHeight w:val="405"/>
          <w:tblCellSpacing w:w="0" w:type="dxa"/>
        </w:trPr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 xml:space="preserve">910 </w:t>
            </w:r>
          </w:p>
        </w:tc>
        <w:tc>
          <w:tcPr>
            <w:tcW w:w="267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2 02 35118 10 0000 150</w:t>
            </w:r>
          </w:p>
        </w:tc>
        <w:tc>
          <w:tcPr>
            <w:tcW w:w="625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D206C0" w:rsidRPr="004B44E4" w:rsidRDefault="00D206C0" w:rsidP="00207467">
            <w:pPr>
              <w:pStyle w:val="NormalWeb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D206C0" w:rsidRPr="004B44E4" w:rsidTr="000D0219">
        <w:trPr>
          <w:trHeight w:val="405"/>
          <w:tblCellSpacing w:w="0" w:type="dxa"/>
        </w:trPr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910</w:t>
            </w:r>
          </w:p>
        </w:tc>
        <w:tc>
          <w:tcPr>
            <w:tcW w:w="267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2 02 40014 10 0000 150</w:t>
            </w:r>
          </w:p>
        </w:tc>
        <w:tc>
          <w:tcPr>
            <w:tcW w:w="625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D206C0" w:rsidRPr="004B44E4" w:rsidRDefault="00D206C0" w:rsidP="00207467">
            <w:pPr>
              <w:pStyle w:val="NormalWeb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D206C0" w:rsidRPr="004B44E4" w:rsidTr="000D0219">
        <w:trPr>
          <w:trHeight w:val="1476"/>
          <w:tblCellSpacing w:w="0" w:type="dxa"/>
        </w:trPr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910</w:t>
            </w:r>
          </w:p>
        </w:tc>
        <w:tc>
          <w:tcPr>
            <w:tcW w:w="267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2 08 05000 10 0000 150</w:t>
            </w:r>
          </w:p>
        </w:tc>
        <w:tc>
          <w:tcPr>
            <w:tcW w:w="625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D206C0" w:rsidRPr="004B44E4" w:rsidRDefault="00D206C0" w:rsidP="00207467">
            <w:pPr>
              <w:pStyle w:val="NormalWeb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D206C0" w:rsidRPr="004B44E4" w:rsidTr="005F34BC">
        <w:trPr>
          <w:trHeight w:val="605"/>
          <w:tblCellSpacing w:w="0" w:type="dxa"/>
        </w:trPr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910</w:t>
            </w:r>
          </w:p>
        </w:tc>
        <w:tc>
          <w:tcPr>
            <w:tcW w:w="267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2 18 05010 10 0000 180</w:t>
            </w:r>
          </w:p>
        </w:tc>
        <w:tc>
          <w:tcPr>
            <w:tcW w:w="625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D206C0" w:rsidRPr="004B44E4" w:rsidRDefault="00D206C0" w:rsidP="00207467">
            <w:pPr>
              <w:pStyle w:val="NormalWeb"/>
              <w:rPr>
                <w:sz w:val="22"/>
                <w:szCs w:val="22"/>
              </w:rPr>
            </w:pPr>
            <w:r w:rsidRPr="004B44E4">
              <w:rPr>
                <w:rFonts w:ascii="TimesNewRomanPSMT" w:hAnsi="TimesNewRomanPSMT" w:cs="TimesNewRomanPSMT"/>
                <w:sz w:val="22"/>
                <w:szCs w:val="22"/>
              </w:rPr>
              <w:t>Доходы бюджетов сельских поселений от возврата бюджетными учреждениями остатков субсидий прошлых лет</w:t>
            </w:r>
          </w:p>
        </w:tc>
      </w:tr>
      <w:tr w:rsidR="00D206C0" w:rsidRPr="004B44E4" w:rsidTr="005F34BC">
        <w:trPr>
          <w:trHeight w:val="528"/>
          <w:tblCellSpacing w:w="0" w:type="dxa"/>
        </w:trPr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910</w:t>
            </w:r>
          </w:p>
        </w:tc>
        <w:tc>
          <w:tcPr>
            <w:tcW w:w="267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2 18 05020 10 0000 180</w:t>
            </w:r>
          </w:p>
        </w:tc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D206C0" w:rsidRPr="004B44E4" w:rsidRDefault="00D206C0" w:rsidP="00207467">
            <w:pPr>
              <w:pStyle w:val="NormalWeb"/>
              <w:rPr>
                <w:sz w:val="22"/>
                <w:szCs w:val="22"/>
              </w:rPr>
            </w:pPr>
            <w:r w:rsidRPr="004B44E4">
              <w:rPr>
                <w:rFonts w:ascii="TimesNewRomanPSMT" w:hAnsi="TimesNewRomanPSMT" w:cs="TimesNewRomanPSMT"/>
                <w:sz w:val="22"/>
                <w:szCs w:val="22"/>
              </w:rPr>
              <w:t>Доходы бюджетов сельских поселений от возврата автономными учреждениями остатков субсидий прошлых лет</w:t>
            </w:r>
          </w:p>
        </w:tc>
      </w:tr>
      <w:tr w:rsidR="00D206C0" w:rsidRPr="004B44E4" w:rsidTr="000D0219">
        <w:trPr>
          <w:trHeight w:val="405"/>
          <w:tblCellSpacing w:w="0" w:type="dxa"/>
        </w:trPr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910</w:t>
            </w:r>
          </w:p>
        </w:tc>
        <w:tc>
          <w:tcPr>
            <w:tcW w:w="267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D206C0" w:rsidRPr="004B44E4" w:rsidRDefault="00D206C0" w:rsidP="00207467">
            <w:pPr>
              <w:pStyle w:val="NormalWeb"/>
              <w:jc w:val="center"/>
              <w:rPr>
                <w:sz w:val="22"/>
                <w:szCs w:val="22"/>
              </w:rPr>
            </w:pPr>
            <w:r w:rsidRPr="004B44E4">
              <w:rPr>
                <w:sz w:val="22"/>
                <w:szCs w:val="22"/>
              </w:rPr>
              <w:t>2 18 05030 10 0000 180</w:t>
            </w:r>
          </w:p>
        </w:tc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6C0" w:rsidRPr="004B44E4" w:rsidRDefault="00D206C0" w:rsidP="00207467">
            <w:pPr>
              <w:pStyle w:val="NormalWeb"/>
              <w:rPr>
                <w:sz w:val="22"/>
                <w:szCs w:val="22"/>
              </w:rPr>
            </w:pPr>
            <w:r w:rsidRPr="004B44E4">
              <w:rPr>
                <w:rFonts w:ascii="TimesNewRomanPSMT" w:hAnsi="TimesNewRomanPSMT" w:cs="TimesNewRomanPSMT"/>
                <w:sz w:val="22"/>
                <w:szCs w:val="22"/>
              </w:rPr>
              <w:t>Доходы бюджетов сельских поселений от возврата иными организациями остатков субсидий прошлых лет</w:t>
            </w:r>
          </w:p>
        </w:tc>
      </w:tr>
    </w:tbl>
    <w:p w:rsidR="00D206C0" w:rsidRDefault="00D206C0" w:rsidP="000D0219">
      <w:pPr>
        <w:rPr>
          <w:sz w:val="28"/>
          <w:szCs w:val="28"/>
        </w:rPr>
      </w:pPr>
    </w:p>
    <w:p w:rsidR="00D206C0" w:rsidRDefault="00D206C0" w:rsidP="000D0219">
      <w:pPr>
        <w:rPr>
          <w:sz w:val="28"/>
          <w:szCs w:val="28"/>
        </w:rPr>
      </w:pPr>
    </w:p>
    <w:p w:rsidR="00D206C0" w:rsidRDefault="00D206C0" w:rsidP="000D0219">
      <w:pPr>
        <w:rPr>
          <w:sz w:val="28"/>
          <w:szCs w:val="28"/>
        </w:rPr>
      </w:pPr>
    </w:p>
    <w:p w:rsidR="00D206C0" w:rsidRDefault="00D206C0" w:rsidP="000D0219">
      <w:pPr>
        <w:rPr>
          <w:sz w:val="28"/>
          <w:szCs w:val="28"/>
        </w:rPr>
      </w:pPr>
    </w:p>
    <w:p w:rsidR="00D206C0" w:rsidRDefault="00D206C0" w:rsidP="000D0219">
      <w:pPr>
        <w:rPr>
          <w:sz w:val="28"/>
          <w:szCs w:val="28"/>
        </w:rPr>
      </w:pPr>
    </w:p>
    <w:p w:rsidR="00D206C0" w:rsidRDefault="00D206C0" w:rsidP="000D0219">
      <w:pPr>
        <w:rPr>
          <w:sz w:val="28"/>
          <w:szCs w:val="28"/>
        </w:rPr>
      </w:pPr>
    </w:p>
    <w:p w:rsidR="00D206C0" w:rsidRDefault="00D206C0" w:rsidP="000D0219">
      <w:pPr>
        <w:rPr>
          <w:sz w:val="28"/>
          <w:szCs w:val="28"/>
        </w:rPr>
      </w:pPr>
    </w:p>
    <w:p w:rsidR="00D206C0" w:rsidRDefault="00D206C0" w:rsidP="000D0219">
      <w:pPr>
        <w:rPr>
          <w:sz w:val="28"/>
          <w:szCs w:val="28"/>
        </w:rPr>
      </w:pPr>
    </w:p>
    <w:p w:rsidR="00D206C0" w:rsidRDefault="00D206C0" w:rsidP="000D0219">
      <w:pPr>
        <w:rPr>
          <w:sz w:val="28"/>
          <w:szCs w:val="28"/>
        </w:rPr>
      </w:pPr>
    </w:p>
    <w:p w:rsidR="00D206C0" w:rsidRDefault="00D206C0" w:rsidP="00006950">
      <w:pPr>
        <w:shd w:val="clear" w:color="auto" w:fill="FFFFFF"/>
        <w:ind w:right="26"/>
      </w:pPr>
    </w:p>
    <w:p w:rsidR="00D206C0" w:rsidRDefault="00D206C0" w:rsidP="00006950">
      <w:pPr>
        <w:shd w:val="clear" w:color="auto" w:fill="FFFFFF"/>
        <w:ind w:left="4496" w:right="26"/>
        <w:jc w:val="center"/>
      </w:pPr>
    </w:p>
    <w:p w:rsidR="00D206C0" w:rsidRDefault="00D206C0" w:rsidP="00006950">
      <w:pPr>
        <w:shd w:val="clear" w:color="auto" w:fill="FFFFFF"/>
        <w:ind w:right="26"/>
      </w:pPr>
    </w:p>
    <w:p w:rsidR="00D206C0" w:rsidRDefault="00D206C0" w:rsidP="00006950">
      <w:pPr>
        <w:shd w:val="clear" w:color="auto" w:fill="FFFFFF"/>
        <w:ind w:right="26"/>
      </w:pPr>
    </w:p>
    <w:p w:rsidR="00D206C0" w:rsidRDefault="00D206C0" w:rsidP="00006950">
      <w:pPr>
        <w:shd w:val="clear" w:color="auto" w:fill="FFFFFF"/>
        <w:ind w:left="4496" w:right="26"/>
        <w:jc w:val="center"/>
      </w:pPr>
    </w:p>
    <w:p w:rsidR="00D206C0" w:rsidRDefault="00D206C0" w:rsidP="00006950">
      <w:pPr>
        <w:shd w:val="clear" w:color="auto" w:fill="FFFFFF"/>
        <w:ind w:left="4496" w:right="26"/>
        <w:jc w:val="center"/>
      </w:pPr>
    </w:p>
    <w:p w:rsidR="00D206C0" w:rsidRDefault="00D206C0" w:rsidP="00006950">
      <w:pPr>
        <w:shd w:val="clear" w:color="auto" w:fill="FFFFFF"/>
        <w:ind w:left="4496" w:right="26"/>
        <w:jc w:val="center"/>
      </w:pPr>
    </w:p>
    <w:p w:rsidR="00D206C0" w:rsidRDefault="00D206C0" w:rsidP="00006950">
      <w:pPr>
        <w:shd w:val="clear" w:color="auto" w:fill="FFFFFF"/>
        <w:ind w:left="4496" w:right="26"/>
        <w:jc w:val="center"/>
      </w:pPr>
    </w:p>
    <w:p w:rsidR="00D206C0" w:rsidRDefault="00D206C0" w:rsidP="00006950">
      <w:pPr>
        <w:shd w:val="clear" w:color="auto" w:fill="FFFFFF"/>
        <w:ind w:left="4496" w:right="26"/>
        <w:jc w:val="center"/>
      </w:pPr>
    </w:p>
    <w:p w:rsidR="00D206C0" w:rsidRDefault="00D206C0" w:rsidP="00006950">
      <w:pPr>
        <w:shd w:val="clear" w:color="auto" w:fill="FFFFFF"/>
        <w:ind w:left="4496" w:right="26"/>
        <w:jc w:val="center"/>
      </w:pPr>
    </w:p>
    <w:p w:rsidR="00D206C0" w:rsidRDefault="00D206C0" w:rsidP="00006950">
      <w:pPr>
        <w:shd w:val="clear" w:color="auto" w:fill="FFFFFF"/>
        <w:ind w:left="4496" w:right="26"/>
        <w:jc w:val="center"/>
      </w:pPr>
    </w:p>
    <w:p w:rsidR="00D206C0" w:rsidRDefault="00D206C0" w:rsidP="00006950">
      <w:pPr>
        <w:shd w:val="clear" w:color="auto" w:fill="FFFFFF"/>
        <w:ind w:left="4496" w:right="26"/>
        <w:jc w:val="center"/>
      </w:pPr>
    </w:p>
    <w:p w:rsidR="00D206C0" w:rsidRDefault="00D206C0" w:rsidP="00006950">
      <w:pPr>
        <w:shd w:val="clear" w:color="auto" w:fill="FFFFFF"/>
        <w:ind w:left="4496" w:right="26"/>
        <w:jc w:val="center"/>
      </w:pPr>
    </w:p>
    <w:p w:rsidR="00D206C0" w:rsidRDefault="00D206C0" w:rsidP="00006950">
      <w:pPr>
        <w:shd w:val="clear" w:color="auto" w:fill="FFFFFF"/>
        <w:ind w:left="4496" w:right="26"/>
        <w:jc w:val="center"/>
      </w:pPr>
    </w:p>
    <w:p w:rsidR="00D206C0" w:rsidRDefault="00D206C0" w:rsidP="00006950">
      <w:pPr>
        <w:shd w:val="clear" w:color="auto" w:fill="FFFFFF"/>
        <w:ind w:left="4496" w:right="26"/>
        <w:jc w:val="center"/>
      </w:pPr>
    </w:p>
    <w:p w:rsidR="00D206C0" w:rsidRDefault="00D206C0" w:rsidP="00006950">
      <w:pPr>
        <w:shd w:val="clear" w:color="auto" w:fill="FFFFFF"/>
        <w:ind w:left="4496" w:right="26"/>
        <w:jc w:val="center"/>
      </w:pPr>
    </w:p>
    <w:p w:rsidR="00D206C0" w:rsidRDefault="00D206C0" w:rsidP="00006950">
      <w:pPr>
        <w:shd w:val="clear" w:color="auto" w:fill="FFFFFF"/>
        <w:ind w:left="4496" w:right="26"/>
        <w:jc w:val="center"/>
      </w:pPr>
    </w:p>
    <w:p w:rsidR="00D206C0" w:rsidRDefault="00D206C0" w:rsidP="00006950">
      <w:pPr>
        <w:shd w:val="clear" w:color="auto" w:fill="FFFFFF"/>
        <w:ind w:left="4496" w:right="26"/>
        <w:jc w:val="center"/>
      </w:pPr>
    </w:p>
    <w:p w:rsidR="00D206C0" w:rsidRDefault="00D206C0" w:rsidP="00006950">
      <w:pPr>
        <w:shd w:val="clear" w:color="auto" w:fill="FFFFFF"/>
        <w:ind w:left="4496" w:right="26"/>
        <w:jc w:val="center"/>
      </w:pPr>
    </w:p>
    <w:p w:rsidR="00D206C0" w:rsidRDefault="00D206C0" w:rsidP="00006950">
      <w:pPr>
        <w:shd w:val="clear" w:color="auto" w:fill="FFFFFF"/>
        <w:ind w:left="4496" w:right="26"/>
        <w:jc w:val="center"/>
      </w:pPr>
    </w:p>
    <w:p w:rsidR="00D206C0" w:rsidRDefault="00D206C0" w:rsidP="00006950">
      <w:pPr>
        <w:shd w:val="clear" w:color="auto" w:fill="FFFFFF"/>
        <w:ind w:left="4496" w:right="26"/>
        <w:jc w:val="center"/>
      </w:pPr>
    </w:p>
    <w:p w:rsidR="00D206C0" w:rsidRDefault="00D206C0" w:rsidP="00006950">
      <w:pPr>
        <w:shd w:val="clear" w:color="auto" w:fill="FFFFFF"/>
        <w:ind w:left="4496" w:right="26"/>
        <w:jc w:val="center"/>
      </w:pPr>
    </w:p>
    <w:p w:rsidR="00D206C0" w:rsidRDefault="00D206C0" w:rsidP="00006950">
      <w:pPr>
        <w:shd w:val="clear" w:color="auto" w:fill="FFFFFF"/>
        <w:ind w:left="4496" w:right="26"/>
        <w:jc w:val="center"/>
      </w:pPr>
    </w:p>
    <w:p w:rsidR="00D206C0" w:rsidRDefault="00D206C0" w:rsidP="00006950">
      <w:pPr>
        <w:shd w:val="clear" w:color="auto" w:fill="FFFFFF"/>
        <w:ind w:left="4496" w:right="26"/>
        <w:jc w:val="center"/>
      </w:pPr>
    </w:p>
    <w:p w:rsidR="00D206C0" w:rsidRDefault="00D206C0" w:rsidP="00006950">
      <w:pPr>
        <w:shd w:val="clear" w:color="auto" w:fill="FFFFFF"/>
        <w:ind w:left="4496" w:right="26"/>
        <w:jc w:val="center"/>
      </w:pPr>
    </w:p>
    <w:p w:rsidR="00D206C0" w:rsidRDefault="00D206C0" w:rsidP="00006950">
      <w:pPr>
        <w:shd w:val="clear" w:color="auto" w:fill="FFFFFF"/>
        <w:ind w:left="4496" w:right="26"/>
        <w:jc w:val="center"/>
      </w:pPr>
    </w:p>
    <w:p w:rsidR="00D206C0" w:rsidRDefault="00D206C0" w:rsidP="00006950">
      <w:pPr>
        <w:shd w:val="clear" w:color="auto" w:fill="FFFFFF"/>
        <w:ind w:left="4496" w:right="26"/>
        <w:jc w:val="center"/>
      </w:pPr>
    </w:p>
    <w:p w:rsidR="00D206C0" w:rsidRDefault="00D206C0" w:rsidP="00006950">
      <w:pPr>
        <w:shd w:val="clear" w:color="auto" w:fill="FFFFFF"/>
        <w:ind w:left="4496" w:right="26"/>
        <w:jc w:val="center"/>
      </w:pPr>
    </w:p>
    <w:p w:rsidR="00D206C0" w:rsidRDefault="00D206C0" w:rsidP="00006950">
      <w:pPr>
        <w:shd w:val="clear" w:color="auto" w:fill="FFFFFF"/>
        <w:ind w:left="4496" w:right="26"/>
        <w:jc w:val="center"/>
      </w:pPr>
    </w:p>
    <w:p w:rsidR="00D206C0" w:rsidRDefault="00D206C0" w:rsidP="00006950">
      <w:pPr>
        <w:shd w:val="clear" w:color="auto" w:fill="FFFFFF"/>
        <w:ind w:left="4496" w:right="26"/>
        <w:jc w:val="center"/>
      </w:pPr>
    </w:p>
    <w:p w:rsidR="00D206C0" w:rsidRDefault="00D206C0" w:rsidP="00006950">
      <w:pPr>
        <w:shd w:val="clear" w:color="auto" w:fill="FFFFFF"/>
        <w:ind w:left="4496" w:right="26"/>
        <w:jc w:val="center"/>
      </w:pPr>
    </w:p>
    <w:p w:rsidR="00D206C0" w:rsidRDefault="00D206C0" w:rsidP="00006950">
      <w:pPr>
        <w:shd w:val="clear" w:color="auto" w:fill="FFFFFF"/>
        <w:ind w:left="4496" w:right="26"/>
        <w:jc w:val="center"/>
      </w:pPr>
    </w:p>
    <w:p w:rsidR="00D206C0" w:rsidRDefault="00D206C0" w:rsidP="00006950">
      <w:pPr>
        <w:shd w:val="clear" w:color="auto" w:fill="FFFFFF"/>
        <w:ind w:left="4496" w:right="26"/>
        <w:jc w:val="center"/>
      </w:pPr>
    </w:p>
    <w:p w:rsidR="00D206C0" w:rsidRDefault="00D206C0" w:rsidP="00006950">
      <w:pPr>
        <w:shd w:val="clear" w:color="auto" w:fill="FFFFFF"/>
        <w:ind w:left="4496" w:right="26"/>
        <w:jc w:val="center"/>
      </w:pPr>
    </w:p>
    <w:p w:rsidR="00D206C0" w:rsidRDefault="00D206C0" w:rsidP="00006950">
      <w:pPr>
        <w:shd w:val="clear" w:color="auto" w:fill="FFFFFF"/>
        <w:ind w:left="4496" w:right="26"/>
        <w:jc w:val="center"/>
      </w:pPr>
    </w:p>
    <w:p w:rsidR="00D206C0" w:rsidRDefault="00D206C0" w:rsidP="00006950">
      <w:pPr>
        <w:shd w:val="clear" w:color="auto" w:fill="FFFFFF"/>
        <w:ind w:left="4496" w:right="26"/>
        <w:jc w:val="center"/>
      </w:pPr>
    </w:p>
    <w:p w:rsidR="00D206C0" w:rsidRDefault="00D206C0" w:rsidP="00006950">
      <w:pPr>
        <w:shd w:val="clear" w:color="auto" w:fill="FFFFFF"/>
        <w:ind w:left="4496" w:right="26"/>
        <w:jc w:val="center"/>
      </w:pPr>
    </w:p>
    <w:p w:rsidR="00D206C0" w:rsidRDefault="00D206C0" w:rsidP="00006950">
      <w:pPr>
        <w:shd w:val="clear" w:color="auto" w:fill="FFFFFF"/>
        <w:ind w:left="4496" w:right="26"/>
        <w:jc w:val="center"/>
      </w:pPr>
    </w:p>
    <w:p w:rsidR="00D206C0" w:rsidRDefault="00D206C0" w:rsidP="00006950">
      <w:pPr>
        <w:shd w:val="clear" w:color="auto" w:fill="FFFFFF"/>
        <w:ind w:left="4496" w:right="26"/>
        <w:jc w:val="center"/>
      </w:pPr>
    </w:p>
    <w:p w:rsidR="00D206C0" w:rsidRDefault="00D206C0" w:rsidP="00006950">
      <w:pPr>
        <w:shd w:val="clear" w:color="auto" w:fill="FFFFFF"/>
        <w:ind w:left="4496" w:right="26"/>
        <w:jc w:val="center"/>
      </w:pPr>
    </w:p>
    <w:p w:rsidR="00D206C0" w:rsidRDefault="00D206C0" w:rsidP="00006950">
      <w:pPr>
        <w:shd w:val="clear" w:color="auto" w:fill="FFFFFF"/>
        <w:ind w:left="4496" w:right="26"/>
        <w:jc w:val="center"/>
      </w:pPr>
    </w:p>
    <w:p w:rsidR="00D206C0" w:rsidRDefault="00D206C0" w:rsidP="00006950">
      <w:pPr>
        <w:shd w:val="clear" w:color="auto" w:fill="FFFFFF"/>
        <w:ind w:left="4496" w:right="26"/>
        <w:jc w:val="center"/>
      </w:pPr>
    </w:p>
    <w:p w:rsidR="00D206C0" w:rsidRDefault="00D206C0" w:rsidP="00006950">
      <w:pPr>
        <w:shd w:val="clear" w:color="auto" w:fill="FFFFFF"/>
        <w:ind w:left="4496" w:right="26"/>
        <w:jc w:val="center"/>
      </w:pPr>
    </w:p>
    <w:p w:rsidR="00D206C0" w:rsidRDefault="00D206C0" w:rsidP="00006950">
      <w:pPr>
        <w:shd w:val="clear" w:color="auto" w:fill="FFFFFF"/>
        <w:ind w:left="4496" w:right="26"/>
        <w:jc w:val="center"/>
      </w:pPr>
    </w:p>
    <w:p w:rsidR="00D206C0" w:rsidRDefault="00D206C0" w:rsidP="00BC4E9A">
      <w:pPr>
        <w:ind w:firstLine="708"/>
        <w:jc w:val="right"/>
      </w:pPr>
      <w:r>
        <w:t>Приложение №2</w:t>
      </w:r>
    </w:p>
    <w:p w:rsidR="00D206C0" w:rsidRDefault="00D206C0" w:rsidP="00BC4E9A">
      <w:pPr>
        <w:ind w:left="4536"/>
        <w:jc w:val="right"/>
      </w:pPr>
      <w:r>
        <w:t xml:space="preserve">к проекту  решения  Совета                                                                             депутатов  </w:t>
      </w:r>
      <w:r w:rsidRPr="00BC4E9A">
        <w:t>Анненковского</w:t>
      </w:r>
      <w:r>
        <w:t xml:space="preserve"> сельского поселения  Ромодановского муниципального района Республики Мордовия «О бюджете </w:t>
      </w:r>
      <w:r w:rsidRPr="00BC4E9A">
        <w:t>Анненковского</w:t>
      </w:r>
      <w:r>
        <w:t xml:space="preserve">  сельского поселения на 2021 год и плановый период 2022 и 2023 годов»</w:t>
      </w:r>
    </w:p>
    <w:p w:rsidR="00D206C0" w:rsidRDefault="00D206C0" w:rsidP="00BC4E9A">
      <w:pPr>
        <w:ind w:left="4536"/>
        <w:jc w:val="right"/>
      </w:pPr>
      <w:r>
        <w:t>от « 26» декабря 2020 г. № 115</w:t>
      </w:r>
    </w:p>
    <w:p w:rsidR="00D206C0" w:rsidRDefault="00D206C0" w:rsidP="00006950">
      <w:pPr>
        <w:tabs>
          <w:tab w:val="left" w:pos="3840"/>
        </w:tabs>
      </w:pPr>
    </w:p>
    <w:p w:rsidR="00D206C0" w:rsidRDefault="00D206C0" w:rsidP="00006950"/>
    <w:p w:rsidR="00D206C0" w:rsidRDefault="00D206C0" w:rsidP="00006950">
      <w:pPr>
        <w:widowControl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AA51F8">
        <w:rPr>
          <w:b/>
          <w:bCs/>
          <w:sz w:val="22"/>
          <w:szCs w:val="22"/>
        </w:rPr>
        <w:t>ПЕРЕЧЕНЬ</w:t>
      </w:r>
      <w:r w:rsidRPr="00AA51F8">
        <w:rPr>
          <w:b/>
          <w:bCs/>
          <w:sz w:val="22"/>
          <w:szCs w:val="22"/>
        </w:rPr>
        <w:br/>
        <w:t>ГЛАВНЫХ АДМИНИСТРАТОРОВ ИСТОЧНИКОВ ФИНАНСИРОВАНИЯ</w:t>
      </w:r>
      <w:r w:rsidRPr="00AA51F8">
        <w:rPr>
          <w:b/>
          <w:bCs/>
          <w:sz w:val="22"/>
          <w:szCs w:val="22"/>
        </w:rPr>
        <w:br/>
        <w:t>ДЕФИЦИТА БЮДЖЕТА</w:t>
      </w:r>
    </w:p>
    <w:tbl>
      <w:tblPr>
        <w:tblpPr w:leftFromText="180" w:rightFromText="180" w:vertAnchor="text" w:horzAnchor="margin" w:tblpXSpec="right" w:tblpY="674"/>
        <w:tblW w:w="9745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930"/>
        <w:gridCol w:w="3279"/>
        <w:gridCol w:w="5536"/>
      </w:tblGrid>
      <w:tr w:rsidR="00D206C0" w:rsidTr="00006950">
        <w:trPr>
          <w:trHeight w:val="529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Default="00D206C0" w:rsidP="00006950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75413F" w:rsidRDefault="00D206C0" w:rsidP="00006950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 w:rsidRPr="0075413F">
              <w:rPr>
                <w:color w:val="000000"/>
                <w:sz w:val="22"/>
                <w:szCs w:val="22"/>
              </w:rPr>
              <w:t>Код бюджетной классификации</w:t>
            </w:r>
          </w:p>
          <w:p w:rsidR="00D206C0" w:rsidRDefault="00D206C0" w:rsidP="00006950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 w:rsidRPr="0075413F">
              <w:rPr>
                <w:color w:val="000000"/>
                <w:sz w:val="22"/>
                <w:szCs w:val="22"/>
              </w:rPr>
              <w:t>Российской Федерации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206C0" w:rsidRPr="0075413F" w:rsidRDefault="00D206C0" w:rsidP="00006950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 w:rsidRPr="0075413F">
              <w:rPr>
                <w:color w:val="000000"/>
                <w:sz w:val="22"/>
                <w:szCs w:val="22"/>
              </w:rPr>
              <w:t>Наименование главного администратора источников финансирования дефицита бюджета</w:t>
            </w:r>
          </w:p>
        </w:tc>
      </w:tr>
      <w:tr w:rsidR="00D206C0" w:rsidTr="00006950">
        <w:trPr>
          <w:trHeight w:val="91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51158" w:rsidRDefault="00D206C0" w:rsidP="0000695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t xml:space="preserve">Код главного </w:t>
            </w:r>
            <w:r>
              <w:br/>
              <w:t>администратора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BA160C" w:rsidRDefault="00D206C0" w:rsidP="00006950">
            <w:pPr>
              <w:widowControl/>
              <w:jc w:val="center"/>
              <w:rPr>
                <w:color w:val="000000"/>
                <w:sz w:val="28"/>
                <w:szCs w:val="28"/>
              </w:rPr>
            </w:pPr>
            <w:r w:rsidRPr="00BA160C">
              <w:rPr>
                <w:color w:val="000000"/>
                <w:sz w:val="24"/>
                <w:szCs w:val="24"/>
              </w:rPr>
              <w:t>источник внутреннего финансирования дефицита республиканского</w:t>
            </w:r>
            <w:r w:rsidRPr="00BA160C">
              <w:rPr>
                <w:color w:val="000000"/>
                <w:sz w:val="28"/>
                <w:szCs w:val="28"/>
              </w:rPr>
              <w:t xml:space="preserve"> </w:t>
            </w:r>
            <w:r w:rsidRPr="006E5CE2">
              <w:rPr>
                <w:color w:val="000000"/>
                <w:sz w:val="24"/>
                <w:szCs w:val="24"/>
              </w:rPr>
              <w:t>бюджета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Default="00D206C0" w:rsidP="00006950">
            <w:pPr>
              <w:widowControl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D206C0" w:rsidTr="00006950">
        <w:trPr>
          <w:trHeight w:val="183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Default="00D206C0" w:rsidP="00006950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Default="00D206C0" w:rsidP="00006950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Default="00D206C0" w:rsidP="00006950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</w:tr>
      <w:tr w:rsidR="00D206C0" w:rsidTr="00006950">
        <w:trPr>
          <w:trHeight w:val="91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Default="00D206C0" w:rsidP="00006950">
            <w:pPr>
              <w:jc w:val="center"/>
            </w:pPr>
            <w:r>
              <w:rPr>
                <w:b/>
                <w:bCs/>
                <w:sz w:val="24"/>
                <w:szCs w:val="24"/>
              </w:rPr>
              <w:t>910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Default="00D206C0" w:rsidP="00006950">
            <w:pPr>
              <w:widowControl/>
              <w:rPr>
                <w:rFonts w:ascii="Arial" w:hAnsi="Arial" w:cs="Arial"/>
                <w:color w:val="000000"/>
              </w:rPr>
            </w:pP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Default="00D206C0" w:rsidP="00BC4E9A">
            <w:pPr>
              <w:widowControl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Администрация Анненковского сельского поселения Ромодановского муниципального района республики Мордовия</w:t>
            </w:r>
          </w:p>
        </w:tc>
      </w:tr>
      <w:tr w:rsidR="00D206C0" w:rsidTr="00BC4E9A">
        <w:trPr>
          <w:trHeight w:val="91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Default="00D206C0" w:rsidP="00BC4E9A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D206C0" w:rsidRDefault="00D206C0" w:rsidP="00BC4E9A">
            <w:pPr>
              <w:jc w:val="center"/>
            </w:pPr>
            <w:r w:rsidRPr="006D27AE">
              <w:rPr>
                <w:b/>
                <w:bCs/>
                <w:sz w:val="24"/>
                <w:szCs w:val="24"/>
              </w:rPr>
              <w:t>910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Default="00D206C0" w:rsidP="00006950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01 02 00 00 10 0000 710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Default="00D206C0" w:rsidP="00006950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Получение кредитов от кредитных организаций бюджетами муниципальных районов в  валюте Российской Федерации</w:t>
            </w:r>
          </w:p>
        </w:tc>
      </w:tr>
      <w:tr w:rsidR="00D206C0" w:rsidTr="00BC4E9A">
        <w:trPr>
          <w:trHeight w:val="1245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Default="00D206C0" w:rsidP="00BC4E9A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D206C0" w:rsidRDefault="00D206C0" w:rsidP="00BC4E9A">
            <w:pPr>
              <w:jc w:val="center"/>
            </w:pPr>
            <w:r w:rsidRPr="006D27AE">
              <w:rPr>
                <w:b/>
                <w:bCs/>
                <w:sz w:val="24"/>
                <w:szCs w:val="24"/>
              </w:rPr>
              <w:t>910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Default="00D206C0" w:rsidP="00006950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01 02 00 00 10 0000 810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Default="00D206C0" w:rsidP="00006950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Погашение бюджетами  муниципальных районов кредитов, полученных от кредитных организаций бюджетами муниципальных районов в валюте Российской Федерации</w:t>
            </w:r>
          </w:p>
        </w:tc>
      </w:tr>
      <w:tr w:rsidR="00D206C0" w:rsidTr="00BC4E9A">
        <w:trPr>
          <w:trHeight w:val="1217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Default="00D206C0" w:rsidP="00BC4E9A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D206C0" w:rsidRDefault="00D206C0" w:rsidP="00BC4E9A">
            <w:pPr>
              <w:jc w:val="center"/>
            </w:pPr>
            <w:r w:rsidRPr="006D27AE">
              <w:rPr>
                <w:b/>
                <w:bCs/>
                <w:sz w:val="24"/>
                <w:szCs w:val="24"/>
              </w:rPr>
              <w:t>910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Default="00D206C0" w:rsidP="00006950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01 03 00 00 10 0000 710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Default="00D206C0" w:rsidP="00006950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 w:rsidR="00D206C0" w:rsidTr="00BC4E9A">
        <w:trPr>
          <w:trHeight w:val="1217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Default="00D206C0" w:rsidP="00BC4E9A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D206C0" w:rsidRDefault="00D206C0" w:rsidP="00BC4E9A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D206C0" w:rsidRDefault="00D206C0" w:rsidP="00BC4E9A">
            <w:pPr>
              <w:jc w:val="center"/>
            </w:pPr>
            <w:r w:rsidRPr="006D27AE">
              <w:rPr>
                <w:b/>
                <w:bCs/>
                <w:sz w:val="24"/>
                <w:szCs w:val="24"/>
              </w:rPr>
              <w:t>910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Default="00D206C0" w:rsidP="00006950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01 03 00 00 10 0000 810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Default="00D206C0" w:rsidP="00006950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Погашение бюджетами муниципальных  районов кредитов от других бюджетов бюджетной системы Российской Федерации в валюте Российской Федерации</w:t>
            </w:r>
          </w:p>
        </w:tc>
      </w:tr>
      <w:tr w:rsidR="00D206C0" w:rsidTr="00BC4E9A">
        <w:trPr>
          <w:trHeight w:val="1217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Default="00D206C0" w:rsidP="00BC4E9A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D206C0" w:rsidRDefault="00D206C0" w:rsidP="00BC4E9A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D206C0" w:rsidRDefault="00D206C0" w:rsidP="00BC4E9A">
            <w:pPr>
              <w:jc w:val="center"/>
            </w:pPr>
            <w:r w:rsidRPr="006D27AE">
              <w:rPr>
                <w:b/>
                <w:bCs/>
                <w:sz w:val="24"/>
                <w:szCs w:val="24"/>
              </w:rPr>
              <w:t>910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Default="00D206C0" w:rsidP="00006950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01 06 05 02 10 0000 640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Default="00D206C0" w:rsidP="00006950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D206C0" w:rsidTr="00BC4E9A">
        <w:trPr>
          <w:trHeight w:val="1217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Default="00D206C0" w:rsidP="00BC4E9A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D206C0" w:rsidRDefault="00D206C0" w:rsidP="00BC4E9A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D206C0" w:rsidRDefault="00D206C0" w:rsidP="00BC4E9A">
            <w:pPr>
              <w:jc w:val="center"/>
            </w:pPr>
            <w:r w:rsidRPr="006D27AE">
              <w:rPr>
                <w:b/>
                <w:bCs/>
                <w:sz w:val="24"/>
                <w:szCs w:val="24"/>
              </w:rPr>
              <w:t>910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Default="00D206C0" w:rsidP="00006950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01 06 05 02 10 0000 540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Default="00D206C0" w:rsidP="00006950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D206C0" w:rsidTr="00006950">
        <w:trPr>
          <w:trHeight w:val="605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vAlign w:val="center"/>
          </w:tcPr>
          <w:p w:rsidR="00D206C0" w:rsidRDefault="00D206C0" w:rsidP="00006950">
            <w:pPr>
              <w:jc w:val="center"/>
            </w:pPr>
            <w:r>
              <w:rPr>
                <w:b/>
                <w:bCs/>
                <w:sz w:val="24"/>
                <w:szCs w:val="24"/>
              </w:rPr>
              <w:t>910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vAlign w:val="center"/>
          </w:tcPr>
          <w:p w:rsidR="00D206C0" w:rsidRDefault="00D206C0" w:rsidP="00006950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01 05 00 00 00 0000 000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D206C0" w:rsidRDefault="00D206C0" w:rsidP="00006950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</w:tr>
    </w:tbl>
    <w:p w:rsidR="00D206C0" w:rsidRDefault="00D206C0" w:rsidP="00006950">
      <w:pPr>
        <w:ind w:left="4536"/>
        <w:jc w:val="right"/>
      </w:pPr>
    </w:p>
    <w:p w:rsidR="00D206C0" w:rsidRPr="00AF7315" w:rsidRDefault="00D206C0" w:rsidP="00AF7315">
      <w:pPr>
        <w:rPr>
          <w:rFonts w:ascii="Arial" w:hAnsi="Arial" w:cs="Arial"/>
          <w:sz w:val="24"/>
          <w:szCs w:val="24"/>
        </w:rPr>
      </w:pPr>
    </w:p>
    <w:p w:rsidR="00D206C0" w:rsidRDefault="00D206C0" w:rsidP="000D0219"/>
    <w:p w:rsidR="00D206C0" w:rsidRDefault="00D206C0" w:rsidP="00BC4E9A">
      <w:pPr>
        <w:ind w:firstLine="708"/>
        <w:jc w:val="right"/>
      </w:pPr>
      <w:r>
        <w:t>Приложение №3</w:t>
      </w:r>
    </w:p>
    <w:p w:rsidR="00D206C0" w:rsidRDefault="00D206C0" w:rsidP="00BC4E9A">
      <w:pPr>
        <w:ind w:left="4536"/>
        <w:jc w:val="right"/>
      </w:pPr>
      <w:r>
        <w:t xml:space="preserve">к проекту  решения  Совета                                                                             депутатов  </w:t>
      </w:r>
      <w:r w:rsidRPr="00BC4E9A">
        <w:t>Анненковского</w:t>
      </w:r>
      <w:r>
        <w:t xml:space="preserve"> сельского поселения  Ромодановского муниципального района Республики Мордовия «О бюджете </w:t>
      </w:r>
      <w:r w:rsidRPr="00BC4E9A">
        <w:t>Анненковского</w:t>
      </w:r>
      <w:r>
        <w:t xml:space="preserve">  сельского поселения на 2021 год и плановый период 2022 и 2023 годов»</w:t>
      </w:r>
    </w:p>
    <w:p w:rsidR="00D206C0" w:rsidRDefault="00D206C0" w:rsidP="000D0219">
      <w:pPr>
        <w:ind w:left="4536"/>
        <w:jc w:val="right"/>
      </w:pPr>
      <w:r>
        <w:t>от «26» декабря 2020 г. № 115</w:t>
      </w:r>
    </w:p>
    <w:p w:rsidR="00D206C0" w:rsidRDefault="00D206C0" w:rsidP="002D33C1">
      <w:pPr>
        <w:ind w:firstLine="708"/>
        <w:jc w:val="right"/>
      </w:pPr>
    </w:p>
    <w:p w:rsidR="00D206C0" w:rsidRDefault="00D206C0" w:rsidP="002D33C1">
      <w:pPr>
        <w:ind w:firstLine="708"/>
        <w:jc w:val="right"/>
      </w:pPr>
    </w:p>
    <w:p w:rsidR="00D206C0" w:rsidRDefault="00D206C0" w:rsidP="002D33C1">
      <w:pPr>
        <w:ind w:firstLine="708"/>
        <w:jc w:val="right"/>
      </w:pPr>
    </w:p>
    <w:p w:rsidR="00D206C0" w:rsidRPr="00AF7315" w:rsidRDefault="00D206C0" w:rsidP="001A2849">
      <w:pPr>
        <w:jc w:val="center"/>
        <w:rPr>
          <w:b/>
          <w:color w:val="000000"/>
          <w:sz w:val="22"/>
          <w:szCs w:val="22"/>
        </w:rPr>
      </w:pPr>
      <w:r w:rsidRPr="00AF7315">
        <w:rPr>
          <w:b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>АННЕНКОВСКОГО</w:t>
      </w:r>
      <w:r w:rsidRPr="00AF7315">
        <w:rPr>
          <w:b/>
          <w:color w:val="000000"/>
          <w:sz w:val="22"/>
          <w:szCs w:val="22"/>
        </w:rPr>
        <w:t xml:space="preserve"> СЕЛЬСКОГО ПОСЕЛЕНИЯ 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>РОМОДАНОВСКОГОМУНИЦИПАЛЬНОГО РАЙОНА НА 2021г</w:t>
      </w:r>
    </w:p>
    <w:p w:rsidR="00D206C0" w:rsidRDefault="00D206C0" w:rsidP="001A2849">
      <w:pPr>
        <w:jc w:val="center"/>
      </w:pPr>
      <w:r w:rsidRPr="00AF7315">
        <w:rPr>
          <w:b/>
          <w:color w:val="000000"/>
          <w:sz w:val="22"/>
          <w:szCs w:val="22"/>
        </w:rPr>
        <w:t>И ПЛАНОВЫЙ ПЕРИОД 2022 И 2023 ГОДОВ»</w:t>
      </w:r>
    </w:p>
    <w:p w:rsidR="00D206C0" w:rsidRDefault="00D206C0" w:rsidP="002D33C1">
      <w:pPr>
        <w:ind w:firstLine="708"/>
        <w:jc w:val="right"/>
      </w:pPr>
    </w:p>
    <w:p w:rsidR="00D206C0" w:rsidRDefault="00D206C0" w:rsidP="002D33C1">
      <w:pPr>
        <w:ind w:firstLine="708"/>
        <w:jc w:val="righ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7"/>
        <w:gridCol w:w="3260"/>
        <w:gridCol w:w="1560"/>
        <w:gridCol w:w="1275"/>
        <w:gridCol w:w="958"/>
      </w:tblGrid>
      <w:tr w:rsidR="00D206C0" w:rsidTr="002C4119">
        <w:tc>
          <w:tcPr>
            <w:tcW w:w="2517" w:type="dxa"/>
          </w:tcPr>
          <w:p w:rsidR="00D206C0" w:rsidRPr="002C4119" w:rsidRDefault="00D206C0" w:rsidP="002C4119">
            <w:pPr>
              <w:jc w:val="center"/>
              <w:rPr>
                <w:bCs/>
                <w:color w:val="000000"/>
              </w:rPr>
            </w:pPr>
            <w:r w:rsidRPr="002C4119">
              <w:rPr>
                <w:bCs/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60" w:type="dxa"/>
          </w:tcPr>
          <w:p w:rsidR="00D206C0" w:rsidRPr="002C4119" w:rsidRDefault="00D206C0" w:rsidP="002C4119">
            <w:pPr>
              <w:jc w:val="center"/>
              <w:rPr>
                <w:bCs/>
                <w:color w:val="000000"/>
              </w:rPr>
            </w:pPr>
            <w:r w:rsidRPr="002C4119">
              <w:rPr>
                <w:bCs/>
                <w:color w:val="000000"/>
              </w:rPr>
              <w:t>Наименование доходов</w:t>
            </w:r>
          </w:p>
        </w:tc>
        <w:tc>
          <w:tcPr>
            <w:tcW w:w="1560" w:type="dxa"/>
          </w:tcPr>
          <w:p w:rsidR="00D206C0" w:rsidRPr="002C4119" w:rsidRDefault="00D206C0" w:rsidP="002C4119">
            <w:pPr>
              <w:jc w:val="center"/>
              <w:rPr>
                <w:bCs/>
                <w:color w:val="000000"/>
              </w:rPr>
            </w:pPr>
            <w:r w:rsidRPr="002C4119">
              <w:rPr>
                <w:bCs/>
                <w:color w:val="000000"/>
              </w:rPr>
              <w:t>2021 год</w:t>
            </w:r>
          </w:p>
        </w:tc>
        <w:tc>
          <w:tcPr>
            <w:tcW w:w="1275" w:type="dxa"/>
          </w:tcPr>
          <w:p w:rsidR="00D206C0" w:rsidRPr="002C4119" w:rsidRDefault="00D206C0" w:rsidP="002C4119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2C4119">
              <w:rPr>
                <w:bCs/>
                <w:color w:val="000000"/>
              </w:rPr>
              <w:t>2022</w:t>
            </w:r>
          </w:p>
          <w:p w:rsidR="00D206C0" w:rsidRPr="002C4119" w:rsidRDefault="00D206C0" w:rsidP="002C4119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2C4119">
              <w:rPr>
                <w:bCs/>
                <w:color w:val="000000"/>
              </w:rPr>
              <w:t>год</w:t>
            </w:r>
          </w:p>
        </w:tc>
        <w:tc>
          <w:tcPr>
            <w:tcW w:w="958" w:type="dxa"/>
          </w:tcPr>
          <w:p w:rsidR="00D206C0" w:rsidRPr="002C4119" w:rsidRDefault="00D206C0" w:rsidP="002C4119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2C4119">
              <w:rPr>
                <w:bCs/>
                <w:color w:val="000000"/>
              </w:rPr>
              <w:t>2023 год</w:t>
            </w:r>
          </w:p>
        </w:tc>
      </w:tr>
      <w:tr w:rsidR="00D206C0" w:rsidTr="002C4119">
        <w:tc>
          <w:tcPr>
            <w:tcW w:w="2517" w:type="dxa"/>
          </w:tcPr>
          <w:p w:rsidR="00D206C0" w:rsidRPr="002C4119" w:rsidRDefault="00D206C0" w:rsidP="001A2849">
            <w:pPr>
              <w:rPr>
                <w:b/>
                <w:color w:val="000000"/>
              </w:rPr>
            </w:pPr>
            <w:r w:rsidRPr="002C4119">
              <w:rPr>
                <w:b/>
                <w:color w:val="000000"/>
              </w:rPr>
              <w:t>2 00 00000 00 0000 000</w:t>
            </w:r>
          </w:p>
        </w:tc>
        <w:tc>
          <w:tcPr>
            <w:tcW w:w="3260" w:type="dxa"/>
          </w:tcPr>
          <w:p w:rsidR="00D206C0" w:rsidRPr="002C4119" w:rsidRDefault="00D206C0" w:rsidP="002C4119">
            <w:pPr>
              <w:jc w:val="center"/>
              <w:rPr>
                <w:b/>
                <w:color w:val="000000"/>
              </w:rPr>
            </w:pPr>
            <w:r w:rsidRPr="002C4119">
              <w:rPr>
                <w:b/>
                <w:color w:val="000000"/>
              </w:rPr>
              <w:t>Безвозмездные поступления</w:t>
            </w:r>
          </w:p>
        </w:tc>
        <w:tc>
          <w:tcPr>
            <w:tcW w:w="1560" w:type="dxa"/>
          </w:tcPr>
          <w:p w:rsidR="00D206C0" w:rsidRPr="002C4119" w:rsidRDefault="00D206C0" w:rsidP="002C4119">
            <w:pPr>
              <w:jc w:val="center"/>
              <w:rPr>
                <w:b/>
                <w:color w:val="000000"/>
              </w:rPr>
            </w:pPr>
            <w:r w:rsidRPr="002C4119">
              <w:rPr>
                <w:b/>
                <w:color w:val="000000"/>
              </w:rPr>
              <w:t>329,1</w:t>
            </w:r>
          </w:p>
        </w:tc>
        <w:tc>
          <w:tcPr>
            <w:tcW w:w="1275" w:type="dxa"/>
          </w:tcPr>
          <w:p w:rsidR="00D206C0" w:rsidRPr="002C4119" w:rsidRDefault="00D206C0" w:rsidP="002C4119">
            <w:pPr>
              <w:jc w:val="center"/>
              <w:rPr>
                <w:b/>
                <w:color w:val="000000"/>
              </w:rPr>
            </w:pPr>
            <w:r w:rsidRPr="002C4119">
              <w:rPr>
                <w:b/>
                <w:color w:val="000000"/>
              </w:rPr>
              <w:t>198,1</w:t>
            </w:r>
          </w:p>
        </w:tc>
        <w:tc>
          <w:tcPr>
            <w:tcW w:w="958" w:type="dxa"/>
          </w:tcPr>
          <w:p w:rsidR="00D206C0" w:rsidRPr="002C4119" w:rsidRDefault="00D206C0" w:rsidP="001A2849">
            <w:pPr>
              <w:rPr>
                <w:b/>
                <w:color w:val="000000"/>
              </w:rPr>
            </w:pPr>
            <w:r w:rsidRPr="002C4119">
              <w:rPr>
                <w:b/>
                <w:color w:val="000000"/>
              </w:rPr>
              <w:t>200,8</w:t>
            </w:r>
          </w:p>
        </w:tc>
      </w:tr>
      <w:tr w:rsidR="00D206C0" w:rsidTr="002C4119">
        <w:tc>
          <w:tcPr>
            <w:tcW w:w="2517" w:type="dxa"/>
          </w:tcPr>
          <w:p w:rsidR="00D206C0" w:rsidRPr="002C4119" w:rsidRDefault="00D206C0" w:rsidP="001A2849">
            <w:pPr>
              <w:rPr>
                <w:b/>
                <w:color w:val="000000"/>
              </w:rPr>
            </w:pPr>
            <w:r w:rsidRPr="002C4119">
              <w:rPr>
                <w:b/>
                <w:color w:val="000000"/>
              </w:rPr>
              <w:t>2 02 15000 00 0000 150</w:t>
            </w:r>
          </w:p>
        </w:tc>
        <w:tc>
          <w:tcPr>
            <w:tcW w:w="3260" w:type="dxa"/>
          </w:tcPr>
          <w:p w:rsidR="00D206C0" w:rsidRPr="002C4119" w:rsidRDefault="00D206C0" w:rsidP="002C4119">
            <w:pPr>
              <w:jc w:val="center"/>
              <w:rPr>
                <w:b/>
                <w:color w:val="000000"/>
              </w:rPr>
            </w:pPr>
            <w:r w:rsidRPr="002C4119">
              <w:rPr>
                <w:b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560" w:type="dxa"/>
          </w:tcPr>
          <w:p w:rsidR="00D206C0" w:rsidRPr="002C4119" w:rsidRDefault="00D206C0" w:rsidP="002C4119">
            <w:pPr>
              <w:jc w:val="center"/>
              <w:rPr>
                <w:b/>
                <w:color w:val="000000"/>
              </w:rPr>
            </w:pPr>
            <w:r w:rsidRPr="002C4119">
              <w:rPr>
                <w:b/>
                <w:color w:val="000000"/>
              </w:rPr>
              <w:t>75,2</w:t>
            </w:r>
          </w:p>
        </w:tc>
        <w:tc>
          <w:tcPr>
            <w:tcW w:w="1275" w:type="dxa"/>
          </w:tcPr>
          <w:p w:rsidR="00D206C0" w:rsidRPr="002C4119" w:rsidRDefault="00D206C0" w:rsidP="002C4119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958" w:type="dxa"/>
          </w:tcPr>
          <w:p w:rsidR="00D206C0" w:rsidRPr="002C4119" w:rsidRDefault="00D206C0" w:rsidP="001A2849">
            <w:pPr>
              <w:rPr>
                <w:b/>
                <w:color w:val="000000"/>
              </w:rPr>
            </w:pPr>
          </w:p>
        </w:tc>
      </w:tr>
      <w:tr w:rsidR="00D206C0" w:rsidTr="002C4119">
        <w:tc>
          <w:tcPr>
            <w:tcW w:w="2517" w:type="dxa"/>
          </w:tcPr>
          <w:p w:rsidR="00D206C0" w:rsidRPr="002C4119" w:rsidRDefault="00D206C0" w:rsidP="001A2849">
            <w:pPr>
              <w:rPr>
                <w:color w:val="000000"/>
              </w:rPr>
            </w:pPr>
            <w:r w:rsidRPr="002C4119">
              <w:rPr>
                <w:color w:val="000000"/>
              </w:rPr>
              <w:t>2 02 15002 10 0000 151</w:t>
            </w:r>
          </w:p>
        </w:tc>
        <w:tc>
          <w:tcPr>
            <w:tcW w:w="3260" w:type="dxa"/>
          </w:tcPr>
          <w:p w:rsidR="00D206C0" w:rsidRPr="002C4119" w:rsidRDefault="00D206C0" w:rsidP="002C4119">
            <w:pPr>
              <w:jc w:val="center"/>
              <w:rPr>
                <w:color w:val="000000"/>
              </w:rPr>
            </w:pPr>
            <w:r w:rsidRPr="002C4119">
              <w:rPr>
                <w:color w:val="000000"/>
              </w:rPr>
              <w:t>Дотация  на поддержку мер по обеспечению сбалансированности бюджетов</w:t>
            </w:r>
          </w:p>
        </w:tc>
        <w:tc>
          <w:tcPr>
            <w:tcW w:w="1560" w:type="dxa"/>
          </w:tcPr>
          <w:p w:rsidR="00D206C0" w:rsidRPr="002C4119" w:rsidRDefault="00D206C0" w:rsidP="002C4119">
            <w:pPr>
              <w:jc w:val="center"/>
              <w:rPr>
                <w:color w:val="000000"/>
              </w:rPr>
            </w:pPr>
            <w:r w:rsidRPr="002C4119">
              <w:rPr>
                <w:color w:val="000000"/>
              </w:rPr>
              <w:t>75,2</w:t>
            </w:r>
          </w:p>
        </w:tc>
        <w:tc>
          <w:tcPr>
            <w:tcW w:w="1275" w:type="dxa"/>
          </w:tcPr>
          <w:p w:rsidR="00D206C0" w:rsidRPr="002C4119" w:rsidRDefault="00D206C0" w:rsidP="002C4119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958" w:type="dxa"/>
          </w:tcPr>
          <w:p w:rsidR="00D206C0" w:rsidRPr="002C4119" w:rsidRDefault="00D206C0" w:rsidP="001A2849">
            <w:pPr>
              <w:rPr>
                <w:b/>
                <w:color w:val="000000"/>
              </w:rPr>
            </w:pPr>
          </w:p>
        </w:tc>
      </w:tr>
      <w:tr w:rsidR="00D206C0" w:rsidTr="002C4119">
        <w:tc>
          <w:tcPr>
            <w:tcW w:w="2517" w:type="dxa"/>
          </w:tcPr>
          <w:p w:rsidR="00D206C0" w:rsidRPr="002C4119" w:rsidRDefault="00D206C0" w:rsidP="002C4119">
            <w:pPr>
              <w:jc w:val="center"/>
              <w:rPr>
                <w:b/>
                <w:color w:val="000000"/>
              </w:rPr>
            </w:pPr>
            <w:r w:rsidRPr="002C4119">
              <w:rPr>
                <w:b/>
                <w:color w:val="000000"/>
              </w:rPr>
              <w:t>2 02 03000 00 0000 000</w:t>
            </w:r>
          </w:p>
        </w:tc>
        <w:tc>
          <w:tcPr>
            <w:tcW w:w="3260" w:type="dxa"/>
          </w:tcPr>
          <w:p w:rsidR="00D206C0" w:rsidRPr="002C4119" w:rsidRDefault="00D206C0" w:rsidP="002C4119">
            <w:pPr>
              <w:jc w:val="center"/>
              <w:rPr>
                <w:b/>
                <w:bCs/>
                <w:color w:val="000000"/>
              </w:rPr>
            </w:pPr>
            <w:r w:rsidRPr="002C4119">
              <w:rPr>
                <w:b/>
              </w:rPr>
              <w:t>Субвенции бюджетам бюджетной системы Российской Федерации</w:t>
            </w:r>
          </w:p>
        </w:tc>
        <w:tc>
          <w:tcPr>
            <w:tcW w:w="1560" w:type="dxa"/>
          </w:tcPr>
          <w:p w:rsidR="00D206C0" w:rsidRPr="002C4119" w:rsidRDefault="00D206C0" w:rsidP="002C4119">
            <w:pPr>
              <w:jc w:val="center"/>
              <w:rPr>
                <w:b/>
                <w:bCs/>
              </w:rPr>
            </w:pPr>
            <w:r w:rsidRPr="002C4119">
              <w:rPr>
                <w:b/>
                <w:bCs/>
              </w:rPr>
              <w:t>87,0</w:t>
            </w:r>
          </w:p>
        </w:tc>
        <w:tc>
          <w:tcPr>
            <w:tcW w:w="1275" w:type="dxa"/>
          </w:tcPr>
          <w:p w:rsidR="00D206C0" w:rsidRPr="002C4119" w:rsidRDefault="00D206C0" w:rsidP="002C4119">
            <w:pPr>
              <w:jc w:val="center"/>
              <w:rPr>
                <w:b/>
                <w:bCs/>
              </w:rPr>
            </w:pPr>
            <w:r w:rsidRPr="002C4119">
              <w:rPr>
                <w:b/>
                <w:bCs/>
              </w:rPr>
              <w:t>87,6</w:t>
            </w:r>
          </w:p>
        </w:tc>
        <w:tc>
          <w:tcPr>
            <w:tcW w:w="958" w:type="dxa"/>
          </w:tcPr>
          <w:p w:rsidR="00D206C0" w:rsidRPr="002C4119" w:rsidRDefault="00D206C0" w:rsidP="001A2849">
            <w:pPr>
              <w:rPr>
                <w:b/>
              </w:rPr>
            </w:pPr>
            <w:r w:rsidRPr="002C4119">
              <w:rPr>
                <w:b/>
              </w:rPr>
              <w:t>90,3</w:t>
            </w:r>
          </w:p>
        </w:tc>
      </w:tr>
      <w:tr w:rsidR="00D206C0" w:rsidTr="002C4119">
        <w:tc>
          <w:tcPr>
            <w:tcW w:w="2517" w:type="dxa"/>
          </w:tcPr>
          <w:p w:rsidR="00D206C0" w:rsidRPr="002C4119" w:rsidRDefault="00D206C0" w:rsidP="002C4119">
            <w:pPr>
              <w:jc w:val="center"/>
              <w:rPr>
                <w:color w:val="000000"/>
              </w:rPr>
            </w:pPr>
            <w:r w:rsidRPr="002C4119">
              <w:rPr>
                <w:color w:val="000000"/>
              </w:rPr>
              <w:t>2 02 03024 10 0000 150</w:t>
            </w:r>
          </w:p>
        </w:tc>
        <w:tc>
          <w:tcPr>
            <w:tcW w:w="3260" w:type="dxa"/>
          </w:tcPr>
          <w:p w:rsidR="00D206C0" w:rsidRPr="002C4119" w:rsidRDefault="00D206C0" w:rsidP="002C4119">
            <w:pPr>
              <w:jc w:val="center"/>
              <w:rPr>
                <w:color w:val="000000"/>
              </w:rPr>
            </w:pPr>
            <w:r w:rsidRPr="000A200B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560" w:type="dxa"/>
          </w:tcPr>
          <w:p w:rsidR="00D206C0" w:rsidRPr="002C4119" w:rsidRDefault="00D206C0" w:rsidP="002C4119">
            <w:pPr>
              <w:jc w:val="center"/>
              <w:rPr>
                <w:color w:val="000000"/>
              </w:rPr>
            </w:pPr>
            <w:r w:rsidRPr="002C4119">
              <w:rPr>
                <w:color w:val="000000"/>
              </w:rPr>
              <w:t>0,2</w:t>
            </w:r>
          </w:p>
        </w:tc>
        <w:tc>
          <w:tcPr>
            <w:tcW w:w="1275" w:type="dxa"/>
          </w:tcPr>
          <w:p w:rsidR="00D206C0" w:rsidRPr="002C4119" w:rsidRDefault="00D206C0" w:rsidP="002C4119">
            <w:pPr>
              <w:jc w:val="center"/>
              <w:rPr>
                <w:color w:val="000000"/>
              </w:rPr>
            </w:pPr>
            <w:r w:rsidRPr="002C4119">
              <w:rPr>
                <w:color w:val="000000"/>
              </w:rPr>
              <w:t>0,2</w:t>
            </w:r>
          </w:p>
        </w:tc>
        <w:tc>
          <w:tcPr>
            <w:tcW w:w="958" w:type="dxa"/>
          </w:tcPr>
          <w:p w:rsidR="00D206C0" w:rsidRDefault="00D206C0" w:rsidP="001A2849">
            <w:r>
              <w:t>0,2</w:t>
            </w:r>
          </w:p>
        </w:tc>
      </w:tr>
      <w:tr w:rsidR="00D206C0" w:rsidTr="002C4119">
        <w:tc>
          <w:tcPr>
            <w:tcW w:w="2517" w:type="dxa"/>
          </w:tcPr>
          <w:p w:rsidR="00D206C0" w:rsidRPr="002C4119" w:rsidRDefault="00D206C0" w:rsidP="001A2849">
            <w:pPr>
              <w:rPr>
                <w:color w:val="000000"/>
              </w:rPr>
            </w:pPr>
            <w:r w:rsidRPr="002C4119">
              <w:rPr>
                <w:color w:val="000000"/>
              </w:rPr>
              <w:t>2 02 03518 10 0000 150</w:t>
            </w:r>
          </w:p>
        </w:tc>
        <w:tc>
          <w:tcPr>
            <w:tcW w:w="3260" w:type="dxa"/>
          </w:tcPr>
          <w:p w:rsidR="00D206C0" w:rsidRPr="002C4119" w:rsidRDefault="00D206C0" w:rsidP="002C4119">
            <w:pPr>
              <w:jc w:val="center"/>
              <w:rPr>
                <w:color w:val="000000"/>
              </w:rPr>
            </w:pPr>
            <w:r w:rsidRPr="002C4119">
              <w:rPr>
                <w:color w:val="000000"/>
              </w:rPr>
              <w:t>Субвенция на осуществление государственных полномочий по первичному воинскому учету на территориях, на которых отсутствуют военные комиссариаты.</w:t>
            </w:r>
          </w:p>
        </w:tc>
        <w:tc>
          <w:tcPr>
            <w:tcW w:w="1560" w:type="dxa"/>
          </w:tcPr>
          <w:p w:rsidR="00D206C0" w:rsidRPr="002C4119" w:rsidRDefault="00D206C0" w:rsidP="002C4119">
            <w:pPr>
              <w:jc w:val="center"/>
              <w:rPr>
                <w:color w:val="000000"/>
              </w:rPr>
            </w:pPr>
            <w:r w:rsidRPr="002C4119">
              <w:rPr>
                <w:color w:val="000000"/>
              </w:rPr>
              <w:t>86,8</w:t>
            </w:r>
          </w:p>
        </w:tc>
        <w:tc>
          <w:tcPr>
            <w:tcW w:w="1275" w:type="dxa"/>
          </w:tcPr>
          <w:p w:rsidR="00D206C0" w:rsidRPr="002C4119" w:rsidRDefault="00D206C0" w:rsidP="002C4119">
            <w:pPr>
              <w:jc w:val="center"/>
              <w:rPr>
                <w:color w:val="000000"/>
              </w:rPr>
            </w:pPr>
            <w:r w:rsidRPr="002C4119">
              <w:rPr>
                <w:color w:val="000000"/>
              </w:rPr>
              <w:t>87,4</w:t>
            </w:r>
          </w:p>
        </w:tc>
        <w:tc>
          <w:tcPr>
            <w:tcW w:w="958" w:type="dxa"/>
          </w:tcPr>
          <w:p w:rsidR="00D206C0" w:rsidRDefault="00D206C0" w:rsidP="001A2849">
            <w:r>
              <w:t>90,1</w:t>
            </w:r>
          </w:p>
        </w:tc>
      </w:tr>
      <w:tr w:rsidR="00D206C0" w:rsidTr="002C4119">
        <w:tc>
          <w:tcPr>
            <w:tcW w:w="2517" w:type="dxa"/>
          </w:tcPr>
          <w:p w:rsidR="00D206C0" w:rsidRPr="002C4119" w:rsidRDefault="00D206C0" w:rsidP="002C4119">
            <w:pPr>
              <w:jc w:val="center"/>
              <w:rPr>
                <w:b/>
                <w:color w:val="000000"/>
              </w:rPr>
            </w:pPr>
            <w:r w:rsidRPr="002C4119">
              <w:rPr>
                <w:b/>
                <w:color w:val="000000"/>
              </w:rPr>
              <w:t xml:space="preserve">2 02 40000 00 0000 150  </w:t>
            </w:r>
          </w:p>
        </w:tc>
        <w:tc>
          <w:tcPr>
            <w:tcW w:w="3260" w:type="dxa"/>
          </w:tcPr>
          <w:p w:rsidR="00D206C0" w:rsidRPr="002C4119" w:rsidRDefault="00D206C0" w:rsidP="002C4119">
            <w:pPr>
              <w:jc w:val="center"/>
              <w:rPr>
                <w:b/>
                <w:color w:val="000000"/>
              </w:rPr>
            </w:pPr>
            <w:r w:rsidRPr="002C4119">
              <w:rPr>
                <w:b/>
                <w:color w:val="000000"/>
              </w:rPr>
              <w:t>Иные межбюджетные трансферты</w:t>
            </w:r>
          </w:p>
        </w:tc>
        <w:tc>
          <w:tcPr>
            <w:tcW w:w="1560" w:type="dxa"/>
          </w:tcPr>
          <w:p w:rsidR="00D206C0" w:rsidRPr="002C4119" w:rsidRDefault="00D206C0" w:rsidP="002C4119">
            <w:pPr>
              <w:jc w:val="center"/>
              <w:rPr>
                <w:b/>
                <w:color w:val="000000"/>
              </w:rPr>
            </w:pPr>
            <w:r w:rsidRPr="002C4119">
              <w:rPr>
                <w:b/>
                <w:color w:val="000000"/>
              </w:rPr>
              <w:t>166,9</w:t>
            </w:r>
          </w:p>
        </w:tc>
        <w:tc>
          <w:tcPr>
            <w:tcW w:w="1275" w:type="dxa"/>
          </w:tcPr>
          <w:p w:rsidR="00D206C0" w:rsidRPr="002C4119" w:rsidRDefault="00D206C0" w:rsidP="002C4119">
            <w:pPr>
              <w:jc w:val="center"/>
              <w:rPr>
                <w:b/>
                <w:color w:val="000000"/>
              </w:rPr>
            </w:pPr>
            <w:r w:rsidRPr="002C4119">
              <w:rPr>
                <w:b/>
                <w:color w:val="000000"/>
              </w:rPr>
              <w:t>110,5</w:t>
            </w:r>
          </w:p>
        </w:tc>
        <w:tc>
          <w:tcPr>
            <w:tcW w:w="958" w:type="dxa"/>
          </w:tcPr>
          <w:p w:rsidR="00D206C0" w:rsidRPr="002C4119" w:rsidRDefault="00D206C0" w:rsidP="001A2849">
            <w:pPr>
              <w:rPr>
                <w:b/>
              </w:rPr>
            </w:pPr>
            <w:r w:rsidRPr="002C4119">
              <w:rPr>
                <w:b/>
              </w:rPr>
              <w:t>110,5</w:t>
            </w:r>
          </w:p>
        </w:tc>
      </w:tr>
      <w:tr w:rsidR="00D206C0" w:rsidTr="002C4119">
        <w:tc>
          <w:tcPr>
            <w:tcW w:w="2517" w:type="dxa"/>
          </w:tcPr>
          <w:p w:rsidR="00D206C0" w:rsidRPr="002C4119" w:rsidRDefault="00D206C0" w:rsidP="002C4119">
            <w:pPr>
              <w:jc w:val="center"/>
              <w:rPr>
                <w:color w:val="000000"/>
              </w:rPr>
            </w:pPr>
            <w:r w:rsidRPr="002C4119">
              <w:rPr>
                <w:color w:val="000000"/>
              </w:rPr>
              <w:t>2 02 40014 10 0000 150</w:t>
            </w:r>
          </w:p>
          <w:p w:rsidR="00D206C0" w:rsidRPr="002C4119" w:rsidRDefault="00D206C0" w:rsidP="002C4119">
            <w:pPr>
              <w:jc w:val="center"/>
              <w:rPr>
                <w:color w:val="000000"/>
              </w:rPr>
            </w:pPr>
          </w:p>
        </w:tc>
        <w:tc>
          <w:tcPr>
            <w:tcW w:w="3260" w:type="dxa"/>
          </w:tcPr>
          <w:p w:rsidR="00D206C0" w:rsidRPr="002C4119" w:rsidRDefault="00D206C0" w:rsidP="002C4119">
            <w:pPr>
              <w:jc w:val="center"/>
              <w:rPr>
                <w:color w:val="000000"/>
              </w:rPr>
            </w:pPr>
            <w:r w:rsidRPr="002C4119">
              <w:rPr>
                <w:color w:val="000000"/>
              </w:rPr>
              <w:t xml:space="preserve">Межбюджетные трансферты ,передаваемые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1560" w:type="dxa"/>
          </w:tcPr>
          <w:p w:rsidR="00D206C0" w:rsidRPr="002C4119" w:rsidRDefault="00D206C0" w:rsidP="002C4119">
            <w:pPr>
              <w:jc w:val="center"/>
              <w:rPr>
                <w:color w:val="000000"/>
              </w:rPr>
            </w:pPr>
            <w:r w:rsidRPr="002C4119">
              <w:rPr>
                <w:color w:val="000000"/>
              </w:rPr>
              <w:t>110,5</w:t>
            </w:r>
          </w:p>
        </w:tc>
        <w:tc>
          <w:tcPr>
            <w:tcW w:w="1275" w:type="dxa"/>
          </w:tcPr>
          <w:p w:rsidR="00D206C0" w:rsidRPr="002C4119" w:rsidRDefault="00D206C0" w:rsidP="002C4119">
            <w:pPr>
              <w:jc w:val="center"/>
              <w:rPr>
                <w:color w:val="000000"/>
              </w:rPr>
            </w:pPr>
            <w:r w:rsidRPr="002C4119">
              <w:rPr>
                <w:color w:val="000000"/>
              </w:rPr>
              <w:t>110,5</w:t>
            </w:r>
          </w:p>
        </w:tc>
        <w:tc>
          <w:tcPr>
            <w:tcW w:w="958" w:type="dxa"/>
          </w:tcPr>
          <w:p w:rsidR="00D206C0" w:rsidRDefault="00D206C0" w:rsidP="001A2849">
            <w:r>
              <w:t>110,5</w:t>
            </w:r>
          </w:p>
        </w:tc>
      </w:tr>
      <w:tr w:rsidR="00D206C0" w:rsidTr="002C4119">
        <w:tc>
          <w:tcPr>
            <w:tcW w:w="2517" w:type="dxa"/>
          </w:tcPr>
          <w:p w:rsidR="00D206C0" w:rsidRPr="002C4119" w:rsidRDefault="00D206C0" w:rsidP="002C4119">
            <w:pPr>
              <w:jc w:val="center"/>
              <w:rPr>
                <w:color w:val="000000"/>
              </w:rPr>
            </w:pPr>
            <w:r w:rsidRPr="002C4119">
              <w:rPr>
                <w:color w:val="000000"/>
              </w:rPr>
              <w:t>2 02 49999 10 0000 150</w:t>
            </w:r>
          </w:p>
        </w:tc>
        <w:tc>
          <w:tcPr>
            <w:tcW w:w="3260" w:type="dxa"/>
          </w:tcPr>
          <w:p w:rsidR="00D206C0" w:rsidRPr="002C4119" w:rsidRDefault="00D206C0" w:rsidP="002C4119">
            <w:pPr>
              <w:jc w:val="center"/>
              <w:rPr>
                <w:color w:val="000000"/>
              </w:rPr>
            </w:pPr>
            <w:r w:rsidRPr="002C4119">
              <w:rPr>
                <w:color w:val="00000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560" w:type="dxa"/>
          </w:tcPr>
          <w:p w:rsidR="00D206C0" w:rsidRPr="002C4119" w:rsidRDefault="00D206C0" w:rsidP="002C4119">
            <w:pPr>
              <w:jc w:val="center"/>
              <w:rPr>
                <w:color w:val="000000"/>
              </w:rPr>
            </w:pPr>
            <w:r w:rsidRPr="002C4119">
              <w:rPr>
                <w:color w:val="000000"/>
              </w:rPr>
              <w:t>56,4</w:t>
            </w:r>
          </w:p>
        </w:tc>
        <w:tc>
          <w:tcPr>
            <w:tcW w:w="1275" w:type="dxa"/>
          </w:tcPr>
          <w:p w:rsidR="00D206C0" w:rsidRPr="002C4119" w:rsidRDefault="00D206C0" w:rsidP="002C4119">
            <w:pPr>
              <w:jc w:val="center"/>
              <w:rPr>
                <w:color w:val="000000"/>
              </w:rPr>
            </w:pPr>
          </w:p>
        </w:tc>
        <w:tc>
          <w:tcPr>
            <w:tcW w:w="958" w:type="dxa"/>
          </w:tcPr>
          <w:p w:rsidR="00D206C0" w:rsidRDefault="00D206C0" w:rsidP="001A2849"/>
        </w:tc>
      </w:tr>
    </w:tbl>
    <w:p w:rsidR="00D206C0" w:rsidRDefault="00D206C0" w:rsidP="001A2849">
      <w:pPr>
        <w:ind w:firstLine="708"/>
      </w:pPr>
    </w:p>
    <w:p w:rsidR="00D206C0" w:rsidRDefault="00D206C0" w:rsidP="002D33C1">
      <w:pPr>
        <w:ind w:firstLine="708"/>
        <w:jc w:val="right"/>
      </w:pPr>
    </w:p>
    <w:p w:rsidR="00D206C0" w:rsidRDefault="00D206C0" w:rsidP="002D33C1">
      <w:pPr>
        <w:ind w:firstLine="708"/>
        <w:jc w:val="right"/>
      </w:pPr>
    </w:p>
    <w:p w:rsidR="00D206C0" w:rsidRDefault="00D206C0" w:rsidP="002D33C1">
      <w:pPr>
        <w:ind w:firstLine="708"/>
        <w:jc w:val="right"/>
      </w:pPr>
    </w:p>
    <w:p w:rsidR="00D206C0" w:rsidRDefault="00D206C0" w:rsidP="002D33C1">
      <w:pPr>
        <w:ind w:firstLine="708"/>
        <w:jc w:val="right"/>
      </w:pPr>
    </w:p>
    <w:p w:rsidR="00D206C0" w:rsidRDefault="00D206C0" w:rsidP="002D33C1">
      <w:pPr>
        <w:ind w:firstLine="708"/>
        <w:jc w:val="right"/>
      </w:pPr>
    </w:p>
    <w:p w:rsidR="00D206C0" w:rsidRDefault="00D206C0" w:rsidP="002D33C1">
      <w:pPr>
        <w:ind w:firstLine="708"/>
        <w:jc w:val="right"/>
      </w:pPr>
    </w:p>
    <w:p w:rsidR="00D206C0" w:rsidRDefault="00D206C0" w:rsidP="002D33C1">
      <w:pPr>
        <w:ind w:firstLine="708"/>
        <w:jc w:val="right"/>
      </w:pPr>
    </w:p>
    <w:p w:rsidR="00D206C0" w:rsidRDefault="00D206C0" w:rsidP="002D33C1">
      <w:pPr>
        <w:ind w:firstLine="708"/>
        <w:jc w:val="right"/>
      </w:pPr>
    </w:p>
    <w:p w:rsidR="00D206C0" w:rsidRDefault="00D206C0" w:rsidP="002D33C1">
      <w:pPr>
        <w:ind w:firstLine="708"/>
        <w:jc w:val="right"/>
      </w:pPr>
    </w:p>
    <w:p w:rsidR="00D206C0" w:rsidRDefault="00D206C0" w:rsidP="002D33C1">
      <w:pPr>
        <w:ind w:firstLine="708"/>
        <w:jc w:val="right"/>
      </w:pPr>
    </w:p>
    <w:p w:rsidR="00D206C0" w:rsidRDefault="00D206C0" w:rsidP="00DE3886">
      <w:pPr>
        <w:ind w:firstLine="708"/>
        <w:jc w:val="right"/>
      </w:pPr>
      <w:r>
        <w:t>Приложение №4</w:t>
      </w:r>
    </w:p>
    <w:p w:rsidR="00D206C0" w:rsidRDefault="00D206C0" w:rsidP="00DE3886">
      <w:pPr>
        <w:ind w:left="4536"/>
        <w:jc w:val="right"/>
      </w:pPr>
      <w:r>
        <w:t xml:space="preserve">к проекту  решения  Совета                                                                             депутатов  </w:t>
      </w:r>
      <w:r w:rsidRPr="00BC4E9A">
        <w:t>Анненковского</w:t>
      </w:r>
      <w:r>
        <w:t xml:space="preserve"> сельского поселения  Ромодановского муниципального района Республики Мордовия «О бюджете </w:t>
      </w:r>
      <w:r w:rsidRPr="00BC4E9A">
        <w:t>Анненковского</w:t>
      </w:r>
      <w:r>
        <w:t xml:space="preserve">  сельского поселения на 2021 год и плановый период 2022 и 2023 годов»</w:t>
      </w:r>
    </w:p>
    <w:p w:rsidR="00D206C0" w:rsidRDefault="00D206C0" w:rsidP="00DE3886">
      <w:pPr>
        <w:ind w:left="4536"/>
        <w:jc w:val="right"/>
      </w:pPr>
      <w:r>
        <w:t xml:space="preserve">от «26» декабря 2020 г. № 115 </w:t>
      </w:r>
    </w:p>
    <w:p w:rsidR="00D206C0" w:rsidRDefault="00D206C0" w:rsidP="002D33C1">
      <w:pPr>
        <w:tabs>
          <w:tab w:val="left" w:pos="3840"/>
        </w:tabs>
      </w:pPr>
    </w:p>
    <w:p w:rsidR="00D206C0" w:rsidRDefault="00D206C0" w:rsidP="00AF7315">
      <w:pPr>
        <w:tabs>
          <w:tab w:val="left" w:pos="3855"/>
        </w:tabs>
        <w:rPr>
          <w:rFonts w:ascii="Arial" w:hAnsi="Arial" w:cs="Arial"/>
          <w:sz w:val="24"/>
          <w:szCs w:val="24"/>
        </w:rPr>
      </w:pPr>
    </w:p>
    <w:p w:rsidR="00D206C0" w:rsidRPr="002D33C1" w:rsidRDefault="00D206C0" w:rsidP="002D33C1">
      <w:pPr>
        <w:rPr>
          <w:rFonts w:ascii="Arial" w:hAnsi="Arial" w:cs="Arial"/>
          <w:sz w:val="24"/>
          <w:szCs w:val="24"/>
        </w:rPr>
      </w:pPr>
    </w:p>
    <w:p w:rsidR="00D206C0" w:rsidRDefault="00D206C0" w:rsidP="002D33C1">
      <w:pPr>
        <w:rPr>
          <w:rFonts w:ascii="Arial" w:hAnsi="Arial" w:cs="Arial"/>
          <w:sz w:val="24"/>
          <w:szCs w:val="24"/>
        </w:rPr>
      </w:pPr>
    </w:p>
    <w:p w:rsidR="00D206C0" w:rsidRPr="00574E11" w:rsidRDefault="00D206C0" w:rsidP="002D33C1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 w:rsidRPr="00574E11">
        <w:rPr>
          <w:b/>
          <w:bCs/>
        </w:rPr>
        <w:t xml:space="preserve">РАСПРЕДЕЛЕНИЕ БЮДЖЕТНЫХ АССИГНОВАНИЙ БЮДЖЕТА </w:t>
      </w:r>
      <w:r>
        <w:rPr>
          <w:b/>
          <w:bCs/>
        </w:rPr>
        <w:t xml:space="preserve">АННЕНКОВСКОГО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ВИДАОВ РАСХОДОВ КЛАССИФИКАЦИИ РАСХОДОВ БЮДЖЕТОВ  НА  202</w:t>
      </w:r>
      <w:r>
        <w:rPr>
          <w:b/>
          <w:bCs/>
        </w:rPr>
        <w:t>1</w:t>
      </w:r>
      <w:r w:rsidRPr="00574E11">
        <w:rPr>
          <w:b/>
          <w:bCs/>
        </w:rPr>
        <w:t xml:space="preserve"> ГОД И НА ПЛАНОВЫЙ ПЕРИОД 202</w:t>
      </w:r>
      <w:r>
        <w:rPr>
          <w:b/>
          <w:bCs/>
        </w:rPr>
        <w:t>2</w:t>
      </w:r>
      <w:r w:rsidRPr="00574E11">
        <w:rPr>
          <w:b/>
          <w:bCs/>
        </w:rPr>
        <w:t xml:space="preserve"> И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D206C0" w:rsidRPr="00405474" w:rsidRDefault="00D206C0" w:rsidP="002D33C1">
      <w:pPr>
        <w:pStyle w:val="NoSpacing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473" w:type="dxa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5001"/>
        <w:gridCol w:w="440"/>
        <w:gridCol w:w="482"/>
        <w:gridCol w:w="1006"/>
        <w:gridCol w:w="567"/>
        <w:gridCol w:w="992"/>
        <w:gridCol w:w="993"/>
        <w:gridCol w:w="992"/>
      </w:tblGrid>
      <w:tr w:rsidR="00D206C0" w:rsidRPr="00405474" w:rsidTr="00E41B3C">
        <w:trPr>
          <w:cantSplit/>
          <w:trHeight w:hRule="exact" w:val="278"/>
          <w:tblHeader/>
        </w:trPr>
        <w:tc>
          <w:tcPr>
            <w:tcW w:w="5001" w:type="dxa"/>
            <w:shd w:val="clear" w:color="auto" w:fill="FFFFFF"/>
            <w:vAlign w:val="center"/>
          </w:tcPr>
          <w:p w:rsidR="00D206C0" w:rsidRPr="00405474" w:rsidRDefault="00D206C0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40" w:type="dxa"/>
            <w:shd w:val="clear" w:color="auto" w:fill="FFFFFF"/>
            <w:vAlign w:val="center"/>
          </w:tcPr>
          <w:p w:rsidR="00D206C0" w:rsidRPr="00405474" w:rsidRDefault="00D206C0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82" w:type="dxa"/>
            <w:shd w:val="clear" w:color="auto" w:fill="FFFFFF"/>
            <w:vAlign w:val="center"/>
          </w:tcPr>
          <w:p w:rsidR="00D206C0" w:rsidRPr="00405474" w:rsidRDefault="00D206C0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405474" w:rsidRDefault="00D206C0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405474" w:rsidRDefault="00D206C0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405474" w:rsidRDefault="00D206C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405474" w:rsidRDefault="00D206C0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405474" w:rsidRDefault="00D206C0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D206C0" w:rsidRPr="00405474" w:rsidTr="00E41B3C">
        <w:trPr>
          <w:cantSplit/>
          <w:trHeight w:hRule="exact" w:val="278"/>
          <w:tblHeader/>
        </w:trPr>
        <w:tc>
          <w:tcPr>
            <w:tcW w:w="5001" w:type="dxa"/>
            <w:shd w:val="clear" w:color="auto" w:fill="FFFFFF"/>
            <w:vAlign w:val="center"/>
          </w:tcPr>
          <w:p w:rsidR="00D206C0" w:rsidRPr="00405474" w:rsidRDefault="00D206C0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40" w:type="dxa"/>
            <w:shd w:val="clear" w:color="auto" w:fill="FFFFFF"/>
            <w:vAlign w:val="center"/>
          </w:tcPr>
          <w:p w:rsidR="00D206C0" w:rsidRPr="00405474" w:rsidRDefault="00D206C0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482" w:type="dxa"/>
            <w:shd w:val="clear" w:color="auto" w:fill="FFFFFF"/>
            <w:vAlign w:val="center"/>
          </w:tcPr>
          <w:p w:rsidR="00D206C0" w:rsidRPr="00405474" w:rsidRDefault="00D206C0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405474" w:rsidRDefault="00D206C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405474" w:rsidRDefault="00D206C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405474" w:rsidRDefault="00D206C0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405474" w:rsidRDefault="00D206C0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405474" w:rsidRDefault="00D206C0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D206C0" w:rsidRPr="00405474" w:rsidTr="00E41B3C">
        <w:trPr>
          <w:cantSplit/>
          <w:trHeight w:hRule="exact" w:val="240"/>
          <w:tblHeader/>
        </w:trPr>
        <w:tc>
          <w:tcPr>
            <w:tcW w:w="5001" w:type="dxa"/>
            <w:shd w:val="clear" w:color="auto" w:fill="FFFFFF"/>
            <w:vAlign w:val="center"/>
          </w:tcPr>
          <w:p w:rsidR="00D206C0" w:rsidRPr="00405474" w:rsidRDefault="00D206C0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440" w:type="dxa"/>
            <w:shd w:val="clear" w:color="auto" w:fill="FFFFFF"/>
            <w:vAlign w:val="center"/>
          </w:tcPr>
          <w:p w:rsidR="00D206C0" w:rsidRPr="00405474" w:rsidRDefault="00D206C0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482" w:type="dxa"/>
            <w:shd w:val="clear" w:color="auto" w:fill="FFFFFF"/>
            <w:vAlign w:val="center"/>
          </w:tcPr>
          <w:p w:rsidR="00D206C0" w:rsidRPr="00405474" w:rsidRDefault="00D206C0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405474" w:rsidRDefault="00D206C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405474" w:rsidRDefault="00D206C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405474" w:rsidRDefault="00D206C0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405474" w:rsidRDefault="00D206C0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405474" w:rsidRDefault="00D206C0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D206C0" w:rsidRPr="00405474" w:rsidTr="00E41B3C">
        <w:trPr>
          <w:trHeight w:hRule="exact" w:val="307"/>
        </w:trPr>
        <w:tc>
          <w:tcPr>
            <w:tcW w:w="5001" w:type="dxa"/>
            <w:shd w:val="clear" w:color="auto" w:fill="FFFFFF"/>
          </w:tcPr>
          <w:p w:rsidR="00D206C0" w:rsidRPr="006C7CAD" w:rsidRDefault="00D206C0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6C7CAD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6C7CAD" w:rsidRDefault="00D206C0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6C7CAD" w:rsidRDefault="00D206C0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6C7CAD" w:rsidRDefault="00D206C0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6C7CAD" w:rsidRDefault="00D206C0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852288" w:rsidRDefault="00D206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1012,8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852288" w:rsidRDefault="00D206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935,2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852288" w:rsidRDefault="00D206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952,7</w:t>
            </w:r>
          </w:p>
        </w:tc>
      </w:tr>
      <w:tr w:rsidR="00D206C0" w:rsidRPr="00405474" w:rsidTr="00E41B3C">
        <w:trPr>
          <w:trHeight w:hRule="exact" w:val="362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E34E5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631,7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529,9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556,7</w:t>
            </w:r>
          </w:p>
        </w:tc>
      </w:tr>
      <w:tr w:rsidR="00D206C0" w:rsidRPr="00405474" w:rsidTr="00E41B3C">
        <w:trPr>
          <w:trHeight w:hRule="exact" w:val="864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297,9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5E34E5" w:rsidRDefault="00D206C0" w:rsidP="00F504E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238,6</w:t>
            </w:r>
          </w:p>
        </w:tc>
      </w:tr>
      <w:tr w:rsidR="00D206C0" w:rsidRPr="00405474" w:rsidTr="00E41B3C">
        <w:trPr>
          <w:trHeight w:hRule="exact" w:val="607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Обеспечение деятельности администрации    Главы сельского поселения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297,9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238,6</w:t>
            </w:r>
          </w:p>
        </w:tc>
      </w:tr>
      <w:tr w:rsidR="00D206C0" w:rsidRPr="00405474" w:rsidTr="00E41B3C">
        <w:trPr>
          <w:trHeight w:hRule="exact" w:val="481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297,9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238,6</w:t>
            </w:r>
          </w:p>
        </w:tc>
      </w:tr>
      <w:tr w:rsidR="00D206C0" w:rsidRPr="00405474" w:rsidTr="00E41B3C">
        <w:trPr>
          <w:trHeight w:hRule="exact" w:val="607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222,7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5E34E5" w:rsidRDefault="00D206C0" w:rsidP="00B052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238,6</w:t>
            </w:r>
          </w:p>
        </w:tc>
      </w:tr>
      <w:tr w:rsidR="00D206C0" w:rsidRPr="00405474" w:rsidTr="005E34E5">
        <w:trPr>
          <w:trHeight w:hRule="exact" w:val="627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D206C0" w:rsidRPr="002D33C1" w:rsidRDefault="00D206C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222,7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5E34E5" w:rsidRDefault="00D206C0" w:rsidP="00B052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238,6</w:t>
            </w:r>
          </w:p>
        </w:tc>
      </w:tr>
      <w:tr w:rsidR="00D206C0" w:rsidRPr="00405474" w:rsidTr="002D33C1">
        <w:trPr>
          <w:trHeight w:hRule="exact" w:val="1292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65 1 00 </w:t>
            </w: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222,7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238,6</w:t>
            </w:r>
          </w:p>
        </w:tc>
      </w:tr>
      <w:tr w:rsidR="00D206C0" w:rsidRPr="00405474" w:rsidTr="002D33C1">
        <w:trPr>
          <w:trHeight w:hRule="exact" w:val="715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222,7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238,6</w:t>
            </w:r>
          </w:p>
        </w:tc>
      </w:tr>
      <w:tr w:rsidR="00D206C0" w:rsidRPr="00405474" w:rsidTr="00B50E65">
        <w:trPr>
          <w:trHeight w:hRule="exact" w:val="569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171,0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166,7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183,2</w:t>
            </w:r>
          </w:p>
        </w:tc>
      </w:tr>
      <w:tr w:rsidR="00D206C0" w:rsidRPr="00405474" w:rsidTr="005E34E5">
        <w:trPr>
          <w:trHeight w:hRule="exact" w:val="1130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</w:t>
            </w: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55,4</w:t>
            </w:r>
          </w:p>
        </w:tc>
      </w:tr>
      <w:tr w:rsidR="00D206C0" w:rsidRPr="00405474" w:rsidTr="00FB5877">
        <w:trPr>
          <w:trHeight w:hRule="exact" w:val="1055"/>
        </w:trPr>
        <w:tc>
          <w:tcPr>
            <w:tcW w:w="5001" w:type="dxa"/>
            <w:shd w:val="clear" w:color="auto" w:fill="FFFFFF"/>
          </w:tcPr>
          <w:p w:rsidR="00D206C0" w:rsidRPr="002D33C1" w:rsidRDefault="00D206C0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2D33C1" w:rsidRDefault="00D206C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2D33C1" w:rsidRDefault="00D206C0" w:rsidP="00B50E6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2D33C1" w:rsidRDefault="00D206C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2D33C1" w:rsidRDefault="00D206C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B50E6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F066F1" w:rsidRDefault="00D206C0" w:rsidP="00AC31B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F066F1" w:rsidRDefault="00D206C0" w:rsidP="00AC31B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D206C0" w:rsidRPr="00405474" w:rsidTr="005E34E5">
        <w:trPr>
          <w:trHeight w:hRule="exact" w:val="1339"/>
        </w:trPr>
        <w:tc>
          <w:tcPr>
            <w:tcW w:w="5001" w:type="dxa"/>
            <w:shd w:val="clear" w:color="auto" w:fill="FFFFFF"/>
          </w:tcPr>
          <w:p w:rsidR="00D206C0" w:rsidRPr="005E34E5" w:rsidRDefault="00D206C0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5E34E5" w:rsidRDefault="00D206C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5E34E5" w:rsidRDefault="00D206C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5E34E5" w:rsidRDefault="00D206C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5E34E5" w:rsidRDefault="00D206C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206C0" w:rsidRPr="00405474" w:rsidTr="00B50E65">
        <w:trPr>
          <w:trHeight w:hRule="exact" w:val="665"/>
        </w:trPr>
        <w:tc>
          <w:tcPr>
            <w:tcW w:w="5001" w:type="dxa"/>
            <w:shd w:val="clear" w:color="auto" w:fill="FFFFFF"/>
          </w:tcPr>
          <w:p w:rsidR="00D206C0" w:rsidRPr="005E34E5" w:rsidRDefault="00D206C0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5E34E5" w:rsidRDefault="00D206C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5E34E5" w:rsidRDefault="00D206C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5E34E5" w:rsidRDefault="00D206C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5E34E5" w:rsidRDefault="00D206C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206C0" w:rsidRPr="00405474" w:rsidTr="00B50E65">
        <w:trPr>
          <w:trHeight w:hRule="exact" w:val="547"/>
        </w:trPr>
        <w:tc>
          <w:tcPr>
            <w:tcW w:w="5001" w:type="dxa"/>
            <w:shd w:val="clear" w:color="auto" w:fill="FFFFFF"/>
          </w:tcPr>
          <w:p w:rsidR="00D206C0" w:rsidRPr="005E34E5" w:rsidRDefault="00D206C0" w:rsidP="00B50E65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Фонд оплаты труда государственных (муниципальных)  органов</w:t>
            </w:r>
          </w:p>
          <w:p w:rsidR="00D206C0" w:rsidRPr="005E34E5" w:rsidRDefault="00D206C0" w:rsidP="00B50E65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5E34E5" w:rsidRDefault="00D206C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5E34E5" w:rsidRDefault="00D206C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5E34E5" w:rsidRDefault="00D206C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5E34E5" w:rsidRDefault="00D206C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206C0" w:rsidRPr="00405474" w:rsidTr="00B50E65">
        <w:trPr>
          <w:trHeight w:hRule="exact" w:val="1009"/>
        </w:trPr>
        <w:tc>
          <w:tcPr>
            <w:tcW w:w="5001" w:type="dxa"/>
            <w:shd w:val="clear" w:color="auto" w:fill="FFFFFF"/>
          </w:tcPr>
          <w:p w:rsidR="00D206C0" w:rsidRPr="005E34E5" w:rsidRDefault="00D206C0" w:rsidP="00B50E65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5E34E5" w:rsidRDefault="00D206C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5E34E5" w:rsidRDefault="00D206C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5E34E5" w:rsidRDefault="00D206C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5E34E5" w:rsidRDefault="00D206C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0B03A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206C0" w:rsidRPr="00405474" w:rsidTr="00FB5877">
        <w:trPr>
          <w:trHeight w:hRule="exact" w:val="1122"/>
        </w:trPr>
        <w:tc>
          <w:tcPr>
            <w:tcW w:w="5001" w:type="dxa"/>
            <w:shd w:val="clear" w:color="auto" w:fill="FFFFFF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328,8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307,9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313,1</w:t>
            </w:r>
          </w:p>
        </w:tc>
      </w:tr>
      <w:tr w:rsidR="00D206C0" w:rsidRPr="00405474" w:rsidTr="00E41B3C">
        <w:trPr>
          <w:trHeight w:hRule="exact" w:val="703"/>
        </w:trPr>
        <w:tc>
          <w:tcPr>
            <w:tcW w:w="5001" w:type="dxa"/>
            <w:shd w:val="clear" w:color="auto" w:fill="FFFFFF"/>
          </w:tcPr>
          <w:p w:rsidR="00D206C0" w:rsidRPr="005E34E5" w:rsidRDefault="00D206C0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Обеспечение деятельности аппарата Администрации сельского поселения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328,6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307,7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312,9</w:t>
            </w:r>
          </w:p>
        </w:tc>
      </w:tr>
      <w:tr w:rsidR="00D206C0" w:rsidRPr="00405474" w:rsidTr="00E41B3C">
        <w:trPr>
          <w:trHeight w:hRule="exact" w:val="557"/>
        </w:trPr>
        <w:tc>
          <w:tcPr>
            <w:tcW w:w="5001" w:type="dxa"/>
            <w:shd w:val="clear" w:color="auto" w:fill="FFFFFF"/>
          </w:tcPr>
          <w:p w:rsidR="00D206C0" w:rsidRPr="005E34E5" w:rsidRDefault="00D206C0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Обеспечение деятельности администрации сельского поселения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328,6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307,7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312,9</w:t>
            </w:r>
          </w:p>
        </w:tc>
      </w:tr>
      <w:tr w:rsidR="00D206C0" w:rsidRPr="00405474" w:rsidTr="00E41B3C">
        <w:trPr>
          <w:trHeight w:hRule="exact" w:val="570"/>
        </w:trPr>
        <w:tc>
          <w:tcPr>
            <w:tcW w:w="5001" w:type="dxa"/>
            <w:shd w:val="clear" w:color="auto" w:fill="FFFFFF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65 2 00 41000</w:t>
            </w: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6520041000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197,9</w:t>
            </w:r>
          </w:p>
        </w:tc>
      </w:tr>
      <w:tr w:rsidR="00D206C0" w:rsidRPr="00405474" w:rsidTr="00D15B80">
        <w:trPr>
          <w:trHeight w:hRule="exact" w:val="649"/>
        </w:trPr>
        <w:tc>
          <w:tcPr>
            <w:tcW w:w="5001" w:type="dxa"/>
            <w:shd w:val="clear" w:color="auto" w:fill="FFFFFF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197,9</w:t>
            </w:r>
          </w:p>
        </w:tc>
      </w:tr>
      <w:tr w:rsidR="00D206C0" w:rsidRPr="00405474" w:rsidTr="00B50E65">
        <w:trPr>
          <w:trHeight w:hRule="exact" w:val="1424"/>
        </w:trPr>
        <w:tc>
          <w:tcPr>
            <w:tcW w:w="5001" w:type="dxa"/>
            <w:shd w:val="clear" w:color="auto" w:fill="FFFFFF"/>
          </w:tcPr>
          <w:p w:rsidR="00D206C0" w:rsidRPr="005E34E5" w:rsidRDefault="00D206C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197,9</w:t>
            </w:r>
          </w:p>
        </w:tc>
      </w:tr>
      <w:tr w:rsidR="00D206C0" w:rsidRPr="00405474" w:rsidTr="005E34E5">
        <w:trPr>
          <w:trHeight w:hRule="exact" w:val="623"/>
        </w:trPr>
        <w:tc>
          <w:tcPr>
            <w:tcW w:w="5001" w:type="dxa"/>
            <w:shd w:val="clear" w:color="auto" w:fill="FFFFFF"/>
          </w:tcPr>
          <w:p w:rsidR="00D206C0" w:rsidRPr="005E34E5" w:rsidRDefault="00D206C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197,9</w:t>
            </w:r>
          </w:p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206C0" w:rsidRPr="00405474" w:rsidTr="00E41B3C">
        <w:trPr>
          <w:trHeight w:hRule="exact" w:val="557"/>
        </w:trPr>
        <w:tc>
          <w:tcPr>
            <w:tcW w:w="5001" w:type="dxa"/>
            <w:shd w:val="clear" w:color="auto" w:fill="FFFFFF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148,0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152,0</w:t>
            </w:r>
          </w:p>
        </w:tc>
      </w:tr>
      <w:tr w:rsidR="00D206C0" w:rsidRPr="00405474" w:rsidTr="002618E0">
        <w:trPr>
          <w:trHeight w:hRule="exact" w:val="1068"/>
        </w:trPr>
        <w:tc>
          <w:tcPr>
            <w:tcW w:w="5001" w:type="dxa"/>
            <w:shd w:val="clear" w:color="auto" w:fill="FFFFFF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45,9</w:t>
            </w:r>
          </w:p>
        </w:tc>
      </w:tr>
      <w:tr w:rsidR="00D206C0" w:rsidRPr="00405474" w:rsidTr="00E41B3C">
        <w:trPr>
          <w:trHeight w:hRule="exact" w:val="791"/>
        </w:trPr>
        <w:tc>
          <w:tcPr>
            <w:tcW w:w="5001" w:type="dxa"/>
            <w:shd w:val="clear" w:color="auto" w:fill="FFFFFF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115,0</w:t>
            </w:r>
          </w:p>
        </w:tc>
      </w:tr>
      <w:tr w:rsidR="00D206C0" w:rsidRPr="00405474" w:rsidTr="00E41B3C">
        <w:trPr>
          <w:trHeight w:hRule="exact" w:val="838"/>
        </w:trPr>
        <w:tc>
          <w:tcPr>
            <w:tcW w:w="5001" w:type="dxa"/>
            <w:shd w:val="clear" w:color="auto" w:fill="FFFFFF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297915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</w:tr>
      <w:tr w:rsidR="00D206C0" w:rsidRPr="00405474" w:rsidTr="002618E0">
        <w:trPr>
          <w:trHeight w:hRule="exact" w:val="824"/>
        </w:trPr>
        <w:tc>
          <w:tcPr>
            <w:tcW w:w="5001" w:type="dxa"/>
            <w:shd w:val="clear" w:color="auto" w:fill="FFFFFF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297915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</w:tr>
      <w:tr w:rsidR="00D206C0" w:rsidRPr="00405474" w:rsidTr="002618E0">
        <w:trPr>
          <w:trHeight w:hRule="exact" w:val="772"/>
        </w:trPr>
        <w:tc>
          <w:tcPr>
            <w:tcW w:w="5001" w:type="dxa"/>
            <w:shd w:val="clear" w:color="auto" w:fill="FFFFFF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65 2 00 </w:t>
            </w: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41120</w:t>
            </w: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244</w:t>
            </w: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297915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</w:tr>
      <w:tr w:rsidR="00D206C0" w:rsidRPr="00405474" w:rsidTr="002618E0">
        <w:trPr>
          <w:trHeight w:hRule="exact" w:val="569"/>
        </w:trPr>
        <w:tc>
          <w:tcPr>
            <w:tcW w:w="5001" w:type="dxa"/>
            <w:shd w:val="clear" w:color="auto" w:fill="FFFFFF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206C0" w:rsidRPr="00405474" w:rsidTr="00E41B3C">
        <w:trPr>
          <w:trHeight w:hRule="exact" w:val="557"/>
        </w:trPr>
        <w:tc>
          <w:tcPr>
            <w:tcW w:w="5001" w:type="dxa"/>
            <w:shd w:val="clear" w:color="auto" w:fill="FFFFFF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206C0" w:rsidRPr="00405474" w:rsidTr="00E41B3C">
        <w:trPr>
          <w:trHeight w:hRule="exact" w:val="557"/>
        </w:trPr>
        <w:tc>
          <w:tcPr>
            <w:tcW w:w="5001" w:type="dxa"/>
            <w:shd w:val="clear" w:color="auto" w:fill="FFFFFF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65 2 00 </w:t>
            </w: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41120</w:t>
            </w: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851</w:t>
            </w: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9,0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9,0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9,0</w:t>
            </w:r>
          </w:p>
        </w:tc>
      </w:tr>
      <w:tr w:rsidR="00D206C0" w:rsidRPr="00405474" w:rsidTr="00E41B3C">
        <w:trPr>
          <w:trHeight w:hRule="exact" w:val="587"/>
        </w:trPr>
        <w:tc>
          <w:tcPr>
            <w:tcW w:w="5001" w:type="dxa"/>
            <w:shd w:val="clear" w:color="auto" w:fill="FFFFFF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Уплата прочих налогов, сборов 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852</w:t>
            </w: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4,0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4,0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4,0</w:t>
            </w:r>
          </w:p>
        </w:tc>
      </w:tr>
      <w:tr w:rsidR="00D206C0" w:rsidRPr="00405474" w:rsidTr="00E41B3C">
        <w:trPr>
          <w:trHeight w:hRule="exact" w:val="500"/>
        </w:trPr>
        <w:tc>
          <w:tcPr>
            <w:tcW w:w="5001" w:type="dxa"/>
            <w:shd w:val="clear" w:color="auto" w:fill="FFFFFF"/>
          </w:tcPr>
          <w:p w:rsidR="00D206C0" w:rsidRPr="005E34E5" w:rsidRDefault="00D206C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Уплата иных платежей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4,0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4,0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4,0</w:t>
            </w:r>
          </w:p>
        </w:tc>
      </w:tr>
      <w:tr w:rsidR="00D206C0" w:rsidRPr="00405474" w:rsidTr="002618E0">
        <w:trPr>
          <w:trHeight w:hRule="exact" w:val="981"/>
        </w:trPr>
        <w:tc>
          <w:tcPr>
            <w:tcW w:w="5001" w:type="dxa"/>
            <w:shd w:val="clear" w:color="auto" w:fill="FFFFFF"/>
          </w:tcPr>
          <w:p w:rsidR="00D206C0" w:rsidRPr="005E34E5" w:rsidRDefault="00D206C0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206C0" w:rsidRPr="00405474" w:rsidTr="00FB5877">
        <w:trPr>
          <w:trHeight w:hRule="exact" w:val="1352"/>
        </w:trPr>
        <w:tc>
          <w:tcPr>
            <w:tcW w:w="5001" w:type="dxa"/>
            <w:shd w:val="clear" w:color="auto" w:fill="FFFFFF"/>
          </w:tcPr>
          <w:p w:rsidR="00D206C0" w:rsidRPr="005E34E5" w:rsidRDefault="00D206C0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206C0" w:rsidRPr="00405474" w:rsidTr="002618E0">
        <w:trPr>
          <w:trHeight w:hRule="exact" w:val="645"/>
        </w:trPr>
        <w:tc>
          <w:tcPr>
            <w:tcW w:w="5001" w:type="dxa"/>
            <w:shd w:val="clear" w:color="auto" w:fill="FFFFFF"/>
          </w:tcPr>
          <w:p w:rsidR="00D206C0" w:rsidRPr="005E34E5" w:rsidRDefault="00D206C0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206C0" w:rsidRPr="00405474" w:rsidTr="00E41B3C">
        <w:trPr>
          <w:trHeight w:hRule="exact" w:val="569"/>
        </w:trPr>
        <w:tc>
          <w:tcPr>
            <w:tcW w:w="5001" w:type="dxa"/>
            <w:shd w:val="clear" w:color="auto" w:fill="FFFFFF"/>
          </w:tcPr>
          <w:p w:rsidR="00D206C0" w:rsidRPr="005E34E5" w:rsidRDefault="00D206C0" w:rsidP="00E41B3C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Фонд оплаты труда государственных (муниципальных)  органов</w:t>
            </w:r>
          </w:p>
          <w:p w:rsidR="00D206C0" w:rsidRPr="005E34E5" w:rsidRDefault="00D206C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206C0" w:rsidRPr="00405474" w:rsidTr="002618E0">
        <w:trPr>
          <w:trHeight w:hRule="exact" w:val="1106"/>
        </w:trPr>
        <w:tc>
          <w:tcPr>
            <w:tcW w:w="5001" w:type="dxa"/>
            <w:shd w:val="clear" w:color="auto" w:fill="FFFFFF"/>
          </w:tcPr>
          <w:p w:rsidR="00D206C0" w:rsidRPr="005E34E5" w:rsidRDefault="00D206C0" w:rsidP="00E41B3C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206C0" w:rsidRPr="00405474" w:rsidTr="00A41724">
        <w:trPr>
          <w:trHeight w:hRule="exact" w:val="553"/>
        </w:trPr>
        <w:tc>
          <w:tcPr>
            <w:tcW w:w="5001" w:type="dxa"/>
            <w:shd w:val="clear" w:color="auto" w:fill="FFFFFF"/>
          </w:tcPr>
          <w:p w:rsidR="00D206C0" w:rsidRPr="005E34E5" w:rsidRDefault="00D206C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D206C0" w:rsidRPr="00405474" w:rsidTr="00A41724">
        <w:trPr>
          <w:trHeight w:hRule="exact" w:val="845"/>
        </w:trPr>
        <w:tc>
          <w:tcPr>
            <w:tcW w:w="5001" w:type="dxa"/>
            <w:shd w:val="clear" w:color="auto" w:fill="FFFFFF"/>
          </w:tcPr>
          <w:p w:rsidR="00D206C0" w:rsidRPr="005E34E5" w:rsidRDefault="00D206C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</w:t>
            </w: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206C0" w:rsidRPr="00405474" w:rsidTr="00AC31BC">
        <w:trPr>
          <w:trHeight w:hRule="exact" w:val="1055"/>
        </w:trPr>
        <w:tc>
          <w:tcPr>
            <w:tcW w:w="5001" w:type="dxa"/>
            <w:shd w:val="clear" w:color="auto" w:fill="FFFFFF"/>
          </w:tcPr>
          <w:p w:rsidR="00D206C0" w:rsidRPr="005E34E5" w:rsidRDefault="00D206C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89 1 00 </w:t>
            </w: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77000</w:t>
            </w: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206C0" w:rsidRPr="00405474" w:rsidTr="00A41724">
        <w:trPr>
          <w:trHeight w:hRule="exact" w:val="2052"/>
        </w:trPr>
        <w:tc>
          <w:tcPr>
            <w:tcW w:w="5001" w:type="dxa"/>
            <w:shd w:val="clear" w:color="auto" w:fill="FFFFFF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89 1 00 </w:t>
            </w: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77150</w:t>
            </w: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206C0" w:rsidRPr="00405474" w:rsidTr="002618E0">
        <w:trPr>
          <w:trHeight w:hRule="exact" w:val="488"/>
        </w:trPr>
        <w:tc>
          <w:tcPr>
            <w:tcW w:w="5001" w:type="dxa"/>
            <w:shd w:val="clear" w:color="auto" w:fill="FFFFFF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D206C0" w:rsidRPr="00405474" w:rsidTr="00E41B3C">
        <w:trPr>
          <w:trHeight w:hRule="exact" w:val="818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A41724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A41724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A41724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D206C0" w:rsidRPr="00405474" w:rsidTr="005E34E5">
        <w:trPr>
          <w:trHeight w:hRule="exact" w:val="796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A41724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A41724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A41724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D206C0" w:rsidRPr="00405474" w:rsidTr="00E41B3C">
        <w:trPr>
          <w:trHeight w:hRule="exact" w:val="346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A41724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A41724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A41724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</w:tr>
      <w:tr w:rsidR="00D206C0" w:rsidRPr="00405474" w:rsidTr="005E34E5">
        <w:trPr>
          <w:trHeight w:hRule="exact" w:val="501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A41724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A41724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A41724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</w:tr>
      <w:tr w:rsidR="00D206C0" w:rsidRPr="00405474" w:rsidTr="00AC31BC">
        <w:trPr>
          <w:trHeight w:hRule="exact" w:val="725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A41724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A41724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A41724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206C0" w:rsidRPr="00405474" w:rsidTr="002618E0">
        <w:trPr>
          <w:trHeight w:hRule="exact" w:val="508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89 1 00 41000</w:t>
            </w: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D206C0" w:rsidRPr="00A41724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D206C0" w:rsidRPr="00A41724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D206C0" w:rsidRPr="00A41724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206C0" w:rsidRPr="00405474" w:rsidTr="002618E0">
        <w:trPr>
          <w:trHeight w:hRule="exact" w:val="517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D206C0" w:rsidRPr="00A41724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D206C0" w:rsidRPr="00A41724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D206C0" w:rsidRPr="00A41724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206C0" w:rsidRPr="00405474" w:rsidTr="00E41B3C">
        <w:trPr>
          <w:trHeight w:hRule="exact" w:val="547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D206C0" w:rsidRPr="00A41724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D206C0" w:rsidRPr="00A41724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D206C0" w:rsidRPr="00A41724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206C0" w:rsidRPr="00405474" w:rsidTr="002618E0">
        <w:trPr>
          <w:trHeight w:hRule="exact" w:val="491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870</w:t>
            </w: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D206C0" w:rsidRPr="00A41724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D206C0" w:rsidRPr="00A41724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D206C0" w:rsidRPr="00A41724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206C0" w:rsidRPr="00405474" w:rsidTr="00E41B3C">
        <w:trPr>
          <w:trHeight w:hRule="exact" w:val="347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3C3BB0" w:rsidRDefault="00D206C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3C3BB0" w:rsidRDefault="00D206C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3C3BB0" w:rsidRDefault="00D206C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90,1</w:t>
            </w:r>
          </w:p>
        </w:tc>
      </w:tr>
      <w:tr w:rsidR="00D206C0" w:rsidRPr="00405474" w:rsidTr="005E34E5">
        <w:trPr>
          <w:trHeight w:hRule="exact" w:val="397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3C3BB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3C3BB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3C3BB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D206C0" w:rsidRPr="00405474" w:rsidTr="00E7509D">
        <w:trPr>
          <w:trHeight w:hRule="exact" w:val="728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3C3BB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3C3BB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3C3BB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D206C0" w:rsidRPr="00405474" w:rsidTr="00E7509D">
        <w:trPr>
          <w:trHeight w:hRule="exact" w:val="555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3C3BB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3C3BB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3C3BB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D206C0" w:rsidRPr="00405474" w:rsidTr="002618E0">
        <w:trPr>
          <w:trHeight w:hRule="exact" w:val="845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3C3BB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3C3BB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3C3BB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D206C0" w:rsidRPr="00405474" w:rsidTr="003C3BB0">
        <w:trPr>
          <w:trHeight w:hRule="exact" w:val="739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3C3BB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3C3BB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3C3BB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D206C0" w:rsidRPr="00405474" w:rsidTr="002618E0">
        <w:trPr>
          <w:trHeight w:hRule="exact" w:val="1250"/>
        </w:trPr>
        <w:tc>
          <w:tcPr>
            <w:tcW w:w="5001" w:type="dxa"/>
            <w:shd w:val="clear" w:color="auto" w:fill="FFFFFF"/>
            <w:vAlign w:val="bottom"/>
          </w:tcPr>
          <w:p w:rsidR="00D206C0" w:rsidRPr="00E41B3C" w:rsidRDefault="00D206C0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D206C0" w:rsidRPr="00405474" w:rsidTr="00E41B3C">
        <w:trPr>
          <w:trHeight w:hRule="exact" w:val="577"/>
        </w:trPr>
        <w:tc>
          <w:tcPr>
            <w:tcW w:w="5001" w:type="dxa"/>
            <w:shd w:val="clear" w:color="auto" w:fill="FFFFFF"/>
            <w:vAlign w:val="bottom"/>
          </w:tcPr>
          <w:p w:rsidR="00D206C0" w:rsidRPr="00E41B3C" w:rsidRDefault="00D206C0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D206C0" w:rsidRPr="00405474" w:rsidTr="00E41B3C">
        <w:trPr>
          <w:trHeight w:hRule="exact" w:val="531"/>
        </w:trPr>
        <w:tc>
          <w:tcPr>
            <w:tcW w:w="5001" w:type="dxa"/>
            <w:shd w:val="clear" w:color="auto" w:fill="FFFFFF"/>
            <w:vAlign w:val="bottom"/>
          </w:tcPr>
          <w:p w:rsidR="00D206C0" w:rsidRPr="00E41B3C" w:rsidRDefault="00D206C0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65,4</w:t>
            </w:r>
          </w:p>
        </w:tc>
      </w:tr>
      <w:tr w:rsidR="00D206C0" w:rsidRPr="00405474" w:rsidTr="00E41B3C">
        <w:trPr>
          <w:trHeight w:hRule="exact" w:val="1066"/>
        </w:trPr>
        <w:tc>
          <w:tcPr>
            <w:tcW w:w="5001" w:type="dxa"/>
            <w:shd w:val="clear" w:color="auto" w:fill="FFFFFF"/>
            <w:vAlign w:val="bottom"/>
          </w:tcPr>
          <w:p w:rsidR="00D206C0" w:rsidRPr="00E41B3C" w:rsidRDefault="00D206C0" w:rsidP="00E7509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19,7</w:t>
            </w:r>
          </w:p>
        </w:tc>
      </w:tr>
      <w:tr w:rsidR="00D206C0" w:rsidRPr="00405474" w:rsidTr="00FB5877">
        <w:trPr>
          <w:trHeight w:hRule="exact" w:val="559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</w:p>
          <w:p w:rsidR="00D206C0" w:rsidRPr="00E41B3C" w:rsidRDefault="00D206C0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</w:p>
          <w:p w:rsidR="00D206C0" w:rsidRPr="00E41B3C" w:rsidRDefault="00D206C0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</w:p>
          <w:p w:rsidR="00D206C0" w:rsidRPr="00E41B3C" w:rsidRDefault="00D206C0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D206C0" w:rsidRPr="00405474" w:rsidTr="00E41B3C">
        <w:trPr>
          <w:trHeight w:hRule="exact" w:val="841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</w:p>
          <w:p w:rsidR="00D206C0" w:rsidRPr="00E41B3C" w:rsidRDefault="00D206C0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</w:p>
          <w:p w:rsidR="00D206C0" w:rsidRPr="00E41B3C" w:rsidRDefault="00D206C0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</w:p>
          <w:p w:rsidR="00D206C0" w:rsidRPr="00E41B3C" w:rsidRDefault="00D206C0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D206C0" w:rsidRPr="00405474" w:rsidTr="00FB5877">
        <w:trPr>
          <w:trHeight w:hRule="exact" w:val="813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закупки товаров, работ и услуг для обеспечения государственных(муниципальных)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</w:p>
          <w:p w:rsidR="00D206C0" w:rsidRPr="00E41B3C" w:rsidRDefault="00D206C0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</w:p>
          <w:p w:rsidR="00D206C0" w:rsidRPr="00E41B3C" w:rsidRDefault="00D206C0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</w:p>
          <w:p w:rsidR="00D206C0" w:rsidRPr="00E41B3C" w:rsidRDefault="00D206C0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D206C0" w:rsidRPr="00405474" w:rsidTr="00E41B3C">
        <w:trPr>
          <w:trHeight w:hRule="exact" w:val="427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3C3BB0" w:rsidRDefault="00D206C0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110,5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3C3BB0" w:rsidRDefault="00D206C0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110,5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3C3BB0" w:rsidRDefault="00D206C0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110,5</w:t>
            </w:r>
          </w:p>
        </w:tc>
      </w:tr>
      <w:tr w:rsidR="00D206C0" w:rsidRPr="00405474" w:rsidTr="002618E0">
        <w:trPr>
          <w:trHeight w:hRule="exact" w:val="327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3C3BB0" w:rsidRDefault="00D206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3C3BB0" w:rsidRDefault="00D206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3C3BB0" w:rsidRDefault="00D206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</w:tr>
      <w:tr w:rsidR="00D206C0" w:rsidRPr="00405474" w:rsidTr="00AC31BC">
        <w:trPr>
          <w:trHeight w:hRule="exact" w:val="1225"/>
        </w:trPr>
        <w:tc>
          <w:tcPr>
            <w:tcW w:w="5001" w:type="dxa"/>
            <w:shd w:val="clear" w:color="auto" w:fill="FFFFFF"/>
          </w:tcPr>
          <w:p w:rsidR="00D206C0" w:rsidRPr="002D33C1" w:rsidRDefault="00D206C0" w:rsidP="00DF61C2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Муниципальная программа «Комплексного развития </w:t>
            </w:r>
            <w:r>
              <w:rPr>
                <w:sz w:val="22"/>
                <w:szCs w:val="22"/>
              </w:rPr>
              <w:t xml:space="preserve">систем транспортной </w:t>
            </w:r>
            <w:r w:rsidRPr="002D33C1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Анненковского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Pr="003C3BB0" w:rsidRDefault="00D206C0" w:rsidP="00DF61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Pr="003C3BB0" w:rsidRDefault="00D206C0" w:rsidP="00DF61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Pr="003C3BB0" w:rsidRDefault="00D206C0" w:rsidP="00DF61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</w:tr>
      <w:tr w:rsidR="00D206C0" w:rsidRPr="00405474" w:rsidTr="00AC31BC">
        <w:trPr>
          <w:trHeight w:hRule="exact" w:val="855"/>
        </w:trPr>
        <w:tc>
          <w:tcPr>
            <w:tcW w:w="5001" w:type="dxa"/>
            <w:shd w:val="clear" w:color="auto" w:fill="FFFFFF"/>
          </w:tcPr>
          <w:p w:rsidR="00D206C0" w:rsidRPr="002D33C1" w:rsidRDefault="00D206C0" w:rsidP="00DF61C2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Основные мероприятия « </w:t>
            </w:r>
            <w:r>
              <w:rPr>
                <w:sz w:val="22"/>
                <w:szCs w:val="22"/>
              </w:rPr>
              <w:t xml:space="preserve"> мероприятия по р</w:t>
            </w:r>
            <w:r w:rsidRPr="002D33C1">
              <w:rPr>
                <w:sz w:val="22"/>
                <w:szCs w:val="22"/>
              </w:rPr>
              <w:t>емонт</w:t>
            </w:r>
            <w:r>
              <w:rPr>
                <w:sz w:val="22"/>
                <w:szCs w:val="22"/>
              </w:rPr>
              <w:t>у</w:t>
            </w:r>
            <w:r w:rsidRPr="002D33C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автомобильных </w:t>
            </w:r>
            <w:r w:rsidRPr="002D33C1">
              <w:rPr>
                <w:sz w:val="22"/>
                <w:szCs w:val="22"/>
              </w:rPr>
              <w:t xml:space="preserve"> дорог </w:t>
            </w:r>
            <w:r>
              <w:rPr>
                <w:sz w:val="22"/>
                <w:szCs w:val="22"/>
              </w:rPr>
              <w:t>общего пользования в границах поселения</w:t>
            </w:r>
            <w:r w:rsidRPr="002D33C1">
              <w:rPr>
                <w:sz w:val="22"/>
                <w:szCs w:val="22"/>
              </w:rPr>
              <w:t>»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Pr="003C3BB0" w:rsidRDefault="00D206C0" w:rsidP="00DF61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Pr="003C3BB0" w:rsidRDefault="00D206C0" w:rsidP="00DF61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Pr="003C3BB0" w:rsidRDefault="00D206C0" w:rsidP="00DF61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</w:tr>
      <w:tr w:rsidR="00D206C0" w:rsidRPr="00405474" w:rsidTr="00E7509D">
        <w:trPr>
          <w:trHeight w:hRule="exact" w:val="808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7509D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F066F1" w:rsidRDefault="00D206C0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Pr="003C3BB0" w:rsidRDefault="00D206C0" w:rsidP="00DF61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Pr="003C3BB0" w:rsidRDefault="00D206C0" w:rsidP="00DF61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Pr="003C3BB0" w:rsidRDefault="00D206C0" w:rsidP="00DF61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</w:tr>
      <w:tr w:rsidR="00D206C0" w:rsidRPr="00405474" w:rsidTr="00AC31BC">
        <w:trPr>
          <w:trHeight w:hRule="exact" w:val="2054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  <w:r w:rsidRPr="002D33C1"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Pr="003C3BB0" w:rsidRDefault="00D206C0" w:rsidP="00DF61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Pr="003C3BB0" w:rsidRDefault="00D206C0" w:rsidP="00DF61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Pr="003C3BB0" w:rsidRDefault="00D206C0" w:rsidP="00DF61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</w:tr>
      <w:tr w:rsidR="00D206C0" w:rsidRPr="00405474" w:rsidTr="00E7509D">
        <w:trPr>
          <w:trHeight w:hRule="exact" w:val="495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  <w:r w:rsidRPr="002D33C1"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3C3BB0" w:rsidRDefault="00D206C0" w:rsidP="00DF61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3C3BB0" w:rsidRDefault="00D206C0" w:rsidP="00DF61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3C3BB0" w:rsidRDefault="00D206C0" w:rsidP="00DF61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</w:tr>
      <w:tr w:rsidR="00D206C0" w:rsidRPr="00405474" w:rsidTr="00E41B3C">
        <w:trPr>
          <w:trHeight w:hRule="exact" w:val="846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  <w:r w:rsidRPr="002D33C1">
              <w:rPr>
                <w:sz w:val="22"/>
                <w:szCs w:val="22"/>
              </w:rPr>
              <w:t xml:space="preserve"> 44102</w:t>
            </w: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Pr="003C3BB0" w:rsidRDefault="00D206C0" w:rsidP="00DF61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Pr="003C3BB0" w:rsidRDefault="00D206C0" w:rsidP="00DF61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Pr="003C3BB0" w:rsidRDefault="00D206C0" w:rsidP="00DF61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</w:tr>
      <w:tr w:rsidR="00D206C0" w:rsidRPr="00405474" w:rsidTr="00E41B3C">
        <w:trPr>
          <w:trHeight w:hRule="exact" w:val="846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Прочие  закупки товаров, работ и услуг для обеспечения государственных(муниципальных)нужд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  <w:r w:rsidRPr="002D33C1"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Pr="003C3BB0" w:rsidRDefault="00D206C0" w:rsidP="00DF61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Pr="003C3BB0" w:rsidRDefault="00D206C0" w:rsidP="00DF61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DF61C2">
            <w:pPr>
              <w:jc w:val="center"/>
              <w:rPr>
                <w:sz w:val="22"/>
                <w:szCs w:val="22"/>
              </w:rPr>
            </w:pPr>
          </w:p>
          <w:p w:rsidR="00D206C0" w:rsidRPr="003C3BB0" w:rsidRDefault="00D206C0" w:rsidP="00DF61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</w:tr>
      <w:tr w:rsidR="00D206C0" w:rsidRPr="00405474" w:rsidTr="00E41B3C">
        <w:trPr>
          <w:trHeight w:hRule="exact" w:val="293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E41B3C" w:rsidRDefault="00D206C0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E41B3C" w:rsidRDefault="00D206C0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E41B3C" w:rsidRDefault="00D206C0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100,0</w:t>
            </w:r>
          </w:p>
        </w:tc>
      </w:tr>
      <w:tr w:rsidR="00D206C0" w:rsidRPr="00405474" w:rsidTr="00E7509D">
        <w:trPr>
          <w:trHeight w:hRule="exact" w:val="290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440" w:type="dxa"/>
            <w:shd w:val="clear" w:color="auto" w:fill="FFFFFF"/>
          </w:tcPr>
          <w:p w:rsidR="00D206C0" w:rsidRPr="002D33C1" w:rsidRDefault="00D206C0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</w:tcPr>
          <w:p w:rsidR="00D206C0" w:rsidRPr="002D33C1" w:rsidRDefault="00D206C0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</w:tcPr>
          <w:p w:rsidR="00D206C0" w:rsidRPr="002D33C1" w:rsidRDefault="00D206C0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:rsidR="00D206C0" w:rsidRPr="002D33C1" w:rsidRDefault="00D206C0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D206C0" w:rsidRPr="00E41B3C" w:rsidRDefault="00D206C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115,0</w:t>
            </w:r>
          </w:p>
        </w:tc>
        <w:tc>
          <w:tcPr>
            <w:tcW w:w="993" w:type="dxa"/>
            <w:shd w:val="clear" w:color="auto" w:fill="FFFFFF"/>
          </w:tcPr>
          <w:p w:rsidR="00D206C0" w:rsidRPr="00E41B3C" w:rsidRDefault="00D206C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E41B3C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D206C0" w:rsidRPr="00405474" w:rsidTr="00F53B48">
        <w:trPr>
          <w:trHeight w:hRule="exact" w:val="1286"/>
        </w:trPr>
        <w:tc>
          <w:tcPr>
            <w:tcW w:w="5001" w:type="dxa"/>
            <w:shd w:val="clear" w:color="auto" w:fill="FFFFFF"/>
          </w:tcPr>
          <w:p w:rsidR="00D206C0" w:rsidRPr="002D33C1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Муниципальная программа комплексного развития социальной инфраструктуры </w:t>
            </w:r>
            <w:r>
              <w:rPr>
                <w:sz w:val="22"/>
                <w:szCs w:val="22"/>
              </w:rPr>
              <w:t>Анненковского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440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1</w:t>
            </w: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D206C0" w:rsidRDefault="00D206C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206C0" w:rsidRDefault="00D206C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206C0" w:rsidRDefault="00D206C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206C0" w:rsidRPr="00E41B3C" w:rsidRDefault="00D206C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115,0</w:t>
            </w:r>
          </w:p>
        </w:tc>
        <w:tc>
          <w:tcPr>
            <w:tcW w:w="993" w:type="dxa"/>
            <w:shd w:val="clear" w:color="auto" w:fill="FFFFFF"/>
          </w:tcPr>
          <w:p w:rsidR="00D206C0" w:rsidRDefault="00D206C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206C0" w:rsidRDefault="00D206C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206C0" w:rsidRDefault="00D206C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206C0" w:rsidRPr="00E41B3C" w:rsidRDefault="00D206C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E41B3C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D206C0" w:rsidRPr="00405474" w:rsidTr="00F53B48">
        <w:trPr>
          <w:trHeight w:hRule="exact" w:val="837"/>
        </w:trPr>
        <w:tc>
          <w:tcPr>
            <w:tcW w:w="5001" w:type="dxa"/>
            <w:shd w:val="clear" w:color="auto" w:fill="FFFFFF"/>
          </w:tcPr>
          <w:p w:rsidR="00D206C0" w:rsidRPr="002D33C1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</w:t>
            </w:r>
            <w:r>
              <w:rPr>
                <w:sz w:val="22"/>
                <w:szCs w:val="22"/>
              </w:rPr>
              <w:t xml:space="preserve"> мероприятия по благоустройству в границах населенных пунктов</w:t>
            </w:r>
            <w:r w:rsidRPr="002D33C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поселения</w:t>
            </w:r>
            <w:r w:rsidRPr="002D33C1">
              <w:rPr>
                <w:sz w:val="22"/>
                <w:szCs w:val="22"/>
              </w:rPr>
              <w:t>»</w:t>
            </w:r>
          </w:p>
        </w:tc>
        <w:tc>
          <w:tcPr>
            <w:tcW w:w="440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D206C0" w:rsidRDefault="00D206C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206C0" w:rsidRDefault="00D206C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206C0" w:rsidRPr="00E41B3C" w:rsidRDefault="00D206C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115,0</w:t>
            </w:r>
          </w:p>
        </w:tc>
        <w:tc>
          <w:tcPr>
            <w:tcW w:w="993" w:type="dxa"/>
            <w:shd w:val="clear" w:color="auto" w:fill="FFFFFF"/>
          </w:tcPr>
          <w:p w:rsidR="00D206C0" w:rsidRDefault="00D206C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206C0" w:rsidRDefault="00D206C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206C0" w:rsidRPr="00E41B3C" w:rsidRDefault="00D206C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E41B3C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D206C0" w:rsidRPr="00405474" w:rsidTr="00E7509D">
        <w:trPr>
          <w:trHeight w:hRule="exact" w:val="473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101 0 1</w:t>
            </w:r>
            <w:r w:rsidRPr="002D33C1">
              <w:rPr>
                <w:sz w:val="22"/>
                <w:szCs w:val="22"/>
              </w:rPr>
              <w:t xml:space="preserve"> 43000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D206C0" w:rsidRDefault="00D206C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206C0" w:rsidRPr="00E41B3C" w:rsidRDefault="00D206C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115,0</w:t>
            </w:r>
          </w:p>
        </w:tc>
        <w:tc>
          <w:tcPr>
            <w:tcW w:w="993" w:type="dxa"/>
            <w:shd w:val="clear" w:color="auto" w:fill="FFFFFF"/>
          </w:tcPr>
          <w:p w:rsidR="00D206C0" w:rsidRDefault="00D206C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206C0" w:rsidRPr="00E41B3C" w:rsidRDefault="00D206C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E41B3C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D206C0" w:rsidRPr="00405474" w:rsidTr="00F53B48">
        <w:trPr>
          <w:trHeight w:hRule="exact" w:val="485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405474" w:rsidRDefault="00D206C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405474" w:rsidRDefault="00D206C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D206C0" w:rsidRDefault="00D206C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206C0" w:rsidRPr="00E41B3C" w:rsidRDefault="00D206C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</w:tcPr>
          <w:p w:rsidR="00D206C0" w:rsidRDefault="00D206C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206C0" w:rsidRPr="00E41B3C" w:rsidRDefault="00D206C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E41B3C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80,0</w:t>
            </w:r>
          </w:p>
        </w:tc>
      </w:tr>
      <w:tr w:rsidR="00D206C0" w:rsidRPr="00405474" w:rsidTr="00F53B48">
        <w:trPr>
          <w:trHeight w:hRule="exact" w:val="806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405474" w:rsidRDefault="00D206C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405474" w:rsidRDefault="00D206C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</w:t>
            </w: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D206C0" w:rsidRDefault="00D206C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206C0" w:rsidRDefault="00D206C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206C0" w:rsidRPr="00E41B3C" w:rsidRDefault="00D206C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</w:tcPr>
          <w:p w:rsidR="00D206C0" w:rsidRDefault="00D206C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206C0" w:rsidRDefault="00D206C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206C0" w:rsidRPr="00E41B3C" w:rsidRDefault="00D206C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E41B3C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80,0</w:t>
            </w:r>
          </w:p>
        </w:tc>
      </w:tr>
      <w:tr w:rsidR="00D206C0" w:rsidRPr="00405474" w:rsidTr="00E7509D">
        <w:trPr>
          <w:trHeight w:hRule="exact" w:val="760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405474" w:rsidRDefault="00D206C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405474" w:rsidRDefault="00D206C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jc w:val="center"/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</w:tcPr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jc w:val="center"/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2" w:type="dxa"/>
            <w:shd w:val="clear" w:color="auto" w:fill="FFFFFF"/>
          </w:tcPr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</w:p>
          <w:p w:rsidR="00D206C0" w:rsidRPr="00B4709D" w:rsidRDefault="00D206C0" w:rsidP="00AC31BC">
            <w:pPr>
              <w:jc w:val="center"/>
              <w:rPr>
                <w:sz w:val="22"/>
                <w:szCs w:val="22"/>
              </w:rPr>
            </w:pPr>
            <w:r w:rsidRPr="00B4709D">
              <w:rPr>
                <w:sz w:val="22"/>
                <w:szCs w:val="22"/>
              </w:rPr>
              <w:t>80,0</w:t>
            </w:r>
          </w:p>
        </w:tc>
      </w:tr>
      <w:tr w:rsidR="00D206C0" w:rsidRPr="00405474" w:rsidTr="00E7509D">
        <w:trPr>
          <w:trHeight w:hRule="exact" w:val="843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shd w:val="clear" w:color="auto" w:fill="FFFFFF"/>
          </w:tcPr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jc w:val="center"/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</w:tcPr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jc w:val="center"/>
            </w:pPr>
            <w:r>
              <w:rPr>
                <w:sz w:val="22"/>
                <w:szCs w:val="22"/>
              </w:rPr>
              <w:t>100,</w:t>
            </w:r>
            <w:r w:rsidRPr="00165100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FFFFFF"/>
          </w:tcPr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</w:p>
          <w:p w:rsidR="00D206C0" w:rsidRPr="00B4709D" w:rsidRDefault="00D206C0" w:rsidP="00AC31BC">
            <w:pPr>
              <w:jc w:val="center"/>
              <w:rPr>
                <w:sz w:val="22"/>
                <w:szCs w:val="22"/>
              </w:rPr>
            </w:pPr>
            <w:r w:rsidRPr="00B4709D">
              <w:rPr>
                <w:sz w:val="22"/>
                <w:szCs w:val="22"/>
              </w:rPr>
              <w:t>80,0</w:t>
            </w:r>
          </w:p>
        </w:tc>
      </w:tr>
      <w:tr w:rsidR="00D206C0" w:rsidRPr="00405474" w:rsidTr="00FB5877">
        <w:trPr>
          <w:trHeight w:hRule="exact" w:val="597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15,0</w:t>
            </w:r>
          </w:p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</w:p>
          <w:p w:rsidR="00D206C0" w:rsidRPr="00296CE3" w:rsidRDefault="00D206C0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15,0</w:t>
            </w:r>
          </w:p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</w:p>
          <w:p w:rsidR="00D206C0" w:rsidRPr="00296CE3" w:rsidRDefault="00D206C0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B4709D" w:rsidRDefault="00D206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20,0</w:t>
            </w:r>
          </w:p>
        </w:tc>
      </w:tr>
      <w:tr w:rsidR="00D206C0" w:rsidRPr="00405474" w:rsidTr="00E7509D">
        <w:trPr>
          <w:trHeight w:hRule="exact" w:val="523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101 07 43040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F53B48">
            <w:pPr>
              <w:jc w:val="center"/>
            </w:pPr>
            <w:r>
              <w:rPr>
                <w:sz w:val="22"/>
                <w:szCs w:val="22"/>
              </w:rPr>
              <w:t>15,0</w:t>
            </w:r>
          </w:p>
        </w:tc>
        <w:tc>
          <w:tcPr>
            <w:tcW w:w="993" w:type="dxa"/>
            <w:shd w:val="clear" w:color="auto" w:fill="FFFFFF"/>
          </w:tcPr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F53B48">
            <w:pPr>
              <w:jc w:val="center"/>
            </w:pPr>
            <w:r>
              <w:rPr>
                <w:sz w:val="22"/>
                <w:szCs w:val="22"/>
              </w:rPr>
              <w:t>15,0</w:t>
            </w:r>
          </w:p>
        </w:tc>
        <w:tc>
          <w:tcPr>
            <w:tcW w:w="992" w:type="dxa"/>
            <w:shd w:val="clear" w:color="auto" w:fill="FFFFFF"/>
          </w:tcPr>
          <w:p w:rsidR="00D206C0" w:rsidRDefault="00D206C0" w:rsidP="00AC31BC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  <w:p w:rsidR="00D206C0" w:rsidRPr="00B4709D" w:rsidRDefault="00D206C0" w:rsidP="00F53B48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20,0</w:t>
            </w:r>
          </w:p>
        </w:tc>
      </w:tr>
      <w:tr w:rsidR="00D206C0" w:rsidRPr="00405474" w:rsidTr="00E7509D">
        <w:trPr>
          <w:trHeight w:hRule="exact" w:val="843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jc w:val="center"/>
            </w:pPr>
            <w:r>
              <w:rPr>
                <w:sz w:val="22"/>
                <w:szCs w:val="22"/>
              </w:rPr>
              <w:t>15,0</w:t>
            </w:r>
          </w:p>
        </w:tc>
        <w:tc>
          <w:tcPr>
            <w:tcW w:w="993" w:type="dxa"/>
            <w:shd w:val="clear" w:color="auto" w:fill="FFFFFF"/>
          </w:tcPr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jc w:val="center"/>
            </w:pPr>
            <w:r>
              <w:rPr>
                <w:sz w:val="22"/>
                <w:szCs w:val="22"/>
              </w:rPr>
              <w:t>15,0</w:t>
            </w:r>
          </w:p>
        </w:tc>
        <w:tc>
          <w:tcPr>
            <w:tcW w:w="992" w:type="dxa"/>
            <w:shd w:val="clear" w:color="auto" w:fill="FFFFFF"/>
          </w:tcPr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</w:p>
          <w:p w:rsidR="00D206C0" w:rsidRPr="00B4709D" w:rsidRDefault="00D206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</w:t>
            </w:r>
          </w:p>
        </w:tc>
      </w:tr>
      <w:tr w:rsidR="00D206C0" w:rsidRPr="00405474" w:rsidTr="00E7509D">
        <w:trPr>
          <w:trHeight w:hRule="exact" w:val="713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shd w:val="clear" w:color="auto" w:fill="FFFFFF"/>
          </w:tcPr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F53B48">
            <w:pPr>
              <w:jc w:val="center"/>
            </w:pPr>
            <w:r>
              <w:rPr>
                <w:sz w:val="22"/>
                <w:szCs w:val="22"/>
              </w:rPr>
              <w:t>15,0</w:t>
            </w:r>
          </w:p>
        </w:tc>
        <w:tc>
          <w:tcPr>
            <w:tcW w:w="993" w:type="dxa"/>
            <w:shd w:val="clear" w:color="auto" w:fill="FFFFFF"/>
          </w:tcPr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jc w:val="center"/>
            </w:pPr>
            <w:r>
              <w:rPr>
                <w:sz w:val="22"/>
                <w:szCs w:val="22"/>
              </w:rPr>
              <w:t>15,0</w:t>
            </w:r>
          </w:p>
        </w:tc>
        <w:tc>
          <w:tcPr>
            <w:tcW w:w="992" w:type="dxa"/>
            <w:shd w:val="clear" w:color="auto" w:fill="FFFFFF"/>
          </w:tcPr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AC31BC">
            <w:pPr>
              <w:jc w:val="center"/>
              <w:rPr>
                <w:sz w:val="22"/>
                <w:szCs w:val="22"/>
              </w:rPr>
            </w:pPr>
          </w:p>
          <w:p w:rsidR="00D206C0" w:rsidRPr="00B4709D" w:rsidRDefault="00D206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</w:t>
            </w:r>
          </w:p>
        </w:tc>
      </w:tr>
      <w:tr w:rsidR="00D206C0" w:rsidRPr="00405474" w:rsidTr="00E41B3C">
        <w:trPr>
          <w:trHeight w:hRule="exact" w:val="270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3C3BB0" w:rsidRDefault="00D206C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68,8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3C3BB0" w:rsidRDefault="00D206C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71,2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3C3BB0" w:rsidRDefault="00D206C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73,8</w:t>
            </w:r>
          </w:p>
        </w:tc>
      </w:tr>
      <w:tr w:rsidR="00D206C0" w:rsidRPr="00405474" w:rsidTr="00AC31BC">
        <w:trPr>
          <w:trHeight w:hRule="exact" w:val="251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3C3BB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3C3BB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3C3BB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D206C0" w:rsidRPr="00405474" w:rsidTr="00FB5877">
        <w:trPr>
          <w:trHeight w:hRule="exact" w:val="489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бюджетных средств обеспечение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3C3BB0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3C3BB0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3C3BB0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D206C0" w:rsidRPr="00405474" w:rsidTr="00FB5877">
        <w:trPr>
          <w:trHeight w:hRule="exact" w:val="836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3C3BB0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3C3BB0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3C3BB0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D206C0" w:rsidRPr="00405474" w:rsidTr="00E41B3C">
        <w:trPr>
          <w:trHeight w:hRule="exact" w:val="653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3C3BB0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3C3BB0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3C3BB0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D206C0" w:rsidRPr="00405474" w:rsidTr="00E41B3C">
        <w:trPr>
          <w:trHeight w:hRule="exact" w:val="567"/>
        </w:trPr>
        <w:tc>
          <w:tcPr>
            <w:tcW w:w="5001" w:type="dxa"/>
            <w:shd w:val="clear" w:color="auto" w:fill="FFFFFF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2D33C1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3C3BB0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3C3BB0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3C3BB0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D206C0" w:rsidRPr="00405474" w:rsidTr="00E41B3C">
        <w:trPr>
          <w:trHeight w:hRule="exact" w:val="287"/>
        </w:trPr>
        <w:tc>
          <w:tcPr>
            <w:tcW w:w="5001" w:type="dxa"/>
            <w:shd w:val="clear" w:color="auto" w:fill="FFFFFF"/>
          </w:tcPr>
          <w:p w:rsidR="00D206C0" w:rsidRPr="00405474" w:rsidRDefault="00D206C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405474" w:rsidRDefault="00D206C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405474" w:rsidRDefault="00D206C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01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F066F1" w:rsidRDefault="00D206C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F066F1">
              <w:rPr>
                <w:sz w:val="24"/>
                <w:szCs w:val="24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F066F1" w:rsidRDefault="00D206C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F066F1">
              <w:rPr>
                <w:sz w:val="24"/>
                <w:szCs w:val="24"/>
              </w:rPr>
              <w:t>312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3C3BB0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3C3BB0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3C3BB0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D206C0" w:rsidRPr="00405474" w:rsidTr="00E41B3C">
        <w:trPr>
          <w:trHeight w:hRule="exact" w:val="287"/>
        </w:trPr>
        <w:tc>
          <w:tcPr>
            <w:tcW w:w="5001" w:type="dxa"/>
            <w:shd w:val="clear" w:color="auto" w:fill="FFFFFF"/>
          </w:tcPr>
          <w:p w:rsidR="00D206C0" w:rsidRPr="00D06601" w:rsidRDefault="00D206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D06601" w:rsidRDefault="00D206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D06601" w:rsidRDefault="00D206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D06601" w:rsidRDefault="00D206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D06601" w:rsidRDefault="00D206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D06601" w:rsidRDefault="00D206C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D06601" w:rsidRDefault="00D206C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D06601" w:rsidRDefault="00D206C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21,6</w:t>
            </w:r>
          </w:p>
        </w:tc>
      </w:tr>
      <w:tr w:rsidR="00D206C0" w:rsidRPr="00405474" w:rsidTr="00E41B3C">
        <w:trPr>
          <w:trHeight w:hRule="exact" w:val="287"/>
        </w:trPr>
        <w:tc>
          <w:tcPr>
            <w:tcW w:w="5001" w:type="dxa"/>
            <w:shd w:val="clear" w:color="auto" w:fill="FFFFFF"/>
          </w:tcPr>
          <w:p w:rsidR="00D206C0" w:rsidRPr="00C3264A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C3264A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C3264A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C3264A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C3264A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3C3BB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3C3BB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3C3BB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21,6</w:t>
            </w:r>
          </w:p>
        </w:tc>
      </w:tr>
      <w:tr w:rsidR="00D206C0" w:rsidRPr="00405474" w:rsidTr="00C3264A">
        <w:trPr>
          <w:trHeight w:hRule="exact" w:val="567"/>
        </w:trPr>
        <w:tc>
          <w:tcPr>
            <w:tcW w:w="5001" w:type="dxa"/>
            <w:shd w:val="clear" w:color="auto" w:fill="FFFFFF"/>
          </w:tcPr>
          <w:p w:rsidR="00D206C0" w:rsidRPr="00C3264A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Обеспечение деятельности Администрации Главы местной администрации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C3264A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C3264A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C3264A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C3264A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3C3BB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3C3BB0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3C3BB0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21,6</w:t>
            </w:r>
          </w:p>
        </w:tc>
      </w:tr>
      <w:tr w:rsidR="00D206C0" w:rsidRPr="00405474" w:rsidTr="00E41B3C">
        <w:trPr>
          <w:trHeight w:hRule="exact" w:val="287"/>
        </w:trPr>
        <w:tc>
          <w:tcPr>
            <w:tcW w:w="5001" w:type="dxa"/>
            <w:shd w:val="clear" w:color="auto" w:fill="FFFFFF"/>
          </w:tcPr>
          <w:p w:rsidR="00D206C0" w:rsidRPr="00C3264A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C3264A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C3264A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C3264A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C3264A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3C3BB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3C3BB0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3C3BB0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21,6</w:t>
            </w:r>
          </w:p>
        </w:tc>
      </w:tr>
      <w:tr w:rsidR="00D206C0" w:rsidRPr="00405474" w:rsidTr="00246B38">
        <w:trPr>
          <w:trHeight w:hRule="exact" w:val="565"/>
        </w:trPr>
        <w:tc>
          <w:tcPr>
            <w:tcW w:w="5001" w:type="dxa"/>
            <w:shd w:val="clear" w:color="auto" w:fill="FFFFFF"/>
          </w:tcPr>
          <w:p w:rsidR="00D206C0" w:rsidRDefault="00D206C0" w:rsidP="00D0660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Расходы,</w:t>
            </w:r>
          </w:p>
          <w:p w:rsidR="00D206C0" w:rsidRPr="00C3264A" w:rsidRDefault="00D206C0" w:rsidP="00D0660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связанные с муниципальном управлением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C3264A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C3264A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C3264A" w:rsidRDefault="00D206C0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000</w:t>
            </w:r>
            <w:r w:rsidRPr="00C3264A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C3264A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3C3BB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3C3BB0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3C3BB0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21,6</w:t>
            </w:r>
          </w:p>
        </w:tc>
      </w:tr>
      <w:tr w:rsidR="00D206C0" w:rsidRPr="00405474" w:rsidTr="00C3264A">
        <w:trPr>
          <w:trHeight w:hRule="exact" w:val="570"/>
        </w:trPr>
        <w:tc>
          <w:tcPr>
            <w:tcW w:w="5001" w:type="dxa"/>
            <w:shd w:val="clear" w:color="auto" w:fill="FFFFFF"/>
          </w:tcPr>
          <w:p w:rsidR="00D206C0" w:rsidRPr="00C3264A" w:rsidRDefault="00D206C0" w:rsidP="00D0660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C3264A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C3264A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C3264A" w:rsidRDefault="00D206C0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C3264A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C3264A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3C3BB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3C3BB0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3C3BB0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21,6</w:t>
            </w:r>
          </w:p>
        </w:tc>
      </w:tr>
      <w:tr w:rsidR="00D206C0" w:rsidRPr="00405474" w:rsidTr="00C3264A">
        <w:trPr>
          <w:trHeight w:hRule="exact" w:val="563"/>
        </w:trPr>
        <w:tc>
          <w:tcPr>
            <w:tcW w:w="5001" w:type="dxa"/>
            <w:shd w:val="clear" w:color="auto" w:fill="FFFFFF"/>
          </w:tcPr>
          <w:p w:rsidR="00D206C0" w:rsidRPr="00C3264A" w:rsidRDefault="00D206C0" w:rsidP="00246B3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C3264A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C3264A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C3264A" w:rsidRDefault="00D206C0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Pr="00C3264A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3C3BB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3C3BB0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3C3BB0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21,6</w:t>
            </w:r>
          </w:p>
        </w:tc>
      </w:tr>
      <w:tr w:rsidR="00D206C0" w:rsidRPr="00405474" w:rsidTr="00C3264A">
        <w:trPr>
          <w:trHeight w:hRule="exact" w:val="563"/>
        </w:trPr>
        <w:tc>
          <w:tcPr>
            <w:tcW w:w="5001" w:type="dxa"/>
            <w:shd w:val="clear" w:color="auto" w:fill="FFFFFF"/>
          </w:tcPr>
          <w:p w:rsidR="00D206C0" w:rsidRPr="00C3264A" w:rsidRDefault="00D206C0" w:rsidP="00D0660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Резервные средства 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D206C0" w:rsidRPr="00C3264A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D206C0" w:rsidRPr="00C3264A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206C0" w:rsidRPr="00C3264A" w:rsidRDefault="00D206C0" w:rsidP="00246B3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06C0" w:rsidRDefault="00D206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3C3BB0" w:rsidRDefault="00D206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206C0" w:rsidRPr="003C3BB0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206C0" w:rsidRPr="003C3BB0" w:rsidRDefault="00D206C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21,6</w:t>
            </w:r>
          </w:p>
        </w:tc>
      </w:tr>
    </w:tbl>
    <w:p w:rsidR="00D206C0" w:rsidRDefault="00D206C0" w:rsidP="002D33C1">
      <w:pPr>
        <w:jc w:val="right"/>
      </w:pPr>
    </w:p>
    <w:p w:rsidR="00D206C0" w:rsidRDefault="00D206C0" w:rsidP="002D33C1">
      <w:pPr>
        <w:jc w:val="right"/>
      </w:pPr>
    </w:p>
    <w:p w:rsidR="00D206C0" w:rsidRDefault="00D206C0" w:rsidP="002D33C1">
      <w:pPr>
        <w:jc w:val="right"/>
      </w:pPr>
    </w:p>
    <w:p w:rsidR="00D206C0" w:rsidRDefault="00D206C0" w:rsidP="002D33C1">
      <w:pPr>
        <w:jc w:val="right"/>
      </w:pPr>
    </w:p>
    <w:p w:rsidR="00D206C0" w:rsidRDefault="00D206C0" w:rsidP="00017574">
      <w:pPr>
        <w:ind w:firstLine="708"/>
        <w:jc w:val="right"/>
      </w:pPr>
    </w:p>
    <w:p w:rsidR="00D206C0" w:rsidRDefault="00D206C0" w:rsidP="00017574">
      <w:pPr>
        <w:ind w:firstLine="708"/>
        <w:jc w:val="right"/>
      </w:pPr>
    </w:p>
    <w:p w:rsidR="00D206C0" w:rsidRDefault="00D206C0" w:rsidP="00017574">
      <w:pPr>
        <w:ind w:firstLine="708"/>
        <w:jc w:val="right"/>
      </w:pPr>
    </w:p>
    <w:p w:rsidR="00D206C0" w:rsidRDefault="00D206C0" w:rsidP="00017574">
      <w:pPr>
        <w:ind w:firstLine="708"/>
        <w:jc w:val="right"/>
      </w:pPr>
    </w:p>
    <w:p w:rsidR="00D206C0" w:rsidRDefault="00D206C0" w:rsidP="00017574">
      <w:pPr>
        <w:ind w:firstLine="708"/>
        <w:jc w:val="right"/>
      </w:pPr>
    </w:p>
    <w:p w:rsidR="00D206C0" w:rsidRDefault="00D206C0" w:rsidP="00017574">
      <w:pPr>
        <w:ind w:firstLine="708"/>
        <w:jc w:val="right"/>
      </w:pPr>
    </w:p>
    <w:p w:rsidR="00D206C0" w:rsidRDefault="00D206C0" w:rsidP="005F1D08">
      <w:pPr>
        <w:ind w:firstLine="708"/>
        <w:jc w:val="right"/>
      </w:pPr>
      <w:r>
        <w:t>Приложение №5</w:t>
      </w:r>
    </w:p>
    <w:p w:rsidR="00D206C0" w:rsidRDefault="00D206C0" w:rsidP="005F1D08">
      <w:pPr>
        <w:ind w:left="4536"/>
        <w:jc w:val="right"/>
      </w:pPr>
      <w:r>
        <w:t xml:space="preserve">к проекту  решения  Совета                                                                             депутатов  </w:t>
      </w:r>
      <w:r w:rsidRPr="00BC4E9A">
        <w:t>Анненковского</w:t>
      </w:r>
      <w:r>
        <w:t xml:space="preserve"> сельского поселения  Ромодановского муниципального района Республики Мордовия «О бюджете </w:t>
      </w:r>
      <w:r w:rsidRPr="00BC4E9A">
        <w:t>Анненковского</w:t>
      </w:r>
      <w:r>
        <w:t xml:space="preserve">  сельского поселения на 2021 год и плановый период 2022 и 2023 годов»</w:t>
      </w:r>
    </w:p>
    <w:p w:rsidR="00D206C0" w:rsidRDefault="00D206C0" w:rsidP="005F1D08">
      <w:pPr>
        <w:ind w:left="4536"/>
        <w:jc w:val="right"/>
      </w:pPr>
      <w:r>
        <w:t>от « 26» декабря 2020 г. № 115</w:t>
      </w:r>
    </w:p>
    <w:p w:rsidR="00D206C0" w:rsidRPr="00682484" w:rsidRDefault="00D206C0" w:rsidP="00CB3961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1119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199"/>
      </w:tblGrid>
      <w:tr w:rsidR="00D206C0" w:rsidRPr="00210D1C" w:rsidTr="00C21287">
        <w:trPr>
          <w:trHeight w:val="1827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  <w:p w:rsidR="00D206C0" w:rsidRPr="00C21287" w:rsidRDefault="00D206C0" w:rsidP="00C21287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 w:rsidRPr="002C4119">
              <w:rPr>
                <w:b/>
                <w:bCs/>
                <w:sz w:val="24"/>
                <w:szCs w:val="24"/>
              </w:rPr>
              <w:t>ВЕДОМСТВЕННАЯ СТРУКТУРА РАСХОДОВ                                                                                                                                              БЮДЖЕТА АННЕНКОВСКОГО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НА 2021 ГОД    И НА ПЛАНОВЫЙ ПЕРИОД 2022 И 2023 ГОДОВ</w:t>
            </w:r>
          </w:p>
        </w:tc>
      </w:tr>
    </w:tbl>
    <w:p w:rsidR="00D206C0" w:rsidRPr="002A5063" w:rsidRDefault="00D206C0" w:rsidP="00682484">
      <w:pPr>
        <w:ind w:firstLine="708"/>
      </w:pPr>
    </w:p>
    <w:tbl>
      <w:tblPr>
        <w:tblW w:w="11199" w:type="dxa"/>
        <w:tblInd w:w="-124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51"/>
        <w:gridCol w:w="569"/>
        <w:gridCol w:w="567"/>
        <w:gridCol w:w="519"/>
        <w:gridCol w:w="567"/>
        <w:gridCol w:w="567"/>
        <w:gridCol w:w="314"/>
        <w:gridCol w:w="753"/>
        <w:gridCol w:w="1104"/>
        <w:gridCol w:w="1022"/>
        <w:gridCol w:w="966"/>
      </w:tblGrid>
      <w:tr w:rsidR="00D206C0" w:rsidRPr="00210D1C" w:rsidTr="00D52668">
        <w:trPr>
          <w:trHeight w:val="365"/>
        </w:trPr>
        <w:tc>
          <w:tcPr>
            <w:tcW w:w="4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206C0" w:rsidRPr="0050333A" w:rsidRDefault="00D206C0" w:rsidP="0061139E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206C0" w:rsidRPr="0050333A" w:rsidRDefault="00D206C0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206C0" w:rsidRPr="0050333A" w:rsidRDefault="00D206C0" w:rsidP="006113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206C0" w:rsidRPr="0050333A" w:rsidRDefault="00D206C0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14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206C0" w:rsidRPr="0050333A" w:rsidRDefault="00D206C0" w:rsidP="00CB3961">
            <w:pPr>
              <w:ind w:right="223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206C0" w:rsidRPr="0050333A" w:rsidRDefault="00D206C0" w:rsidP="006113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0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D206C0" w:rsidRPr="0050333A" w:rsidRDefault="00D206C0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D206C0" w:rsidRPr="00210D1C" w:rsidTr="00D52668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0333A" w:rsidRDefault="00D206C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0333A" w:rsidRDefault="00D206C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0333A" w:rsidRDefault="00D206C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Рз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0333A" w:rsidRDefault="00D206C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0333A" w:rsidRDefault="00D206C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0333A" w:rsidRDefault="00D206C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ВР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0333A" w:rsidRDefault="00D206C0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206C0" w:rsidRPr="0050333A" w:rsidRDefault="00D206C0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206C0" w:rsidRPr="0050333A" w:rsidRDefault="00D206C0" w:rsidP="0061139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</w:tr>
      <w:tr w:rsidR="00D206C0" w:rsidRPr="00210D1C" w:rsidTr="00D52668">
        <w:trPr>
          <w:trHeight w:val="23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0333A" w:rsidRDefault="00D206C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0333A" w:rsidRDefault="00D206C0" w:rsidP="0061139E">
            <w:pPr>
              <w:jc w:val="center"/>
              <w:rPr>
                <w:color w:val="000000"/>
              </w:rPr>
            </w:pPr>
            <w:r w:rsidRPr="0050333A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0333A" w:rsidRDefault="00D206C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50333A" w:rsidRDefault="00D206C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206C0" w:rsidRPr="0050333A" w:rsidRDefault="00D206C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0333A" w:rsidRDefault="00D206C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6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0333A" w:rsidRDefault="00D206C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7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0333A" w:rsidRDefault="00D206C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8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0333A" w:rsidRDefault="00D206C0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50333A" w:rsidRDefault="00D206C0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206C0" w:rsidRPr="0050333A" w:rsidRDefault="00D206C0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D206C0" w:rsidRPr="005157E7" w:rsidTr="00D52668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5157E7" w:rsidRDefault="00D206C0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157E7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206C0" w:rsidRPr="005157E7" w:rsidRDefault="00D206C0" w:rsidP="00D5266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206C0" w:rsidRPr="005157E7" w:rsidRDefault="00D206C0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206C0" w:rsidRPr="005157E7" w:rsidRDefault="00D206C0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1012,8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935,2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952,7</w:t>
            </w:r>
          </w:p>
        </w:tc>
      </w:tr>
      <w:tr w:rsidR="00D206C0" w:rsidRPr="005157E7" w:rsidTr="00D52668">
        <w:trPr>
          <w:trHeight w:val="33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631,7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E34E5" w:rsidRDefault="00D206C0" w:rsidP="00D06601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529,9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E34E5" w:rsidRDefault="00D206C0" w:rsidP="00D06601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556,7</w:t>
            </w:r>
          </w:p>
        </w:tc>
      </w:tr>
      <w:tr w:rsidR="00D206C0" w:rsidRPr="005157E7" w:rsidTr="00D52668">
        <w:trPr>
          <w:trHeight w:val="7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297,9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E34E5" w:rsidRDefault="00D206C0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D0660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E34E5" w:rsidRDefault="00D206C0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D0660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238,6</w:t>
            </w:r>
          </w:p>
        </w:tc>
      </w:tr>
      <w:tr w:rsidR="00D206C0" w:rsidRPr="005157E7" w:rsidTr="00D52668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Обеспечение деятельности администрации    Главы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9E7153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9E71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297,9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E34E5" w:rsidRDefault="00D206C0" w:rsidP="00D06601">
            <w:pPr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E34E5" w:rsidRDefault="00D206C0" w:rsidP="00D06601">
            <w:pPr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238,6</w:t>
            </w:r>
          </w:p>
        </w:tc>
      </w:tr>
      <w:tr w:rsidR="00D206C0" w:rsidRPr="005157E7" w:rsidTr="00D52668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9E71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297,9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E34E5" w:rsidRDefault="00D206C0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E34E5" w:rsidRDefault="00D206C0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238,6</w:t>
            </w:r>
          </w:p>
        </w:tc>
      </w:tr>
      <w:tr w:rsidR="00D206C0" w:rsidRPr="005157E7" w:rsidTr="00D52668">
        <w:trPr>
          <w:trHeight w:val="26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9E7153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9E71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65 1 00 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41100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222,7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E34E5" w:rsidRDefault="00D206C0" w:rsidP="00D06601">
            <w:pPr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E34E5" w:rsidRDefault="00D206C0" w:rsidP="00D06601">
            <w:pPr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238,6</w:t>
            </w:r>
          </w:p>
        </w:tc>
      </w:tr>
      <w:tr w:rsidR="00D206C0" w:rsidRPr="005157E7" w:rsidTr="00D52668">
        <w:trPr>
          <w:trHeight w:val="78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9E7153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9E7153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9E7153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9E71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222,7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E34E5" w:rsidRDefault="00D206C0" w:rsidP="00D06601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D06601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D06601">
            <w:pPr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E34E5" w:rsidRDefault="00D206C0" w:rsidP="00D06601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D06601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D06601">
            <w:pPr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238,6</w:t>
            </w:r>
          </w:p>
        </w:tc>
      </w:tr>
      <w:tr w:rsidR="00D206C0" w:rsidRPr="005157E7" w:rsidTr="00D52668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9E7153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9E7153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9E7153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9E7153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9E7153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9E71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65 1 00 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222,7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E34E5" w:rsidRDefault="00D206C0" w:rsidP="00D06601">
            <w:pPr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D06601">
            <w:pPr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D06601">
            <w:pPr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D06601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D06601">
            <w:pPr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E34E5" w:rsidRDefault="00D206C0" w:rsidP="00D06601">
            <w:pPr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D06601">
            <w:pPr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D06601">
            <w:pPr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D06601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D06601">
            <w:pPr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238,6</w:t>
            </w:r>
          </w:p>
        </w:tc>
      </w:tr>
      <w:tr w:rsidR="00D206C0" w:rsidRPr="005157E7" w:rsidTr="00D52668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9E71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41150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222,7</w:t>
            </w: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Default="00D206C0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217,0</w:t>
            </w:r>
          </w:p>
          <w:p w:rsidR="00D206C0" w:rsidRDefault="00D206C0" w:rsidP="00D06601">
            <w:pPr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D0660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Default="00D206C0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238,6</w:t>
            </w:r>
          </w:p>
          <w:p w:rsidR="00D206C0" w:rsidRDefault="00D206C0" w:rsidP="00D06601">
            <w:pPr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D06601">
            <w:pPr>
              <w:jc w:val="center"/>
              <w:rPr>
                <w:sz w:val="22"/>
                <w:szCs w:val="22"/>
              </w:rPr>
            </w:pPr>
          </w:p>
        </w:tc>
      </w:tr>
      <w:tr w:rsidR="00D206C0" w:rsidRPr="005157E7" w:rsidTr="00D52668">
        <w:trPr>
          <w:trHeight w:val="422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9E71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41150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171,0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Default="00D206C0" w:rsidP="00D0660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166,7</w:t>
            </w:r>
          </w:p>
          <w:p w:rsidR="00D206C0" w:rsidRDefault="00D206C0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Default="00D206C0" w:rsidP="00D0660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183,2</w:t>
            </w:r>
          </w:p>
          <w:p w:rsidR="00D206C0" w:rsidRDefault="00D206C0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206C0" w:rsidRPr="005157E7" w:rsidTr="00D52668">
        <w:trPr>
          <w:trHeight w:val="6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206C0" w:rsidRPr="005157E7" w:rsidRDefault="00D206C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41150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129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51,7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Default="00D206C0" w:rsidP="00D0660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50,3</w:t>
            </w:r>
          </w:p>
          <w:p w:rsidR="00D206C0" w:rsidRDefault="00D206C0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Default="00D206C0" w:rsidP="00D0660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55,4</w:t>
            </w:r>
          </w:p>
          <w:p w:rsidR="00D206C0" w:rsidRDefault="00D206C0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E34E5" w:rsidRDefault="00D206C0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206C0" w:rsidRPr="005157E7" w:rsidTr="00D52668">
        <w:trPr>
          <w:trHeight w:val="2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206C0" w:rsidRPr="005157E7" w:rsidRDefault="00D206C0" w:rsidP="009E71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65 1 00 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44205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75,2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206C0" w:rsidRPr="005157E7" w:rsidTr="00D52668">
        <w:trPr>
          <w:trHeight w:val="232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206C0" w:rsidRPr="005157E7" w:rsidRDefault="00D206C0" w:rsidP="009E7153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9E7153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9E7153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9E7153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9E7153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9E7153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9E71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65 1 00 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206C0" w:rsidRPr="005157E7" w:rsidTr="00D52668">
        <w:trPr>
          <w:trHeight w:val="33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206C0" w:rsidRPr="005157E7" w:rsidRDefault="00D206C0" w:rsidP="009E7153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9E71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65 1 00 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206C0" w:rsidRPr="005157E7" w:rsidTr="00D52668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Фонд оплаты труда государственных (муниципальных)  органов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9E7153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9E7153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9E71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65 1 00 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121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206C0" w:rsidRPr="005157E7" w:rsidTr="00D52668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9E7153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9E7153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9E7153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9E71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129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206C0" w:rsidRPr="005157E7" w:rsidTr="00D52668">
        <w:trPr>
          <w:trHeight w:val="32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9E7153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9E7153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9E7153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9E7153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9E71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328,8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307,9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313,1</w:t>
            </w:r>
          </w:p>
        </w:tc>
      </w:tr>
      <w:tr w:rsidR="00D206C0" w:rsidRPr="005157E7" w:rsidTr="00D52668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Обеспечение деятельности аппарата Администрации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328,6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307,7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312,9</w:t>
            </w:r>
          </w:p>
        </w:tc>
      </w:tr>
      <w:tr w:rsidR="00D206C0" w:rsidRPr="005157E7" w:rsidTr="00D52668">
        <w:trPr>
          <w:trHeight w:val="40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Обеспечение деятельности администрации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328,6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307,7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312,9</w:t>
            </w:r>
          </w:p>
        </w:tc>
      </w:tr>
      <w:tr w:rsidR="00D206C0" w:rsidRPr="005157E7" w:rsidTr="00D52668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41000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395,4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194,4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194,4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206C0" w:rsidRPr="005157E7" w:rsidTr="00D52668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65 2 00 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41110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157,2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192,7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197,9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206C0" w:rsidRPr="005157E7" w:rsidTr="00D52668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65 2 00 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41110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157,2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192,7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197,9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206C0" w:rsidRPr="005157E7" w:rsidTr="00D52668">
        <w:trPr>
          <w:trHeight w:val="35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C212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41110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157,2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192,7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197,9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206C0" w:rsidRPr="005157E7" w:rsidTr="00D52668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C212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41110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120,7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148,0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152,0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206C0" w:rsidRPr="005157E7" w:rsidTr="00D52668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41110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129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36,5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44,7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45,9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206C0" w:rsidRPr="005157E7" w:rsidTr="00D52668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115,0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115,0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115,0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206C0" w:rsidRPr="005157E7" w:rsidTr="00D52668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</w:tr>
      <w:tr w:rsidR="00D206C0" w:rsidRPr="005157E7" w:rsidTr="00D52668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</w:tr>
      <w:tr w:rsidR="00D206C0" w:rsidRPr="005157E7" w:rsidTr="00D52668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7B3051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41120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244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  <w:p w:rsidR="00D206C0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206C0" w:rsidRPr="005157E7" w:rsidTr="00D52668">
        <w:trPr>
          <w:trHeight w:val="2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C212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206C0" w:rsidRPr="005157E7" w:rsidTr="00D52668">
        <w:trPr>
          <w:trHeight w:val="32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65 2 00 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206C0" w:rsidRPr="005157E7" w:rsidTr="00D52668">
        <w:trPr>
          <w:trHeight w:val="26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65 2 00 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41120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9,0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9,0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9,0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Уплата прочих налогов, сборов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852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4,0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4,0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4,0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Уплата иных платежей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C212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853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4,0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4,0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4,0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C21287">
            <w:pPr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73312C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65 2 </w:t>
            </w:r>
          </w:p>
          <w:p w:rsidR="00D206C0" w:rsidRPr="005157E7" w:rsidRDefault="00D206C0" w:rsidP="0073312C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44205</w:t>
            </w:r>
          </w:p>
          <w:p w:rsidR="00D206C0" w:rsidRPr="005157E7" w:rsidRDefault="00D206C0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56,4</w:t>
            </w:r>
          </w:p>
          <w:p w:rsidR="00D206C0" w:rsidRPr="005157E7" w:rsidRDefault="00D206C0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44205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56,4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65 2 00 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56,4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Фонд оплаты труда государственных (муниципальных)  органов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65 2 00 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44205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43,3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44205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129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13,1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D206C0" w:rsidRPr="005157E7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D206C0" w:rsidRPr="005157E7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D206C0" w:rsidRPr="005157E7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9D0E3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77000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D206C0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D206C0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D206C0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9D0E3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« Об  административной ответственности на территории Республики Мордовия»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77150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D206C0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D206C0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D206C0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Закупка товаров, работ и услуг для обеспечение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891 00 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D206C0" w:rsidRPr="005157E7" w:rsidTr="00D52668">
        <w:trPr>
          <w:trHeight w:val="52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96ADC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обеспечение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Прочая закупка товаров, работ и услуг для обеспечения государственных(муниципальных) услуг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C212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244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157E7" w:rsidRDefault="00D206C0" w:rsidP="00FE1AF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D206C0" w:rsidRPr="005157E7" w:rsidTr="00D52668">
        <w:trPr>
          <w:trHeight w:val="25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41000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D206C0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206C0" w:rsidRPr="005157E7" w:rsidTr="00D52668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D206C0" w:rsidRPr="005157E7" w:rsidTr="00D52668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89 1 00 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D206C0" w:rsidRPr="005157E7" w:rsidTr="00D52668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90,1</w:t>
            </w: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C212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310BD6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  <w:p w:rsidR="00D206C0" w:rsidRPr="005157E7" w:rsidRDefault="00D206C0" w:rsidP="00310BD6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310BD6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  <w:p w:rsidR="00D206C0" w:rsidRPr="005157E7" w:rsidRDefault="00D206C0" w:rsidP="00310BD6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85,1</w:t>
            </w: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310BD6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  <w:p w:rsidR="00D206C0" w:rsidRPr="005157E7" w:rsidRDefault="00D206C0" w:rsidP="00310BD6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85,1</w:t>
            </w: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310BD6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  <w:p w:rsidR="00D206C0" w:rsidRPr="005157E7" w:rsidRDefault="00D206C0" w:rsidP="00310BD6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121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63,3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65,4</w:t>
            </w: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129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19,7</w:t>
            </w: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Прочая закупки товаров, работ и услуг для обеспечения государственных(муниципальных)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17 3 02 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244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C212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110,5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110,5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110,5</w:t>
            </w: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C21287">
            <w:pPr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FE1AF6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Муниципальная  программа                                        « Комплексного развития </w:t>
            </w:r>
            <w:r>
              <w:rPr>
                <w:sz w:val="22"/>
                <w:szCs w:val="22"/>
              </w:rPr>
              <w:t xml:space="preserve">систем транспортной </w:t>
            </w:r>
            <w:r w:rsidRPr="005157E7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Анненковского</w:t>
            </w:r>
            <w:r w:rsidRPr="005157E7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5157E7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FE1AF6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Основные мероприятия « </w:t>
            </w:r>
            <w:r>
              <w:rPr>
                <w:sz w:val="22"/>
                <w:szCs w:val="22"/>
              </w:rPr>
              <w:t>Мероприятия по р</w:t>
            </w:r>
            <w:r w:rsidRPr="005157E7">
              <w:rPr>
                <w:sz w:val="22"/>
                <w:szCs w:val="22"/>
              </w:rPr>
              <w:t>емонт</w:t>
            </w:r>
            <w:r>
              <w:rPr>
                <w:sz w:val="22"/>
                <w:szCs w:val="22"/>
              </w:rPr>
              <w:t>у автомобильных</w:t>
            </w:r>
            <w:r w:rsidRPr="005157E7">
              <w:rPr>
                <w:sz w:val="22"/>
                <w:szCs w:val="22"/>
              </w:rPr>
              <w:t xml:space="preserve"> дорог </w:t>
            </w:r>
            <w:r>
              <w:rPr>
                <w:sz w:val="22"/>
                <w:szCs w:val="22"/>
              </w:rPr>
              <w:t>общего пользования в границах поселения»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397487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44 1 00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</w:tr>
      <w:tr w:rsidR="00D206C0" w:rsidRPr="005157E7" w:rsidTr="00D52668">
        <w:trPr>
          <w:trHeight w:val="100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867D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1</w:t>
            </w:r>
            <w:r w:rsidRPr="005157E7">
              <w:rPr>
                <w:sz w:val="22"/>
                <w:szCs w:val="22"/>
              </w:rPr>
              <w:t xml:space="preserve"> 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товаров,работ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Прочие закупки товаров,работ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2867D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2867D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</w:p>
          <w:p w:rsidR="00D206C0" w:rsidRPr="005157E7" w:rsidRDefault="00D206C0" w:rsidP="002867D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244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</w:tr>
      <w:tr w:rsidR="00D206C0" w:rsidRPr="005157E7" w:rsidTr="00D52668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05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115,0</w:t>
            </w:r>
          </w:p>
          <w:p w:rsidR="00D206C0" w:rsidRPr="005157E7" w:rsidRDefault="00D206C0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115,0</w:t>
            </w:r>
          </w:p>
          <w:p w:rsidR="00D206C0" w:rsidRPr="005157E7" w:rsidRDefault="00D206C0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100,0</w:t>
            </w:r>
          </w:p>
          <w:p w:rsidR="00D206C0" w:rsidRPr="005157E7" w:rsidRDefault="00D206C0" w:rsidP="0061139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C212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5157E7" w:rsidRDefault="00D206C0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FE1AF6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Муниципальная программа комплексного развития социальной инфраструктуры </w:t>
            </w:r>
            <w:r>
              <w:rPr>
                <w:sz w:val="22"/>
                <w:szCs w:val="22"/>
              </w:rPr>
              <w:t>Анненковского</w:t>
            </w:r>
            <w:r w:rsidRPr="005157E7">
              <w:rPr>
                <w:sz w:val="22"/>
                <w:szCs w:val="22"/>
              </w:rPr>
              <w:t xml:space="preserve">  сельского поселения Ромодановского муниципального   Мордовия на 2018-202</w:t>
            </w:r>
            <w:r>
              <w:rPr>
                <w:sz w:val="22"/>
                <w:szCs w:val="22"/>
              </w:rPr>
              <w:t>8</w:t>
            </w:r>
            <w:r w:rsidRPr="005157E7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5157E7" w:rsidRDefault="00D206C0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FE1AF6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Основные мероприятия «</w:t>
            </w:r>
            <w:r>
              <w:rPr>
                <w:sz w:val="22"/>
                <w:szCs w:val="22"/>
              </w:rPr>
              <w:t xml:space="preserve">Мероприятия по </w:t>
            </w:r>
            <w:r w:rsidRPr="005157E7">
              <w:rPr>
                <w:sz w:val="22"/>
                <w:szCs w:val="22"/>
              </w:rPr>
              <w:t xml:space="preserve">Благоустройство </w:t>
            </w:r>
            <w:r>
              <w:rPr>
                <w:sz w:val="22"/>
                <w:szCs w:val="22"/>
              </w:rPr>
              <w:t>в границах населенных пунктов поселения</w:t>
            </w:r>
            <w:r w:rsidRPr="005157E7">
              <w:rPr>
                <w:sz w:val="22"/>
                <w:szCs w:val="22"/>
              </w:rPr>
              <w:t>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C212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5157E7" w:rsidRDefault="00D206C0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101 0 1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43000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5157E7" w:rsidRDefault="00D206C0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5157E7" w:rsidRDefault="00D206C0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A33CF8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101 01 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43010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A33C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 w:rsidR="00D206C0" w:rsidRPr="005157E7" w:rsidRDefault="00D206C0" w:rsidP="00A33C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43010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43010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244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6C0" w:rsidRPr="005157E7" w:rsidRDefault="00D206C0" w:rsidP="00A33CF8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  <w:p w:rsidR="00D206C0" w:rsidRPr="005157E7" w:rsidRDefault="00D206C0" w:rsidP="00A33CF8">
            <w:pPr>
              <w:jc w:val="center"/>
              <w:rPr>
                <w:sz w:val="22"/>
                <w:szCs w:val="22"/>
              </w:rPr>
            </w:pP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10 101</w:t>
            </w:r>
          </w:p>
          <w:p w:rsidR="00D206C0" w:rsidRPr="005157E7" w:rsidRDefault="00D206C0" w:rsidP="00A33CF8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</w:t>
            </w: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101 07 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43040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15,0</w:t>
            </w: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15,0</w:t>
            </w:r>
          </w:p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6C0" w:rsidRPr="005157E7" w:rsidRDefault="00D206C0" w:rsidP="008B72E4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ab/>
            </w:r>
            <w:r w:rsidRPr="005157E7"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>20,0</w:t>
            </w: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43040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</w:t>
            </w: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43040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244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</w:t>
            </w: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C21287">
            <w:pPr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68,8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71,2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73,8</w:t>
            </w: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9E7153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206C0" w:rsidRPr="005157E7" w:rsidTr="00351583">
        <w:trPr>
          <w:trHeight w:val="101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C21287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</w:t>
            </w:r>
            <w:r>
              <w:rPr>
                <w:sz w:val="22"/>
                <w:szCs w:val="22"/>
              </w:rPr>
              <w:t>ных средств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DA64C6" w:rsidRDefault="00D206C0" w:rsidP="00351583">
            <w:pPr>
              <w:pStyle w:val="NoSpacing"/>
              <w:jc w:val="center"/>
            </w:pPr>
            <w:r w:rsidRPr="00DA64C6">
              <w:rPr>
                <w:sz w:val="22"/>
                <w:szCs w:val="22"/>
              </w:rPr>
              <w:t>68,8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Default="00D206C0" w:rsidP="008B72E4">
            <w:pPr>
              <w:jc w:val="center"/>
            </w:pPr>
            <w:r w:rsidRPr="0041371A">
              <w:rPr>
                <w:sz w:val="22"/>
                <w:szCs w:val="22"/>
              </w:rPr>
              <w:t>71,2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6C0" w:rsidRDefault="00D206C0" w:rsidP="008B72E4">
            <w:pPr>
              <w:jc w:val="center"/>
            </w:pPr>
            <w:r w:rsidRPr="00254D9D">
              <w:rPr>
                <w:sz w:val="22"/>
                <w:szCs w:val="22"/>
              </w:rPr>
              <w:t>73,8</w:t>
            </w:r>
          </w:p>
        </w:tc>
      </w:tr>
      <w:tr w:rsidR="00D206C0" w:rsidRPr="005157E7" w:rsidTr="00351583">
        <w:trPr>
          <w:trHeight w:val="59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89 1 00 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03010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300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8B72E4" w:rsidRDefault="00D206C0" w:rsidP="00351583">
            <w:pPr>
              <w:pStyle w:val="NoSpacing"/>
              <w:jc w:val="center"/>
              <w:rPr>
                <w:sz w:val="22"/>
                <w:szCs w:val="22"/>
              </w:rPr>
            </w:pPr>
            <w:r w:rsidRPr="008B72E4">
              <w:rPr>
                <w:sz w:val="22"/>
                <w:szCs w:val="22"/>
              </w:rPr>
              <w:t>68,8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Default="00D206C0" w:rsidP="008B72E4">
            <w:pPr>
              <w:jc w:val="center"/>
            </w:pPr>
            <w:r w:rsidRPr="0041371A">
              <w:rPr>
                <w:sz w:val="22"/>
                <w:szCs w:val="22"/>
              </w:rPr>
              <w:t>71,2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6C0" w:rsidRDefault="00D206C0" w:rsidP="008B72E4">
            <w:pPr>
              <w:jc w:val="center"/>
            </w:pPr>
            <w:r w:rsidRPr="00254D9D">
              <w:rPr>
                <w:sz w:val="22"/>
                <w:szCs w:val="22"/>
              </w:rPr>
              <w:t>73,8</w:t>
            </w:r>
          </w:p>
        </w:tc>
      </w:tr>
      <w:tr w:rsidR="00D206C0" w:rsidRPr="005157E7" w:rsidTr="0035158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89 1 00 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DA64C6" w:rsidRDefault="00D206C0" w:rsidP="00351583">
            <w:pPr>
              <w:pStyle w:val="NoSpacing"/>
              <w:jc w:val="center"/>
            </w:pPr>
            <w:r w:rsidRPr="00DA64C6">
              <w:rPr>
                <w:sz w:val="22"/>
                <w:szCs w:val="22"/>
              </w:rPr>
              <w:t>68,8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Default="00D206C0" w:rsidP="008B72E4">
            <w:pPr>
              <w:jc w:val="center"/>
            </w:pPr>
            <w:r w:rsidRPr="0041371A">
              <w:rPr>
                <w:sz w:val="22"/>
                <w:szCs w:val="22"/>
              </w:rPr>
              <w:t>71,2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6C0" w:rsidRDefault="00D206C0" w:rsidP="008B72E4">
            <w:pPr>
              <w:jc w:val="center"/>
            </w:pPr>
            <w:r w:rsidRPr="00254D9D">
              <w:rPr>
                <w:sz w:val="22"/>
                <w:szCs w:val="22"/>
              </w:rPr>
              <w:t>73,8</w:t>
            </w:r>
          </w:p>
        </w:tc>
      </w:tr>
      <w:tr w:rsidR="00D206C0" w:rsidRPr="005157E7" w:rsidTr="0035158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157E7" w:rsidRDefault="00D206C0" w:rsidP="002074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312</w:t>
            </w:r>
          </w:p>
          <w:p w:rsidR="00D206C0" w:rsidRPr="005157E7" w:rsidRDefault="00D206C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8B72E4" w:rsidRDefault="00D206C0" w:rsidP="00351583">
            <w:pPr>
              <w:pStyle w:val="NoSpacing"/>
              <w:jc w:val="center"/>
              <w:rPr>
                <w:sz w:val="22"/>
                <w:szCs w:val="22"/>
              </w:rPr>
            </w:pPr>
            <w:r w:rsidRPr="008B72E4">
              <w:rPr>
                <w:sz w:val="22"/>
                <w:szCs w:val="22"/>
              </w:rPr>
              <w:t>68,8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Default="00D206C0" w:rsidP="008B72E4">
            <w:pPr>
              <w:jc w:val="center"/>
            </w:pPr>
            <w:r w:rsidRPr="0041371A">
              <w:rPr>
                <w:sz w:val="22"/>
                <w:szCs w:val="22"/>
              </w:rPr>
              <w:t>71,2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6C0" w:rsidRDefault="00D206C0" w:rsidP="008B72E4">
            <w:pPr>
              <w:jc w:val="center"/>
            </w:pPr>
            <w:r w:rsidRPr="00254D9D">
              <w:rPr>
                <w:sz w:val="22"/>
                <w:szCs w:val="22"/>
              </w:rPr>
              <w:t>73,8</w:t>
            </w: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D06601" w:rsidRDefault="00D206C0" w:rsidP="00824DA1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C80B4C" w:rsidRDefault="00D206C0" w:rsidP="006603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D06601" w:rsidRDefault="00D206C0" w:rsidP="00824DA1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D06601" w:rsidRDefault="00D206C0" w:rsidP="00824DA1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D06601" w:rsidRDefault="00D206C0" w:rsidP="00824DA1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D06601" w:rsidRDefault="00D206C0" w:rsidP="00824DA1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D06601" w:rsidRDefault="00D206C0" w:rsidP="00824DA1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D06601" w:rsidRDefault="00D206C0" w:rsidP="00824DA1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D06601" w:rsidRDefault="00D206C0" w:rsidP="00824DA1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21,6</w:t>
            </w:r>
          </w:p>
        </w:tc>
      </w:tr>
      <w:tr w:rsidR="00D206C0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C3264A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C80B4C" w:rsidRDefault="00D206C0" w:rsidP="006603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C3264A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C3264A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C3264A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C3264A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3C3BB0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06C0" w:rsidRPr="003C3BB0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C0" w:rsidRPr="003C3BB0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21,6</w:t>
            </w:r>
          </w:p>
        </w:tc>
      </w:tr>
      <w:tr w:rsidR="00D206C0" w:rsidRPr="005157E7" w:rsidTr="0035158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C3264A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Обеспечение деятельности Администрации Главы местной администрации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Default="00D206C0" w:rsidP="0066035E">
            <w:pPr>
              <w:jc w:val="center"/>
            </w:pPr>
            <w: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C3264A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C3264A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C3264A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C3264A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3C3BB0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Default="00D206C0" w:rsidP="008B72E4">
            <w:pPr>
              <w:jc w:val="center"/>
            </w:pPr>
            <w:r w:rsidRPr="0056755A">
              <w:rPr>
                <w:sz w:val="22"/>
                <w:szCs w:val="22"/>
              </w:rPr>
              <w:t>21,2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6C0" w:rsidRDefault="00D206C0" w:rsidP="008B72E4">
            <w:pPr>
              <w:jc w:val="center"/>
            </w:pPr>
            <w:r w:rsidRPr="00975A44">
              <w:rPr>
                <w:sz w:val="22"/>
                <w:szCs w:val="22"/>
              </w:rPr>
              <w:t>21,6</w:t>
            </w:r>
          </w:p>
        </w:tc>
      </w:tr>
      <w:tr w:rsidR="00D206C0" w:rsidRPr="005157E7" w:rsidTr="00351583">
        <w:trPr>
          <w:trHeight w:val="30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C3264A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Default="00D206C0" w:rsidP="0066035E">
            <w:pPr>
              <w:jc w:val="center"/>
            </w:pPr>
            <w: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C3264A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C3264A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C3264A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C3264A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3C3BB0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Default="00D206C0" w:rsidP="008B72E4">
            <w:pPr>
              <w:jc w:val="center"/>
            </w:pPr>
            <w:r w:rsidRPr="0056755A">
              <w:rPr>
                <w:sz w:val="22"/>
                <w:szCs w:val="22"/>
              </w:rPr>
              <w:t>21,2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6C0" w:rsidRDefault="00D206C0" w:rsidP="008B72E4">
            <w:pPr>
              <w:jc w:val="center"/>
            </w:pPr>
            <w:r w:rsidRPr="00975A44">
              <w:rPr>
                <w:sz w:val="22"/>
                <w:szCs w:val="22"/>
              </w:rPr>
              <w:t>21,6</w:t>
            </w:r>
          </w:p>
        </w:tc>
      </w:tr>
      <w:tr w:rsidR="00D206C0" w:rsidRPr="005157E7" w:rsidTr="00351583">
        <w:trPr>
          <w:trHeight w:val="30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C3264A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C80B4C" w:rsidRDefault="00D206C0" w:rsidP="006603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C3264A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C3264A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C3264A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C3264A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3C3BB0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Default="00D206C0" w:rsidP="008B72E4">
            <w:pPr>
              <w:jc w:val="center"/>
            </w:pPr>
            <w:r w:rsidRPr="0056755A">
              <w:rPr>
                <w:sz w:val="22"/>
                <w:szCs w:val="22"/>
              </w:rPr>
              <w:t>21,2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6C0" w:rsidRDefault="00D206C0" w:rsidP="008B72E4">
            <w:pPr>
              <w:jc w:val="center"/>
            </w:pPr>
            <w:r w:rsidRPr="00975A44">
              <w:rPr>
                <w:sz w:val="22"/>
                <w:szCs w:val="22"/>
              </w:rPr>
              <w:t>21,6</w:t>
            </w:r>
          </w:p>
        </w:tc>
      </w:tr>
      <w:tr w:rsidR="00D206C0" w:rsidRPr="005157E7" w:rsidTr="0035158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C3264A" w:rsidRDefault="00D206C0" w:rsidP="00824DA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Default="00D206C0" w:rsidP="0066035E">
            <w:pPr>
              <w:jc w:val="center"/>
            </w:pPr>
            <w: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C3264A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C3264A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C3264A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C3264A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C3264A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3C3BB0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Default="00D206C0" w:rsidP="008B72E4">
            <w:pPr>
              <w:jc w:val="center"/>
            </w:pPr>
            <w:r w:rsidRPr="0056755A">
              <w:rPr>
                <w:sz w:val="22"/>
                <w:szCs w:val="22"/>
              </w:rPr>
              <w:t>21,2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6C0" w:rsidRDefault="00D206C0" w:rsidP="008B72E4">
            <w:pPr>
              <w:jc w:val="center"/>
            </w:pPr>
            <w:r w:rsidRPr="00975A44">
              <w:rPr>
                <w:sz w:val="22"/>
                <w:szCs w:val="22"/>
              </w:rPr>
              <w:t>21,6</w:t>
            </w:r>
          </w:p>
        </w:tc>
      </w:tr>
      <w:tr w:rsidR="00D206C0" w:rsidRPr="005157E7" w:rsidTr="00351583">
        <w:trPr>
          <w:trHeight w:val="2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C3264A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Default="00D206C0" w:rsidP="0066035E">
            <w:pPr>
              <w:jc w:val="center"/>
            </w:pPr>
            <w: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C3264A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C3264A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C3264A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C3264A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3C3BB0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Default="00D206C0" w:rsidP="008B72E4">
            <w:pPr>
              <w:jc w:val="center"/>
            </w:pPr>
            <w:r w:rsidRPr="0056755A">
              <w:rPr>
                <w:sz w:val="22"/>
                <w:szCs w:val="22"/>
              </w:rPr>
              <w:t>21,2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6C0" w:rsidRDefault="00D206C0" w:rsidP="008B72E4">
            <w:pPr>
              <w:jc w:val="center"/>
            </w:pPr>
            <w:r w:rsidRPr="00975A44">
              <w:rPr>
                <w:sz w:val="22"/>
                <w:szCs w:val="22"/>
              </w:rPr>
              <w:t>21,6</w:t>
            </w:r>
          </w:p>
        </w:tc>
      </w:tr>
      <w:tr w:rsidR="00D206C0" w:rsidRPr="005157E7" w:rsidTr="00351583">
        <w:trPr>
          <w:trHeight w:val="23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C80B4C" w:rsidRDefault="00D206C0" w:rsidP="006603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  <w:p w:rsidR="00D206C0" w:rsidRPr="00C3264A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  <w:p w:rsidR="00D206C0" w:rsidRPr="00C3264A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Default="00D206C0" w:rsidP="0066035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  <w:p w:rsidR="00D206C0" w:rsidRPr="00C3264A" w:rsidRDefault="00D206C0" w:rsidP="0066035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  <w:p w:rsidR="00D206C0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3C3BB0" w:rsidRDefault="00D206C0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Default="00D206C0" w:rsidP="008B72E4">
            <w:pPr>
              <w:jc w:val="center"/>
            </w:pPr>
            <w:r w:rsidRPr="0056755A">
              <w:rPr>
                <w:sz w:val="22"/>
                <w:szCs w:val="22"/>
              </w:rPr>
              <w:t>21,2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6C0" w:rsidRDefault="00D206C0" w:rsidP="008B72E4">
            <w:pPr>
              <w:jc w:val="center"/>
            </w:pPr>
            <w:r w:rsidRPr="00975A44">
              <w:rPr>
                <w:sz w:val="22"/>
                <w:szCs w:val="22"/>
              </w:rPr>
              <w:t>21,6</w:t>
            </w:r>
          </w:p>
        </w:tc>
      </w:tr>
    </w:tbl>
    <w:p w:rsidR="00D206C0" w:rsidRPr="005157E7" w:rsidRDefault="00D206C0" w:rsidP="00AA0264">
      <w:pPr>
        <w:ind w:hanging="284"/>
        <w:jc w:val="both"/>
        <w:rPr>
          <w:sz w:val="22"/>
          <w:szCs w:val="22"/>
        </w:rPr>
      </w:pPr>
      <w:r w:rsidRPr="005157E7">
        <w:rPr>
          <w:sz w:val="22"/>
          <w:szCs w:val="22"/>
        </w:rPr>
        <w:t xml:space="preserve">                                                                                 </w:t>
      </w:r>
    </w:p>
    <w:p w:rsidR="00D206C0" w:rsidRPr="002A5063" w:rsidRDefault="00D206C0" w:rsidP="00682484">
      <w:pPr>
        <w:ind w:firstLine="708"/>
      </w:pPr>
    </w:p>
    <w:p w:rsidR="00D206C0" w:rsidRDefault="00D206C0" w:rsidP="00F906E4">
      <w:pPr>
        <w:ind w:firstLine="708"/>
      </w:pPr>
      <w:r>
        <w:t xml:space="preserve">                                                                                                      </w:t>
      </w: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BE0035"/>
    <w:p w:rsidR="00D206C0" w:rsidRDefault="00D206C0" w:rsidP="00EC4B75">
      <w:pPr>
        <w:ind w:firstLine="708"/>
        <w:jc w:val="right"/>
      </w:pPr>
    </w:p>
    <w:p w:rsidR="00D206C0" w:rsidRDefault="00D206C0" w:rsidP="00EC4B75">
      <w:pPr>
        <w:ind w:firstLine="708"/>
        <w:jc w:val="right"/>
      </w:pPr>
    </w:p>
    <w:p w:rsidR="00D206C0" w:rsidRDefault="00D206C0" w:rsidP="00351583">
      <w:pPr>
        <w:ind w:firstLine="708"/>
        <w:jc w:val="right"/>
      </w:pPr>
      <w:r>
        <w:t>Приложение №6</w:t>
      </w:r>
    </w:p>
    <w:p w:rsidR="00D206C0" w:rsidRDefault="00D206C0" w:rsidP="00351583">
      <w:pPr>
        <w:ind w:left="4536"/>
        <w:jc w:val="right"/>
      </w:pPr>
      <w:r>
        <w:t xml:space="preserve">к проекту  решения  Совета                                                                             депутатов  </w:t>
      </w:r>
      <w:r w:rsidRPr="00BC4E9A">
        <w:t>Анненковского</w:t>
      </w:r>
      <w:r>
        <w:t xml:space="preserve"> сельского поселения  Ромодановского муниципального района Республики Мордовия «О бюджете </w:t>
      </w:r>
      <w:r w:rsidRPr="00BC4E9A">
        <w:t>Анненковского</w:t>
      </w:r>
      <w:r>
        <w:t xml:space="preserve">  сельского поселения на 2021 год и плановый период 2022 и 2023 годов»</w:t>
      </w:r>
    </w:p>
    <w:p w:rsidR="00D206C0" w:rsidRDefault="00D206C0" w:rsidP="00BE0035">
      <w:pPr>
        <w:ind w:left="4536"/>
        <w:jc w:val="right"/>
      </w:pPr>
      <w:r>
        <w:t xml:space="preserve">от «26» декабря 2020 г. № 115 </w:t>
      </w:r>
    </w:p>
    <w:p w:rsidR="00D206C0" w:rsidRDefault="00D206C0" w:rsidP="00682484">
      <w:pPr>
        <w:shd w:val="clear" w:color="auto" w:fill="FFFFFF"/>
        <w:ind w:right="26"/>
        <w:jc w:val="center"/>
        <w:rPr>
          <w:b/>
          <w:bCs/>
          <w:spacing w:val="-2"/>
        </w:rPr>
      </w:pPr>
      <w:r>
        <w:tab/>
      </w:r>
    </w:p>
    <w:p w:rsidR="00D206C0" w:rsidRDefault="00D206C0" w:rsidP="00682484">
      <w:pPr>
        <w:shd w:val="clear" w:color="auto" w:fill="FFFFFF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>РАСПРЕДЕЛЕНИЕ</w:t>
      </w:r>
    </w:p>
    <w:p w:rsidR="00D206C0" w:rsidRDefault="00D206C0" w:rsidP="00682484">
      <w:pPr>
        <w:shd w:val="clear" w:color="auto" w:fill="FFFFFF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БЮДЖЕТНЫХ АССИГНОВАНИЙ </w:t>
      </w:r>
    </w:p>
    <w:p w:rsidR="00D206C0" w:rsidRDefault="00D206C0" w:rsidP="00682484">
      <w:pPr>
        <w:tabs>
          <w:tab w:val="left" w:pos="2160"/>
        </w:tabs>
        <w:jc w:val="center"/>
      </w:pPr>
      <w:r>
        <w:rPr>
          <w:b/>
          <w:bCs/>
          <w:spacing w:val="-2"/>
        </w:rPr>
        <w:t>БЮДЖЕТА АННЕНКОВСКОГО СЕЛЬСКОГО ПОСЕЛЕНИЯ  РОМОДАНОВСКОГО МУНИЦИПАЛЬНОГО РАЙОНА ПО ЦЕЛЕВЫМ СТАТЬЯМ (МУНИЦИПАЛЬНЫЙ ПРОГРАММАМ И НЕПРОГРАММНЫМ НАПРАВЛЕНИЯМ ДЕЯТЕЛЬНОСТИ),ГРУППАМ (ГРУППАМ И ПОДГРУППАМ) ВИДОВ РАСХОДОВ КЛАССИФИКАЦИ РАСХОДОВ БЮДЖЕТОВ,А ТАКЖЕ ПО РАЗДЕЛАМ И ПОДРАЗДЕЛАМИ КЛАССИФИКАЦИИ РАСХОДОВ БЮДЖЕТОВ  НА  2021 ГОД</w:t>
      </w:r>
      <w:r w:rsidRPr="00D87C86">
        <w:rPr>
          <w:b/>
          <w:bCs/>
        </w:rPr>
        <w:t xml:space="preserve"> </w:t>
      </w:r>
      <w:r>
        <w:rPr>
          <w:b/>
          <w:bCs/>
        </w:rPr>
        <w:t xml:space="preserve">                        </w:t>
      </w:r>
      <w:r w:rsidRPr="00A013D4">
        <w:rPr>
          <w:b/>
          <w:bCs/>
        </w:rPr>
        <w:t xml:space="preserve">    И НА ПЛАНОВЫЙ ПЕРИОД 202</w:t>
      </w:r>
      <w:r>
        <w:rPr>
          <w:b/>
          <w:bCs/>
        </w:rPr>
        <w:t>2</w:t>
      </w:r>
      <w:r w:rsidRPr="00A013D4">
        <w:rPr>
          <w:b/>
          <w:bCs/>
        </w:rPr>
        <w:t xml:space="preserve"> И 202</w:t>
      </w:r>
      <w:r>
        <w:rPr>
          <w:b/>
          <w:bCs/>
        </w:rPr>
        <w:t>3</w:t>
      </w:r>
      <w:r w:rsidRPr="00A013D4">
        <w:rPr>
          <w:b/>
          <w:bCs/>
        </w:rPr>
        <w:t xml:space="preserve"> ГОДОВ</w:t>
      </w:r>
    </w:p>
    <w:p w:rsidR="00D206C0" w:rsidRPr="00913534" w:rsidRDefault="00D206C0" w:rsidP="00682484">
      <w:r w:rsidRPr="00913534">
        <w:t xml:space="preserve">                                                  </w:t>
      </w:r>
    </w:p>
    <w:tbl>
      <w:tblPr>
        <w:tblW w:w="11428" w:type="dxa"/>
        <w:tblInd w:w="-124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53"/>
        <w:gridCol w:w="1699"/>
        <w:gridCol w:w="739"/>
        <w:gridCol w:w="739"/>
        <w:gridCol w:w="739"/>
        <w:gridCol w:w="1104"/>
        <w:gridCol w:w="1022"/>
        <w:gridCol w:w="1133"/>
      </w:tblGrid>
      <w:tr w:rsidR="00D206C0" w:rsidRPr="0050333A" w:rsidTr="00F906E4">
        <w:trPr>
          <w:trHeight w:val="365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206C0" w:rsidRPr="0050333A" w:rsidRDefault="00D206C0" w:rsidP="00AC31BC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206C0" w:rsidRPr="0050333A" w:rsidRDefault="00D206C0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206C0" w:rsidRPr="0050333A" w:rsidRDefault="00D206C0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206C0" w:rsidRPr="0050333A" w:rsidRDefault="00D206C0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206C0" w:rsidRPr="0050333A" w:rsidRDefault="00D206C0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2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D206C0" w:rsidRPr="0050333A" w:rsidRDefault="00D206C0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D206C0" w:rsidRPr="0050333A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0333A" w:rsidRDefault="00D206C0" w:rsidP="00AC31BC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0333A" w:rsidRDefault="00D206C0" w:rsidP="00AC31BC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0333A" w:rsidRDefault="00D206C0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0333A" w:rsidRDefault="00D206C0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ПР3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0333A" w:rsidRDefault="00D206C0" w:rsidP="00AC31BC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АДМ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0333A" w:rsidRDefault="00D206C0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206C0" w:rsidRPr="0050333A" w:rsidRDefault="00D206C0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206C0" w:rsidRPr="0050333A" w:rsidRDefault="00D206C0" w:rsidP="00AC31BC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</w:tr>
      <w:tr w:rsidR="00D206C0" w:rsidRPr="0057020F" w:rsidTr="00F906E4">
        <w:trPr>
          <w:trHeight w:val="6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57020F" w:rsidRDefault="00D206C0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206C0" w:rsidRPr="0057020F" w:rsidRDefault="00D206C0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7020F" w:rsidRDefault="00D206C0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7020F" w:rsidRDefault="00D206C0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7020F" w:rsidRDefault="00D206C0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206C0" w:rsidRPr="0057020F" w:rsidRDefault="00D206C0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Pr="0057020F" w:rsidRDefault="00D206C0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Pr="0057020F" w:rsidRDefault="00D206C0" w:rsidP="00AC31B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D206C0" w:rsidRPr="0057020F" w:rsidTr="00F906E4">
        <w:trPr>
          <w:trHeight w:val="6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E711E8" w:rsidRDefault="00D206C0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711E8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206C0" w:rsidRPr="00E711E8" w:rsidRDefault="00D206C0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E711E8" w:rsidRDefault="00D206C0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E711E8" w:rsidRDefault="00D206C0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57020F" w:rsidRDefault="00D206C0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206C0" w:rsidRPr="00E711E8" w:rsidRDefault="00D206C0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Pr="00E711E8" w:rsidRDefault="00D206C0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Pr="00E711E8" w:rsidRDefault="00D206C0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D206C0" w:rsidRPr="0057020F" w:rsidTr="00F906E4">
        <w:trPr>
          <w:trHeight w:val="6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Default="00D206C0" w:rsidP="00D73504">
            <w:pPr>
              <w:jc w:val="center"/>
              <w:rPr>
                <w:b/>
                <w:bCs/>
                <w:color w:val="000000"/>
              </w:rPr>
            </w:pPr>
            <w:r w:rsidRPr="005157E7">
              <w:rPr>
                <w:sz w:val="22"/>
                <w:szCs w:val="22"/>
              </w:rPr>
              <w:t xml:space="preserve">Муниципальная  программа                                        « Комплексного развития </w:t>
            </w:r>
            <w:r>
              <w:rPr>
                <w:sz w:val="22"/>
                <w:szCs w:val="22"/>
              </w:rPr>
              <w:t xml:space="preserve">систем транспортной </w:t>
            </w:r>
            <w:r w:rsidRPr="005157E7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Анненковского</w:t>
            </w:r>
            <w:r w:rsidRPr="005157E7">
              <w:rPr>
                <w:sz w:val="22"/>
                <w:szCs w:val="22"/>
              </w:rPr>
              <w:t xml:space="preserve"> сельского поселения Ромодановского муниципального района </w:t>
            </w:r>
            <w:r>
              <w:rPr>
                <w:sz w:val="22"/>
                <w:szCs w:val="22"/>
              </w:rPr>
              <w:t>Республики Мордовия на 2018-2028</w:t>
            </w:r>
            <w:r w:rsidRPr="005157E7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206C0" w:rsidRPr="00E711E8" w:rsidRDefault="00D206C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E711E8">
              <w:rPr>
                <w:bCs/>
                <w:color w:val="000000"/>
                <w:sz w:val="22"/>
                <w:szCs w:val="22"/>
              </w:rPr>
              <w:t>10 1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E711E8" w:rsidRDefault="00D206C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E711E8" w:rsidRDefault="00D206C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E711E8" w:rsidRDefault="00D206C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206C0" w:rsidRPr="00E711E8" w:rsidRDefault="00D206C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110,5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Pr="00E711E8" w:rsidRDefault="00D206C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110,5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Pr="00E711E8" w:rsidRDefault="00D206C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110,5</w:t>
            </w:r>
          </w:p>
        </w:tc>
      </w:tr>
      <w:tr w:rsidR="00D206C0" w:rsidRPr="007E6B26" w:rsidTr="00883E34">
        <w:trPr>
          <w:trHeight w:val="8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F906E4" w:rsidRDefault="00D206C0" w:rsidP="00D7350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Основные мероприятия « </w:t>
            </w:r>
            <w:r>
              <w:rPr>
                <w:sz w:val="22"/>
                <w:szCs w:val="22"/>
              </w:rPr>
              <w:t>Мероприятия по р</w:t>
            </w:r>
            <w:r w:rsidRPr="005157E7">
              <w:rPr>
                <w:sz w:val="22"/>
                <w:szCs w:val="22"/>
              </w:rPr>
              <w:t>емонт</w:t>
            </w:r>
            <w:r>
              <w:rPr>
                <w:sz w:val="22"/>
                <w:szCs w:val="22"/>
              </w:rPr>
              <w:t xml:space="preserve">у автомобильных дорог общего пользования </w:t>
            </w:r>
            <w:r w:rsidRPr="005157E7">
              <w:rPr>
                <w:sz w:val="22"/>
                <w:szCs w:val="22"/>
              </w:rPr>
              <w:t xml:space="preserve"> в </w:t>
            </w:r>
            <w:r>
              <w:rPr>
                <w:sz w:val="22"/>
                <w:szCs w:val="22"/>
              </w:rPr>
              <w:t>границах поселения»</w:t>
            </w:r>
            <w:r w:rsidRPr="005157E7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E711E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110,5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110,5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110,5</w:t>
            </w:r>
          </w:p>
        </w:tc>
      </w:tr>
      <w:tr w:rsidR="00D206C0" w:rsidRPr="007E6B26" w:rsidTr="00F906E4">
        <w:trPr>
          <w:trHeight w:val="93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F906E4" w:rsidRDefault="00D206C0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D7350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10 1 01 44100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110,5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110,5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110,5</w:t>
            </w:r>
          </w:p>
        </w:tc>
      </w:tr>
      <w:tr w:rsidR="00D206C0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F906E4" w:rsidRDefault="00D206C0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D7350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10 1 01 44102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A50775" w:rsidRDefault="00D206C0" w:rsidP="00A50775">
            <w:pPr>
              <w:rPr>
                <w:bCs/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110,5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110,5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110,5</w:t>
            </w:r>
          </w:p>
        </w:tc>
      </w:tr>
      <w:tr w:rsidR="00D206C0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F906E4" w:rsidRDefault="00D206C0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D73504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10 1 01 44102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A50775" w:rsidRDefault="00D206C0" w:rsidP="00A50775">
            <w:pPr>
              <w:rPr>
                <w:bCs/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110,5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110,5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110,5</w:t>
            </w:r>
          </w:p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</w:tr>
      <w:tr w:rsidR="00D206C0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F906E4" w:rsidRDefault="00D206C0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Дорожное хозяйство (дорожный фонд)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10 1 01 44102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A50775" w:rsidRDefault="00D206C0" w:rsidP="00A50775">
            <w:pPr>
              <w:rPr>
                <w:bCs/>
                <w:color w:val="000000"/>
              </w:rPr>
            </w:pPr>
          </w:p>
          <w:p w:rsidR="00D206C0" w:rsidRPr="00A50775" w:rsidRDefault="00D206C0" w:rsidP="00A50775">
            <w:pPr>
              <w:rPr>
                <w:bCs/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110,5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110,5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110,5</w:t>
            </w:r>
          </w:p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</w:tr>
      <w:tr w:rsidR="00D206C0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F906E4" w:rsidRDefault="00D206C0" w:rsidP="00D7350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bCs/>
                <w:color w:val="000000"/>
                <w:sz w:val="22"/>
                <w:szCs w:val="22"/>
              </w:rPr>
              <w:t>Анненковского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10 1 01 44102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910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110,5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110,5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110,5</w:t>
            </w:r>
          </w:p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</w:tr>
      <w:tr w:rsidR="00D206C0" w:rsidRPr="007E6B26" w:rsidTr="00195BE6">
        <w:trPr>
          <w:trHeight w:val="552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F906E4" w:rsidRDefault="00D206C0" w:rsidP="00D7350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Муниципальная программа комплексного развития социальной инфраструктуры </w:t>
            </w:r>
            <w:r>
              <w:rPr>
                <w:sz w:val="22"/>
                <w:szCs w:val="22"/>
              </w:rPr>
              <w:t>Анненковского</w:t>
            </w:r>
            <w:r w:rsidRPr="005157E7">
              <w:rPr>
                <w:sz w:val="22"/>
                <w:szCs w:val="22"/>
              </w:rPr>
              <w:t xml:space="preserve"> сельского поселения Ромодановского муниципального </w:t>
            </w:r>
            <w:r>
              <w:rPr>
                <w:sz w:val="22"/>
                <w:szCs w:val="22"/>
              </w:rPr>
              <w:t>на 2018-2028 год</w:t>
            </w:r>
            <w:r w:rsidRPr="005157E7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</w:tr>
      <w:tr w:rsidR="00D206C0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F906E4" w:rsidRDefault="00D206C0" w:rsidP="00D7350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Основные мероприятия «</w:t>
            </w:r>
            <w:r>
              <w:rPr>
                <w:sz w:val="22"/>
                <w:szCs w:val="22"/>
              </w:rPr>
              <w:t>мероприятия по б</w:t>
            </w:r>
            <w:r w:rsidRPr="005157E7">
              <w:rPr>
                <w:sz w:val="22"/>
                <w:szCs w:val="22"/>
              </w:rPr>
              <w:t>лагоустройств</w:t>
            </w:r>
            <w:r>
              <w:rPr>
                <w:sz w:val="22"/>
                <w:szCs w:val="22"/>
              </w:rPr>
              <w:t>у в границах населенных пунктов поселений»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</w:tr>
      <w:tr w:rsidR="00D206C0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F906E4" w:rsidRDefault="00D206C0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10 1 01 43000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</w:tr>
      <w:tr w:rsidR="00D206C0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F906E4" w:rsidRDefault="00D206C0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10 1 0</w:t>
            </w:r>
            <w:r>
              <w:rPr>
                <w:bCs/>
                <w:color w:val="000000"/>
                <w:sz w:val="22"/>
                <w:szCs w:val="22"/>
              </w:rPr>
              <w:t>1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43010</w:t>
            </w:r>
          </w:p>
          <w:p w:rsidR="00D206C0" w:rsidRPr="00F906E4" w:rsidRDefault="00D206C0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80,0</w:t>
            </w:r>
          </w:p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</w:tr>
      <w:tr w:rsidR="00D206C0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F906E4" w:rsidRDefault="00D206C0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206C0" w:rsidRPr="00883E34" w:rsidRDefault="00D206C0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883E34">
              <w:rPr>
                <w:bCs/>
                <w:color w:val="000000"/>
                <w:sz w:val="22"/>
                <w:szCs w:val="22"/>
              </w:rPr>
              <w:t>10 1 0</w:t>
            </w:r>
            <w:r>
              <w:rPr>
                <w:bCs/>
                <w:color w:val="000000"/>
                <w:sz w:val="22"/>
                <w:szCs w:val="22"/>
              </w:rPr>
              <w:t>1</w:t>
            </w:r>
            <w:r w:rsidRPr="00883E34">
              <w:rPr>
                <w:bCs/>
                <w:color w:val="000000"/>
                <w:sz w:val="22"/>
                <w:szCs w:val="22"/>
              </w:rPr>
              <w:t xml:space="preserve"> 43040</w:t>
            </w:r>
          </w:p>
          <w:p w:rsidR="00D206C0" w:rsidRPr="00A50775" w:rsidRDefault="00D206C0" w:rsidP="00A50775">
            <w:pPr>
              <w:rPr>
                <w:bCs/>
                <w:color w:val="000000"/>
              </w:rPr>
            </w:pPr>
          </w:p>
          <w:p w:rsidR="00D206C0" w:rsidRPr="00A50775" w:rsidRDefault="00D206C0" w:rsidP="00A50775">
            <w:pPr>
              <w:rPr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</w:tr>
      <w:tr w:rsidR="00D206C0" w:rsidRPr="007E6B26" w:rsidTr="007A1EF9">
        <w:trPr>
          <w:trHeight w:val="776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F906E4" w:rsidRDefault="00D206C0" w:rsidP="00D7350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bCs/>
                <w:color w:val="000000"/>
                <w:sz w:val="22"/>
                <w:szCs w:val="22"/>
              </w:rPr>
              <w:t>Анненковского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206C0" w:rsidRPr="00E8100A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  <w:r w:rsidRPr="00E8100A">
              <w:rPr>
                <w:bCs/>
                <w:color w:val="000000"/>
                <w:sz w:val="22"/>
                <w:szCs w:val="22"/>
              </w:rPr>
              <w:t>10 1 01 43000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910</w:t>
            </w:r>
          </w:p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</w:p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</w:p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</w:tr>
      <w:tr w:rsidR="00D206C0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1F00E7" w:rsidRDefault="00D206C0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 xml:space="preserve">Государственная программа повышения эффективности управления государственными финансами 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7A1EF9" w:rsidRDefault="00D206C0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9D6B9B" w:rsidRDefault="00D206C0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9D6B9B" w:rsidRDefault="00D206C0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9D6B9B" w:rsidRDefault="00D206C0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206C0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2206DA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2206DA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Default="00D206C0" w:rsidP="002206DA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2206DA">
            <w:pPr>
              <w:jc w:val="center"/>
              <w:rPr>
                <w:sz w:val="22"/>
                <w:szCs w:val="22"/>
              </w:rPr>
            </w:pPr>
          </w:p>
          <w:p w:rsidR="00D206C0" w:rsidRPr="002206DA" w:rsidRDefault="00D206C0" w:rsidP="002206DA">
            <w:pPr>
              <w:jc w:val="center"/>
              <w:rPr>
                <w:sz w:val="22"/>
                <w:szCs w:val="22"/>
              </w:rPr>
            </w:pPr>
            <w:r w:rsidRPr="002206DA">
              <w:rPr>
                <w:sz w:val="22"/>
                <w:szCs w:val="22"/>
              </w:rPr>
              <w:t>90,1</w:t>
            </w:r>
          </w:p>
        </w:tc>
      </w:tr>
      <w:tr w:rsidR="00D206C0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1F00E7" w:rsidRDefault="00D206C0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color w:val="000000"/>
                <w:sz w:val="24"/>
                <w:szCs w:val="24"/>
              </w:rPr>
              <w:t>Подпрограмма «Повышение эффективности межбюджетных отношений»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7A1EF9" w:rsidRDefault="00D206C0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9D6B9B" w:rsidRDefault="00D206C0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9D6B9B" w:rsidRDefault="00D206C0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9D6B9B" w:rsidRDefault="00D206C0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206C0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2206DA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2206DA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Default="00D206C0" w:rsidP="002206DA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2206DA">
            <w:pPr>
              <w:jc w:val="center"/>
              <w:rPr>
                <w:sz w:val="22"/>
                <w:szCs w:val="22"/>
              </w:rPr>
            </w:pPr>
          </w:p>
          <w:p w:rsidR="00D206C0" w:rsidRPr="002206DA" w:rsidRDefault="00D206C0" w:rsidP="002206DA">
            <w:pPr>
              <w:jc w:val="center"/>
              <w:rPr>
                <w:sz w:val="22"/>
                <w:szCs w:val="22"/>
              </w:rPr>
            </w:pPr>
            <w:r w:rsidRPr="002206DA">
              <w:rPr>
                <w:sz w:val="22"/>
                <w:szCs w:val="22"/>
              </w:rPr>
              <w:t>90,1</w:t>
            </w:r>
          </w:p>
        </w:tc>
      </w:tr>
      <w:tr w:rsidR="00D206C0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1F00E7" w:rsidRDefault="00D206C0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color w:val="000000"/>
                <w:sz w:val="24"/>
                <w:szCs w:val="24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7A1EF9" w:rsidRDefault="00D206C0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17 3 02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9D6B9B" w:rsidRDefault="00D206C0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9D6B9B" w:rsidRDefault="00D206C0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9D6B9B" w:rsidRDefault="00D206C0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206C0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2206DA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2206DA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Default="00D206C0" w:rsidP="002206DA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2206DA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2206DA">
            <w:pPr>
              <w:jc w:val="center"/>
              <w:rPr>
                <w:sz w:val="22"/>
                <w:szCs w:val="22"/>
              </w:rPr>
            </w:pPr>
          </w:p>
          <w:p w:rsidR="00D206C0" w:rsidRPr="002206DA" w:rsidRDefault="00D206C0" w:rsidP="002206DA">
            <w:pPr>
              <w:jc w:val="center"/>
              <w:rPr>
                <w:sz w:val="22"/>
                <w:szCs w:val="22"/>
              </w:rPr>
            </w:pPr>
            <w:r w:rsidRPr="002206DA">
              <w:rPr>
                <w:sz w:val="22"/>
                <w:szCs w:val="22"/>
              </w:rPr>
              <w:t>90,1</w:t>
            </w:r>
          </w:p>
        </w:tc>
      </w:tr>
      <w:tr w:rsidR="00D206C0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1F00E7" w:rsidRDefault="00D206C0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7A1EF9" w:rsidRDefault="00D206C0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17 3 02 51180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9D6B9B" w:rsidRDefault="00D206C0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9D6B9B" w:rsidRDefault="00D206C0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9D6B9B" w:rsidRDefault="00D206C0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206C0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2206DA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2206DA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Default="00D206C0" w:rsidP="002206DA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2206DA">
            <w:pPr>
              <w:jc w:val="center"/>
              <w:rPr>
                <w:sz w:val="22"/>
                <w:szCs w:val="22"/>
              </w:rPr>
            </w:pPr>
          </w:p>
          <w:p w:rsidR="00D206C0" w:rsidRPr="002206DA" w:rsidRDefault="00D206C0" w:rsidP="002206DA">
            <w:pPr>
              <w:jc w:val="center"/>
              <w:rPr>
                <w:sz w:val="22"/>
                <w:szCs w:val="22"/>
              </w:rPr>
            </w:pPr>
            <w:r w:rsidRPr="002206DA">
              <w:rPr>
                <w:sz w:val="22"/>
                <w:szCs w:val="22"/>
              </w:rPr>
              <w:t>90,1</w:t>
            </w:r>
          </w:p>
        </w:tc>
      </w:tr>
      <w:tr w:rsidR="00D206C0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9D6B9B" w:rsidRDefault="00D206C0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7A1EF9" w:rsidRDefault="00D206C0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17 3 02 51180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9D6B9B" w:rsidRDefault="00D206C0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9D6B9B" w:rsidRDefault="00D206C0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9D6B9B" w:rsidRDefault="00D206C0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206C0" w:rsidRPr="002206DA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Pr="002206DA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Pr="002206DA" w:rsidRDefault="00D206C0" w:rsidP="002206DA">
            <w:pPr>
              <w:jc w:val="center"/>
              <w:rPr>
                <w:sz w:val="22"/>
                <w:szCs w:val="22"/>
              </w:rPr>
            </w:pPr>
            <w:r w:rsidRPr="002206DA">
              <w:rPr>
                <w:sz w:val="22"/>
                <w:szCs w:val="22"/>
              </w:rPr>
              <w:t>90,1</w:t>
            </w:r>
          </w:p>
        </w:tc>
      </w:tr>
      <w:tr w:rsidR="00D206C0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9D6B9B" w:rsidRDefault="00D206C0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7A1EF9" w:rsidRDefault="00D206C0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17 3 02 51180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Default="00D206C0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9D6B9B" w:rsidRDefault="00D206C0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9D6B9B" w:rsidRDefault="00D206C0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206C0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2206DA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2206DA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Default="00D206C0" w:rsidP="002206DA">
            <w:pPr>
              <w:jc w:val="center"/>
              <w:rPr>
                <w:sz w:val="22"/>
                <w:szCs w:val="22"/>
              </w:rPr>
            </w:pPr>
          </w:p>
          <w:p w:rsidR="00D206C0" w:rsidRPr="002206DA" w:rsidRDefault="00D206C0" w:rsidP="002206DA">
            <w:pPr>
              <w:jc w:val="center"/>
              <w:rPr>
                <w:sz w:val="22"/>
                <w:szCs w:val="22"/>
              </w:rPr>
            </w:pPr>
            <w:r w:rsidRPr="002206DA">
              <w:rPr>
                <w:sz w:val="22"/>
                <w:szCs w:val="22"/>
              </w:rPr>
              <w:t>90,1</w:t>
            </w:r>
          </w:p>
        </w:tc>
      </w:tr>
      <w:tr w:rsidR="00D206C0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9D6B9B" w:rsidRDefault="00D206C0" w:rsidP="002206D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9D6B9B">
              <w:rPr>
                <w:bCs/>
                <w:sz w:val="24"/>
                <w:szCs w:val="24"/>
              </w:rPr>
              <w:t xml:space="preserve">Администрация </w:t>
            </w:r>
            <w:r>
              <w:rPr>
                <w:bCs/>
                <w:sz w:val="24"/>
                <w:szCs w:val="24"/>
              </w:rPr>
              <w:t xml:space="preserve">Анненковского </w:t>
            </w:r>
            <w:r w:rsidRPr="009D6B9B">
              <w:rPr>
                <w:bCs/>
                <w:sz w:val="24"/>
                <w:szCs w:val="24"/>
              </w:rPr>
              <w:t>сельского поселения Ромодановского муниципального района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7A1EF9" w:rsidRDefault="00D206C0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17 3 02 51180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Default="00D206C0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02 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Default="00D206C0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9D6B9B" w:rsidRDefault="00D206C0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917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206C0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2206DA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2206DA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Default="00D206C0" w:rsidP="002206DA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2206DA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2206DA">
            <w:pPr>
              <w:jc w:val="center"/>
              <w:rPr>
                <w:sz w:val="22"/>
                <w:szCs w:val="22"/>
              </w:rPr>
            </w:pPr>
          </w:p>
          <w:p w:rsidR="00D206C0" w:rsidRPr="002206DA" w:rsidRDefault="00D206C0" w:rsidP="002206DA">
            <w:pPr>
              <w:jc w:val="center"/>
              <w:rPr>
                <w:sz w:val="22"/>
                <w:szCs w:val="22"/>
              </w:rPr>
            </w:pPr>
            <w:r w:rsidRPr="002206DA">
              <w:rPr>
                <w:sz w:val="22"/>
                <w:szCs w:val="22"/>
              </w:rPr>
              <w:t>90,1</w:t>
            </w:r>
          </w:p>
        </w:tc>
      </w:tr>
      <w:tr w:rsidR="00D206C0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5E34E5" w:rsidRDefault="00D206C0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B52573" w:rsidRDefault="00D206C0" w:rsidP="007A1EF9">
            <w:pPr>
              <w:pStyle w:val="NoSpacing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E34E5" w:rsidRDefault="00D206C0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E34E5" w:rsidRDefault="00D206C0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E34E5" w:rsidRDefault="00D206C0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206C0" w:rsidRDefault="00D206C0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Default="00D206C0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Default="00D206C0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D206C0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5E34E5" w:rsidRDefault="00D206C0" w:rsidP="00B52573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B52573" w:rsidRDefault="00D206C0" w:rsidP="007A1EF9">
            <w:pPr>
              <w:pStyle w:val="NoSpacing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E34E5" w:rsidRDefault="00D206C0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E34E5" w:rsidRDefault="00D206C0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E34E5" w:rsidRDefault="00D206C0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206C0" w:rsidRDefault="00D206C0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Default="00D206C0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Default="00D206C0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D206C0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Default="00D206C0" w:rsidP="00B52573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B52573" w:rsidRDefault="00D206C0" w:rsidP="007A1EF9">
            <w:pPr>
              <w:pStyle w:val="NoSpacing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89 1 00 77000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E34E5" w:rsidRDefault="00D206C0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E34E5" w:rsidRDefault="00D206C0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E34E5" w:rsidRDefault="00D206C0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206C0" w:rsidRDefault="00D206C0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Default="00D206C0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Default="00D206C0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D206C0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5E34E5" w:rsidRDefault="00D206C0" w:rsidP="007A1EF9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B52573" w:rsidRDefault="00D206C0" w:rsidP="007A1EF9">
            <w:pPr>
              <w:pStyle w:val="NoSpacing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89 1 00 77150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5E34E5" w:rsidRDefault="00D206C0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E34E5" w:rsidRDefault="00D206C0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E34E5" w:rsidRDefault="00D206C0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206C0" w:rsidRDefault="00D206C0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D206C0" w:rsidRDefault="00D206C0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5E34E5" w:rsidRDefault="00D206C0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Default="00D206C0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Default="00D206C0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D206C0" w:rsidRPr="007E6B26" w:rsidTr="009753D6">
        <w:trPr>
          <w:trHeight w:val="257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9D6B9B" w:rsidRDefault="00D206C0" w:rsidP="002206D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206C0" w:rsidRPr="00B52573" w:rsidRDefault="00D206C0">
            <w:pPr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89 1 00 77150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B52573" w:rsidRDefault="00D206C0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B52573" w:rsidRDefault="00D206C0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Default="00D206C0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206C0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Default="00D206C0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Default="00D206C0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D206C0" w:rsidRPr="007E6B26" w:rsidTr="00B52573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9D6B9B" w:rsidRDefault="00D206C0" w:rsidP="002206D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206C0" w:rsidRDefault="00D206C0">
            <w:pPr>
              <w:rPr>
                <w:sz w:val="22"/>
                <w:szCs w:val="22"/>
              </w:rPr>
            </w:pPr>
          </w:p>
          <w:p w:rsidR="00D206C0" w:rsidRPr="00B52573" w:rsidRDefault="00D206C0">
            <w:pPr>
              <w:rPr>
                <w:sz w:val="22"/>
                <w:szCs w:val="22"/>
              </w:rPr>
            </w:pPr>
          </w:p>
          <w:p w:rsidR="00D206C0" w:rsidRPr="00B52573" w:rsidRDefault="00D206C0">
            <w:pPr>
              <w:rPr>
                <w:sz w:val="22"/>
                <w:szCs w:val="22"/>
              </w:rPr>
            </w:pPr>
          </w:p>
          <w:p w:rsidR="00D206C0" w:rsidRPr="00B52573" w:rsidRDefault="00D206C0" w:rsidP="00B52573">
            <w:pPr>
              <w:rPr>
                <w:sz w:val="22"/>
                <w:szCs w:val="22"/>
              </w:rPr>
            </w:pPr>
          </w:p>
          <w:p w:rsidR="00D206C0" w:rsidRPr="00B52573" w:rsidRDefault="00D206C0" w:rsidP="00B52573">
            <w:pPr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89 1 00 77150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B52573" w:rsidRDefault="00D206C0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B52573" w:rsidRDefault="00D206C0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Default="00D206C0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206C0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Default="00D206C0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Default="00D206C0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D206C0" w:rsidRPr="007E6B26" w:rsidTr="00B52573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5157E7" w:rsidRDefault="00D206C0" w:rsidP="009753D6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bCs/>
                <w:color w:val="000000"/>
                <w:sz w:val="22"/>
                <w:szCs w:val="22"/>
              </w:rPr>
              <w:t>Анненковского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206C0" w:rsidRDefault="00D206C0">
            <w:pPr>
              <w:rPr>
                <w:sz w:val="22"/>
                <w:szCs w:val="22"/>
              </w:rPr>
            </w:pPr>
          </w:p>
          <w:p w:rsidR="00D206C0" w:rsidRDefault="00D206C0">
            <w:pPr>
              <w:rPr>
                <w:sz w:val="22"/>
                <w:szCs w:val="22"/>
              </w:rPr>
            </w:pPr>
          </w:p>
          <w:p w:rsidR="00D206C0" w:rsidRPr="006C22D0" w:rsidRDefault="00D206C0" w:rsidP="006C22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89 1 00 77150 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B52573" w:rsidRDefault="00D206C0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B52573" w:rsidRDefault="00D206C0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B52573" w:rsidRDefault="00D206C0" w:rsidP="009753D6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B52573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206C0" w:rsidRPr="00B52573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B52573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B52573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B52573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Default="00D206C0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Default="00D206C0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D206C0" w:rsidRPr="007E6B26" w:rsidTr="0013729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1F00E7" w:rsidRDefault="00D206C0" w:rsidP="001372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13729F" w:rsidRDefault="00D206C0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13729F" w:rsidRDefault="00D206C0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13729F" w:rsidRDefault="00D206C0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B52573" w:rsidRDefault="00D206C0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206C0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Pr="00B52573" w:rsidRDefault="00D206C0" w:rsidP="007A1EF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Default="00D206C0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Default="00D206C0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</w:tr>
      <w:tr w:rsidR="00D206C0" w:rsidRPr="007E6B26" w:rsidTr="0013729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1F00E7" w:rsidRDefault="00D206C0" w:rsidP="001372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13729F" w:rsidRDefault="00D206C0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13729F" w:rsidRDefault="00D206C0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13729F" w:rsidRDefault="00D206C0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B52573" w:rsidRDefault="00D206C0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206C0" w:rsidRDefault="00D206C0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13729F">
            <w:pPr>
              <w:jc w:val="center"/>
            </w:pPr>
            <w:r w:rsidRPr="002A3EE0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Default="00D206C0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Default="00D206C0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</w:tr>
      <w:tr w:rsidR="00D206C0" w:rsidRPr="007E6B26" w:rsidTr="0013729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1F00E7" w:rsidRDefault="00D206C0" w:rsidP="001372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13729F" w:rsidRDefault="00D206C0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13729F" w:rsidRDefault="00D206C0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13729F" w:rsidRDefault="00D206C0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B52573" w:rsidRDefault="00D206C0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206C0" w:rsidRDefault="00D206C0" w:rsidP="0013729F">
            <w:pPr>
              <w:jc w:val="center"/>
            </w:pPr>
            <w:r w:rsidRPr="002A3EE0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Default="00D206C0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Default="00D206C0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</w:tr>
      <w:tr w:rsidR="00D206C0" w:rsidRPr="007E6B26" w:rsidTr="0013729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1F00E7" w:rsidRDefault="00D206C0" w:rsidP="001372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>Резервные фонды администраций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13729F" w:rsidRDefault="00D206C0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13729F" w:rsidRDefault="00D206C0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13729F" w:rsidRDefault="00D206C0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B52573" w:rsidRDefault="00D206C0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206C0" w:rsidRDefault="00D206C0" w:rsidP="0013729F">
            <w:pPr>
              <w:jc w:val="center"/>
            </w:pPr>
            <w:r w:rsidRPr="002A3EE0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Default="00D206C0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Default="00D206C0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</w:tr>
      <w:tr w:rsidR="00D206C0" w:rsidRPr="007E6B26" w:rsidTr="0013729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9D6B9B" w:rsidRDefault="00D206C0" w:rsidP="0013729F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13729F" w:rsidRDefault="00D206C0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13729F" w:rsidRDefault="00D206C0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13729F" w:rsidRDefault="00D206C0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B52573" w:rsidRDefault="00D206C0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206C0" w:rsidRDefault="00D206C0" w:rsidP="0013729F">
            <w:pPr>
              <w:jc w:val="center"/>
            </w:pPr>
            <w:r w:rsidRPr="002A3EE0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Default="00D206C0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Default="00D206C0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</w:tr>
      <w:tr w:rsidR="00D206C0" w:rsidRPr="007E6B26" w:rsidTr="0013729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9D6B9B" w:rsidRDefault="00D206C0" w:rsidP="0013729F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Резервный фонд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13729F" w:rsidRDefault="00D206C0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13729F" w:rsidRDefault="00D206C0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13729F" w:rsidRDefault="00D206C0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11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B52573" w:rsidRDefault="00D206C0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206C0" w:rsidRDefault="00D206C0" w:rsidP="0013729F">
            <w:pPr>
              <w:jc w:val="center"/>
            </w:pPr>
            <w:r w:rsidRPr="002A3EE0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Default="00D206C0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Default="00D206C0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</w:tr>
      <w:tr w:rsidR="00D206C0" w:rsidRPr="007E6B26" w:rsidTr="0013729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F906E4" w:rsidRDefault="00D206C0" w:rsidP="009753D6">
            <w:pPr>
              <w:shd w:val="clear" w:color="auto" w:fill="FFFFFF"/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bCs/>
                <w:color w:val="000000"/>
                <w:sz w:val="22"/>
                <w:szCs w:val="22"/>
              </w:rPr>
              <w:t>Анненковского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13729F" w:rsidRDefault="00D206C0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13729F" w:rsidRDefault="00D206C0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13729F" w:rsidRDefault="00D206C0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11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B52573" w:rsidRDefault="00D206C0" w:rsidP="009753D6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910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206C0" w:rsidRDefault="00D206C0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13729F">
            <w:pPr>
              <w:jc w:val="center"/>
            </w:pPr>
            <w:r w:rsidRPr="002A3EE0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Default="00D206C0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Default="00D206C0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206C0" w:rsidRDefault="00D206C0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15,0</w:t>
            </w:r>
          </w:p>
        </w:tc>
      </w:tr>
      <w:tr w:rsidR="00D206C0" w:rsidRPr="007E6B26" w:rsidTr="008978B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5157E7" w:rsidRDefault="00D206C0" w:rsidP="0013729F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13729F" w:rsidRDefault="00D206C0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13729F" w:rsidRDefault="00D206C0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13729F" w:rsidRDefault="00D206C0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Default="00D206C0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206C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7178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7178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D206C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7178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7178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D206C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7178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7178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D206C0" w:rsidRPr="007E6B26" w:rsidTr="008978B4">
        <w:trPr>
          <w:trHeight w:val="99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5157E7" w:rsidRDefault="00D206C0" w:rsidP="0013729F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  <w:p w:rsidR="00D206C0" w:rsidRPr="005157E7" w:rsidRDefault="00D206C0" w:rsidP="0013729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13729F" w:rsidRDefault="00D206C0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13729F" w:rsidRDefault="00D206C0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13729F" w:rsidRDefault="00D206C0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Default="00D206C0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206C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7178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7178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7178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7178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D206C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7178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7178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7178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7178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D206C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7178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7178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7178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7178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D206C0" w:rsidRPr="007E6B26" w:rsidTr="00880FFD">
        <w:trPr>
          <w:trHeight w:val="432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5157E7" w:rsidRDefault="00D206C0" w:rsidP="0013729F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D206C0" w:rsidRPr="005157E7" w:rsidRDefault="00D206C0" w:rsidP="0013729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89 1 00 03000  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13729F" w:rsidRDefault="00D206C0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13729F" w:rsidRDefault="00D206C0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Default="00D206C0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206C0" w:rsidRPr="0057178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7178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D206C0" w:rsidRPr="0057178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7178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Default="00D206C0" w:rsidP="009753D6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9753D6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9753D6">
            <w:pPr>
              <w:jc w:val="center"/>
            </w:pPr>
            <w:r w:rsidRPr="009A67D2">
              <w:rPr>
                <w:sz w:val="22"/>
                <w:szCs w:val="22"/>
              </w:rPr>
              <w:t>73,8</w:t>
            </w:r>
          </w:p>
        </w:tc>
      </w:tr>
      <w:tr w:rsidR="00D206C0" w:rsidRPr="007E6B26" w:rsidTr="00880FFD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5157E7" w:rsidRDefault="00D206C0" w:rsidP="0013729F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571780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13729F" w:rsidRDefault="00D206C0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13729F" w:rsidRDefault="00D206C0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Default="00D206C0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206C0" w:rsidRPr="0057178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  <w:p w:rsidR="00D206C0" w:rsidRPr="0057178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D206C0" w:rsidRPr="0057178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  <w:p w:rsidR="00D206C0" w:rsidRPr="0057178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Default="00D206C0" w:rsidP="009753D6">
            <w:pPr>
              <w:jc w:val="center"/>
            </w:pPr>
            <w:r w:rsidRPr="009A67D2">
              <w:rPr>
                <w:sz w:val="22"/>
                <w:szCs w:val="22"/>
              </w:rPr>
              <w:t>73,8</w:t>
            </w:r>
          </w:p>
        </w:tc>
      </w:tr>
      <w:tr w:rsidR="00D206C0" w:rsidRPr="007E6B26" w:rsidTr="00880FFD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5157E7" w:rsidRDefault="00D206C0" w:rsidP="0013729F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Pr="005157E7" w:rsidRDefault="00D206C0" w:rsidP="00571780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13729F" w:rsidRDefault="00D206C0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13729F" w:rsidRDefault="00D206C0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Default="00D206C0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206C0" w:rsidRPr="0057178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  <w:p w:rsidR="00D206C0" w:rsidRPr="0057178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D206C0" w:rsidRPr="0057178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  <w:p w:rsidR="00D206C0" w:rsidRPr="0057178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Default="00D206C0" w:rsidP="009753D6">
            <w:pPr>
              <w:jc w:val="center"/>
            </w:pPr>
            <w:r w:rsidRPr="009A67D2">
              <w:rPr>
                <w:sz w:val="22"/>
                <w:szCs w:val="22"/>
              </w:rPr>
              <w:t>73,8</w:t>
            </w:r>
          </w:p>
        </w:tc>
      </w:tr>
      <w:tr w:rsidR="00D206C0" w:rsidRPr="007E6B26" w:rsidTr="00880FFD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5157E7" w:rsidRDefault="00D206C0" w:rsidP="00571780">
            <w:pPr>
              <w:pStyle w:val="NoSpacing"/>
              <w:jc w:val="center"/>
              <w:rPr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Администрация Алтарского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6C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157E7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13729F" w:rsidRDefault="00D206C0" w:rsidP="008978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Pr="0013729F" w:rsidRDefault="00D206C0" w:rsidP="008978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206C0" w:rsidRDefault="00D206C0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910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206C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7178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7178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D206C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7178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206C0" w:rsidRPr="00571780" w:rsidRDefault="00D206C0" w:rsidP="008978B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Default="00D206C0" w:rsidP="009753D6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9753D6">
            <w:pPr>
              <w:jc w:val="center"/>
              <w:rPr>
                <w:sz w:val="22"/>
                <w:szCs w:val="22"/>
              </w:rPr>
            </w:pPr>
          </w:p>
          <w:p w:rsidR="00D206C0" w:rsidRDefault="00D206C0" w:rsidP="009753D6">
            <w:pPr>
              <w:jc w:val="center"/>
            </w:pPr>
            <w:r w:rsidRPr="009A67D2">
              <w:rPr>
                <w:sz w:val="22"/>
                <w:szCs w:val="22"/>
              </w:rPr>
              <w:t>73,8</w:t>
            </w:r>
          </w:p>
        </w:tc>
      </w:tr>
      <w:tr w:rsidR="00D206C0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F906E4" w:rsidRDefault="00D206C0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Обеспечение деятельности Администрации Главы местной администрации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206C0" w:rsidRPr="00DE1BA3" w:rsidRDefault="00D206C0" w:rsidP="00DE1BA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21,2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21,6</w:t>
            </w:r>
          </w:p>
        </w:tc>
      </w:tr>
      <w:tr w:rsidR="00D206C0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F906E4" w:rsidRDefault="00D206C0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206C0" w:rsidRPr="00DE1BA3" w:rsidRDefault="00D206C0" w:rsidP="00DE1BA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21,2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21,6</w:t>
            </w:r>
          </w:p>
        </w:tc>
      </w:tr>
      <w:tr w:rsidR="00D206C0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F906E4" w:rsidRDefault="00D206C0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Расходы, связанные с муниципальном управлением 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206C0" w:rsidRPr="00DE1BA3" w:rsidRDefault="00D206C0" w:rsidP="00DE1BA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65 1 00 41000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21,2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21,6</w:t>
            </w:r>
          </w:p>
        </w:tc>
      </w:tr>
      <w:tr w:rsidR="00D206C0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F906E4" w:rsidRDefault="00D206C0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206C0" w:rsidRPr="00DE1BA3" w:rsidRDefault="00D206C0" w:rsidP="00DE1BA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65 1 00 41990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DE1BA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DE1BA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21,2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21,6</w:t>
            </w:r>
          </w:p>
        </w:tc>
      </w:tr>
      <w:tr w:rsidR="00D206C0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F906E4" w:rsidRDefault="00D206C0" w:rsidP="00824DA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206C0" w:rsidRPr="00DE1BA3" w:rsidRDefault="00D206C0" w:rsidP="00824DA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65 1 00 41990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824DA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824DA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824DA1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206C0" w:rsidRPr="00F906E4" w:rsidRDefault="00D206C0" w:rsidP="00824DA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Pr="00F906E4" w:rsidRDefault="00D206C0" w:rsidP="00824DA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21,2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Pr="00F906E4" w:rsidRDefault="00D206C0" w:rsidP="00824DA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21,6</w:t>
            </w:r>
          </w:p>
        </w:tc>
      </w:tr>
      <w:tr w:rsidR="00D206C0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6C0" w:rsidRPr="00F906E4" w:rsidRDefault="00D206C0" w:rsidP="009753D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bCs/>
                <w:color w:val="000000"/>
                <w:sz w:val="22"/>
                <w:szCs w:val="22"/>
              </w:rPr>
              <w:t>Анненковского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206C0" w:rsidRPr="00A50775" w:rsidRDefault="00D206C0" w:rsidP="009753D6">
            <w:pPr>
              <w:jc w:val="center"/>
              <w:rPr>
                <w:bCs/>
                <w:color w:val="000000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65 1 00 41990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9A551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9A551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C0" w:rsidRPr="00F906E4" w:rsidRDefault="00D206C0" w:rsidP="009A551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910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21,2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206C0" w:rsidRPr="00F906E4" w:rsidRDefault="00D206C0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21,6</w:t>
            </w:r>
          </w:p>
        </w:tc>
      </w:tr>
    </w:tbl>
    <w:p w:rsidR="00D206C0" w:rsidRDefault="00D206C0" w:rsidP="00B838E1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D206C0" w:rsidRDefault="00D206C0" w:rsidP="00513A2D">
      <w:pPr>
        <w:ind w:firstLine="708"/>
        <w:jc w:val="right"/>
      </w:pPr>
      <w:r>
        <w:t>Приложение №7</w:t>
      </w:r>
    </w:p>
    <w:p w:rsidR="00D206C0" w:rsidRDefault="00D206C0" w:rsidP="00513A2D">
      <w:pPr>
        <w:ind w:left="4536"/>
        <w:jc w:val="right"/>
      </w:pPr>
      <w:r>
        <w:t xml:space="preserve">к проекту  решения  Совета                                                                             депутатов  </w:t>
      </w:r>
      <w:r w:rsidRPr="00BC4E9A">
        <w:t>Анненковского</w:t>
      </w:r>
      <w:r>
        <w:t xml:space="preserve"> сельского поселения  Ромодановского муниципального района Республики Мордовия «О бюджете </w:t>
      </w:r>
      <w:r w:rsidRPr="00BC4E9A">
        <w:t>Анненковского</w:t>
      </w:r>
      <w:r>
        <w:t xml:space="preserve">  сельского поселения на 2021 год и плановый период 2022 и 2023 годов»</w:t>
      </w:r>
    </w:p>
    <w:p w:rsidR="00D206C0" w:rsidRDefault="00D206C0" w:rsidP="00513A2D">
      <w:pPr>
        <w:ind w:left="4536"/>
        <w:jc w:val="right"/>
      </w:pPr>
      <w:r>
        <w:t xml:space="preserve">от «26» декабря 2020 г. №115 </w:t>
      </w:r>
    </w:p>
    <w:p w:rsidR="00D206C0" w:rsidRDefault="00D206C0" w:rsidP="00B838E1">
      <w:pPr>
        <w:tabs>
          <w:tab w:val="left" w:pos="7755"/>
        </w:tabs>
        <w:rPr>
          <w:rFonts w:ascii="Arial" w:hAnsi="Arial" w:cs="Arial"/>
          <w:sz w:val="24"/>
          <w:szCs w:val="24"/>
        </w:rPr>
      </w:pPr>
    </w:p>
    <w:p w:rsidR="00D206C0" w:rsidRPr="00241F28" w:rsidRDefault="00D206C0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  <w:r>
        <w:rPr>
          <w:sz w:val="24"/>
          <w:szCs w:val="24"/>
        </w:rPr>
        <w:tab/>
      </w:r>
    </w:p>
    <w:p w:rsidR="00D206C0" w:rsidRPr="009D6B9B" w:rsidRDefault="00D206C0" w:rsidP="00B838E1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D206C0" w:rsidRPr="00241F28" w:rsidRDefault="00D206C0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  <w:r>
        <w:rPr>
          <w:sz w:val="24"/>
          <w:szCs w:val="24"/>
        </w:rPr>
        <w:tab/>
      </w:r>
    </w:p>
    <w:p w:rsidR="00D206C0" w:rsidRPr="00FF6713" w:rsidRDefault="00D206C0" w:rsidP="00B838E1">
      <w:pPr>
        <w:tabs>
          <w:tab w:val="left" w:pos="265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W w:w="8835" w:type="dxa"/>
        <w:tblInd w:w="-176" w:type="dxa"/>
        <w:tblLook w:val="00A0"/>
      </w:tblPr>
      <w:tblGrid>
        <w:gridCol w:w="654"/>
        <w:gridCol w:w="3111"/>
        <w:gridCol w:w="1690"/>
        <w:gridCol w:w="1690"/>
        <w:gridCol w:w="1020"/>
        <w:gridCol w:w="670"/>
      </w:tblGrid>
      <w:tr w:rsidR="00D206C0" w:rsidRPr="00FF6713" w:rsidTr="00EB72E3">
        <w:trPr>
          <w:gridAfter w:val="1"/>
          <w:wAfter w:w="735" w:type="dxa"/>
          <w:trHeight w:val="1500"/>
        </w:trPr>
        <w:tc>
          <w:tcPr>
            <w:tcW w:w="883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206C0" w:rsidRDefault="00D206C0" w:rsidP="00B838E1">
            <w:pPr>
              <w:tabs>
                <w:tab w:val="left" w:pos="2160"/>
              </w:tabs>
              <w:jc w:val="center"/>
            </w:pPr>
            <w:r w:rsidRPr="00B838E1">
              <w:rPr>
                <w:b/>
                <w:bCs/>
              </w:rPr>
              <w:t xml:space="preserve">ПРОГРАММА МУНИЦИПАЛЬНЫХ ВНУТРЕННИХ ЗАИМСТВОВАНИЙ БЮДЖЕТА </w:t>
            </w:r>
            <w:r>
              <w:rPr>
                <w:b/>
                <w:bCs/>
              </w:rPr>
              <w:t xml:space="preserve">АННЕНКОВСКОГО </w:t>
            </w:r>
            <w:r w:rsidRPr="00B838E1">
              <w:rPr>
                <w:b/>
                <w:bCs/>
              </w:rPr>
              <w:t>СЕЛЬСКОГО ПОСЕЛЕНИЯ РОМОДАНОВСКОГО МУНИЦИПАЛЬНОГО РАЙОНА РЕСПУБЛИКИ МОРДОВИЯ НА 2021 ГОД</w:t>
            </w:r>
            <w:r w:rsidRPr="00A013D4">
              <w:rPr>
                <w:b/>
                <w:bCs/>
              </w:rPr>
              <w:t xml:space="preserve"> И НА ПЛАНОВЫЙ ПЕРИОД </w:t>
            </w:r>
            <w:r>
              <w:rPr>
                <w:b/>
                <w:bCs/>
              </w:rPr>
              <w:t xml:space="preserve">                     </w:t>
            </w:r>
            <w:r w:rsidRPr="00A013D4">
              <w:rPr>
                <w:b/>
                <w:bCs/>
              </w:rPr>
              <w:t>202</w:t>
            </w:r>
            <w:r>
              <w:rPr>
                <w:b/>
                <w:bCs/>
              </w:rPr>
              <w:t>2</w:t>
            </w:r>
            <w:r w:rsidRPr="00A013D4">
              <w:rPr>
                <w:b/>
                <w:bCs/>
              </w:rPr>
              <w:t xml:space="preserve"> И 202</w:t>
            </w:r>
            <w:r>
              <w:rPr>
                <w:b/>
                <w:bCs/>
              </w:rPr>
              <w:t>3</w:t>
            </w:r>
            <w:r w:rsidRPr="00A013D4">
              <w:rPr>
                <w:b/>
                <w:bCs/>
              </w:rPr>
              <w:t xml:space="preserve"> ГОДОВ</w:t>
            </w:r>
          </w:p>
          <w:p w:rsidR="00D206C0" w:rsidRPr="00FF6713" w:rsidRDefault="00D206C0" w:rsidP="00B838E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D206C0" w:rsidTr="002C41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D206C0" w:rsidRPr="002C4119" w:rsidRDefault="00D206C0" w:rsidP="002C4119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2C4119">
              <w:rPr>
                <w:rFonts w:ascii="Times New Roman" w:hAnsi="Times New Roman" w:cs="Times New Roman"/>
                <w:bCs/>
              </w:rPr>
              <w:t>№ п/п</w:t>
            </w:r>
          </w:p>
        </w:tc>
        <w:tc>
          <w:tcPr>
            <w:tcW w:w="3330" w:type="dxa"/>
            <w:vAlign w:val="center"/>
          </w:tcPr>
          <w:p w:rsidR="00D206C0" w:rsidRPr="002C4119" w:rsidRDefault="00D206C0" w:rsidP="002C4119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2C4119">
              <w:rPr>
                <w:b/>
                <w:bCs/>
                <w:sz w:val="22"/>
                <w:szCs w:val="22"/>
              </w:rPr>
              <w:t>Виды заимствований</w:t>
            </w:r>
          </w:p>
        </w:tc>
        <w:tc>
          <w:tcPr>
            <w:tcW w:w="1855" w:type="dxa"/>
          </w:tcPr>
          <w:p w:rsidR="00D206C0" w:rsidRPr="002C4119" w:rsidRDefault="00D206C0" w:rsidP="002C4119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2C4119">
              <w:rPr>
                <w:rFonts w:ascii="Times New Roman" w:hAnsi="Times New Roman" w:cs="Times New Roman"/>
                <w:bCs/>
              </w:rPr>
              <w:t>2021 год</w:t>
            </w:r>
          </w:p>
        </w:tc>
        <w:tc>
          <w:tcPr>
            <w:tcW w:w="1855" w:type="dxa"/>
          </w:tcPr>
          <w:p w:rsidR="00D206C0" w:rsidRPr="002C4119" w:rsidRDefault="00D206C0" w:rsidP="002C4119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2C4119">
              <w:rPr>
                <w:rFonts w:ascii="Times New Roman" w:hAnsi="Times New Roman" w:cs="Times New Roman"/>
                <w:bCs/>
              </w:rPr>
              <w:t>2022 год</w:t>
            </w:r>
          </w:p>
        </w:tc>
        <w:tc>
          <w:tcPr>
            <w:tcW w:w="1855" w:type="dxa"/>
            <w:gridSpan w:val="2"/>
          </w:tcPr>
          <w:p w:rsidR="00D206C0" w:rsidRPr="002C4119" w:rsidRDefault="00D206C0" w:rsidP="002C4119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2C4119">
              <w:rPr>
                <w:rFonts w:ascii="Times New Roman" w:hAnsi="Times New Roman" w:cs="Times New Roman"/>
                <w:bCs/>
              </w:rPr>
              <w:t>2023 год</w:t>
            </w:r>
          </w:p>
        </w:tc>
      </w:tr>
      <w:tr w:rsidR="00D206C0" w:rsidTr="002C41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D206C0" w:rsidRPr="002C4119" w:rsidRDefault="00D206C0" w:rsidP="002C4119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2C4119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3330" w:type="dxa"/>
          </w:tcPr>
          <w:p w:rsidR="00D206C0" w:rsidRPr="002C4119" w:rsidRDefault="00D206C0" w:rsidP="002C411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C4119">
              <w:rPr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855" w:type="dxa"/>
          </w:tcPr>
          <w:p w:rsidR="00D206C0" w:rsidRPr="002C4119" w:rsidRDefault="00D206C0" w:rsidP="002C4119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2C4119">
              <w:rPr>
                <w:rFonts w:ascii="Times New Roman" w:hAnsi="Times New Roman" w:cs="Times New Roman"/>
                <w:bCs/>
              </w:rPr>
              <w:t>15,9</w:t>
            </w:r>
          </w:p>
        </w:tc>
        <w:tc>
          <w:tcPr>
            <w:tcW w:w="1855" w:type="dxa"/>
          </w:tcPr>
          <w:p w:rsidR="00D206C0" w:rsidRPr="002C4119" w:rsidRDefault="00D206C0" w:rsidP="002C4119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2C4119">
              <w:rPr>
                <w:rFonts w:ascii="Times New Roman" w:hAnsi="Times New Roman" w:cs="Times New Roman"/>
                <w:bCs/>
              </w:rPr>
              <w:t>31,9</w:t>
            </w:r>
          </w:p>
        </w:tc>
        <w:tc>
          <w:tcPr>
            <w:tcW w:w="1855" w:type="dxa"/>
            <w:gridSpan w:val="2"/>
          </w:tcPr>
          <w:p w:rsidR="00D206C0" w:rsidRPr="002C4119" w:rsidRDefault="00D206C0" w:rsidP="002C4119">
            <w:pPr>
              <w:jc w:val="center"/>
              <w:rPr>
                <w:sz w:val="22"/>
                <w:szCs w:val="22"/>
              </w:rPr>
            </w:pPr>
            <w:r w:rsidRPr="002C4119">
              <w:rPr>
                <w:bCs/>
                <w:sz w:val="22"/>
                <w:szCs w:val="22"/>
              </w:rPr>
              <w:t>47,8</w:t>
            </w:r>
          </w:p>
        </w:tc>
      </w:tr>
      <w:tr w:rsidR="00D206C0" w:rsidTr="002C41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D206C0" w:rsidRPr="002C4119" w:rsidRDefault="00D206C0" w:rsidP="002C4119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330" w:type="dxa"/>
          </w:tcPr>
          <w:p w:rsidR="00D206C0" w:rsidRPr="002C4119" w:rsidRDefault="00D206C0" w:rsidP="002C411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C4119">
              <w:rPr>
                <w:sz w:val="22"/>
                <w:szCs w:val="22"/>
              </w:rPr>
              <w:t>в том числе:</w:t>
            </w:r>
          </w:p>
        </w:tc>
        <w:tc>
          <w:tcPr>
            <w:tcW w:w="1855" w:type="dxa"/>
          </w:tcPr>
          <w:p w:rsidR="00D206C0" w:rsidRPr="002C4119" w:rsidRDefault="00D206C0" w:rsidP="002C41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55" w:type="dxa"/>
          </w:tcPr>
          <w:p w:rsidR="00D206C0" w:rsidRPr="002C4119" w:rsidRDefault="00D206C0" w:rsidP="002C41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55" w:type="dxa"/>
            <w:gridSpan w:val="2"/>
          </w:tcPr>
          <w:p w:rsidR="00D206C0" w:rsidRPr="002C4119" w:rsidRDefault="00D206C0" w:rsidP="002C4119">
            <w:pPr>
              <w:jc w:val="center"/>
              <w:rPr>
                <w:sz w:val="22"/>
                <w:szCs w:val="22"/>
              </w:rPr>
            </w:pPr>
          </w:p>
        </w:tc>
      </w:tr>
      <w:tr w:rsidR="00D206C0" w:rsidTr="002C41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D206C0" w:rsidRPr="002C4119" w:rsidRDefault="00D206C0" w:rsidP="002C4119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330" w:type="dxa"/>
          </w:tcPr>
          <w:p w:rsidR="00D206C0" w:rsidRPr="002C4119" w:rsidRDefault="00D206C0" w:rsidP="002C411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C4119">
              <w:rPr>
                <w:sz w:val="22"/>
                <w:szCs w:val="22"/>
              </w:rPr>
              <w:t>Объем привлечения</w:t>
            </w:r>
          </w:p>
        </w:tc>
        <w:tc>
          <w:tcPr>
            <w:tcW w:w="1855" w:type="dxa"/>
          </w:tcPr>
          <w:p w:rsidR="00D206C0" w:rsidRPr="002C4119" w:rsidRDefault="00D206C0" w:rsidP="002C4119">
            <w:pPr>
              <w:jc w:val="center"/>
              <w:rPr>
                <w:sz w:val="22"/>
                <w:szCs w:val="22"/>
              </w:rPr>
            </w:pPr>
            <w:r w:rsidRPr="002C4119">
              <w:rPr>
                <w:bCs/>
                <w:sz w:val="22"/>
                <w:szCs w:val="22"/>
              </w:rPr>
              <w:t>15,9</w:t>
            </w:r>
          </w:p>
        </w:tc>
        <w:tc>
          <w:tcPr>
            <w:tcW w:w="1855" w:type="dxa"/>
          </w:tcPr>
          <w:p w:rsidR="00D206C0" w:rsidRPr="002C4119" w:rsidRDefault="00D206C0" w:rsidP="002C4119">
            <w:pPr>
              <w:jc w:val="center"/>
              <w:rPr>
                <w:sz w:val="22"/>
                <w:szCs w:val="22"/>
              </w:rPr>
            </w:pPr>
            <w:r w:rsidRPr="002C4119">
              <w:rPr>
                <w:bCs/>
                <w:sz w:val="22"/>
                <w:szCs w:val="22"/>
              </w:rPr>
              <w:t>31,9</w:t>
            </w:r>
          </w:p>
        </w:tc>
        <w:tc>
          <w:tcPr>
            <w:tcW w:w="1855" w:type="dxa"/>
            <w:gridSpan w:val="2"/>
          </w:tcPr>
          <w:p w:rsidR="00D206C0" w:rsidRPr="002C4119" w:rsidRDefault="00D206C0" w:rsidP="002C4119">
            <w:pPr>
              <w:jc w:val="center"/>
              <w:rPr>
                <w:sz w:val="22"/>
                <w:szCs w:val="22"/>
              </w:rPr>
            </w:pPr>
            <w:r w:rsidRPr="002C4119">
              <w:rPr>
                <w:bCs/>
                <w:sz w:val="22"/>
                <w:szCs w:val="22"/>
              </w:rPr>
              <w:t>47,8</w:t>
            </w:r>
          </w:p>
        </w:tc>
      </w:tr>
      <w:tr w:rsidR="00D206C0" w:rsidTr="002C41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D206C0" w:rsidRPr="002C4119" w:rsidRDefault="00D206C0" w:rsidP="002C4119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330" w:type="dxa"/>
          </w:tcPr>
          <w:p w:rsidR="00D206C0" w:rsidRPr="002C4119" w:rsidRDefault="00D206C0" w:rsidP="002C411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C4119">
              <w:rPr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855" w:type="dxa"/>
          </w:tcPr>
          <w:p w:rsidR="00D206C0" w:rsidRPr="002C4119" w:rsidRDefault="00D206C0" w:rsidP="002C4119">
            <w:pPr>
              <w:jc w:val="center"/>
              <w:rPr>
                <w:sz w:val="22"/>
                <w:szCs w:val="22"/>
              </w:rPr>
            </w:pPr>
            <w:r w:rsidRPr="002C4119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855" w:type="dxa"/>
          </w:tcPr>
          <w:p w:rsidR="00D206C0" w:rsidRPr="002C4119" w:rsidRDefault="00D206C0" w:rsidP="002C4119">
            <w:pPr>
              <w:jc w:val="center"/>
              <w:rPr>
                <w:sz w:val="22"/>
                <w:szCs w:val="22"/>
              </w:rPr>
            </w:pPr>
            <w:r w:rsidRPr="002C4119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855" w:type="dxa"/>
            <w:gridSpan w:val="2"/>
          </w:tcPr>
          <w:p w:rsidR="00D206C0" w:rsidRPr="002C4119" w:rsidRDefault="00D206C0" w:rsidP="002C4119">
            <w:pPr>
              <w:jc w:val="center"/>
              <w:rPr>
                <w:sz w:val="22"/>
                <w:szCs w:val="22"/>
              </w:rPr>
            </w:pPr>
            <w:r w:rsidRPr="002C4119">
              <w:rPr>
                <w:bCs/>
                <w:sz w:val="22"/>
                <w:szCs w:val="22"/>
              </w:rPr>
              <w:t>0,0</w:t>
            </w:r>
          </w:p>
        </w:tc>
      </w:tr>
      <w:tr w:rsidR="00D206C0" w:rsidTr="002C41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D206C0" w:rsidRPr="002C4119" w:rsidRDefault="00D206C0" w:rsidP="002C4119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2C4119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3330" w:type="dxa"/>
          </w:tcPr>
          <w:p w:rsidR="00D206C0" w:rsidRPr="002C4119" w:rsidRDefault="00D206C0" w:rsidP="002C411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C4119">
              <w:rPr>
                <w:sz w:val="22"/>
                <w:szCs w:val="22"/>
              </w:rPr>
              <w:t>Бюджетные кредиты от других бюджетов бюджетной системы  Российской Федерации</w:t>
            </w:r>
          </w:p>
        </w:tc>
        <w:tc>
          <w:tcPr>
            <w:tcW w:w="1855" w:type="dxa"/>
          </w:tcPr>
          <w:p w:rsidR="00D206C0" w:rsidRPr="002C4119" w:rsidRDefault="00D206C0" w:rsidP="002C4119">
            <w:pPr>
              <w:jc w:val="center"/>
              <w:rPr>
                <w:sz w:val="22"/>
                <w:szCs w:val="22"/>
              </w:rPr>
            </w:pPr>
            <w:r w:rsidRPr="002C4119">
              <w:rPr>
                <w:bCs/>
                <w:sz w:val="22"/>
                <w:szCs w:val="22"/>
              </w:rPr>
              <w:t>-15,9</w:t>
            </w:r>
          </w:p>
        </w:tc>
        <w:tc>
          <w:tcPr>
            <w:tcW w:w="1855" w:type="dxa"/>
          </w:tcPr>
          <w:p w:rsidR="00D206C0" w:rsidRPr="002C4119" w:rsidRDefault="00D206C0" w:rsidP="002C4119">
            <w:pPr>
              <w:jc w:val="center"/>
              <w:rPr>
                <w:sz w:val="22"/>
                <w:szCs w:val="22"/>
              </w:rPr>
            </w:pPr>
            <w:r w:rsidRPr="002C4119">
              <w:rPr>
                <w:bCs/>
                <w:sz w:val="22"/>
                <w:szCs w:val="22"/>
              </w:rPr>
              <w:t>-31,9</w:t>
            </w:r>
          </w:p>
        </w:tc>
        <w:tc>
          <w:tcPr>
            <w:tcW w:w="1855" w:type="dxa"/>
            <w:gridSpan w:val="2"/>
          </w:tcPr>
          <w:p w:rsidR="00D206C0" w:rsidRPr="002C4119" w:rsidRDefault="00D206C0" w:rsidP="002C4119">
            <w:pPr>
              <w:jc w:val="center"/>
              <w:rPr>
                <w:sz w:val="22"/>
                <w:szCs w:val="22"/>
              </w:rPr>
            </w:pPr>
            <w:r w:rsidRPr="002C4119">
              <w:rPr>
                <w:bCs/>
                <w:sz w:val="22"/>
                <w:szCs w:val="22"/>
              </w:rPr>
              <w:t>-47,8</w:t>
            </w:r>
          </w:p>
        </w:tc>
      </w:tr>
      <w:tr w:rsidR="00D206C0" w:rsidTr="002C41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D206C0" w:rsidRPr="002C4119" w:rsidRDefault="00D206C0" w:rsidP="002C4119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330" w:type="dxa"/>
          </w:tcPr>
          <w:p w:rsidR="00D206C0" w:rsidRPr="002C4119" w:rsidRDefault="00D206C0" w:rsidP="002C411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C4119">
              <w:rPr>
                <w:sz w:val="22"/>
                <w:szCs w:val="22"/>
              </w:rPr>
              <w:t>в том числе:</w:t>
            </w:r>
          </w:p>
        </w:tc>
        <w:tc>
          <w:tcPr>
            <w:tcW w:w="1855" w:type="dxa"/>
          </w:tcPr>
          <w:p w:rsidR="00D206C0" w:rsidRPr="002C4119" w:rsidRDefault="00D206C0" w:rsidP="002C41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55" w:type="dxa"/>
          </w:tcPr>
          <w:p w:rsidR="00D206C0" w:rsidRPr="002C4119" w:rsidRDefault="00D206C0" w:rsidP="002C41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55" w:type="dxa"/>
            <w:gridSpan w:val="2"/>
          </w:tcPr>
          <w:p w:rsidR="00D206C0" w:rsidRPr="002C4119" w:rsidRDefault="00D206C0" w:rsidP="002C4119">
            <w:pPr>
              <w:jc w:val="center"/>
              <w:rPr>
                <w:sz w:val="22"/>
                <w:szCs w:val="22"/>
              </w:rPr>
            </w:pPr>
          </w:p>
        </w:tc>
      </w:tr>
      <w:tr w:rsidR="00D206C0" w:rsidTr="002C41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D206C0" w:rsidRPr="002C4119" w:rsidRDefault="00D206C0" w:rsidP="002C4119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330" w:type="dxa"/>
          </w:tcPr>
          <w:p w:rsidR="00D206C0" w:rsidRPr="002C4119" w:rsidRDefault="00D206C0" w:rsidP="002C411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C4119">
              <w:rPr>
                <w:sz w:val="22"/>
                <w:szCs w:val="22"/>
              </w:rPr>
              <w:t>Объем привлечения</w:t>
            </w:r>
          </w:p>
        </w:tc>
        <w:tc>
          <w:tcPr>
            <w:tcW w:w="1855" w:type="dxa"/>
          </w:tcPr>
          <w:p w:rsidR="00D206C0" w:rsidRPr="002C4119" w:rsidRDefault="00D206C0" w:rsidP="002C4119">
            <w:pPr>
              <w:jc w:val="center"/>
              <w:rPr>
                <w:sz w:val="22"/>
                <w:szCs w:val="22"/>
              </w:rPr>
            </w:pPr>
            <w:r w:rsidRPr="002C4119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855" w:type="dxa"/>
          </w:tcPr>
          <w:p w:rsidR="00D206C0" w:rsidRPr="002C4119" w:rsidRDefault="00D206C0" w:rsidP="002C4119">
            <w:pPr>
              <w:jc w:val="center"/>
              <w:rPr>
                <w:sz w:val="22"/>
                <w:szCs w:val="22"/>
              </w:rPr>
            </w:pPr>
            <w:r w:rsidRPr="002C4119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855" w:type="dxa"/>
            <w:gridSpan w:val="2"/>
          </w:tcPr>
          <w:p w:rsidR="00D206C0" w:rsidRPr="002C4119" w:rsidRDefault="00D206C0" w:rsidP="002C4119">
            <w:pPr>
              <w:jc w:val="center"/>
              <w:rPr>
                <w:sz w:val="22"/>
                <w:szCs w:val="22"/>
              </w:rPr>
            </w:pPr>
            <w:r w:rsidRPr="002C4119">
              <w:rPr>
                <w:bCs/>
                <w:sz w:val="22"/>
                <w:szCs w:val="22"/>
              </w:rPr>
              <w:t>0,0</w:t>
            </w:r>
          </w:p>
        </w:tc>
      </w:tr>
      <w:tr w:rsidR="00D206C0" w:rsidTr="002C41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D206C0" w:rsidRPr="002C4119" w:rsidRDefault="00D206C0" w:rsidP="002C4119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330" w:type="dxa"/>
          </w:tcPr>
          <w:p w:rsidR="00D206C0" w:rsidRPr="002C4119" w:rsidRDefault="00D206C0" w:rsidP="002C411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C4119">
              <w:rPr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855" w:type="dxa"/>
          </w:tcPr>
          <w:p w:rsidR="00D206C0" w:rsidRPr="002C4119" w:rsidRDefault="00D206C0" w:rsidP="002C4119">
            <w:pPr>
              <w:jc w:val="center"/>
              <w:rPr>
                <w:sz w:val="22"/>
                <w:szCs w:val="22"/>
              </w:rPr>
            </w:pPr>
            <w:r w:rsidRPr="002C4119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855" w:type="dxa"/>
          </w:tcPr>
          <w:p w:rsidR="00D206C0" w:rsidRPr="002C4119" w:rsidRDefault="00D206C0" w:rsidP="002C4119">
            <w:pPr>
              <w:jc w:val="center"/>
              <w:rPr>
                <w:sz w:val="22"/>
                <w:szCs w:val="22"/>
              </w:rPr>
            </w:pPr>
            <w:r w:rsidRPr="002C4119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855" w:type="dxa"/>
            <w:gridSpan w:val="2"/>
          </w:tcPr>
          <w:p w:rsidR="00D206C0" w:rsidRPr="002C4119" w:rsidRDefault="00D206C0" w:rsidP="002C4119">
            <w:pPr>
              <w:jc w:val="center"/>
              <w:rPr>
                <w:sz w:val="22"/>
                <w:szCs w:val="22"/>
              </w:rPr>
            </w:pPr>
            <w:r w:rsidRPr="002C4119">
              <w:rPr>
                <w:bCs/>
                <w:sz w:val="22"/>
                <w:szCs w:val="22"/>
              </w:rPr>
              <w:t>0,0</w:t>
            </w:r>
          </w:p>
        </w:tc>
      </w:tr>
      <w:tr w:rsidR="00D206C0" w:rsidTr="002C41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D206C0" w:rsidRPr="002C4119" w:rsidRDefault="00D206C0" w:rsidP="002C4119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330" w:type="dxa"/>
          </w:tcPr>
          <w:p w:rsidR="00D206C0" w:rsidRPr="002C4119" w:rsidRDefault="00D206C0" w:rsidP="002C411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C4119">
              <w:rPr>
                <w:sz w:val="22"/>
                <w:szCs w:val="22"/>
              </w:rPr>
              <w:t>Всего</w:t>
            </w:r>
          </w:p>
        </w:tc>
        <w:tc>
          <w:tcPr>
            <w:tcW w:w="1855" w:type="dxa"/>
          </w:tcPr>
          <w:p w:rsidR="00D206C0" w:rsidRPr="002C4119" w:rsidRDefault="00D206C0" w:rsidP="002C4119">
            <w:pPr>
              <w:jc w:val="center"/>
              <w:rPr>
                <w:sz w:val="22"/>
                <w:szCs w:val="22"/>
              </w:rPr>
            </w:pPr>
            <w:r w:rsidRPr="002C4119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855" w:type="dxa"/>
          </w:tcPr>
          <w:p w:rsidR="00D206C0" w:rsidRPr="002C4119" w:rsidRDefault="00D206C0" w:rsidP="002C4119">
            <w:pPr>
              <w:jc w:val="center"/>
              <w:rPr>
                <w:sz w:val="22"/>
                <w:szCs w:val="22"/>
              </w:rPr>
            </w:pPr>
            <w:r w:rsidRPr="002C4119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855" w:type="dxa"/>
            <w:gridSpan w:val="2"/>
          </w:tcPr>
          <w:p w:rsidR="00D206C0" w:rsidRPr="002C4119" w:rsidRDefault="00D206C0" w:rsidP="002C4119">
            <w:pPr>
              <w:jc w:val="center"/>
              <w:rPr>
                <w:sz w:val="22"/>
                <w:szCs w:val="22"/>
              </w:rPr>
            </w:pPr>
            <w:r w:rsidRPr="002C4119">
              <w:rPr>
                <w:bCs/>
                <w:sz w:val="22"/>
                <w:szCs w:val="22"/>
              </w:rPr>
              <w:t>0,0</w:t>
            </w:r>
          </w:p>
        </w:tc>
      </w:tr>
    </w:tbl>
    <w:p w:rsidR="00D206C0" w:rsidRDefault="00D206C0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D206C0" w:rsidRDefault="00D206C0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D206C0" w:rsidRDefault="00D206C0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D206C0" w:rsidRDefault="00D206C0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D206C0" w:rsidRDefault="00D206C0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D206C0" w:rsidRDefault="00D206C0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D206C0" w:rsidRDefault="00D206C0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D206C0" w:rsidRDefault="00D206C0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D206C0" w:rsidRDefault="00D206C0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D206C0" w:rsidRDefault="00D206C0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D206C0" w:rsidRDefault="00D206C0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D206C0" w:rsidRDefault="00D206C0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D206C0" w:rsidRDefault="00D206C0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D206C0" w:rsidRDefault="00D206C0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D206C0" w:rsidRDefault="00D206C0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D206C0" w:rsidRDefault="00D206C0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D206C0" w:rsidRDefault="00D206C0" w:rsidP="00DE15B2">
      <w:pPr>
        <w:ind w:firstLine="708"/>
        <w:jc w:val="right"/>
      </w:pPr>
    </w:p>
    <w:p w:rsidR="00D206C0" w:rsidRDefault="00D206C0" w:rsidP="00DE15B2">
      <w:pPr>
        <w:ind w:firstLine="708"/>
        <w:jc w:val="right"/>
      </w:pPr>
    </w:p>
    <w:p w:rsidR="00D206C0" w:rsidRDefault="00D206C0" w:rsidP="00DE15B2">
      <w:pPr>
        <w:ind w:firstLine="708"/>
        <w:jc w:val="right"/>
      </w:pPr>
    </w:p>
    <w:p w:rsidR="00D206C0" w:rsidRDefault="00D206C0" w:rsidP="00DE15B2">
      <w:pPr>
        <w:ind w:firstLine="708"/>
        <w:jc w:val="right"/>
      </w:pPr>
    </w:p>
    <w:p w:rsidR="00D206C0" w:rsidRDefault="00D206C0" w:rsidP="00513A2D">
      <w:pPr>
        <w:ind w:firstLine="708"/>
        <w:jc w:val="right"/>
      </w:pPr>
      <w:r>
        <w:t>Приложение №8</w:t>
      </w:r>
    </w:p>
    <w:p w:rsidR="00D206C0" w:rsidRDefault="00D206C0" w:rsidP="00513A2D">
      <w:pPr>
        <w:ind w:left="4536"/>
        <w:jc w:val="right"/>
      </w:pPr>
      <w:r>
        <w:t xml:space="preserve">к проекту  решения  Совета                                                                             депутатов  </w:t>
      </w:r>
      <w:r w:rsidRPr="00BC4E9A">
        <w:t>Анненковского</w:t>
      </w:r>
      <w:r>
        <w:t xml:space="preserve"> сельского поселения  Ромодановского муниципального района Республики Мордовия «О бюджете </w:t>
      </w:r>
      <w:r w:rsidRPr="00BC4E9A">
        <w:t>Анненковского</w:t>
      </w:r>
      <w:r>
        <w:t xml:space="preserve">  сельского поселения на 2021 год и плановый период 2022 и 2023 годов»</w:t>
      </w:r>
    </w:p>
    <w:p w:rsidR="00D206C0" w:rsidRDefault="00D206C0" w:rsidP="00513A2D">
      <w:pPr>
        <w:ind w:left="4536"/>
        <w:jc w:val="right"/>
      </w:pPr>
      <w:r>
        <w:t xml:space="preserve">от «26 » декабря 2020 г. №115 </w:t>
      </w:r>
    </w:p>
    <w:p w:rsidR="00D206C0" w:rsidRDefault="00D206C0" w:rsidP="00DE15B2">
      <w:pPr>
        <w:ind w:left="4536"/>
        <w:jc w:val="right"/>
      </w:pPr>
    </w:p>
    <w:p w:rsidR="00D206C0" w:rsidRDefault="00D206C0" w:rsidP="00DE15B2">
      <w:pPr>
        <w:tabs>
          <w:tab w:val="left" w:pos="7755"/>
        </w:tabs>
        <w:rPr>
          <w:rFonts w:ascii="Arial" w:hAnsi="Arial" w:cs="Arial"/>
          <w:sz w:val="24"/>
          <w:szCs w:val="24"/>
        </w:rPr>
      </w:pPr>
    </w:p>
    <w:p w:rsidR="00D206C0" w:rsidRDefault="00D206C0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D206C0" w:rsidRDefault="00D206C0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D206C0" w:rsidRDefault="00D206C0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tbl>
      <w:tblPr>
        <w:tblW w:w="14798" w:type="dxa"/>
        <w:tblInd w:w="-743" w:type="dxa"/>
        <w:tblLook w:val="00A0"/>
      </w:tblPr>
      <w:tblGrid>
        <w:gridCol w:w="4178"/>
        <w:gridCol w:w="10620"/>
      </w:tblGrid>
      <w:tr w:rsidR="00D206C0" w:rsidRPr="00DB6D77" w:rsidTr="00B838E1">
        <w:trPr>
          <w:trHeight w:val="255"/>
        </w:trPr>
        <w:tc>
          <w:tcPr>
            <w:tcW w:w="4178" w:type="dxa"/>
            <w:tcBorders>
              <w:top w:val="nil"/>
              <w:left w:val="nil"/>
              <w:bottom w:val="nil"/>
              <w:right w:val="nil"/>
            </w:tcBorders>
          </w:tcPr>
          <w:p w:rsidR="00D206C0" w:rsidRPr="00DB6D77" w:rsidRDefault="00D206C0" w:rsidP="00B838E1">
            <w:pPr>
              <w:widowControl/>
              <w:autoSpaceDE/>
              <w:autoSpaceDN/>
              <w:adjustRightInd/>
              <w:jc w:val="center"/>
              <w:rPr>
                <w:rFonts w:ascii="Verdana" w:hAnsi="Verdana" w:cs="Arial CYR"/>
              </w:rPr>
            </w:pPr>
          </w:p>
        </w:tc>
        <w:tc>
          <w:tcPr>
            <w:tcW w:w="10620" w:type="dxa"/>
            <w:tcBorders>
              <w:top w:val="nil"/>
              <w:left w:val="nil"/>
              <w:bottom w:val="nil"/>
              <w:right w:val="nil"/>
            </w:tcBorders>
          </w:tcPr>
          <w:p w:rsidR="00D206C0" w:rsidRPr="00DB6D77" w:rsidRDefault="00D206C0" w:rsidP="00B838E1">
            <w:pPr>
              <w:widowControl/>
              <w:autoSpaceDE/>
              <w:autoSpaceDN/>
              <w:adjustRightInd/>
              <w:jc w:val="center"/>
              <w:rPr>
                <w:rFonts w:ascii="Verdana" w:hAnsi="Verdana" w:cs="Arial CYR"/>
              </w:rPr>
            </w:pPr>
          </w:p>
        </w:tc>
      </w:tr>
    </w:tbl>
    <w:p w:rsidR="00D206C0" w:rsidRPr="00E84CA4" w:rsidRDefault="00D206C0" w:rsidP="00B838E1">
      <w:pPr>
        <w:rPr>
          <w:sz w:val="18"/>
          <w:szCs w:val="18"/>
        </w:rPr>
      </w:pPr>
    </w:p>
    <w:p w:rsidR="00D206C0" w:rsidRPr="00DE15B2" w:rsidRDefault="00D206C0" w:rsidP="00B838E1">
      <w:pPr>
        <w:widowControl/>
        <w:autoSpaceDE/>
        <w:autoSpaceDN/>
        <w:adjustRightInd/>
        <w:jc w:val="center"/>
        <w:rPr>
          <w:b/>
          <w:bCs/>
        </w:rPr>
      </w:pPr>
      <w:r w:rsidRPr="00DE15B2">
        <w:rPr>
          <w:b/>
          <w:bCs/>
        </w:rPr>
        <w:t xml:space="preserve">ИСТОЧНИКИ ВНУТРЕННЕГО ФИНАНСИРОВАНИЯ ДЕФИЦИТА </w:t>
      </w:r>
      <w:r>
        <w:rPr>
          <w:b/>
          <w:bCs/>
        </w:rPr>
        <w:t xml:space="preserve">АННЕНСКОГО </w:t>
      </w:r>
      <w:r w:rsidRPr="00DE15B2">
        <w:rPr>
          <w:b/>
          <w:bCs/>
        </w:rPr>
        <w:t>СЕЛЬСКОГО ПОСЕЛЕНИЯ  РОМОДАНОВСКОГО МУНИЦИПАЛЬНОГО РАЙОНА РЕСПУБЛИКИ МОРДОВИЯ</w:t>
      </w:r>
    </w:p>
    <w:p w:rsidR="00D206C0" w:rsidRDefault="00D206C0" w:rsidP="00DE15B2">
      <w:pPr>
        <w:tabs>
          <w:tab w:val="left" w:pos="2160"/>
        </w:tabs>
        <w:jc w:val="center"/>
        <w:rPr>
          <w:b/>
          <w:bCs/>
        </w:rPr>
      </w:pPr>
      <w:r w:rsidRPr="00DE15B2">
        <w:rPr>
          <w:b/>
          <w:bCs/>
        </w:rPr>
        <w:t>НА 2021 ГОД  И  НА ПЛАНОВЫЙ ПЕРИОД  2022 И 2023 ГОДОВ</w:t>
      </w:r>
    </w:p>
    <w:p w:rsidR="00D206C0" w:rsidRDefault="00D206C0" w:rsidP="00DE15B2">
      <w:pPr>
        <w:tabs>
          <w:tab w:val="left" w:pos="2160"/>
        </w:tabs>
        <w:jc w:val="center"/>
        <w:rPr>
          <w:b/>
          <w:bCs/>
        </w:rPr>
      </w:pPr>
    </w:p>
    <w:p w:rsidR="00D206C0" w:rsidRDefault="00D206C0" w:rsidP="00DE15B2">
      <w:pPr>
        <w:tabs>
          <w:tab w:val="left" w:pos="2160"/>
        </w:tabs>
        <w:jc w:val="center"/>
        <w:rPr>
          <w:b/>
          <w:bCs/>
        </w:rPr>
      </w:pPr>
    </w:p>
    <w:p w:rsidR="00D206C0" w:rsidRDefault="00D206C0" w:rsidP="00591E1C">
      <w:pPr>
        <w:tabs>
          <w:tab w:val="left" w:pos="2160"/>
          <w:tab w:val="left" w:pos="7470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Сумма (тыс.рулей)</w:t>
      </w:r>
    </w:p>
    <w:tbl>
      <w:tblPr>
        <w:tblW w:w="1260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22"/>
        <w:gridCol w:w="4208"/>
        <w:gridCol w:w="1560"/>
        <w:gridCol w:w="1018"/>
        <w:gridCol w:w="1528"/>
        <w:gridCol w:w="48"/>
        <w:gridCol w:w="1221"/>
      </w:tblGrid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</w:p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2C4119">
              <w:rPr>
                <w:b/>
                <w:sz w:val="18"/>
                <w:szCs w:val="18"/>
              </w:rPr>
              <w:t>КОД</w:t>
            </w: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2C4119">
              <w:rPr>
                <w:b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2C4119">
              <w:rPr>
                <w:b/>
                <w:sz w:val="18"/>
                <w:szCs w:val="18"/>
              </w:rPr>
              <w:t>2021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2C4119">
              <w:rPr>
                <w:b/>
                <w:bCs/>
              </w:rPr>
              <w:t>2022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2C4119">
              <w:rPr>
                <w:b/>
                <w:bCs/>
              </w:rPr>
              <w:t>2023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2C4119">
              <w:rPr>
                <w:b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560" w:type="dxa"/>
          </w:tcPr>
          <w:p w:rsidR="00D206C0" w:rsidRPr="00DF439D" w:rsidRDefault="00D206C0" w:rsidP="002C4119">
            <w:pPr>
              <w:jc w:val="center"/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1</w:t>
            </w: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560" w:type="dxa"/>
          </w:tcPr>
          <w:p w:rsidR="00D206C0" w:rsidRPr="00DF439D" w:rsidRDefault="00D206C0" w:rsidP="002C4119">
            <w:pPr>
              <w:jc w:val="center"/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000 01 00 00 00 00 0000 000</w:t>
            </w: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Получение кредитов от кредитных организаций бюджетами субъектов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D206C0" w:rsidRPr="00DF439D" w:rsidRDefault="00D206C0" w:rsidP="002C4119">
            <w:pPr>
              <w:jc w:val="center"/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both"/>
              <w:rPr>
                <w:b/>
                <w:sz w:val="18"/>
                <w:szCs w:val="18"/>
              </w:rPr>
            </w:pPr>
            <w:r w:rsidRPr="002C4119">
              <w:rPr>
                <w:b/>
                <w:sz w:val="18"/>
                <w:szCs w:val="18"/>
              </w:rPr>
              <w:t>000 01 02 00 00 00 0000 000</w:t>
            </w: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560" w:type="dxa"/>
          </w:tcPr>
          <w:p w:rsidR="00D206C0" w:rsidRPr="00DF439D" w:rsidRDefault="00D206C0" w:rsidP="002C4119">
            <w:pPr>
              <w:jc w:val="center"/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000 01 02 00 00 00 0000 700</w:t>
            </w: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Погашение бюджетами субъектов Российской Федерации кредитов от кредитных организаций в валюте Российской Федерации</w:t>
            </w:r>
          </w:p>
        </w:tc>
        <w:tc>
          <w:tcPr>
            <w:tcW w:w="1560" w:type="dxa"/>
          </w:tcPr>
          <w:p w:rsidR="00D206C0" w:rsidRPr="00DF439D" w:rsidRDefault="00D206C0" w:rsidP="002C4119">
            <w:pPr>
              <w:jc w:val="center"/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000 01 02 00 00 10 0000 710</w:t>
            </w: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2C4119">
              <w:rPr>
                <w:b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60" w:type="dxa"/>
          </w:tcPr>
          <w:p w:rsidR="00D206C0" w:rsidRPr="00DF439D" w:rsidRDefault="00D206C0" w:rsidP="002C4119">
            <w:pPr>
              <w:jc w:val="center"/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000 01 02 00 00 00 0000 800</w:t>
            </w: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D206C0" w:rsidRPr="00DF439D" w:rsidRDefault="00D206C0" w:rsidP="002C4119">
            <w:pPr>
              <w:jc w:val="center"/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000 01 02 00 00 10 0000 810</w:t>
            </w: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субъектов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D206C0" w:rsidRPr="00DF439D" w:rsidRDefault="00D206C0" w:rsidP="002C4119">
            <w:pPr>
              <w:jc w:val="center"/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ind w:firstLine="708"/>
              <w:rPr>
                <w:b/>
                <w:sz w:val="18"/>
                <w:szCs w:val="18"/>
              </w:rPr>
            </w:pPr>
            <w:r w:rsidRPr="002C4119">
              <w:rPr>
                <w:b/>
                <w:sz w:val="18"/>
                <w:szCs w:val="18"/>
              </w:rPr>
              <w:t xml:space="preserve">000 01 03 00 00 00 0000 </w:t>
            </w: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субъектов Российской Федерации в валюте Российской Федерации,  предоставленных для покрытия временных кассовых разрывов, возникающих при исполнении бюджетов субъектов Российской Федерации</w:t>
            </w:r>
          </w:p>
        </w:tc>
        <w:tc>
          <w:tcPr>
            <w:tcW w:w="1560" w:type="dxa"/>
          </w:tcPr>
          <w:p w:rsidR="00D206C0" w:rsidRPr="00DF439D" w:rsidRDefault="00D206C0" w:rsidP="002C4119">
            <w:pPr>
              <w:jc w:val="center"/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000 01 03 00 00 00 0000 700</w:t>
            </w: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субъектов Российской Федерации в валюте Российской Федерации,  предоставленных для частичного покрытия дефицитов бюджетов субъектов Российской Федерации, возврат которых осуществляется субъектом Российской Федерации</w:t>
            </w:r>
          </w:p>
        </w:tc>
        <w:tc>
          <w:tcPr>
            <w:tcW w:w="1560" w:type="dxa"/>
          </w:tcPr>
          <w:p w:rsidR="00D206C0" w:rsidRDefault="00D206C0" w:rsidP="002C4119">
            <w:pPr>
              <w:jc w:val="center"/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000 01 03 00 00 10 0000 710</w:t>
            </w: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D206C0" w:rsidRDefault="00D206C0" w:rsidP="002C4119">
            <w:pPr>
              <w:jc w:val="center"/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000 01 03 00 00 10 2602 710</w:t>
            </w: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Погашение бюджетами субъектов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D206C0" w:rsidRDefault="00D206C0" w:rsidP="002C4119">
            <w:pPr>
              <w:jc w:val="center"/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000 01 03 00 00 10 5002 710</w:t>
            </w: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Погашение бюджетами субъектов Российской Федерации кредитов от других бюджетов бюджетной</w:t>
            </w:r>
          </w:p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системы Российской Федерации в валюте Российской Федерации,  предоставленных для покрытия временных кассовых разрывов, возникающих при исполнении бюджетов субъектов Российской Федерации</w:t>
            </w:r>
          </w:p>
        </w:tc>
        <w:tc>
          <w:tcPr>
            <w:tcW w:w="1560" w:type="dxa"/>
          </w:tcPr>
          <w:p w:rsidR="00D206C0" w:rsidRDefault="00D206C0" w:rsidP="002C4119">
            <w:pPr>
              <w:jc w:val="center"/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000 01 03 00 00 00 0000 800</w:t>
            </w: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Погашение бюджетами субъектов Российской Федерации кредитов от других бюджетов бюджетной системы Российской Федерации в валюте Российской Федерации,  предоставленных для частичного покрытия дефицитов бюджетов субъектов Российской Федерации, возврат которых осуществляется субъектом Российской Федерации</w:t>
            </w:r>
          </w:p>
        </w:tc>
        <w:tc>
          <w:tcPr>
            <w:tcW w:w="1560" w:type="dxa"/>
          </w:tcPr>
          <w:p w:rsidR="00D206C0" w:rsidRDefault="00D206C0" w:rsidP="002C4119">
            <w:pPr>
              <w:jc w:val="center"/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000 01 03 00 00 05 0000 810</w:t>
            </w: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Погашение бюджетами субъектов Российской Федерации кредитов от других бюджетов бюджетной системы Российской Федерации в валюте Российской Федерации, предоставленных на строительство, реконструкцию, капитальный ремонт, ремонт и содержание автомобильных дорог общего пользования (за исключением автомобильных дорог федерального значения)</w:t>
            </w:r>
          </w:p>
        </w:tc>
        <w:tc>
          <w:tcPr>
            <w:tcW w:w="1560" w:type="dxa"/>
          </w:tcPr>
          <w:p w:rsidR="00D206C0" w:rsidRDefault="00D206C0" w:rsidP="002C4119">
            <w:pPr>
              <w:jc w:val="center"/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000 01 03 00 00 10 2602 810</w:t>
            </w: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Погашение бюджетами субъектов Российской Федерации кредитов от других бюджетов бюджетной системы Российской Федерации в валюте Российской Федерации по договорам о консолидации и реструктуризации задолженности бюджетов субъектов Российской Федерации перед федеральным бюджетом, выраженной в валюте Российской Федерации, возврат которых осуществляется субъектом Российской Федерации</w:t>
            </w:r>
          </w:p>
        </w:tc>
        <w:tc>
          <w:tcPr>
            <w:tcW w:w="1560" w:type="dxa"/>
          </w:tcPr>
          <w:p w:rsidR="00D206C0" w:rsidRDefault="00D206C0" w:rsidP="002C4119">
            <w:pPr>
              <w:jc w:val="center"/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000 01 03 00 00 10 5002 810</w:t>
            </w: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Погашение бюджетами субъектов Российской Федерации прочих кредитов (бюджетных ссуд) от других бюджетов бюджетной системы Российской Федерации в валюте Российской Федерации, возврат которых осуществляется субъектом Российской Федерации</w:t>
            </w:r>
          </w:p>
        </w:tc>
        <w:tc>
          <w:tcPr>
            <w:tcW w:w="1560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000 01 03 00 00 02 5102 810</w:t>
            </w: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2C4119">
              <w:rPr>
                <w:b/>
                <w:sz w:val="18"/>
                <w:szCs w:val="18"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2C4119"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000 01 03 00 00 10 3502 810</w:t>
            </w: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2C4119">
              <w:rPr>
                <w:b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560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2C4119">
              <w:rPr>
                <w:b/>
                <w:sz w:val="18"/>
                <w:szCs w:val="18"/>
              </w:rPr>
              <w:t>-1012,8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2C4119">
              <w:rPr>
                <w:b/>
                <w:bCs/>
              </w:rPr>
              <w:t>-935,2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2C4119">
              <w:rPr>
                <w:b/>
                <w:bCs/>
              </w:rPr>
              <w:t>-952,7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000 01 03 00 00 10 4602 810</w:t>
            </w:r>
          </w:p>
        </w:tc>
        <w:tc>
          <w:tcPr>
            <w:tcW w:w="4208" w:type="dxa"/>
          </w:tcPr>
          <w:p w:rsidR="00D206C0" w:rsidRPr="002C4119" w:rsidRDefault="00D206C0" w:rsidP="002C4119">
            <w:pPr>
              <w:jc w:val="center"/>
              <w:rPr>
                <w:sz w:val="16"/>
                <w:szCs w:val="16"/>
              </w:rPr>
            </w:pPr>
            <w:r w:rsidRPr="002C4119">
              <w:rPr>
                <w:sz w:val="16"/>
                <w:szCs w:val="16"/>
              </w:rPr>
              <w:t>Увеличение прочих остатков средств бюджетов</w:t>
            </w:r>
          </w:p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-1012,8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Cs/>
              </w:rPr>
            </w:pPr>
            <w:r w:rsidRPr="002C4119">
              <w:rPr>
                <w:bCs/>
              </w:rPr>
              <w:t>-935,2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Cs/>
              </w:rPr>
            </w:pPr>
            <w:r w:rsidRPr="002C4119">
              <w:rPr>
                <w:bCs/>
              </w:rPr>
              <w:t>-952,7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both"/>
              <w:rPr>
                <w:b/>
                <w:sz w:val="18"/>
                <w:szCs w:val="18"/>
              </w:rPr>
            </w:pPr>
            <w:r w:rsidRPr="002C4119">
              <w:rPr>
                <w:b/>
                <w:sz w:val="18"/>
                <w:szCs w:val="18"/>
              </w:rPr>
              <w:t>000 01 05 00 00 00 0000 000</w:t>
            </w: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560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-1012,8</w:t>
            </w:r>
          </w:p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018" w:type="dxa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Cs/>
              </w:rPr>
            </w:pPr>
            <w:r w:rsidRPr="002C4119">
              <w:rPr>
                <w:bCs/>
              </w:rPr>
              <w:t>-935,2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Cs/>
              </w:rPr>
            </w:pPr>
            <w:r w:rsidRPr="002C4119">
              <w:rPr>
                <w:bCs/>
              </w:rPr>
              <w:t>-952,7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rPr>
                <w:b/>
                <w:sz w:val="18"/>
                <w:szCs w:val="18"/>
              </w:rPr>
            </w:pPr>
            <w:r w:rsidRPr="002C4119">
              <w:rPr>
                <w:b/>
                <w:sz w:val="18"/>
                <w:szCs w:val="18"/>
              </w:rPr>
              <w:t>000 01 05 00 00 00 0000 500</w:t>
            </w: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Увеличение прочих остатков денежных средств бюджетов субъектов Российской Федерации</w:t>
            </w:r>
          </w:p>
        </w:tc>
        <w:tc>
          <w:tcPr>
            <w:tcW w:w="1560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-1012,8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Cs/>
              </w:rPr>
            </w:pPr>
            <w:r w:rsidRPr="002C4119">
              <w:rPr>
                <w:bCs/>
              </w:rPr>
              <w:t>-935,2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Cs/>
              </w:rPr>
            </w:pPr>
            <w:r w:rsidRPr="002C4119">
              <w:rPr>
                <w:bCs/>
              </w:rPr>
              <w:t>-952,7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000 01 05 02 00 00 0000 500</w:t>
            </w: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2C4119">
              <w:rPr>
                <w:b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560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2C4119">
              <w:rPr>
                <w:b/>
                <w:sz w:val="18"/>
                <w:szCs w:val="18"/>
              </w:rPr>
              <w:t>1012,8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2C4119">
              <w:rPr>
                <w:b/>
                <w:bCs/>
              </w:rPr>
              <w:t>935,2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2C4119">
              <w:rPr>
                <w:b/>
                <w:bCs/>
              </w:rPr>
              <w:t>952,8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000 01 05 02 01 00 0000 510</w:t>
            </w: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560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1012,8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Cs/>
              </w:rPr>
            </w:pPr>
            <w:r w:rsidRPr="002C4119">
              <w:rPr>
                <w:bCs/>
              </w:rPr>
              <w:t>935,2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Cs/>
              </w:rPr>
            </w:pPr>
            <w:r w:rsidRPr="002C4119">
              <w:rPr>
                <w:bCs/>
              </w:rPr>
              <w:t>952,8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000 01 05 02 01 10 0000 510</w:t>
            </w: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560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1012,8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Cs/>
              </w:rPr>
            </w:pPr>
            <w:r w:rsidRPr="002C4119">
              <w:rPr>
                <w:bCs/>
              </w:rPr>
              <w:t>935,2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Cs/>
              </w:rPr>
            </w:pPr>
            <w:r w:rsidRPr="002C4119">
              <w:rPr>
                <w:bCs/>
              </w:rPr>
              <w:t>952,8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rPr>
                <w:b/>
                <w:sz w:val="18"/>
                <w:szCs w:val="18"/>
              </w:rPr>
            </w:pPr>
            <w:r w:rsidRPr="002C4119">
              <w:rPr>
                <w:b/>
                <w:sz w:val="18"/>
                <w:szCs w:val="18"/>
              </w:rPr>
              <w:t>000 01 05 00 00 00 0000 600</w:t>
            </w: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Уменьшение прочих остатков денежных средств бюджетов субъектов Российской Федерации</w:t>
            </w:r>
          </w:p>
        </w:tc>
        <w:tc>
          <w:tcPr>
            <w:tcW w:w="1560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1012,8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Cs/>
              </w:rPr>
            </w:pPr>
            <w:r w:rsidRPr="002C4119">
              <w:rPr>
                <w:bCs/>
              </w:rPr>
              <w:t>935,2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Cs/>
              </w:rPr>
            </w:pPr>
            <w:r w:rsidRPr="002C4119">
              <w:rPr>
                <w:bCs/>
              </w:rPr>
              <w:t>952,8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000 01 05 02 00 00 0000 600</w:t>
            </w: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2C4119">
              <w:rPr>
                <w:b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560" w:type="dxa"/>
          </w:tcPr>
          <w:p w:rsidR="00D206C0" w:rsidRPr="002C4119" w:rsidRDefault="00D206C0" w:rsidP="002C4119">
            <w:pPr>
              <w:jc w:val="center"/>
              <w:rPr>
                <w:b/>
              </w:rPr>
            </w:pPr>
            <w:r w:rsidRPr="002C4119"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jc w:val="center"/>
              <w:rPr>
                <w:sz w:val="22"/>
                <w:szCs w:val="22"/>
              </w:rPr>
            </w:pPr>
            <w:r w:rsidRPr="002C4119">
              <w:rPr>
                <w:sz w:val="22"/>
                <w:szCs w:val="22"/>
              </w:rPr>
              <w:t>0,0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jc w:val="center"/>
              <w:rPr>
                <w:sz w:val="22"/>
                <w:szCs w:val="22"/>
              </w:rPr>
            </w:pPr>
            <w:r w:rsidRPr="002C4119">
              <w:rPr>
                <w:sz w:val="22"/>
                <w:szCs w:val="22"/>
              </w:rPr>
              <w:t>0,0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000 01 05 02 01 00 0000 610</w:t>
            </w: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Акции и иные формы участия в капитале, находящиеся в государственной и муниципальной собственности</w:t>
            </w:r>
          </w:p>
        </w:tc>
        <w:tc>
          <w:tcPr>
            <w:tcW w:w="1560" w:type="dxa"/>
          </w:tcPr>
          <w:p w:rsidR="00D206C0" w:rsidRDefault="00D206C0" w:rsidP="002C4119">
            <w:pPr>
              <w:jc w:val="center"/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jc w:val="center"/>
              <w:rPr>
                <w:sz w:val="22"/>
                <w:szCs w:val="22"/>
              </w:rPr>
            </w:pPr>
            <w:r w:rsidRPr="002C4119">
              <w:rPr>
                <w:sz w:val="22"/>
                <w:szCs w:val="22"/>
              </w:rPr>
              <w:t>0,0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jc w:val="center"/>
              <w:rPr>
                <w:sz w:val="22"/>
                <w:szCs w:val="22"/>
              </w:rPr>
            </w:pPr>
            <w:r w:rsidRPr="002C4119">
              <w:rPr>
                <w:sz w:val="22"/>
                <w:szCs w:val="22"/>
              </w:rPr>
              <w:t>0,0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000 01 05 02 01 10 0000 610</w:t>
            </w: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Средства от продажи акций и иных форм участия в капитале, находящихся в государственной и муниципальной собственности</w:t>
            </w:r>
          </w:p>
        </w:tc>
        <w:tc>
          <w:tcPr>
            <w:tcW w:w="1560" w:type="dxa"/>
          </w:tcPr>
          <w:p w:rsidR="00D206C0" w:rsidRDefault="00D206C0" w:rsidP="002C4119">
            <w:pPr>
              <w:jc w:val="center"/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jc w:val="center"/>
              <w:rPr>
                <w:sz w:val="22"/>
                <w:szCs w:val="22"/>
              </w:rPr>
            </w:pPr>
            <w:r w:rsidRPr="002C4119">
              <w:rPr>
                <w:sz w:val="22"/>
                <w:szCs w:val="22"/>
              </w:rPr>
              <w:t>0,0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jc w:val="center"/>
              <w:rPr>
                <w:sz w:val="22"/>
                <w:szCs w:val="22"/>
              </w:rPr>
            </w:pPr>
            <w:r w:rsidRPr="002C4119">
              <w:rPr>
                <w:sz w:val="22"/>
                <w:szCs w:val="22"/>
              </w:rPr>
              <w:t>0,0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rPr>
                <w:b/>
                <w:sz w:val="18"/>
                <w:szCs w:val="18"/>
              </w:rPr>
            </w:pPr>
            <w:r w:rsidRPr="002C4119">
              <w:rPr>
                <w:b/>
                <w:sz w:val="18"/>
                <w:szCs w:val="18"/>
              </w:rPr>
              <w:t>000 01 06 00 00 00 0000 000</w:t>
            </w: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Средства от продажи акций и иных форм участия в капитале, находящихся в собственности субъектов Российской Федерации</w:t>
            </w:r>
          </w:p>
        </w:tc>
        <w:tc>
          <w:tcPr>
            <w:tcW w:w="1560" w:type="dxa"/>
          </w:tcPr>
          <w:p w:rsidR="00D206C0" w:rsidRDefault="00D206C0" w:rsidP="002C4119">
            <w:pPr>
              <w:jc w:val="center"/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jc w:val="center"/>
              <w:rPr>
                <w:sz w:val="22"/>
                <w:szCs w:val="22"/>
              </w:rPr>
            </w:pPr>
            <w:r w:rsidRPr="002C4119">
              <w:rPr>
                <w:sz w:val="22"/>
                <w:szCs w:val="22"/>
              </w:rPr>
              <w:t>0,0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jc w:val="center"/>
              <w:rPr>
                <w:sz w:val="22"/>
                <w:szCs w:val="22"/>
              </w:rPr>
            </w:pPr>
            <w:r w:rsidRPr="002C4119">
              <w:rPr>
                <w:sz w:val="22"/>
                <w:szCs w:val="22"/>
              </w:rPr>
              <w:t>0,0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000 01 06 01 00 00 0000 000</w:t>
            </w: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2C4119">
              <w:rPr>
                <w:b/>
                <w:sz w:val="18"/>
                <w:szCs w:val="18"/>
              </w:rPr>
              <w:t>Исполнение государственных и муниципальных гарантий в валюте Российской Федераци</w:t>
            </w:r>
          </w:p>
        </w:tc>
        <w:tc>
          <w:tcPr>
            <w:tcW w:w="1560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2C4119"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000 01 06 01 00 00 0000 630</w:t>
            </w: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Исполнение государственных гарантий субъектов Российской Фендерации в валюте Российской Федерации в случае, если исполнение гарантом государственных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  <w:tc>
          <w:tcPr>
            <w:tcW w:w="1560" w:type="dxa"/>
          </w:tcPr>
          <w:p w:rsidR="00D206C0" w:rsidRDefault="00D206C0" w:rsidP="002C4119">
            <w:pPr>
              <w:jc w:val="center"/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000 01 06 01 00 10 0000 630</w:t>
            </w: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2C4119">
              <w:rPr>
                <w:b/>
                <w:sz w:val="18"/>
                <w:szCs w:val="18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560" w:type="dxa"/>
          </w:tcPr>
          <w:p w:rsidR="00D206C0" w:rsidRPr="002C4119" w:rsidRDefault="00D206C0" w:rsidP="002C4119">
            <w:pPr>
              <w:jc w:val="center"/>
              <w:rPr>
                <w:b/>
              </w:rPr>
            </w:pPr>
            <w:r w:rsidRPr="002C4119"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rPr>
                <w:b/>
                <w:sz w:val="18"/>
                <w:szCs w:val="18"/>
              </w:rPr>
            </w:pPr>
            <w:r w:rsidRPr="002C4119">
              <w:rPr>
                <w:b/>
                <w:sz w:val="18"/>
                <w:szCs w:val="18"/>
              </w:rPr>
              <w:t>000 01 06 04 00 00 0000 000</w:t>
            </w: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560" w:type="dxa"/>
          </w:tcPr>
          <w:p w:rsidR="00D206C0" w:rsidRDefault="00D206C0" w:rsidP="002C4119">
            <w:pPr>
              <w:jc w:val="center"/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000 01 06 04 00 10 0000 810</w:t>
            </w: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  в виде целевых государственных кредитов на пополнение оборотных средств, возврат которых осуществляется юридическим лицом</w:t>
            </w:r>
          </w:p>
        </w:tc>
        <w:tc>
          <w:tcPr>
            <w:tcW w:w="1560" w:type="dxa"/>
          </w:tcPr>
          <w:p w:rsidR="00D206C0" w:rsidRDefault="00D206C0" w:rsidP="002C4119">
            <w:pPr>
              <w:jc w:val="center"/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rPr>
                <w:b/>
                <w:sz w:val="18"/>
                <w:szCs w:val="18"/>
              </w:rPr>
            </w:pPr>
            <w:r w:rsidRPr="002C4119">
              <w:rPr>
                <w:b/>
                <w:sz w:val="18"/>
                <w:szCs w:val="18"/>
              </w:rPr>
              <w:t>000 01 06 05 00 00 0000 000</w:t>
            </w: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Возврат бюджетных кредитов, предоставленных юридическим лицам из бюджетов субъектов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D206C0" w:rsidRDefault="00D206C0" w:rsidP="002C4119">
            <w:pPr>
              <w:jc w:val="center"/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000 01 06 05 00 00 0000 600</w:t>
            </w: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  в виде целевых государственных кредитов на пополнение оборотных средств, возврат которых осуществляется юридическим лицом</w:t>
            </w:r>
          </w:p>
        </w:tc>
        <w:tc>
          <w:tcPr>
            <w:tcW w:w="1560" w:type="dxa"/>
          </w:tcPr>
          <w:p w:rsidR="00D206C0" w:rsidRDefault="00D206C0" w:rsidP="002C4119">
            <w:pPr>
              <w:jc w:val="center"/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000 01 06 05 01 00 0101 640</w:t>
            </w: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D206C0" w:rsidRDefault="00D206C0" w:rsidP="002C4119">
            <w:pPr>
              <w:jc w:val="center"/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000 01 06 05 01 10 0101 640</w:t>
            </w: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</w:t>
            </w:r>
          </w:p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Федерации из бюджетов субъектов Российской Федерации в валюте Российской Федерации для покрытия временных кассовых разрывов, возникающих при исполнении других бюджетов бюджетной системы Российской</w:t>
            </w:r>
          </w:p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Федерации</w:t>
            </w:r>
          </w:p>
        </w:tc>
        <w:tc>
          <w:tcPr>
            <w:tcW w:w="1560" w:type="dxa"/>
          </w:tcPr>
          <w:p w:rsidR="00D206C0" w:rsidRDefault="00D206C0" w:rsidP="002C4119">
            <w:pPr>
              <w:jc w:val="center"/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000 01 06 05 01 10 0101 640</w:t>
            </w: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560" w:type="dxa"/>
          </w:tcPr>
          <w:p w:rsidR="00D206C0" w:rsidRDefault="00D206C0" w:rsidP="002C4119">
            <w:pPr>
              <w:jc w:val="center"/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rPr>
          <w:gridAfter w:val="1"/>
          <w:wAfter w:w="1221" w:type="dxa"/>
        </w:trPr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000 01 06 05 02 00 2600 640</w:t>
            </w: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D206C0" w:rsidRDefault="00D206C0" w:rsidP="002C4119">
            <w:pPr>
              <w:jc w:val="center"/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576" w:type="dxa"/>
            <w:gridSpan w:val="2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000 01 06 05 02 10 2602 640</w:t>
            </w:r>
          </w:p>
        </w:tc>
        <w:tc>
          <w:tcPr>
            <w:tcW w:w="4208" w:type="dxa"/>
            <w:tcBorders>
              <w:top w:val="nil"/>
            </w:tcBorders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субъектов Российской Федерации в валюте Российской Федерации для покрытия временных кассовых разрывов, возникающих при исполнении других бюджетов бюджетной системы Российской</w:t>
            </w:r>
          </w:p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Федерации</w:t>
            </w:r>
          </w:p>
        </w:tc>
        <w:tc>
          <w:tcPr>
            <w:tcW w:w="1560" w:type="dxa"/>
          </w:tcPr>
          <w:p w:rsidR="00D206C0" w:rsidRDefault="00D206C0" w:rsidP="002C4119">
            <w:pPr>
              <w:jc w:val="center"/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000 01 06 05 00 00 2600 500</w:t>
            </w: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560" w:type="dxa"/>
          </w:tcPr>
          <w:p w:rsidR="00D206C0" w:rsidRDefault="00D206C0" w:rsidP="002C4119">
            <w:pPr>
              <w:jc w:val="center"/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000 01 06 05 02 00 2600 540</w:t>
            </w: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1560" w:type="dxa"/>
          </w:tcPr>
          <w:p w:rsidR="00D206C0" w:rsidRDefault="00D206C0" w:rsidP="002C4119">
            <w:pPr>
              <w:jc w:val="center"/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000 01 06 05 02 10 2602 540</w:t>
            </w: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560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000 01 00 00 00 00 0000 0000</w:t>
            </w: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2C4119">
              <w:rPr>
                <w:b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2C4119"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rPr>
                <w:sz w:val="18"/>
                <w:szCs w:val="18"/>
              </w:rPr>
            </w:pP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2C4119">
              <w:rPr>
                <w:b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560" w:type="dxa"/>
          </w:tcPr>
          <w:p w:rsidR="00D206C0" w:rsidRPr="00DF439D" w:rsidRDefault="00D206C0" w:rsidP="002C4119">
            <w:pPr>
              <w:jc w:val="center"/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206C0" w:rsidTr="002C4119">
        <w:tc>
          <w:tcPr>
            <w:tcW w:w="3022" w:type="dxa"/>
          </w:tcPr>
          <w:p w:rsidR="00D206C0" w:rsidRPr="002C4119" w:rsidRDefault="00D206C0" w:rsidP="002C4119">
            <w:pPr>
              <w:tabs>
                <w:tab w:val="left" w:pos="3810"/>
              </w:tabs>
              <w:rPr>
                <w:sz w:val="18"/>
                <w:szCs w:val="18"/>
              </w:rPr>
            </w:pPr>
          </w:p>
        </w:tc>
        <w:tc>
          <w:tcPr>
            <w:tcW w:w="4208" w:type="dxa"/>
          </w:tcPr>
          <w:p w:rsidR="00D206C0" w:rsidRPr="002C4119" w:rsidRDefault="00D206C0" w:rsidP="002C411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560" w:type="dxa"/>
          </w:tcPr>
          <w:p w:rsidR="00D206C0" w:rsidRPr="00DF439D" w:rsidRDefault="00D206C0" w:rsidP="002C4119">
            <w:pPr>
              <w:jc w:val="center"/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D206C0" w:rsidRPr="002C4119" w:rsidRDefault="00D206C0" w:rsidP="002C4119">
            <w:pPr>
              <w:jc w:val="center"/>
              <w:rPr>
                <w:sz w:val="18"/>
                <w:szCs w:val="18"/>
              </w:rPr>
            </w:pPr>
            <w:r w:rsidRPr="002C4119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D206C0" w:rsidRPr="002C4119" w:rsidRDefault="00D206C0" w:rsidP="002C411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</w:tbl>
    <w:p w:rsidR="00D206C0" w:rsidRDefault="00D206C0" w:rsidP="00DE15B2">
      <w:pPr>
        <w:tabs>
          <w:tab w:val="left" w:pos="2160"/>
        </w:tabs>
        <w:jc w:val="center"/>
        <w:rPr>
          <w:b/>
          <w:bCs/>
        </w:rPr>
      </w:pPr>
    </w:p>
    <w:sectPr w:rsidR="00D206C0" w:rsidSect="00EF4528">
      <w:pgSz w:w="11906" w:h="16838"/>
      <w:pgMar w:top="1134" w:right="851" w:bottom="1134" w:left="170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06C0" w:rsidRDefault="00D206C0" w:rsidP="00DE1BA3">
      <w:r>
        <w:separator/>
      </w:r>
    </w:p>
  </w:endnote>
  <w:endnote w:type="continuationSeparator" w:id="0">
    <w:p w:rsidR="00D206C0" w:rsidRDefault="00D206C0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06C0" w:rsidRDefault="00D206C0" w:rsidP="00DE1BA3">
      <w:r>
        <w:separator/>
      </w:r>
    </w:p>
  </w:footnote>
  <w:footnote w:type="continuationSeparator" w:id="0">
    <w:p w:rsidR="00D206C0" w:rsidRDefault="00D206C0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7574"/>
    <w:rsid w:val="00031D16"/>
    <w:rsid w:val="00073F0B"/>
    <w:rsid w:val="00077B59"/>
    <w:rsid w:val="00087C29"/>
    <w:rsid w:val="000A200B"/>
    <w:rsid w:val="000A502D"/>
    <w:rsid w:val="000B02AA"/>
    <w:rsid w:val="000B03AC"/>
    <w:rsid w:val="000B3F8F"/>
    <w:rsid w:val="000D0219"/>
    <w:rsid w:val="000E0DA3"/>
    <w:rsid w:val="000F4873"/>
    <w:rsid w:val="001113EE"/>
    <w:rsid w:val="00117BAC"/>
    <w:rsid w:val="00121261"/>
    <w:rsid w:val="0013729F"/>
    <w:rsid w:val="00150FD0"/>
    <w:rsid w:val="00165100"/>
    <w:rsid w:val="00175E86"/>
    <w:rsid w:val="0018018A"/>
    <w:rsid w:val="00180B5B"/>
    <w:rsid w:val="0018507A"/>
    <w:rsid w:val="0018533F"/>
    <w:rsid w:val="00195BE6"/>
    <w:rsid w:val="001A2849"/>
    <w:rsid w:val="001B45CA"/>
    <w:rsid w:val="001C4060"/>
    <w:rsid w:val="001F00E7"/>
    <w:rsid w:val="001F1D30"/>
    <w:rsid w:val="00207467"/>
    <w:rsid w:val="00210D1C"/>
    <w:rsid w:val="0021464E"/>
    <w:rsid w:val="002206DA"/>
    <w:rsid w:val="002216BA"/>
    <w:rsid w:val="00241F28"/>
    <w:rsid w:val="00246B38"/>
    <w:rsid w:val="00254321"/>
    <w:rsid w:val="00254D9D"/>
    <w:rsid w:val="002618E0"/>
    <w:rsid w:val="002867D4"/>
    <w:rsid w:val="00296ADC"/>
    <w:rsid w:val="00296CE3"/>
    <w:rsid w:val="00297915"/>
    <w:rsid w:val="002A3EE0"/>
    <w:rsid w:val="002A5063"/>
    <w:rsid w:val="002B2F91"/>
    <w:rsid w:val="002C3169"/>
    <w:rsid w:val="002C3A40"/>
    <w:rsid w:val="002C4119"/>
    <w:rsid w:val="002D33C1"/>
    <w:rsid w:val="002E7460"/>
    <w:rsid w:val="002F0167"/>
    <w:rsid w:val="00300A5A"/>
    <w:rsid w:val="00301918"/>
    <w:rsid w:val="00310BD6"/>
    <w:rsid w:val="00351583"/>
    <w:rsid w:val="00361FE2"/>
    <w:rsid w:val="00375E01"/>
    <w:rsid w:val="00397487"/>
    <w:rsid w:val="003C3BB0"/>
    <w:rsid w:val="00405474"/>
    <w:rsid w:val="0041371A"/>
    <w:rsid w:val="0043466D"/>
    <w:rsid w:val="00451050"/>
    <w:rsid w:val="00456BE4"/>
    <w:rsid w:val="00463855"/>
    <w:rsid w:val="00467F13"/>
    <w:rsid w:val="00474E2C"/>
    <w:rsid w:val="004A382D"/>
    <w:rsid w:val="004B0CA6"/>
    <w:rsid w:val="004B44E4"/>
    <w:rsid w:val="0050333A"/>
    <w:rsid w:val="00513A2D"/>
    <w:rsid w:val="005157E7"/>
    <w:rsid w:val="00551158"/>
    <w:rsid w:val="00553FE1"/>
    <w:rsid w:val="0056755A"/>
    <w:rsid w:val="0057020F"/>
    <w:rsid w:val="00571780"/>
    <w:rsid w:val="00574E11"/>
    <w:rsid w:val="0057605E"/>
    <w:rsid w:val="00591E1C"/>
    <w:rsid w:val="005A5D0F"/>
    <w:rsid w:val="005B120E"/>
    <w:rsid w:val="005C663E"/>
    <w:rsid w:val="005D3164"/>
    <w:rsid w:val="005D534E"/>
    <w:rsid w:val="005E34E5"/>
    <w:rsid w:val="005F1D08"/>
    <w:rsid w:val="005F34BC"/>
    <w:rsid w:val="005F7E86"/>
    <w:rsid w:val="006045D6"/>
    <w:rsid w:val="00610076"/>
    <w:rsid w:val="0061139E"/>
    <w:rsid w:val="0063392E"/>
    <w:rsid w:val="00645A3B"/>
    <w:rsid w:val="00656270"/>
    <w:rsid w:val="00656A02"/>
    <w:rsid w:val="0066035E"/>
    <w:rsid w:val="006645E1"/>
    <w:rsid w:val="006703E3"/>
    <w:rsid w:val="00674995"/>
    <w:rsid w:val="00674C6C"/>
    <w:rsid w:val="00682484"/>
    <w:rsid w:val="006A207F"/>
    <w:rsid w:val="006B03FD"/>
    <w:rsid w:val="006B3CA7"/>
    <w:rsid w:val="006C22D0"/>
    <w:rsid w:val="006C7CAD"/>
    <w:rsid w:val="006D26CD"/>
    <w:rsid w:val="006D27AE"/>
    <w:rsid w:val="006E5CE2"/>
    <w:rsid w:val="00704FF0"/>
    <w:rsid w:val="00705B51"/>
    <w:rsid w:val="00715E94"/>
    <w:rsid w:val="007213D0"/>
    <w:rsid w:val="007262E7"/>
    <w:rsid w:val="0073312C"/>
    <w:rsid w:val="0075413F"/>
    <w:rsid w:val="007626D8"/>
    <w:rsid w:val="0077589A"/>
    <w:rsid w:val="00780080"/>
    <w:rsid w:val="00783113"/>
    <w:rsid w:val="00785A18"/>
    <w:rsid w:val="00786BA1"/>
    <w:rsid w:val="007A1186"/>
    <w:rsid w:val="007A1EF9"/>
    <w:rsid w:val="007A4212"/>
    <w:rsid w:val="007A6D1B"/>
    <w:rsid w:val="007B3051"/>
    <w:rsid w:val="007E6B26"/>
    <w:rsid w:val="00800954"/>
    <w:rsid w:val="00824DA1"/>
    <w:rsid w:val="00852288"/>
    <w:rsid w:val="0086764B"/>
    <w:rsid w:val="00880FFD"/>
    <w:rsid w:val="00883E34"/>
    <w:rsid w:val="008861DB"/>
    <w:rsid w:val="008978B4"/>
    <w:rsid w:val="008B72E4"/>
    <w:rsid w:val="008C693C"/>
    <w:rsid w:val="00913534"/>
    <w:rsid w:val="00916A02"/>
    <w:rsid w:val="00922D41"/>
    <w:rsid w:val="0092300E"/>
    <w:rsid w:val="009270E9"/>
    <w:rsid w:val="00936B43"/>
    <w:rsid w:val="00937F94"/>
    <w:rsid w:val="00974FC2"/>
    <w:rsid w:val="009753D6"/>
    <w:rsid w:val="00975A44"/>
    <w:rsid w:val="00981F09"/>
    <w:rsid w:val="009A5519"/>
    <w:rsid w:val="009A67D2"/>
    <w:rsid w:val="009B15C8"/>
    <w:rsid w:val="009D0E3D"/>
    <w:rsid w:val="009D1A88"/>
    <w:rsid w:val="009D3932"/>
    <w:rsid w:val="009D4F48"/>
    <w:rsid w:val="009D5A80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09DA"/>
    <w:rsid w:val="00A16DDF"/>
    <w:rsid w:val="00A17E13"/>
    <w:rsid w:val="00A20F96"/>
    <w:rsid w:val="00A25611"/>
    <w:rsid w:val="00A33CF8"/>
    <w:rsid w:val="00A41724"/>
    <w:rsid w:val="00A50775"/>
    <w:rsid w:val="00A54E37"/>
    <w:rsid w:val="00A6288E"/>
    <w:rsid w:val="00A71B10"/>
    <w:rsid w:val="00AA0264"/>
    <w:rsid w:val="00AA51F8"/>
    <w:rsid w:val="00AA6EE3"/>
    <w:rsid w:val="00AC31BC"/>
    <w:rsid w:val="00AD08BD"/>
    <w:rsid w:val="00AD7F1F"/>
    <w:rsid w:val="00AE1208"/>
    <w:rsid w:val="00AE374A"/>
    <w:rsid w:val="00AF7315"/>
    <w:rsid w:val="00B0524D"/>
    <w:rsid w:val="00B22B0B"/>
    <w:rsid w:val="00B30796"/>
    <w:rsid w:val="00B35712"/>
    <w:rsid w:val="00B4709D"/>
    <w:rsid w:val="00B50E65"/>
    <w:rsid w:val="00B52573"/>
    <w:rsid w:val="00B73F57"/>
    <w:rsid w:val="00B77AB6"/>
    <w:rsid w:val="00B838E1"/>
    <w:rsid w:val="00B86D6D"/>
    <w:rsid w:val="00BA160C"/>
    <w:rsid w:val="00BC4E9A"/>
    <w:rsid w:val="00BC5E82"/>
    <w:rsid w:val="00BE0035"/>
    <w:rsid w:val="00BF3E19"/>
    <w:rsid w:val="00C21287"/>
    <w:rsid w:val="00C2741B"/>
    <w:rsid w:val="00C3264A"/>
    <w:rsid w:val="00C531A8"/>
    <w:rsid w:val="00C6170D"/>
    <w:rsid w:val="00C80B4C"/>
    <w:rsid w:val="00C920D8"/>
    <w:rsid w:val="00CB3961"/>
    <w:rsid w:val="00CE6E97"/>
    <w:rsid w:val="00CF37F5"/>
    <w:rsid w:val="00D06601"/>
    <w:rsid w:val="00D15B80"/>
    <w:rsid w:val="00D206C0"/>
    <w:rsid w:val="00D32E97"/>
    <w:rsid w:val="00D44D84"/>
    <w:rsid w:val="00D52668"/>
    <w:rsid w:val="00D61B1D"/>
    <w:rsid w:val="00D73504"/>
    <w:rsid w:val="00D871F3"/>
    <w:rsid w:val="00D87C86"/>
    <w:rsid w:val="00DA64C6"/>
    <w:rsid w:val="00DB6D77"/>
    <w:rsid w:val="00DC14D7"/>
    <w:rsid w:val="00DE15B2"/>
    <w:rsid w:val="00DE1BA3"/>
    <w:rsid w:val="00DE3886"/>
    <w:rsid w:val="00DE5DB6"/>
    <w:rsid w:val="00DF439D"/>
    <w:rsid w:val="00DF61C2"/>
    <w:rsid w:val="00E10313"/>
    <w:rsid w:val="00E142E2"/>
    <w:rsid w:val="00E41B3C"/>
    <w:rsid w:val="00E57F1D"/>
    <w:rsid w:val="00E711E8"/>
    <w:rsid w:val="00E7509D"/>
    <w:rsid w:val="00E8100A"/>
    <w:rsid w:val="00E84CA4"/>
    <w:rsid w:val="00EA4D8F"/>
    <w:rsid w:val="00EB72E3"/>
    <w:rsid w:val="00EC48D6"/>
    <w:rsid w:val="00EC4B75"/>
    <w:rsid w:val="00ED41C3"/>
    <w:rsid w:val="00EF13FF"/>
    <w:rsid w:val="00EF4528"/>
    <w:rsid w:val="00F066F1"/>
    <w:rsid w:val="00F14B6E"/>
    <w:rsid w:val="00F1578B"/>
    <w:rsid w:val="00F233AF"/>
    <w:rsid w:val="00F25C39"/>
    <w:rsid w:val="00F31902"/>
    <w:rsid w:val="00F504EC"/>
    <w:rsid w:val="00F53B48"/>
    <w:rsid w:val="00F906E4"/>
    <w:rsid w:val="00FA6B38"/>
    <w:rsid w:val="00FB5877"/>
    <w:rsid w:val="00FC6C87"/>
    <w:rsid w:val="00FE1AF6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/>
      <w:b/>
      <w:sz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Times New Roman"/>
      <w:b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Times New Roman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Times New Roman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Times New Roman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2D33C1"/>
    <w:pPr>
      <w:ind w:firstLine="680"/>
      <w:jc w:val="both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  <w:contextualSpacing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/>
      <w:b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color w:val="365F9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6933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5BD59CE01AD0745EFF60BE52BDF8DD20DAB18CC4F58B8FB187FA454F454185EWCI6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610</TotalTime>
  <Pages>33</Pages>
  <Words>10825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User</cp:lastModifiedBy>
  <cp:revision>40</cp:revision>
  <cp:lastPrinted>2021-01-12T07:47:00Z</cp:lastPrinted>
  <dcterms:created xsi:type="dcterms:W3CDTF">2020-12-05T15:20:00Z</dcterms:created>
  <dcterms:modified xsi:type="dcterms:W3CDTF">2021-01-12T07:48:00Z</dcterms:modified>
</cp:coreProperties>
</file>