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3D16" w:rsidRDefault="00333D16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</w:t>
      </w:r>
    </w:p>
    <w:p w:rsidR="00333D16" w:rsidRPr="00BF0E5F" w:rsidRDefault="00333D16" w:rsidP="000A502D">
      <w:pPr>
        <w:jc w:val="center"/>
        <w:rPr>
          <w:b/>
          <w:i/>
          <w:sz w:val="36"/>
          <w:szCs w:val="36"/>
          <w:u w:val="single"/>
        </w:rPr>
      </w:pPr>
      <w:r>
        <w:rPr>
          <w:b/>
          <w:sz w:val="28"/>
          <w:szCs w:val="28"/>
        </w:rPr>
        <w:t xml:space="preserve">СОВЕТ ДЕПУТАТОВ               </w:t>
      </w:r>
    </w:p>
    <w:p w:rsidR="00333D16" w:rsidRDefault="00333D16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ЛИПКИНСКОГО СЕЛЬСКОГО ПОСЕЛЕНИЯ</w:t>
      </w:r>
    </w:p>
    <w:p w:rsidR="00333D16" w:rsidRDefault="00333D16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333D16" w:rsidRDefault="00333D16" w:rsidP="000A502D">
      <w:pPr>
        <w:pStyle w:val="Heading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333D16" w:rsidRDefault="00333D16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</w:t>
      </w:r>
    </w:p>
    <w:p w:rsidR="00333D16" w:rsidRDefault="00333D16" w:rsidP="000A502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РЕШЕНИЕ</w:t>
      </w:r>
    </w:p>
    <w:p w:rsidR="00333D16" w:rsidRDefault="00333D16" w:rsidP="000A502D">
      <w:pPr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333D16" w:rsidRPr="00985D65" w:rsidRDefault="00333D16" w:rsidP="000A502D">
      <w:pPr>
        <w:rPr>
          <w:sz w:val="24"/>
          <w:szCs w:val="24"/>
        </w:rPr>
      </w:pPr>
      <w:r w:rsidRPr="00985D65">
        <w:rPr>
          <w:b/>
          <w:sz w:val="24"/>
          <w:szCs w:val="24"/>
        </w:rPr>
        <w:t xml:space="preserve">     </w:t>
      </w:r>
      <w:r w:rsidRPr="00985D65">
        <w:rPr>
          <w:sz w:val="24"/>
          <w:szCs w:val="24"/>
        </w:rPr>
        <w:t>от «26»</w:t>
      </w:r>
      <w:r>
        <w:rPr>
          <w:sz w:val="24"/>
          <w:szCs w:val="24"/>
        </w:rPr>
        <w:t xml:space="preserve"> марта</w:t>
      </w:r>
      <w:r w:rsidRPr="00985D65">
        <w:rPr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21 г"/>
        </w:smartTagPr>
        <w:r w:rsidRPr="00985D65">
          <w:rPr>
            <w:sz w:val="24"/>
            <w:szCs w:val="24"/>
          </w:rPr>
          <w:t>2021 г</w:t>
        </w:r>
      </w:smartTag>
      <w:r w:rsidRPr="00985D65">
        <w:rPr>
          <w:sz w:val="24"/>
          <w:szCs w:val="24"/>
        </w:rPr>
        <w:t xml:space="preserve">.                                                                                     </w:t>
      </w:r>
      <w:r>
        <w:rPr>
          <w:sz w:val="24"/>
          <w:szCs w:val="24"/>
        </w:rPr>
        <w:t xml:space="preserve">                  </w:t>
      </w:r>
      <w:r w:rsidRPr="00985D65">
        <w:rPr>
          <w:sz w:val="24"/>
          <w:szCs w:val="24"/>
        </w:rPr>
        <w:t>№ 5</w:t>
      </w:r>
    </w:p>
    <w:p w:rsidR="00333D16" w:rsidRPr="00985D65" w:rsidRDefault="00333D16" w:rsidP="000A502D">
      <w:pPr>
        <w:tabs>
          <w:tab w:val="left" w:pos="699"/>
        </w:tabs>
        <w:rPr>
          <w:sz w:val="24"/>
          <w:szCs w:val="24"/>
        </w:rPr>
      </w:pPr>
    </w:p>
    <w:p w:rsidR="00333D16" w:rsidRPr="00985D65" w:rsidRDefault="00333D16" w:rsidP="000A502D">
      <w:pPr>
        <w:jc w:val="center"/>
        <w:rPr>
          <w:sz w:val="24"/>
          <w:szCs w:val="24"/>
        </w:rPr>
      </w:pPr>
      <w:r w:rsidRPr="00985D65">
        <w:rPr>
          <w:sz w:val="24"/>
          <w:szCs w:val="24"/>
        </w:rPr>
        <w:t>п. Липки</w:t>
      </w:r>
    </w:p>
    <w:p w:rsidR="00333D16" w:rsidRDefault="00333D16" w:rsidP="000A502D">
      <w:pPr>
        <w:jc w:val="center"/>
        <w:rPr>
          <w:sz w:val="26"/>
          <w:szCs w:val="26"/>
        </w:rPr>
      </w:pPr>
    </w:p>
    <w:p w:rsidR="00333D16" w:rsidRPr="00985D65" w:rsidRDefault="00333D16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985D65">
        <w:rPr>
          <w:rFonts w:ascii="Times New Roman" w:hAnsi="Times New Roman" w:cs="Times New Roman"/>
          <w:sz w:val="24"/>
          <w:szCs w:val="24"/>
        </w:rPr>
        <w:t>О внесении изменений в решение Совета депутатов</w:t>
      </w:r>
    </w:p>
    <w:p w:rsidR="00333D16" w:rsidRPr="00985D65" w:rsidRDefault="00333D16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985D65">
        <w:rPr>
          <w:rFonts w:ascii="Times New Roman" w:hAnsi="Times New Roman" w:cs="Times New Roman"/>
          <w:sz w:val="24"/>
          <w:szCs w:val="24"/>
        </w:rPr>
        <w:t>Липкинского сельского поселения Ромодановского</w:t>
      </w:r>
    </w:p>
    <w:p w:rsidR="00333D16" w:rsidRPr="00985D65" w:rsidRDefault="00333D16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985D65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</w:t>
      </w:r>
    </w:p>
    <w:p w:rsidR="00333D16" w:rsidRPr="00985D65" w:rsidRDefault="00333D16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985D65">
        <w:rPr>
          <w:rFonts w:ascii="Times New Roman" w:hAnsi="Times New Roman" w:cs="Times New Roman"/>
          <w:sz w:val="24"/>
          <w:szCs w:val="24"/>
        </w:rPr>
        <w:t xml:space="preserve">от 26 декабря </w:t>
      </w:r>
      <w:smartTag w:uri="urn:schemas-microsoft-com:office:smarttags" w:element="metricconverter">
        <w:smartTagPr>
          <w:attr w:name="ProductID" w:val="2020 г"/>
        </w:smartTagPr>
        <w:r w:rsidRPr="00985D65">
          <w:rPr>
            <w:rFonts w:ascii="Times New Roman" w:hAnsi="Times New Roman" w:cs="Times New Roman"/>
            <w:sz w:val="24"/>
            <w:szCs w:val="24"/>
          </w:rPr>
          <w:t>2020 г</w:t>
        </w:r>
      </w:smartTag>
      <w:r w:rsidRPr="00985D65">
        <w:rPr>
          <w:rFonts w:ascii="Times New Roman" w:hAnsi="Times New Roman" w:cs="Times New Roman"/>
          <w:sz w:val="24"/>
          <w:szCs w:val="24"/>
        </w:rPr>
        <w:t>. № 22 «О бюджете Липкинского</w:t>
      </w:r>
    </w:p>
    <w:p w:rsidR="00333D16" w:rsidRPr="00985D65" w:rsidRDefault="00333D16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985D65">
        <w:rPr>
          <w:rFonts w:ascii="Times New Roman" w:hAnsi="Times New Roman" w:cs="Times New Roman"/>
          <w:sz w:val="24"/>
          <w:szCs w:val="24"/>
        </w:rPr>
        <w:t>сельского поселения Ромодановского муниципального</w:t>
      </w:r>
    </w:p>
    <w:p w:rsidR="00333D16" w:rsidRPr="00985D65" w:rsidRDefault="00333D16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985D65">
        <w:rPr>
          <w:rFonts w:ascii="Times New Roman" w:hAnsi="Times New Roman" w:cs="Times New Roman"/>
          <w:sz w:val="24"/>
          <w:szCs w:val="24"/>
        </w:rPr>
        <w:t xml:space="preserve">района Республики Мордовия на 2021 год и </w:t>
      </w:r>
    </w:p>
    <w:p w:rsidR="00333D16" w:rsidRPr="00985D65" w:rsidRDefault="00333D16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985D65">
        <w:rPr>
          <w:rFonts w:ascii="Times New Roman" w:hAnsi="Times New Roman" w:cs="Times New Roman"/>
          <w:sz w:val="24"/>
          <w:szCs w:val="24"/>
        </w:rPr>
        <w:t>плановый период 2022 и 2023 годов»</w:t>
      </w:r>
    </w:p>
    <w:p w:rsidR="00333D16" w:rsidRDefault="00333D16" w:rsidP="00963400">
      <w:pPr>
        <w:shd w:val="clear" w:color="auto" w:fill="FFFFFF"/>
        <w:ind w:left="23" w:right="4383"/>
        <w:rPr>
          <w:sz w:val="26"/>
          <w:szCs w:val="26"/>
        </w:rPr>
      </w:pPr>
    </w:p>
    <w:p w:rsidR="00333D16" w:rsidRPr="00963400" w:rsidRDefault="00333D16" w:rsidP="00985D65">
      <w:pPr>
        <w:ind w:firstLine="540"/>
        <w:jc w:val="both"/>
        <w:rPr>
          <w:sz w:val="22"/>
          <w:szCs w:val="22"/>
        </w:rPr>
      </w:pPr>
      <w:r w:rsidRPr="00963400">
        <w:rPr>
          <w:sz w:val="22"/>
          <w:szCs w:val="22"/>
        </w:rPr>
        <w:t xml:space="preserve">В соответствии с Бюджетным кодексом Российской Федерации и на основании статьи 36 Устава Липкинского сельского поселения, Совет депутатов Липкинского сельского поселения </w:t>
      </w:r>
    </w:p>
    <w:p w:rsidR="00333D16" w:rsidRDefault="00333D16" w:rsidP="000A502D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333D16" w:rsidRPr="00BF0E5F" w:rsidRDefault="00333D16" w:rsidP="00963400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0E5F">
        <w:rPr>
          <w:rFonts w:ascii="Times New Roman" w:hAnsi="Times New Roman" w:cs="Times New Roman"/>
          <w:b/>
          <w:sz w:val="24"/>
          <w:szCs w:val="24"/>
        </w:rPr>
        <w:t>1.</w:t>
      </w:r>
      <w:r w:rsidRPr="00BF0E5F">
        <w:rPr>
          <w:rFonts w:ascii="Times New Roman" w:hAnsi="Times New Roman" w:cs="Times New Roman"/>
          <w:sz w:val="24"/>
          <w:szCs w:val="24"/>
        </w:rPr>
        <w:t xml:space="preserve"> Внести в решение Совета депутатов Липкинского сельского поселения Ромодановского муниципального района Республики Мордовия от 26.12.2020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F0E5F">
        <w:rPr>
          <w:rFonts w:ascii="Times New Roman" w:hAnsi="Times New Roman" w:cs="Times New Roman"/>
          <w:sz w:val="24"/>
          <w:szCs w:val="24"/>
        </w:rPr>
        <w:t>года №22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F0E5F">
        <w:rPr>
          <w:rFonts w:ascii="Times New Roman" w:hAnsi="Times New Roman" w:cs="Times New Roman"/>
          <w:sz w:val="24"/>
          <w:szCs w:val="24"/>
        </w:rPr>
        <w:t>«О бюджете Липкинского сельского поселения Ромодановского  муниципального района Республики Мордовия на 2021 год и на плановый период 2022 и 2023 годов» следующие изменения:</w:t>
      </w:r>
    </w:p>
    <w:p w:rsidR="00333D16" w:rsidRPr="00BF0E5F" w:rsidRDefault="00333D16" w:rsidP="00ED3794">
      <w:pPr>
        <w:pStyle w:val="NoSpacing"/>
        <w:jc w:val="both"/>
        <w:rPr>
          <w:sz w:val="24"/>
          <w:szCs w:val="24"/>
        </w:rPr>
      </w:pPr>
      <w:r w:rsidRPr="00BF0E5F">
        <w:rPr>
          <w:sz w:val="24"/>
          <w:szCs w:val="24"/>
        </w:rPr>
        <w:t xml:space="preserve">    1.</w:t>
      </w:r>
      <w:r w:rsidRPr="00BF0E5F">
        <w:rPr>
          <w:sz w:val="24"/>
          <w:szCs w:val="24"/>
        </w:rPr>
        <w:tab/>
        <w:t>Утвердить бюджет Липкинского сельского поселения Ромодановского муниципального района Республики Мордовия на 2021 год  по доходам в сумме 1464,8 тыс. рублей, по расходам в сумме 1619,2 тыс. рублей, с превышением расходов над доходами в сумме 154,4 тыс. рублей,  исходя из уровня инфляции, не превышающего 3,7 процента (декабрь 2021 года к декабрю 2020 года).</w:t>
      </w:r>
    </w:p>
    <w:p w:rsidR="00333D16" w:rsidRPr="00BF0E5F" w:rsidRDefault="00333D16" w:rsidP="00ED3794">
      <w:pPr>
        <w:pStyle w:val="NoSpacing"/>
        <w:jc w:val="both"/>
        <w:rPr>
          <w:sz w:val="24"/>
          <w:szCs w:val="24"/>
        </w:rPr>
      </w:pPr>
      <w:r w:rsidRPr="00BF0E5F">
        <w:rPr>
          <w:sz w:val="24"/>
          <w:szCs w:val="24"/>
        </w:rPr>
        <w:t xml:space="preserve">     2. Утвердить бюджет Липкинского сельского поселения Ромодановского муниципального района Республики Мордовия на 2022 год по доходам в сумме 642,8 тыс. рублей, по расходам в сумме 642,8 тыс. рублей, в том числе условно утвержденные расходы в сумме 13,9  тыс. рублей, исходя из уровня инфляции, не превышающего 4,0 процента (декабрь 2022 года к декабрю 2021 года).</w:t>
      </w:r>
    </w:p>
    <w:p w:rsidR="00333D16" w:rsidRPr="00BF0E5F" w:rsidRDefault="00333D16" w:rsidP="00ED3794">
      <w:pPr>
        <w:pStyle w:val="NoSpacing"/>
        <w:jc w:val="both"/>
        <w:rPr>
          <w:sz w:val="24"/>
          <w:szCs w:val="24"/>
        </w:rPr>
      </w:pPr>
      <w:r w:rsidRPr="00BF0E5F">
        <w:rPr>
          <w:sz w:val="24"/>
          <w:szCs w:val="24"/>
        </w:rPr>
        <w:t xml:space="preserve">     3. Утвердить бюджет Липкинского сельского поселения Ромодановского муниципального района Республики Мордовия на 2023 год  по доходам в сумме634,6 тыс. рублей, по расходам в сумме 634,6 тыс. рублей, в том числе условно утвержденные расходы в сумме 27,2 тыс. рублей, исходя из уровня инфляции, не превышающего 3,9 процента (декабрь 2023 года к декабрю 2022 года).</w:t>
      </w:r>
    </w:p>
    <w:p w:rsidR="00333D16" w:rsidRPr="00BF0E5F" w:rsidRDefault="00333D16" w:rsidP="00963400">
      <w:pPr>
        <w:pStyle w:val="10"/>
        <w:jc w:val="both"/>
        <w:rPr>
          <w:bCs/>
          <w:color w:val="000000"/>
          <w:sz w:val="24"/>
          <w:szCs w:val="24"/>
        </w:rPr>
      </w:pPr>
      <w:r>
        <w:rPr>
          <w:sz w:val="24"/>
          <w:szCs w:val="24"/>
        </w:rPr>
        <w:t xml:space="preserve">      Приложения</w:t>
      </w:r>
      <w:r w:rsidRPr="00BF0E5F">
        <w:rPr>
          <w:sz w:val="24"/>
          <w:szCs w:val="24"/>
        </w:rPr>
        <w:t xml:space="preserve"> №3,№4,№5,№8 к решению сессии «О бюджете Липкинского сельского поселения Ромодановского  муниципального района Республики Мордовия на 2021 год и плановый период 2022 и  2023 годов» </w:t>
      </w:r>
      <w:r w:rsidRPr="00BF0E5F">
        <w:rPr>
          <w:bCs/>
          <w:sz w:val="24"/>
          <w:szCs w:val="24"/>
        </w:rPr>
        <w:t>и</w:t>
      </w:r>
      <w:r w:rsidRPr="00BF0E5F">
        <w:rPr>
          <w:bCs/>
          <w:color w:val="000000"/>
          <w:sz w:val="24"/>
          <w:szCs w:val="24"/>
        </w:rPr>
        <w:t>зложить в следующей редакции согласно приложений №1,№2,№3,№4</w:t>
      </w:r>
      <w:r>
        <w:rPr>
          <w:bCs/>
          <w:color w:val="000000"/>
          <w:sz w:val="24"/>
          <w:szCs w:val="24"/>
        </w:rPr>
        <w:t xml:space="preserve"> (приложения</w:t>
      </w:r>
      <w:r w:rsidRPr="00BF0E5F">
        <w:rPr>
          <w:bCs/>
          <w:color w:val="000000"/>
          <w:sz w:val="24"/>
          <w:szCs w:val="24"/>
        </w:rPr>
        <w:t xml:space="preserve"> прилагаются)</w:t>
      </w:r>
      <w:r>
        <w:rPr>
          <w:bCs/>
          <w:color w:val="000000"/>
          <w:sz w:val="24"/>
          <w:szCs w:val="24"/>
        </w:rPr>
        <w:t>.</w:t>
      </w:r>
    </w:p>
    <w:p w:rsidR="00333D16" w:rsidRDefault="00333D16" w:rsidP="00BF0E5F">
      <w:pPr>
        <w:rPr>
          <w:b/>
          <w:sz w:val="28"/>
          <w:szCs w:val="28"/>
        </w:rPr>
      </w:pPr>
      <w:r>
        <w:rPr>
          <w:b/>
          <w:sz w:val="24"/>
          <w:szCs w:val="24"/>
        </w:rPr>
        <w:t xml:space="preserve">        2</w:t>
      </w:r>
      <w:r w:rsidRPr="00641FC6">
        <w:rPr>
          <w:b/>
          <w:sz w:val="24"/>
          <w:szCs w:val="24"/>
        </w:rPr>
        <w:t>.</w:t>
      </w:r>
      <w:r w:rsidRPr="00BF0E5F">
        <w:rPr>
          <w:sz w:val="24"/>
          <w:szCs w:val="24"/>
        </w:rPr>
        <w:t xml:space="preserve"> Настоящее решение вступает в силу со дня его официального опубликования</w:t>
      </w:r>
      <w:r>
        <w:rPr>
          <w:sz w:val="24"/>
          <w:szCs w:val="24"/>
        </w:rPr>
        <w:t>.</w:t>
      </w:r>
    </w:p>
    <w:p w:rsidR="00333D16" w:rsidRDefault="00333D16" w:rsidP="00BF0E5F">
      <w:pPr>
        <w:shd w:val="clear" w:color="auto" w:fill="FFFFFF"/>
        <w:tabs>
          <w:tab w:val="left" w:pos="6838"/>
        </w:tabs>
        <w:ind w:left="530" w:hanging="530"/>
        <w:rPr>
          <w:b/>
          <w:sz w:val="24"/>
          <w:szCs w:val="24"/>
        </w:rPr>
      </w:pPr>
    </w:p>
    <w:p w:rsidR="00333D16" w:rsidRDefault="00333D16" w:rsidP="00BF0E5F">
      <w:pPr>
        <w:shd w:val="clear" w:color="auto" w:fill="FFFFFF"/>
        <w:tabs>
          <w:tab w:val="left" w:pos="6838"/>
        </w:tabs>
        <w:ind w:left="530" w:hanging="530"/>
        <w:rPr>
          <w:b/>
          <w:sz w:val="24"/>
          <w:szCs w:val="24"/>
        </w:rPr>
      </w:pPr>
    </w:p>
    <w:p w:rsidR="00333D16" w:rsidRPr="00BF0E5F" w:rsidRDefault="00333D16" w:rsidP="00BF0E5F">
      <w:pPr>
        <w:shd w:val="clear" w:color="auto" w:fill="FFFFFF"/>
        <w:tabs>
          <w:tab w:val="left" w:pos="6838"/>
        </w:tabs>
        <w:ind w:left="530" w:hanging="530"/>
        <w:rPr>
          <w:b/>
          <w:sz w:val="24"/>
          <w:szCs w:val="24"/>
        </w:rPr>
      </w:pPr>
      <w:r w:rsidRPr="00BF0E5F">
        <w:rPr>
          <w:b/>
          <w:sz w:val="24"/>
          <w:szCs w:val="24"/>
        </w:rPr>
        <w:t xml:space="preserve">Глава </w:t>
      </w:r>
      <w:r w:rsidRPr="00BF0E5F">
        <w:rPr>
          <w:b/>
          <w:bCs/>
          <w:spacing w:val="2"/>
          <w:sz w:val="24"/>
          <w:szCs w:val="24"/>
        </w:rPr>
        <w:t xml:space="preserve">Липкинского </w:t>
      </w:r>
      <w:r w:rsidRPr="00BF0E5F">
        <w:rPr>
          <w:b/>
          <w:sz w:val="24"/>
          <w:szCs w:val="24"/>
        </w:rPr>
        <w:t>сельского поселения                                                         Л.П. Новикова</w:t>
      </w:r>
    </w:p>
    <w:p w:rsidR="00333D16" w:rsidRPr="0062252E" w:rsidRDefault="00333D16" w:rsidP="00EB5107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t>Приложение № 1</w:t>
      </w:r>
    </w:p>
    <w:p w:rsidR="00333D16" w:rsidRPr="0062252E" w:rsidRDefault="00333D16" w:rsidP="00EB5107">
      <w:pPr>
        <w:shd w:val="clear" w:color="auto" w:fill="FFFFFF"/>
        <w:ind w:left="2340" w:right="26"/>
        <w:jc w:val="right"/>
        <w:rPr>
          <w:bCs/>
          <w:spacing w:val="3"/>
        </w:rPr>
      </w:pPr>
      <w:r w:rsidRPr="0062252E">
        <w:rPr>
          <w:bCs/>
          <w:spacing w:val="-1"/>
        </w:rPr>
        <w:t xml:space="preserve">                                  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  <w:r>
        <w:rPr>
          <w:bCs/>
          <w:spacing w:val="-1"/>
        </w:rPr>
        <w:t xml:space="preserve"> Липкинского</w:t>
      </w:r>
      <w:r w:rsidRPr="0062252E">
        <w:rPr>
          <w:bCs/>
          <w:spacing w:val="-1"/>
        </w:rPr>
        <w:t xml:space="preserve"> сельского</w:t>
      </w:r>
      <w:r>
        <w:rPr>
          <w:bCs/>
          <w:spacing w:val="-1"/>
        </w:rPr>
        <w:t xml:space="preserve"> </w:t>
      </w:r>
      <w:r w:rsidRPr="0062252E">
        <w:rPr>
          <w:bCs/>
          <w:spacing w:val="-1"/>
        </w:rPr>
        <w:t>поселения</w:t>
      </w:r>
    </w:p>
    <w:p w:rsidR="00333D16" w:rsidRDefault="00333D16" w:rsidP="00EB5107">
      <w:pPr>
        <w:shd w:val="clear" w:color="auto" w:fill="FFFFFF"/>
        <w:ind w:left="2160" w:right="26"/>
        <w:jc w:val="right"/>
      </w:pPr>
      <w:r>
        <w:t xml:space="preserve">                                     </w:t>
      </w:r>
      <w:r w:rsidRPr="0062252E">
        <w:t xml:space="preserve">Ромодановского муниципального района  Республики Мордовия                                                                              </w:t>
      </w:r>
      <w:r>
        <w:t xml:space="preserve">                       </w:t>
      </w:r>
      <w:r w:rsidRPr="00641FC6">
        <w:t>о</w:t>
      </w:r>
      <w:r>
        <w:t>т 26.03.</w:t>
      </w:r>
      <w:r w:rsidRPr="00641FC6">
        <w:t>2021</w:t>
      </w:r>
      <w:r>
        <w:t xml:space="preserve"> №5</w:t>
      </w:r>
      <w:r w:rsidRPr="0090787E">
        <w:t xml:space="preserve"> « О внесени</w:t>
      </w:r>
      <w:r>
        <w:t>и изменений</w:t>
      </w:r>
      <w:r w:rsidRPr="0090787E">
        <w:t xml:space="preserve"> в решение Совета депутатов</w:t>
      </w:r>
    </w:p>
    <w:p w:rsidR="00333D16" w:rsidRPr="0090787E" w:rsidRDefault="00333D16" w:rsidP="00EB5107">
      <w:pPr>
        <w:shd w:val="clear" w:color="auto" w:fill="FFFFFF"/>
        <w:ind w:left="2160" w:right="26"/>
        <w:jc w:val="right"/>
      </w:pPr>
      <w:r w:rsidRPr="0090787E">
        <w:t xml:space="preserve">  </w:t>
      </w:r>
      <w:r>
        <w:t xml:space="preserve">Липкинского </w:t>
      </w:r>
      <w:r w:rsidRPr="0090787E">
        <w:t>се</w:t>
      </w:r>
      <w:r>
        <w:t>льского поселения от 26.12.2020</w:t>
      </w:r>
      <w:r w:rsidRPr="0090787E">
        <w:t xml:space="preserve"> №</w:t>
      </w:r>
      <w:r>
        <w:t>22</w:t>
      </w:r>
      <w:r w:rsidRPr="0090787E">
        <w:t xml:space="preserve"> «О бюджете                                                                                                     </w:t>
      </w:r>
      <w:r>
        <w:t xml:space="preserve">                  </w:t>
      </w:r>
      <w:r w:rsidRPr="0090787E">
        <w:t xml:space="preserve"> </w:t>
      </w:r>
      <w:r>
        <w:t>Липкинского</w:t>
      </w:r>
      <w:r w:rsidRPr="0090787E">
        <w:t xml:space="preserve">  сельского поселения Ромодановского  муниципального района          </w:t>
      </w:r>
    </w:p>
    <w:p w:rsidR="00333D16" w:rsidRPr="0090787E" w:rsidRDefault="00333D16" w:rsidP="00EB5107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>Респ</w:t>
      </w:r>
      <w:r>
        <w:rPr>
          <w:rFonts w:ascii="Times New Roman" w:hAnsi="Times New Roman" w:cs="Times New Roman"/>
          <w:sz w:val="20"/>
        </w:rPr>
        <w:t xml:space="preserve">ублики Мордовия на 2021 год и </w:t>
      </w:r>
      <w:r w:rsidRPr="0090787E">
        <w:rPr>
          <w:rFonts w:ascii="Times New Roman" w:hAnsi="Times New Roman" w:cs="Times New Roman"/>
          <w:sz w:val="20"/>
        </w:rPr>
        <w:t xml:space="preserve"> плановый период  2022 и 2023 годов»</w:t>
      </w:r>
    </w:p>
    <w:p w:rsidR="00333D16" w:rsidRPr="0090787E" w:rsidRDefault="00333D16" w:rsidP="00EB5107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</w:t>
      </w:r>
    </w:p>
    <w:p w:rsidR="00333D16" w:rsidRPr="0090787E" w:rsidRDefault="00333D16" w:rsidP="00963400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</w:t>
      </w:r>
      <w:r w:rsidRPr="0090787E">
        <w:rPr>
          <w:rFonts w:ascii="Times New Roman" w:hAnsi="Times New Roman" w:cs="Times New Roman"/>
          <w:sz w:val="20"/>
        </w:rPr>
        <w:t xml:space="preserve">                             </w:t>
      </w:r>
    </w:p>
    <w:p w:rsidR="00333D16" w:rsidRPr="0090787E" w:rsidRDefault="00333D16" w:rsidP="00963400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      </w:t>
      </w:r>
    </w:p>
    <w:p w:rsidR="00333D16" w:rsidRPr="0090787E" w:rsidRDefault="00333D16" w:rsidP="00EB5107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</w:rPr>
        <w:t xml:space="preserve">  </w:t>
      </w:r>
      <w:r w:rsidRPr="0090787E">
        <w:rPr>
          <w:rFonts w:ascii="Times New Roman" w:hAnsi="Times New Roman"/>
          <w:sz w:val="20"/>
        </w:rPr>
        <w:t xml:space="preserve">                                              </w:t>
      </w:r>
    </w:p>
    <w:p w:rsidR="00333D16" w:rsidRDefault="00333D16" w:rsidP="002D33C1">
      <w:pPr>
        <w:ind w:firstLine="708"/>
        <w:jc w:val="right"/>
      </w:pPr>
    </w:p>
    <w:p w:rsidR="00333D16" w:rsidRDefault="00333D16" w:rsidP="002D33C1">
      <w:pPr>
        <w:ind w:firstLine="708"/>
        <w:jc w:val="right"/>
      </w:pPr>
    </w:p>
    <w:p w:rsidR="00333D16" w:rsidRPr="00AF7315" w:rsidRDefault="00333D16" w:rsidP="001A2849">
      <w:pPr>
        <w:jc w:val="center"/>
        <w:rPr>
          <w:b/>
          <w:color w:val="000000"/>
          <w:sz w:val="22"/>
          <w:szCs w:val="22"/>
        </w:rPr>
      </w:pPr>
      <w:r w:rsidRPr="00AF7315">
        <w:rPr>
          <w:b/>
          <w:color w:val="000000"/>
          <w:sz w:val="22"/>
          <w:szCs w:val="22"/>
        </w:rPr>
        <w:t>ОБЪЕМ  БЕЗВОЗМЕДНЫХ ПОСТУПЛЕНИЙ В БЮДЖЕТ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</w:rPr>
        <w:t xml:space="preserve">ЛИПКИНСКОГО </w:t>
      </w:r>
      <w:r w:rsidRPr="00AF7315">
        <w:rPr>
          <w:b/>
          <w:color w:val="000000"/>
          <w:sz w:val="22"/>
          <w:szCs w:val="22"/>
        </w:rPr>
        <w:t xml:space="preserve">СЕЛЬСКОГО ПОСЕЛЕНИЯ 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>РОМОДАНОВСКОГО</w:t>
      </w:r>
      <w:r>
        <w:rPr>
          <w:b/>
          <w:color w:val="000000"/>
          <w:sz w:val="22"/>
          <w:szCs w:val="22"/>
        </w:rPr>
        <w:t xml:space="preserve"> </w:t>
      </w:r>
      <w:r w:rsidRPr="00AF7315">
        <w:rPr>
          <w:b/>
          <w:color w:val="000000"/>
          <w:sz w:val="22"/>
          <w:szCs w:val="22"/>
        </w:rPr>
        <w:t>МУНИЦИПАЛЬНОГО РАЙОНА НА 2021г</w:t>
      </w:r>
      <w:r>
        <w:rPr>
          <w:b/>
          <w:color w:val="000000"/>
          <w:sz w:val="22"/>
          <w:szCs w:val="22"/>
        </w:rPr>
        <w:t>.</w:t>
      </w:r>
    </w:p>
    <w:p w:rsidR="00333D16" w:rsidRDefault="00333D16" w:rsidP="001A2849">
      <w:pPr>
        <w:jc w:val="center"/>
      </w:pPr>
      <w:r>
        <w:rPr>
          <w:b/>
          <w:color w:val="000000"/>
          <w:sz w:val="22"/>
          <w:szCs w:val="22"/>
        </w:rPr>
        <w:t>И ПЛАНОВЫЙ ПЕРИОД 2022 и</w:t>
      </w:r>
      <w:r w:rsidRPr="00AF7315">
        <w:rPr>
          <w:b/>
          <w:color w:val="000000"/>
          <w:sz w:val="22"/>
          <w:szCs w:val="22"/>
        </w:rPr>
        <w:t xml:space="preserve"> 2023 ГОДОВ»</w:t>
      </w:r>
    </w:p>
    <w:p w:rsidR="00333D16" w:rsidRDefault="00333D16" w:rsidP="002D33C1">
      <w:pPr>
        <w:ind w:firstLine="708"/>
        <w:jc w:val="righ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17"/>
        <w:gridCol w:w="3260"/>
        <w:gridCol w:w="1560"/>
        <w:gridCol w:w="1275"/>
        <w:gridCol w:w="958"/>
      </w:tblGrid>
      <w:tr w:rsidR="00333D16" w:rsidTr="00AD3986">
        <w:tc>
          <w:tcPr>
            <w:tcW w:w="2517" w:type="dxa"/>
          </w:tcPr>
          <w:p w:rsidR="00333D16" w:rsidRPr="00022E66" w:rsidRDefault="00333D16" w:rsidP="00022E66">
            <w:pPr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3260" w:type="dxa"/>
          </w:tcPr>
          <w:p w:rsidR="00333D16" w:rsidRPr="00022E66" w:rsidRDefault="00333D16" w:rsidP="00022E66">
            <w:pPr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Наименование доходов</w:t>
            </w:r>
          </w:p>
        </w:tc>
        <w:tc>
          <w:tcPr>
            <w:tcW w:w="1560" w:type="dxa"/>
          </w:tcPr>
          <w:p w:rsidR="00333D16" w:rsidRPr="00022E66" w:rsidRDefault="00333D16" w:rsidP="00022E66">
            <w:pPr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2021 год</w:t>
            </w:r>
          </w:p>
        </w:tc>
        <w:tc>
          <w:tcPr>
            <w:tcW w:w="1275" w:type="dxa"/>
          </w:tcPr>
          <w:p w:rsidR="00333D16" w:rsidRPr="00022E66" w:rsidRDefault="00333D16" w:rsidP="00022E66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2022</w:t>
            </w:r>
          </w:p>
          <w:p w:rsidR="00333D16" w:rsidRPr="00022E66" w:rsidRDefault="00333D16" w:rsidP="00022E66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год</w:t>
            </w:r>
          </w:p>
        </w:tc>
        <w:tc>
          <w:tcPr>
            <w:tcW w:w="958" w:type="dxa"/>
          </w:tcPr>
          <w:p w:rsidR="00333D16" w:rsidRPr="00022E66" w:rsidRDefault="00333D16" w:rsidP="00022E66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2023 год</w:t>
            </w:r>
          </w:p>
        </w:tc>
      </w:tr>
      <w:tr w:rsidR="00333D16" w:rsidTr="00AD3986">
        <w:tc>
          <w:tcPr>
            <w:tcW w:w="2517" w:type="dxa"/>
          </w:tcPr>
          <w:p w:rsidR="00333D16" w:rsidRPr="007126C3" w:rsidRDefault="00333D16" w:rsidP="00B858B8">
            <w:pPr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2 00 00000 00 0000 000</w:t>
            </w:r>
          </w:p>
        </w:tc>
        <w:tc>
          <w:tcPr>
            <w:tcW w:w="3260" w:type="dxa"/>
          </w:tcPr>
          <w:p w:rsidR="00333D16" w:rsidRPr="007126C3" w:rsidRDefault="00333D16" w:rsidP="00B858B8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Безвозмездные поступления</w:t>
            </w:r>
          </w:p>
        </w:tc>
        <w:tc>
          <w:tcPr>
            <w:tcW w:w="1560" w:type="dxa"/>
          </w:tcPr>
          <w:p w:rsidR="00333D16" w:rsidRPr="007126C3" w:rsidRDefault="00333D16" w:rsidP="00AD398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1138,9</w:t>
            </w:r>
          </w:p>
        </w:tc>
        <w:tc>
          <w:tcPr>
            <w:tcW w:w="1275" w:type="dxa"/>
          </w:tcPr>
          <w:p w:rsidR="00333D16" w:rsidRPr="007126C3" w:rsidRDefault="00333D16" w:rsidP="00AD398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316,2</w:t>
            </w:r>
          </w:p>
        </w:tc>
        <w:tc>
          <w:tcPr>
            <w:tcW w:w="958" w:type="dxa"/>
          </w:tcPr>
          <w:p w:rsidR="00333D16" w:rsidRPr="007126C3" w:rsidRDefault="00333D16" w:rsidP="00AD398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306,9</w:t>
            </w:r>
          </w:p>
        </w:tc>
      </w:tr>
      <w:tr w:rsidR="00333D16" w:rsidTr="00AD3986">
        <w:tc>
          <w:tcPr>
            <w:tcW w:w="2517" w:type="dxa"/>
          </w:tcPr>
          <w:p w:rsidR="00333D16" w:rsidRPr="007126C3" w:rsidRDefault="00333D16" w:rsidP="00B858B8">
            <w:pPr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2 02 15000 00 0000 150</w:t>
            </w:r>
          </w:p>
        </w:tc>
        <w:tc>
          <w:tcPr>
            <w:tcW w:w="3260" w:type="dxa"/>
          </w:tcPr>
          <w:p w:rsidR="00333D16" w:rsidRPr="007126C3" w:rsidRDefault="00333D16" w:rsidP="00B858B8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1560" w:type="dxa"/>
          </w:tcPr>
          <w:p w:rsidR="00333D16" w:rsidRPr="007126C3" w:rsidRDefault="00333D16" w:rsidP="00AD398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619,2</w:t>
            </w:r>
          </w:p>
        </w:tc>
        <w:tc>
          <w:tcPr>
            <w:tcW w:w="1275" w:type="dxa"/>
          </w:tcPr>
          <w:p w:rsidR="00333D16" w:rsidRPr="007126C3" w:rsidRDefault="00333D16" w:rsidP="00AD398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103,1</w:t>
            </w:r>
          </w:p>
        </w:tc>
        <w:tc>
          <w:tcPr>
            <w:tcW w:w="958" w:type="dxa"/>
          </w:tcPr>
          <w:p w:rsidR="00333D16" w:rsidRPr="007126C3" w:rsidRDefault="00333D16" w:rsidP="00AD398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91,1</w:t>
            </w:r>
          </w:p>
        </w:tc>
      </w:tr>
      <w:tr w:rsidR="00333D16" w:rsidTr="00AD3986">
        <w:tc>
          <w:tcPr>
            <w:tcW w:w="2517" w:type="dxa"/>
          </w:tcPr>
          <w:p w:rsidR="00333D16" w:rsidRPr="007126C3" w:rsidRDefault="00333D16" w:rsidP="00B858B8">
            <w:pPr>
              <w:rPr>
                <w:color w:val="000000"/>
              </w:rPr>
            </w:pPr>
            <w:r w:rsidRPr="007126C3">
              <w:rPr>
                <w:color w:val="000000"/>
              </w:rPr>
              <w:t>2 02 15001 10 0000 150</w:t>
            </w:r>
          </w:p>
        </w:tc>
        <w:tc>
          <w:tcPr>
            <w:tcW w:w="3260" w:type="dxa"/>
          </w:tcPr>
          <w:p w:rsidR="00333D16" w:rsidRPr="007126C3" w:rsidRDefault="00333D16" w:rsidP="00B858B8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Дотация бюджетам сельских поселений на выравнивание бюджетной обеспеченности</w:t>
            </w:r>
          </w:p>
        </w:tc>
        <w:tc>
          <w:tcPr>
            <w:tcW w:w="1560" w:type="dxa"/>
          </w:tcPr>
          <w:p w:rsidR="00333D16" w:rsidRPr="007126C3" w:rsidRDefault="00333D16" w:rsidP="00AD39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247,0</w:t>
            </w:r>
          </w:p>
        </w:tc>
        <w:tc>
          <w:tcPr>
            <w:tcW w:w="1275" w:type="dxa"/>
          </w:tcPr>
          <w:p w:rsidR="00333D16" w:rsidRPr="007126C3" w:rsidRDefault="00333D16" w:rsidP="00AD39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103,1</w:t>
            </w:r>
          </w:p>
        </w:tc>
        <w:tc>
          <w:tcPr>
            <w:tcW w:w="958" w:type="dxa"/>
          </w:tcPr>
          <w:p w:rsidR="00333D16" w:rsidRPr="007126C3" w:rsidRDefault="00333D16" w:rsidP="00AD39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91,1</w:t>
            </w:r>
          </w:p>
        </w:tc>
      </w:tr>
      <w:tr w:rsidR="00333D16" w:rsidTr="00AD3986">
        <w:tc>
          <w:tcPr>
            <w:tcW w:w="2517" w:type="dxa"/>
          </w:tcPr>
          <w:p w:rsidR="00333D16" w:rsidRPr="007126C3" w:rsidRDefault="00333D16" w:rsidP="00B858B8">
            <w:pPr>
              <w:rPr>
                <w:color w:val="000000"/>
              </w:rPr>
            </w:pPr>
            <w:r w:rsidRPr="007126C3">
              <w:rPr>
                <w:color w:val="000000"/>
              </w:rPr>
              <w:t>2 02 15002 10 0000 151</w:t>
            </w:r>
          </w:p>
        </w:tc>
        <w:tc>
          <w:tcPr>
            <w:tcW w:w="3260" w:type="dxa"/>
          </w:tcPr>
          <w:p w:rsidR="00333D16" w:rsidRPr="007126C3" w:rsidRDefault="00333D16" w:rsidP="00B858B8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Дотаци</w:t>
            </w:r>
            <w:r>
              <w:rPr>
                <w:color w:val="000000"/>
              </w:rPr>
              <w:t>и бюджетам сельских поселений</w:t>
            </w:r>
            <w:r w:rsidRPr="007126C3">
              <w:rPr>
                <w:color w:val="000000"/>
              </w:rPr>
              <w:t xml:space="preserve">  на поддержку мер по обеспечению сбалансированности бюджетов</w:t>
            </w:r>
          </w:p>
        </w:tc>
        <w:tc>
          <w:tcPr>
            <w:tcW w:w="1560" w:type="dxa"/>
          </w:tcPr>
          <w:p w:rsidR="00333D16" w:rsidRPr="007126C3" w:rsidRDefault="00333D16" w:rsidP="00AD39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372,2</w:t>
            </w:r>
          </w:p>
        </w:tc>
        <w:tc>
          <w:tcPr>
            <w:tcW w:w="1275" w:type="dxa"/>
          </w:tcPr>
          <w:p w:rsidR="00333D16" w:rsidRPr="007126C3" w:rsidRDefault="00333D16" w:rsidP="00AD3986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8" w:type="dxa"/>
          </w:tcPr>
          <w:p w:rsidR="00333D16" w:rsidRPr="007126C3" w:rsidRDefault="00333D16" w:rsidP="00AD3986">
            <w:pPr>
              <w:rPr>
                <w:b/>
                <w:bCs/>
                <w:color w:val="000000"/>
              </w:rPr>
            </w:pPr>
          </w:p>
        </w:tc>
      </w:tr>
      <w:tr w:rsidR="00333D16" w:rsidTr="00AD3986">
        <w:tc>
          <w:tcPr>
            <w:tcW w:w="2517" w:type="dxa"/>
          </w:tcPr>
          <w:p w:rsidR="00333D16" w:rsidRPr="007F6445" w:rsidRDefault="00333D16" w:rsidP="00B858B8">
            <w:pPr>
              <w:jc w:val="center"/>
              <w:rPr>
                <w:b/>
                <w:color w:val="000000"/>
              </w:rPr>
            </w:pPr>
            <w:r w:rsidRPr="007F6445">
              <w:rPr>
                <w:b/>
                <w:color w:val="000000"/>
              </w:rPr>
              <w:t>2 02 20000 00 00000 000</w:t>
            </w:r>
          </w:p>
        </w:tc>
        <w:tc>
          <w:tcPr>
            <w:tcW w:w="3260" w:type="dxa"/>
          </w:tcPr>
          <w:p w:rsidR="00333D16" w:rsidRPr="007126C3" w:rsidRDefault="00333D16" w:rsidP="00B858B8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</w:rPr>
              <w:t>Суб</w:t>
            </w:r>
            <w:r>
              <w:rPr>
                <w:b/>
                <w:bCs/>
              </w:rPr>
              <w:t>сидии</w:t>
            </w:r>
            <w:r w:rsidRPr="007126C3">
              <w:rPr>
                <w:b/>
                <w:bCs/>
              </w:rPr>
              <w:t xml:space="preserve"> бюджетам бюджетной системы Российской Федерации</w:t>
            </w:r>
            <w:r>
              <w:rPr>
                <w:b/>
                <w:bCs/>
              </w:rPr>
              <w:t>(межбюджетные субсидии)</w:t>
            </w:r>
          </w:p>
        </w:tc>
        <w:tc>
          <w:tcPr>
            <w:tcW w:w="1560" w:type="dxa"/>
          </w:tcPr>
          <w:p w:rsidR="00333D16" w:rsidRPr="007126C3" w:rsidRDefault="00333D16" w:rsidP="00AD398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279,2</w:t>
            </w:r>
          </w:p>
        </w:tc>
        <w:tc>
          <w:tcPr>
            <w:tcW w:w="1275" w:type="dxa"/>
          </w:tcPr>
          <w:p w:rsidR="00333D16" w:rsidRPr="007126C3" w:rsidRDefault="00333D16" w:rsidP="00AD3986">
            <w:pPr>
              <w:jc w:val="center"/>
              <w:rPr>
                <w:b/>
                <w:bCs/>
              </w:rPr>
            </w:pPr>
          </w:p>
        </w:tc>
        <w:tc>
          <w:tcPr>
            <w:tcW w:w="958" w:type="dxa"/>
          </w:tcPr>
          <w:p w:rsidR="00333D16" w:rsidRPr="00602009" w:rsidRDefault="00333D16" w:rsidP="00AD3986">
            <w:pPr>
              <w:jc w:val="center"/>
              <w:rPr>
                <w:b/>
              </w:rPr>
            </w:pPr>
          </w:p>
        </w:tc>
      </w:tr>
      <w:tr w:rsidR="00333D16" w:rsidTr="00AD3986">
        <w:tc>
          <w:tcPr>
            <w:tcW w:w="2517" w:type="dxa"/>
          </w:tcPr>
          <w:p w:rsidR="00333D16" w:rsidRPr="007126C3" w:rsidRDefault="00333D16" w:rsidP="00B858B8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 xml:space="preserve">2 02 </w:t>
            </w:r>
            <w:r>
              <w:rPr>
                <w:color w:val="000000"/>
              </w:rPr>
              <w:t>2</w:t>
            </w:r>
            <w:r w:rsidRPr="007126C3">
              <w:rPr>
                <w:color w:val="000000"/>
              </w:rPr>
              <w:t>9999 10 0000 150</w:t>
            </w:r>
          </w:p>
        </w:tc>
        <w:tc>
          <w:tcPr>
            <w:tcW w:w="3260" w:type="dxa"/>
          </w:tcPr>
          <w:p w:rsidR="00333D16" w:rsidRPr="007F6445" w:rsidRDefault="00333D16" w:rsidP="00B858B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Прочие субсидии бюджетам сельских поселений</w:t>
            </w:r>
          </w:p>
        </w:tc>
        <w:tc>
          <w:tcPr>
            <w:tcW w:w="1560" w:type="dxa"/>
          </w:tcPr>
          <w:p w:rsidR="00333D16" w:rsidRPr="007126C3" w:rsidRDefault="00333D16" w:rsidP="00AD39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279,2</w:t>
            </w:r>
          </w:p>
        </w:tc>
        <w:tc>
          <w:tcPr>
            <w:tcW w:w="1275" w:type="dxa"/>
          </w:tcPr>
          <w:p w:rsidR="00333D16" w:rsidRPr="007126C3" w:rsidRDefault="00333D16" w:rsidP="00AD3986">
            <w:pPr>
              <w:jc w:val="center"/>
              <w:rPr>
                <w:color w:val="000000"/>
              </w:rPr>
            </w:pPr>
          </w:p>
        </w:tc>
        <w:tc>
          <w:tcPr>
            <w:tcW w:w="958" w:type="dxa"/>
          </w:tcPr>
          <w:p w:rsidR="00333D16" w:rsidRDefault="00333D16" w:rsidP="00AD3986">
            <w:pPr>
              <w:jc w:val="center"/>
            </w:pPr>
          </w:p>
        </w:tc>
      </w:tr>
      <w:tr w:rsidR="00333D16" w:rsidTr="00AD3986">
        <w:tc>
          <w:tcPr>
            <w:tcW w:w="2517" w:type="dxa"/>
          </w:tcPr>
          <w:p w:rsidR="00333D16" w:rsidRPr="007126C3" w:rsidRDefault="00333D16" w:rsidP="00B858B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2 02 </w:t>
            </w:r>
            <w:r w:rsidRPr="007126C3">
              <w:rPr>
                <w:b/>
                <w:bCs/>
                <w:color w:val="000000"/>
              </w:rPr>
              <w:t>30</w:t>
            </w:r>
            <w:r>
              <w:rPr>
                <w:b/>
                <w:bCs/>
                <w:color w:val="000000"/>
              </w:rPr>
              <w:t>0</w:t>
            </w:r>
            <w:r w:rsidRPr="007126C3">
              <w:rPr>
                <w:b/>
                <w:bCs/>
                <w:color w:val="000000"/>
              </w:rPr>
              <w:t>00 00 0000 000</w:t>
            </w:r>
          </w:p>
        </w:tc>
        <w:tc>
          <w:tcPr>
            <w:tcW w:w="3260" w:type="dxa"/>
          </w:tcPr>
          <w:p w:rsidR="00333D16" w:rsidRPr="007126C3" w:rsidRDefault="00333D16" w:rsidP="00B858B8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</w:rPr>
              <w:t>Субвенции бюджетам бюджетной системы Российской Федерации</w:t>
            </w:r>
          </w:p>
        </w:tc>
        <w:tc>
          <w:tcPr>
            <w:tcW w:w="1560" w:type="dxa"/>
          </w:tcPr>
          <w:p w:rsidR="00333D16" w:rsidRPr="007474ED" w:rsidRDefault="00333D16" w:rsidP="00AD3986">
            <w:pPr>
              <w:jc w:val="center"/>
              <w:rPr>
                <w:b/>
                <w:color w:val="000000"/>
              </w:rPr>
            </w:pPr>
            <w:r w:rsidRPr="007474ED">
              <w:rPr>
                <w:b/>
                <w:color w:val="000000"/>
              </w:rPr>
              <w:t>87,0</w:t>
            </w:r>
          </w:p>
        </w:tc>
        <w:tc>
          <w:tcPr>
            <w:tcW w:w="1275" w:type="dxa"/>
          </w:tcPr>
          <w:p w:rsidR="00333D16" w:rsidRPr="007474ED" w:rsidRDefault="00333D16" w:rsidP="00AD3986">
            <w:pPr>
              <w:jc w:val="center"/>
              <w:rPr>
                <w:b/>
                <w:color w:val="000000"/>
              </w:rPr>
            </w:pPr>
            <w:r w:rsidRPr="007474ED">
              <w:rPr>
                <w:b/>
                <w:color w:val="000000"/>
              </w:rPr>
              <w:t>87,6</w:t>
            </w:r>
          </w:p>
        </w:tc>
        <w:tc>
          <w:tcPr>
            <w:tcW w:w="958" w:type="dxa"/>
          </w:tcPr>
          <w:p w:rsidR="00333D16" w:rsidRPr="007474ED" w:rsidRDefault="00333D16" w:rsidP="00AD3986">
            <w:pPr>
              <w:jc w:val="center"/>
              <w:rPr>
                <w:b/>
              </w:rPr>
            </w:pPr>
            <w:r w:rsidRPr="007474ED">
              <w:rPr>
                <w:b/>
              </w:rPr>
              <w:t>90,</w:t>
            </w:r>
            <w:r>
              <w:rPr>
                <w:b/>
              </w:rPr>
              <w:t>3</w:t>
            </w:r>
          </w:p>
        </w:tc>
      </w:tr>
      <w:tr w:rsidR="00333D16" w:rsidTr="00AD3986">
        <w:tc>
          <w:tcPr>
            <w:tcW w:w="2517" w:type="dxa"/>
          </w:tcPr>
          <w:p w:rsidR="00333D16" w:rsidRPr="007126C3" w:rsidRDefault="00333D16" w:rsidP="00B858B8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2 02 3</w:t>
            </w:r>
            <w:r>
              <w:rPr>
                <w:color w:val="000000"/>
              </w:rPr>
              <w:t>0</w:t>
            </w:r>
            <w:r w:rsidRPr="007126C3">
              <w:rPr>
                <w:color w:val="000000"/>
              </w:rPr>
              <w:t>024 10 0000 150</w:t>
            </w:r>
          </w:p>
        </w:tc>
        <w:tc>
          <w:tcPr>
            <w:tcW w:w="3260" w:type="dxa"/>
          </w:tcPr>
          <w:p w:rsidR="00333D16" w:rsidRPr="007126C3" w:rsidRDefault="00333D16" w:rsidP="00B858B8">
            <w:pPr>
              <w:jc w:val="center"/>
              <w:rPr>
                <w:color w:val="000000"/>
              </w:rPr>
            </w:pPr>
            <w:r w:rsidRPr="0049172A"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560" w:type="dxa"/>
          </w:tcPr>
          <w:p w:rsidR="00333D16" w:rsidRPr="007474ED" w:rsidRDefault="00333D16" w:rsidP="00AD3986">
            <w:pPr>
              <w:jc w:val="center"/>
              <w:rPr>
                <w:bCs/>
                <w:color w:val="000000"/>
              </w:rPr>
            </w:pPr>
            <w:r w:rsidRPr="007474ED">
              <w:rPr>
                <w:bCs/>
                <w:color w:val="000000"/>
              </w:rPr>
              <w:t>0,2</w:t>
            </w:r>
          </w:p>
        </w:tc>
        <w:tc>
          <w:tcPr>
            <w:tcW w:w="1275" w:type="dxa"/>
          </w:tcPr>
          <w:p w:rsidR="00333D16" w:rsidRPr="007474ED" w:rsidRDefault="00333D16" w:rsidP="00AD3986">
            <w:pPr>
              <w:jc w:val="center"/>
              <w:rPr>
                <w:bCs/>
                <w:color w:val="000000"/>
              </w:rPr>
            </w:pPr>
            <w:r w:rsidRPr="007474ED">
              <w:rPr>
                <w:bCs/>
                <w:color w:val="000000"/>
              </w:rPr>
              <w:t>0,2</w:t>
            </w:r>
          </w:p>
        </w:tc>
        <w:tc>
          <w:tcPr>
            <w:tcW w:w="958" w:type="dxa"/>
          </w:tcPr>
          <w:p w:rsidR="00333D16" w:rsidRPr="007474ED" w:rsidRDefault="00333D16" w:rsidP="00AD3986">
            <w:pPr>
              <w:jc w:val="center"/>
            </w:pPr>
            <w:r w:rsidRPr="007474ED">
              <w:t>0,2</w:t>
            </w:r>
          </w:p>
        </w:tc>
      </w:tr>
      <w:tr w:rsidR="00333D16" w:rsidTr="00AD3986">
        <w:tc>
          <w:tcPr>
            <w:tcW w:w="2517" w:type="dxa"/>
          </w:tcPr>
          <w:p w:rsidR="00333D16" w:rsidRPr="007126C3" w:rsidRDefault="00333D16" w:rsidP="00B858B8">
            <w:pPr>
              <w:rPr>
                <w:color w:val="000000"/>
              </w:rPr>
            </w:pPr>
            <w:r>
              <w:rPr>
                <w:color w:val="000000"/>
              </w:rPr>
              <w:t xml:space="preserve">   2 02 </w:t>
            </w:r>
            <w:r w:rsidRPr="007126C3">
              <w:rPr>
                <w:color w:val="000000"/>
              </w:rPr>
              <w:t>35</w:t>
            </w:r>
            <w:r>
              <w:rPr>
                <w:color w:val="000000"/>
              </w:rPr>
              <w:t>1</w:t>
            </w:r>
            <w:r w:rsidRPr="007126C3">
              <w:rPr>
                <w:color w:val="000000"/>
              </w:rPr>
              <w:t xml:space="preserve">18 10 </w:t>
            </w:r>
            <w:r>
              <w:rPr>
                <w:color w:val="000000"/>
              </w:rPr>
              <w:t xml:space="preserve">0000 </w:t>
            </w:r>
            <w:r w:rsidRPr="007126C3">
              <w:rPr>
                <w:color w:val="000000"/>
              </w:rPr>
              <w:t xml:space="preserve"> 150</w:t>
            </w:r>
          </w:p>
        </w:tc>
        <w:tc>
          <w:tcPr>
            <w:tcW w:w="3260" w:type="dxa"/>
          </w:tcPr>
          <w:p w:rsidR="00333D16" w:rsidRPr="007126C3" w:rsidRDefault="00333D16" w:rsidP="00B858B8">
            <w:pPr>
              <w:jc w:val="center"/>
              <w:rPr>
                <w:color w:val="000000"/>
              </w:rPr>
            </w:pPr>
            <w:r w:rsidRPr="0049172A">
              <w:rPr>
                <w:color w:val="00000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60" w:type="dxa"/>
          </w:tcPr>
          <w:p w:rsidR="00333D16" w:rsidRPr="007126C3" w:rsidRDefault="00333D16" w:rsidP="00AD39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86,8</w:t>
            </w:r>
          </w:p>
        </w:tc>
        <w:tc>
          <w:tcPr>
            <w:tcW w:w="1275" w:type="dxa"/>
          </w:tcPr>
          <w:p w:rsidR="00333D16" w:rsidRPr="007126C3" w:rsidRDefault="00333D16" w:rsidP="00AD39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87,4</w:t>
            </w:r>
          </w:p>
        </w:tc>
        <w:tc>
          <w:tcPr>
            <w:tcW w:w="958" w:type="dxa"/>
          </w:tcPr>
          <w:p w:rsidR="00333D16" w:rsidRDefault="00333D16" w:rsidP="00AD3986">
            <w:pPr>
              <w:jc w:val="center"/>
            </w:pPr>
            <w:r>
              <w:t>90,1</w:t>
            </w:r>
          </w:p>
        </w:tc>
      </w:tr>
      <w:tr w:rsidR="00333D16" w:rsidTr="00AD3986">
        <w:tc>
          <w:tcPr>
            <w:tcW w:w="2517" w:type="dxa"/>
          </w:tcPr>
          <w:p w:rsidR="00333D16" w:rsidRPr="007126C3" w:rsidRDefault="00333D16" w:rsidP="00B858B8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 xml:space="preserve">2 02 40000 00 0000 150  </w:t>
            </w:r>
          </w:p>
        </w:tc>
        <w:tc>
          <w:tcPr>
            <w:tcW w:w="3260" w:type="dxa"/>
          </w:tcPr>
          <w:p w:rsidR="00333D16" w:rsidRPr="007126C3" w:rsidRDefault="00333D16" w:rsidP="00B858B8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Иные межбюджетные трансферты</w:t>
            </w:r>
          </w:p>
        </w:tc>
        <w:tc>
          <w:tcPr>
            <w:tcW w:w="1560" w:type="dxa"/>
          </w:tcPr>
          <w:p w:rsidR="00333D16" w:rsidRPr="007474ED" w:rsidRDefault="00333D16" w:rsidP="00AD398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153,5</w:t>
            </w:r>
          </w:p>
        </w:tc>
        <w:tc>
          <w:tcPr>
            <w:tcW w:w="1275" w:type="dxa"/>
          </w:tcPr>
          <w:p w:rsidR="00333D16" w:rsidRPr="007474ED" w:rsidRDefault="00333D16" w:rsidP="00AD3986">
            <w:pPr>
              <w:jc w:val="center"/>
              <w:rPr>
                <w:b/>
                <w:color w:val="000000"/>
              </w:rPr>
            </w:pPr>
            <w:r w:rsidRPr="007474ED">
              <w:rPr>
                <w:b/>
                <w:color w:val="000000"/>
              </w:rPr>
              <w:t>125,5</w:t>
            </w:r>
          </w:p>
        </w:tc>
        <w:tc>
          <w:tcPr>
            <w:tcW w:w="958" w:type="dxa"/>
          </w:tcPr>
          <w:p w:rsidR="00333D16" w:rsidRPr="007474ED" w:rsidRDefault="00333D16" w:rsidP="007474ED">
            <w:pPr>
              <w:jc w:val="center"/>
              <w:rPr>
                <w:b/>
              </w:rPr>
            </w:pPr>
            <w:r w:rsidRPr="007474ED">
              <w:rPr>
                <w:b/>
              </w:rPr>
              <w:t>125,5</w:t>
            </w:r>
          </w:p>
        </w:tc>
      </w:tr>
      <w:tr w:rsidR="00333D16" w:rsidTr="00AD3986">
        <w:tc>
          <w:tcPr>
            <w:tcW w:w="2517" w:type="dxa"/>
          </w:tcPr>
          <w:p w:rsidR="00333D16" w:rsidRPr="007126C3" w:rsidRDefault="00333D16" w:rsidP="00B858B8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2 02 40014 10 0000 150</w:t>
            </w:r>
          </w:p>
          <w:p w:rsidR="00333D16" w:rsidRPr="007126C3" w:rsidRDefault="00333D16" w:rsidP="00B858B8">
            <w:pPr>
              <w:jc w:val="center"/>
              <w:rPr>
                <w:color w:val="000000"/>
              </w:rPr>
            </w:pPr>
          </w:p>
        </w:tc>
        <w:tc>
          <w:tcPr>
            <w:tcW w:w="3260" w:type="dxa"/>
          </w:tcPr>
          <w:p w:rsidR="00333D16" w:rsidRPr="007126C3" w:rsidRDefault="00333D16" w:rsidP="00B858B8">
            <w:pPr>
              <w:jc w:val="center"/>
              <w:rPr>
                <w:color w:val="000000"/>
              </w:rPr>
            </w:pPr>
            <w:r w:rsidRPr="0049172A">
              <w:rPr>
                <w:color w:val="00000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560" w:type="dxa"/>
          </w:tcPr>
          <w:p w:rsidR="00333D16" w:rsidRDefault="00333D16" w:rsidP="00AD39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125,5</w:t>
            </w:r>
          </w:p>
        </w:tc>
        <w:tc>
          <w:tcPr>
            <w:tcW w:w="1275" w:type="dxa"/>
          </w:tcPr>
          <w:p w:rsidR="00333D16" w:rsidRPr="007126C3" w:rsidRDefault="00333D16" w:rsidP="00AD39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125,5</w:t>
            </w:r>
          </w:p>
        </w:tc>
        <w:tc>
          <w:tcPr>
            <w:tcW w:w="958" w:type="dxa"/>
          </w:tcPr>
          <w:p w:rsidR="00333D16" w:rsidRDefault="00333D16" w:rsidP="007474ED">
            <w:pPr>
              <w:jc w:val="center"/>
            </w:pPr>
            <w:r>
              <w:t>125,5</w:t>
            </w:r>
          </w:p>
        </w:tc>
      </w:tr>
      <w:tr w:rsidR="00333D16" w:rsidTr="00AD3986">
        <w:tc>
          <w:tcPr>
            <w:tcW w:w="2517" w:type="dxa"/>
          </w:tcPr>
          <w:p w:rsidR="00333D16" w:rsidRPr="00261702" w:rsidRDefault="00333D16" w:rsidP="00442B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2 02 49999 10 0000 150</w:t>
            </w:r>
          </w:p>
        </w:tc>
        <w:tc>
          <w:tcPr>
            <w:tcW w:w="3260" w:type="dxa"/>
          </w:tcPr>
          <w:p w:rsidR="00333D16" w:rsidRPr="00261702" w:rsidRDefault="00333D16" w:rsidP="00442B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560" w:type="dxa"/>
          </w:tcPr>
          <w:p w:rsidR="00333D16" w:rsidRDefault="00333D16" w:rsidP="00AD39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28,0</w:t>
            </w:r>
          </w:p>
        </w:tc>
        <w:tc>
          <w:tcPr>
            <w:tcW w:w="1275" w:type="dxa"/>
          </w:tcPr>
          <w:p w:rsidR="00333D16" w:rsidRDefault="00333D16" w:rsidP="00AD3986">
            <w:pPr>
              <w:jc w:val="center"/>
              <w:rPr>
                <w:color w:val="000000"/>
              </w:rPr>
            </w:pPr>
          </w:p>
        </w:tc>
        <w:tc>
          <w:tcPr>
            <w:tcW w:w="958" w:type="dxa"/>
          </w:tcPr>
          <w:p w:rsidR="00333D16" w:rsidRDefault="00333D16" w:rsidP="007474ED">
            <w:pPr>
              <w:jc w:val="center"/>
            </w:pPr>
          </w:p>
        </w:tc>
      </w:tr>
    </w:tbl>
    <w:p w:rsidR="00333D16" w:rsidRDefault="00333D16" w:rsidP="00C660FC">
      <w:pPr>
        <w:shd w:val="clear" w:color="auto" w:fill="FFFFFF"/>
        <w:ind w:right="26"/>
        <w:jc w:val="right"/>
        <w:rPr>
          <w:bCs/>
          <w:spacing w:val="-2"/>
        </w:rPr>
      </w:pPr>
    </w:p>
    <w:p w:rsidR="00333D16" w:rsidRDefault="00333D16" w:rsidP="00C660FC">
      <w:pPr>
        <w:shd w:val="clear" w:color="auto" w:fill="FFFFFF"/>
        <w:ind w:right="26"/>
        <w:jc w:val="right"/>
        <w:rPr>
          <w:bCs/>
          <w:spacing w:val="-2"/>
        </w:rPr>
      </w:pPr>
    </w:p>
    <w:p w:rsidR="00333D16" w:rsidRDefault="00333D16" w:rsidP="00EB5107">
      <w:pPr>
        <w:shd w:val="clear" w:color="auto" w:fill="FFFFFF"/>
        <w:ind w:left="2340" w:right="26"/>
        <w:jc w:val="right"/>
        <w:rPr>
          <w:bCs/>
          <w:spacing w:val="-2"/>
        </w:rPr>
      </w:pPr>
      <w:r>
        <w:rPr>
          <w:bCs/>
          <w:spacing w:val="-2"/>
        </w:rPr>
        <w:t>Приложение № 2</w:t>
      </w:r>
    </w:p>
    <w:p w:rsidR="00333D16" w:rsidRPr="0062252E" w:rsidRDefault="00333D16" w:rsidP="00EB5107">
      <w:pPr>
        <w:shd w:val="clear" w:color="auto" w:fill="FFFFFF"/>
        <w:ind w:left="2340" w:right="26"/>
        <w:jc w:val="right"/>
        <w:rPr>
          <w:bCs/>
          <w:spacing w:val="3"/>
        </w:rPr>
      </w:pPr>
      <w:r w:rsidRPr="00EB5107">
        <w:rPr>
          <w:bCs/>
          <w:spacing w:val="-1"/>
        </w:rPr>
        <w:t xml:space="preserve"> </w:t>
      </w:r>
      <w:r w:rsidRPr="0062252E">
        <w:rPr>
          <w:bCs/>
          <w:spacing w:val="-1"/>
        </w:rPr>
        <w:t>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  <w:r>
        <w:rPr>
          <w:bCs/>
          <w:spacing w:val="-1"/>
        </w:rPr>
        <w:t xml:space="preserve"> Липкинского</w:t>
      </w:r>
      <w:r w:rsidRPr="0062252E">
        <w:rPr>
          <w:bCs/>
          <w:spacing w:val="-1"/>
        </w:rPr>
        <w:t xml:space="preserve"> сельского</w:t>
      </w:r>
      <w:r>
        <w:rPr>
          <w:bCs/>
          <w:spacing w:val="-1"/>
        </w:rPr>
        <w:t xml:space="preserve"> </w:t>
      </w:r>
      <w:r w:rsidRPr="0062252E">
        <w:rPr>
          <w:bCs/>
          <w:spacing w:val="-1"/>
        </w:rPr>
        <w:t>поселения</w:t>
      </w:r>
    </w:p>
    <w:p w:rsidR="00333D16" w:rsidRDefault="00333D16" w:rsidP="00EB5107">
      <w:pPr>
        <w:shd w:val="clear" w:color="auto" w:fill="FFFFFF"/>
        <w:ind w:left="2160" w:right="26"/>
        <w:jc w:val="right"/>
      </w:pPr>
      <w:r>
        <w:t xml:space="preserve">                                     </w:t>
      </w:r>
      <w:r w:rsidRPr="0062252E">
        <w:t xml:space="preserve">Ромодановского муниципального района  Республики Мордовия                                                                              </w:t>
      </w:r>
      <w:r>
        <w:t xml:space="preserve">                       </w:t>
      </w:r>
      <w:r w:rsidRPr="00641FC6">
        <w:t>о</w:t>
      </w:r>
      <w:r>
        <w:t>т 26</w:t>
      </w:r>
      <w:r w:rsidRPr="00641FC6">
        <w:t>.</w:t>
      </w:r>
      <w:r>
        <w:t>03</w:t>
      </w:r>
      <w:r w:rsidRPr="00641FC6">
        <w:t>.2021</w:t>
      </w:r>
      <w:r>
        <w:t xml:space="preserve"> №5</w:t>
      </w:r>
      <w:r w:rsidRPr="0090787E">
        <w:t xml:space="preserve"> « О внесени</w:t>
      </w:r>
      <w:r>
        <w:t>и изменений</w:t>
      </w:r>
      <w:r w:rsidRPr="0090787E">
        <w:t xml:space="preserve"> в решение Совета депутатов</w:t>
      </w:r>
    </w:p>
    <w:p w:rsidR="00333D16" w:rsidRPr="0090787E" w:rsidRDefault="00333D16" w:rsidP="00EB5107">
      <w:pPr>
        <w:shd w:val="clear" w:color="auto" w:fill="FFFFFF"/>
        <w:ind w:left="2160" w:right="26"/>
        <w:jc w:val="right"/>
      </w:pPr>
      <w:r w:rsidRPr="0090787E">
        <w:t xml:space="preserve">  </w:t>
      </w:r>
      <w:r>
        <w:t xml:space="preserve">Липкинского </w:t>
      </w:r>
      <w:r w:rsidRPr="0090787E">
        <w:t>се</w:t>
      </w:r>
      <w:r>
        <w:t>льского поселения от 26.12.2020</w:t>
      </w:r>
      <w:r w:rsidRPr="0090787E">
        <w:t xml:space="preserve"> №</w:t>
      </w:r>
      <w:r>
        <w:t>22</w:t>
      </w:r>
      <w:r w:rsidRPr="0090787E">
        <w:t xml:space="preserve"> «О бюджете                                                                                                     </w:t>
      </w:r>
      <w:r>
        <w:t xml:space="preserve">                  </w:t>
      </w:r>
      <w:r w:rsidRPr="0090787E">
        <w:t xml:space="preserve"> </w:t>
      </w:r>
      <w:r>
        <w:t>Липкинского</w:t>
      </w:r>
      <w:r w:rsidRPr="0090787E">
        <w:t xml:space="preserve">  сельского поселения Ромодановского  муниципального района          </w:t>
      </w:r>
    </w:p>
    <w:p w:rsidR="00333D16" w:rsidRPr="0090787E" w:rsidRDefault="00333D16" w:rsidP="00EB5107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>Респ</w:t>
      </w:r>
      <w:r>
        <w:rPr>
          <w:rFonts w:ascii="Times New Roman" w:hAnsi="Times New Roman" w:cs="Times New Roman"/>
          <w:sz w:val="20"/>
        </w:rPr>
        <w:t xml:space="preserve">ублики Мордовия на 2021 год и </w:t>
      </w:r>
      <w:r w:rsidRPr="0090787E">
        <w:rPr>
          <w:rFonts w:ascii="Times New Roman" w:hAnsi="Times New Roman" w:cs="Times New Roman"/>
          <w:sz w:val="20"/>
        </w:rPr>
        <w:t xml:space="preserve"> плановый период  2022 и 2023 годов»</w:t>
      </w:r>
    </w:p>
    <w:p w:rsidR="00333D16" w:rsidRPr="0062252E" w:rsidRDefault="00333D16" w:rsidP="00C660FC">
      <w:pPr>
        <w:shd w:val="clear" w:color="auto" w:fill="FFFFFF"/>
        <w:ind w:right="26"/>
        <w:jc w:val="right"/>
        <w:rPr>
          <w:bCs/>
          <w:spacing w:val="-2"/>
        </w:rPr>
      </w:pPr>
    </w:p>
    <w:p w:rsidR="00333D16" w:rsidRPr="002D33C1" w:rsidRDefault="00333D16" w:rsidP="002D33C1">
      <w:pPr>
        <w:rPr>
          <w:rFonts w:ascii="Arial" w:hAnsi="Arial" w:cs="Arial"/>
          <w:sz w:val="24"/>
          <w:szCs w:val="24"/>
        </w:rPr>
      </w:pPr>
    </w:p>
    <w:p w:rsidR="00333D16" w:rsidRDefault="00333D16" w:rsidP="002D33C1">
      <w:pPr>
        <w:rPr>
          <w:rFonts w:ascii="Arial" w:hAnsi="Arial" w:cs="Arial"/>
          <w:sz w:val="24"/>
          <w:szCs w:val="24"/>
        </w:rPr>
      </w:pPr>
    </w:p>
    <w:p w:rsidR="00333D16" w:rsidRPr="00574E11" w:rsidRDefault="00333D16" w:rsidP="002D33C1">
      <w:pPr>
        <w:jc w:val="center"/>
        <w:rPr>
          <w:b/>
          <w:bCs/>
        </w:rPr>
      </w:pPr>
      <w:r>
        <w:rPr>
          <w:rFonts w:ascii="Arial" w:hAnsi="Arial" w:cs="Arial"/>
          <w:sz w:val="24"/>
          <w:szCs w:val="24"/>
        </w:rPr>
        <w:tab/>
      </w:r>
      <w:r w:rsidRPr="00574E11">
        <w:rPr>
          <w:b/>
          <w:bCs/>
        </w:rPr>
        <w:t>РАСПРЕДЕЛЕНИЕ БЮДЖЕТНЫХ АССИГНОВАНИЙ БЮДЖЕТА</w:t>
      </w:r>
      <w:r>
        <w:rPr>
          <w:b/>
          <w:bCs/>
        </w:rPr>
        <w:t xml:space="preserve">                                              </w:t>
      </w:r>
      <w:r w:rsidRPr="00574E11">
        <w:rPr>
          <w:b/>
          <w:bCs/>
        </w:rPr>
        <w:t xml:space="preserve"> </w:t>
      </w:r>
      <w:r>
        <w:rPr>
          <w:b/>
          <w:bCs/>
        </w:rPr>
        <w:t xml:space="preserve">ЛИПКИНСКОГО СЕЛЬСКОГО ПОСЕЛЕНИЯ </w:t>
      </w:r>
      <w:r w:rsidRPr="00574E11">
        <w:rPr>
          <w:b/>
          <w:bCs/>
        </w:rPr>
        <w:t>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</w:t>
      </w:r>
      <w:r>
        <w:rPr>
          <w:b/>
          <w:bCs/>
        </w:rPr>
        <w:t>Ь-</w:t>
      </w:r>
      <w:r w:rsidRPr="00574E11">
        <w:rPr>
          <w:b/>
          <w:bCs/>
        </w:rPr>
        <w:t xml:space="preserve"> НОСТИ), ГРУ</w:t>
      </w:r>
      <w:r>
        <w:rPr>
          <w:b/>
          <w:bCs/>
        </w:rPr>
        <w:t>ППАМ (ГРУППАМ И ПОДГРУППАМ) ВИД</w:t>
      </w:r>
      <w:r w:rsidRPr="00574E11">
        <w:rPr>
          <w:b/>
          <w:bCs/>
        </w:rPr>
        <w:t>ОВ РАСХОДОВ КЛАССИФИКАЦИИ РАСХОДОВ БЮДЖЕТОВ  НА  202</w:t>
      </w:r>
      <w:r>
        <w:rPr>
          <w:b/>
          <w:bCs/>
        </w:rPr>
        <w:t xml:space="preserve">1 ГОД И </w:t>
      </w:r>
      <w:r w:rsidRPr="00574E11">
        <w:rPr>
          <w:b/>
          <w:bCs/>
        </w:rPr>
        <w:t xml:space="preserve"> ПЛАНОВЫЙ ПЕРИОД 202</w:t>
      </w:r>
      <w:r>
        <w:rPr>
          <w:b/>
          <w:bCs/>
        </w:rPr>
        <w:t>2 и</w:t>
      </w:r>
      <w:r w:rsidRPr="00574E11">
        <w:rPr>
          <w:b/>
          <w:bCs/>
        </w:rPr>
        <w:t xml:space="preserve"> 202</w:t>
      </w:r>
      <w:r>
        <w:rPr>
          <w:b/>
          <w:bCs/>
        </w:rPr>
        <w:t>3</w:t>
      </w:r>
      <w:r w:rsidRPr="00574E11">
        <w:rPr>
          <w:b/>
          <w:bCs/>
        </w:rPr>
        <w:t xml:space="preserve"> ГОДОВ</w:t>
      </w:r>
    </w:p>
    <w:p w:rsidR="00333D16" w:rsidRPr="00405474" w:rsidRDefault="00333D16" w:rsidP="002D33C1">
      <w:pPr>
        <w:pStyle w:val="NoSpacing"/>
        <w:jc w:val="right"/>
        <w:rPr>
          <w:sz w:val="24"/>
          <w:szCs w:val="24"/>
        </w:rPr>
      </w:pPr>
      <w:r w:rsidRPr="00405474">
        <w:rPr>
          <w:spacing w:val="-5"/>
          <w:sz w:val="24"/>
          <w:szCs w:val="24"/>
        </w:rPr>
        <w:t>(тыс. рублей)</w:t>
      </w:r>
    </w:p>
    <w:tbl>
      <w:tblPr>
        <w:tblW w:w="10473" w:type="dxa"/>
        <w:tblInd w:w="-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236"/>
        <w:gridCol w:w="709"/>
        <w:gridCol w:w="567"/>
        <w:gridCol w:w="1417"/>
        <w:gridCol w:w="567"/>
        <w:gridCol w:w="992"/>
        <w:gridCol w:w="993"/>
        <w:gridCol w:w="992"/>
      </w:tblGrid>
      <w:tr w:rsidR="00333D16" w:rsidRPr="00405474" w:rsidTr="0076516B">
        <w:trPr>
          <w:cantSplit/>
          <w:trHeight w:hRule="exact" w:val="278"/>
          <w:tblHeader/>
        </w:trPr>
        <w:tc>
          <w:tcPr>
            <w:tcW w:w="4236" w:type="dxa"/>
            <w:shd w:val="clear" w:color="auto" w:fill="FFFFFF"/>
            <w:vAlign w:val="center"/>
          </w:tcPr>
          <w:p w:rsidR="00333D16" w:rsidRPr="00405474" w:rsidRDefault="00333D16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333D16" w:rsidRPr="00405474" w:rsidRDefault="00333D16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405474" w:rsidRDefault="00333D16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Pr="00405474" w:rsidRDefault="00333D16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405474" w:rsidRDefault="00333D16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Pr="00405474" w:rsidRDefault="00333D16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Сумма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Pr="00405474" w:rsidRDefault="00333D16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Pr="00405474" w:rsidRDefault="00333D16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333D16" w:rsidRPr="00405474" w:rsidTr="0076516B">
        <w:trPr>
          <w:cantSplit/>
          <w:trHeight w:hRule="exact" w:val="278"/>
          <w:tblHeader/>
        </w:trPr>
        <w:tc>
          <w:tcPr>
            <w:tcW w:w="4236" w:type="dxa"/>
            <w:shd w:val="clear" w:color="auto" w:fill="FFFFFF"/>
            <w:vAlign w:val="center"/>
          </w:tcPr>
          <w:p w:rsidR="00333D16" w:rsidRPr="00405474" w:rsidRDefault="00333D16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FFF"/>
            <w:vAlign w:val="center"/>
          </w:tcPr>
          <w:p w:rsidR="00333D16" w:rsidRPr="00405474" w:rsidRDefault="00333D16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Рз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405474" w:rsidRDefault="00333D16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ПРз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Pr="00405474" w:rsidRDefault="00333D16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ЦСР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405474" w:rsidRDefault="00333D16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ВР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Pr="00405474" w:rsidRDefault="00333D16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Pr="00405474" w:rsidRDefault="00333D16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Pr="00405474" w:rsidRDefault="00333D16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</w:tr>
      <w:tr w:rsidR="00333D16" w:rsidRPr="00405474" w:rsidTr="0076516B">
        <w:trPr>
          <w:cantSplit/>
          <w:trHeight w:hRule="exact" w:val="240"/>
          <w:tblHeader/>
        </w:trPr>
        <w:tc>
          <w:tcPr>
            <w:tcW w:w="4236" w:type="dxa"/>
            <w:shd w:val="clear" w:color="auto" w:fill="FFFFFF"/>
            <w:vAlign w:val="center"/>
          </w:tcPr>
          <w:p w:rsidR="00333D16" w:rsidRPr="00405474" w:rsidRDefault="00333D16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333D16" w:rsidRPr="00405474" w:rsidRDefault="00333D16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405474" w:rsidRDefault="00333D16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Pr="00405474" w:rsidRDefault="00333D16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405474" w:rsidRDefault="00333D16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Pr="00405474" w:rsidRDefault="00333D16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Pr="00405474" w:rsidRDefault="00333D16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Pr="00405474" w:rsidRDefault="00333D16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333D16" w:rsidRPr="00405474" w:rsidTr="0076516B">
        <w:trPr>
          <w:trHeight w:hRule="exact" w:val="307"/>
        </w:trPr>
        <w:tc>
          <w:tcPr>
            <w:tcW w:w="4236" w:type="dxa"/>
            <w:shd w:val="clear" w:color="auto" w:fill="FFFFFF"/>
          </w:tcPr>
          <w:p w:rsidR="00333D16" w:rsidRPr="006C7CAD" w:rsidRDefault="00333D16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6C7CAD"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Pr="006C7CAD" w:rsidRDefault="00333D16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6C7CAD" w:rsidRDefault="00333D16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Pr="006C7CAD" w:rsidRDefault="00333D16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6C7CAD" w:rsidRDefault="00333D16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Pr="00852288" w:rsidRDefault="00333D16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1619,2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Pr="00852288" w:rsidRDefault="00333D16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642,8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Pr="00852288" w:rsidRDefault="00333D16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634,6</w:t>
            </w:r>
          </w:p>
        </w:tc>
      </w:tr>
      <w:tr w:rsidR="00333D16" w:rsidRPr="00405474" w:rsidTr="0076516B">
        <w:trPr>
          <w:trHeight w:hRule="exact" w:val="362"/>
        </w:trPr>
        <w:tc>
          <w:tcPr>
            <w:tcW w:w="4236" w:type="dxa"/>
            <w:shd w:val="clear" w:color="auto" w:fill="FFFFFF"/>
          </w:tcPr>
          <w:p w:rsidR="00333D16" w:rsidRPr="002D33C1" w:rsidRDefault="00333D16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Pr="005E34E5" w:rsidRDefault="00333D16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E34E5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5E34E5" w:rsidRDefault="00333D16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Pr="005E34E5" w:rsidRDefault="00333D16" w:rsidP="00E41B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5E34E5" w:rsidRDefault="00333D16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Pr="005E34E5" w:rsidRDefault="00333D16" w:rsidP="00235533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1150,4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Pr="005E34E5" w:rsidRDefault="00333D16" w:rsidP="00ED3794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246,3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Pr="005E34E5" w:rsidRDefault="00333D16" w:rsidP="00ED3794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234,2</w:t>
            </w:r>
          </w:p>
        </w:tc>
      </w:tr>
      <w:tr w:rsidR="00333D16" w:rsidRPr="00405474" w:rsidTr="0076516B">
        <w:trPr>
          <w:trHeight w:hRule="exact" w:val="864"/>
        </w:trPr>
        <w:tc>
          <w:tcPr>
            <w:tcW w:w="4236" w:type="dxa"/>
            <w:shd w:val="clear" w:color="auto" w:fill="FFFFFF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23553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353,2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Default="00333D16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D3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D3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78,7</w:t>
            </w:r>
          </w:p>
        </w:tc>
      </w:tr>
      <w:tr w:rsidR="00333D16" w:rsidRPr="00405474" w:rsidTr="008F1C77">
        <w:trPr>
          <w:trHeight w:hRule="exact" w:val="298"/>
        </w:trPr>
        <w:tc>
          <w:tcPr>
            <w:tcW w:w="4236" w:type="dxa"/>
            <w:shd w:val="clear" w:color="auto" w:fill="FFFFFF"/>
          </w:tcPr>
          <w:p w:rsidR="00333D16" w:rsidRPr="002D33C1" w:rsidRDefault="00333D16" w:rsidP="008F1C7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Pr="005E34E5" w:rsidRDefault="00333D16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353,2</w:t>
            </w:r>
          </w:p>
        </w:tc>
        <w:tc>
          <w:tcPr>
            <w:tcW w:w="993" w:type="dxa"/>
            <w:shd w:val="clear" w:color="auto" w:fill="FFFFFF"/>
          </w:tcPr>
          <w:p w:rsidR="00333D16" w:rsidRDefault="00333D16" w:rsidP="00D10D05">
            <w:pPr>
              <w:jc w:val="center"/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333D16" w:rsidRDefault="00333D16" w:rsidP="003C0DC5">
            <w:pPr>
              <w:jc w:val="center"/>
            </w:pPr>
            <w:r w:rsidRPr="007D1078">
              <w:rPr>
                <w:sz w:val="22"/>
                <w:szCs w:val="22"/>
              </w:rPr>
              <w:t>78,7</w:t>
            </w:r>
          </w:p>
        </w:tc>
      </w:tr>
      <w:tr w:rsidR="00333D16" w:rsidRPr="00405474" w:rsidTr="008F1C77">
        <w:trPr>
          <w:trHeight w:hRule="exact" w:val="273"/>
        </w:trPr>
        <w:tc>
          <w:tcPr>
            <w:tcW w:w="4236" w:type="dxa"/>
            <w:shd w:val="clear" w:color="auto" w:fill="FFFFFF"/>
          </w:tcPr>
          <w:p w:rsidR="00333D16" w:rsidRPr="002D33C1" w:rsidRDefault="00333D16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Pr="005E34E5" w:rsidRDefault="00333D16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353,2</w:t>
            </w:r>
          </w:p>
        </w:tc>
        <w:tc>
          <w:tcPr>
            <w:tcW w:w="993" w:type="dxa"/>
            <w:shd w:val="clear" w:color="auto" w:fill="FFFFFF"/>
          </w:tcPr>
          <w:p w:rsidR="00333D16" w:rsidRDefault="00333D16" w:rsidP="00D10D05">
            <w:pPr>
              <w:jc w:val="center"/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333D16" w:rsidRDefault="00333D16" w:rsidP="003C0DC5">
            <w:pPr>
              <w:jc w:val="center"/>
            </w:pPr>
            <w:r w:rsidRPr="007D1078">
              <w:rPr>
                <w:sz w:val="22"/>
                <w:szCs w:val="22"/>
              </w:rPr>
              <w:t>78,7</w:t>
            </w:r>
          </w:p>
        </w:tc>
      </w:tr>
      <w:tr w:rsidR="00333D16" w:rsidRPr="00405474" w:rsidTr="0076516B">
        <w:trPr>
          <w:trHeight w:hRule="exact" w:val="872"/>
        </w:trPr>
        <w:tc>
          <w:tcPr>
            <w:tcW w:w="4236" w:type="dxa"/>
            <w:shd w:val="clear" w:color="auto" w:fill="FFFFFF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333D16" w:rsidRPr="002D33C1" w:rsidRDefault="00333D16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235533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235533">
            <w:pPr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233,1</w:t>
            </w:r>
          </w:p>
        </w:tc>
        <w:tc>
          <w:tcPr>
            <w:tcW w:w="993" w:type="dxa"/>
            <w:shd w:val="clear" w:color="auto" w:fill="FFFFFF"/>
          </w:tcPr>
          <w:p w:rsidR="00333D16" w:rsidRDefault="00333D16" w:rsidP="00D10D05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D10D05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D10D05">
            <w:pPr>
              <w:jc w:val="center"/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333D16" w:rsidRDefault="00333D16" w:rsidP="003C0DC5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3C0DC5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3C0DC5">
            <w:pPr>
              <w:jc w:val="center"/>
            </w:pPr>
            <w:r w:rsidRPr="007D1078">
              <w:rPr>
                <w:sz w:val="22"/>
                <w:szCs w:val="22"/>
              </w:rPr>
              <w:t>78,7</w:t>
            </w:r>
          </w:p>
        </w:tc>
      </w:tr>
      <w:tr w:rsidR="00333D16" w:rsidRPr="00405474" w:rsidTr="0076516B">
        <w:trPr>
          <w:trHeight w:hRule="exact" w:val="1566"/>
        </w:trPr>
        <w:tc>
          <w:tcPr>
            <w:tcW w:w="4236" w:type="dxa"/>
            <w:shd w:val="clear" w:color="auto" w:fill="FFFFFF"/>
          </w:tcPr>
          <w:p w:rsidR="00333D16" w:rsidRPr="002D33C1" w:rsidRDefault="00333D16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76516B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76516B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76516B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235533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235533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235533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235533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235533">
            <w:pPr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233,1</w:t>
            </w:r>
          </w:p>
        </w:tc>
        <w:tc>
          <w:tcPr>
            <w:tcW w:w="993" w:type="dxa"/>
            <w:shd w:val="clear" w:color="auto" w:fill="FFFFFF"/>
          </w:tcPr>
          <w:p w:rsidR="00333D16" w:rsidRDefault="00333D16" w:rsidP="00D10D05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D10D05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D10D05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D10D05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D10D05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D10D05">
            <w:pPr>
              <w:jc w:val="center"/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333D16" w:rsidRDefault="00333D16" w:rsidP="003C0DC5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3C0DC5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3C0DC5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3C0DC5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3C0DC5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3C0DC5">
            <w:pPr>
              <w:jc w:val="center"/>
            </w:pPr>
            <w:r w:rsidRPr="007D1078">
              <w:rPr>
                <w:sz w:val="22"/>
                <w:szCs w:val="22"/>
              </w:rPr>
              <w:t>78,7</w:t>
            </w:r>
          </w:p>
        </w:tc>
      </w:tr>
      <w:tr w:rsidR="00333D16" w:rsidRPr="00405474" w:rsidTr="0076516B">
        <w:trPr>
          <w:trHeight w:hRule="exact" w:val="715"/>
        </w:trPr>
        <w:tc>
          <w:tcPr>
            <w:tcW w:w="4236" w:type="dxa"/>
            <w:shd w:val="clear" w:color="auto" w:fill="FFFFFF"/>
          </w:tcPr>
          <w:p w:rsidR="00333D16" w:rsidRPr="002D33C1" w:rsidRDefault="00333D16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235533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235533">
            <w:pPr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233,1</w:t>
            </w:r>
          </w:p>
        </w:tc>
        <w:tc>
          <w:tcPr>
            <w:tcW w:w="993" w:type="dxa"/>
            <w:shd w:val="clear" w:color="auto" w:fill="FFFFFF"/>
          </w:tcPr>
          <w:p w:rsidR="00333D16" w:rsidRDefault="00333D16" w:rsidP="00D10D05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D10D05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D10D05">
            <w:pPr>
              <w:jc w:val="center"/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333D16" w:rsidRDefault="00333D16" w:rsidP="003C0DC5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3C0DC5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3C0DC5">
            <w:pPr>
              <w:jc w:val="center"/>
            </w:pPr>
            <w:r w:rsidRPr="007D1078">
              <w:rPr>
                <w:sz w:val="22"/>
                <w:szCs w:val="22"/>
              </w:rPr>
              <w:t>78,7</w:t>
            </w:r>
          </w:p>
        </w:tc>
      </w:tr>
      <w:tr w:rsidR="00333D16" w:rsidRPr="00405474" w:rsidTr="0076516B">
        <w:trPr>
          <w:trHeight w:hRule="exact" w:val="1339"/>
        </w:trPr>
        <w:tc>
          <w:tcPr>
            <w:tcW w:w="4236" w:type="dxa"/>
            <w:shd w:val="clear" w:color="auto" w:fill="FFFFFF"/>
          </w:tcPr>
          <w:p w:rsidR="00333D16" w:rsidRPr="002D33C1" w:rsidRDefault="00333D16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Pr="002D33C1" w:rsidRDefault="00333D16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2D33C1" w:rsidRDefault="00333D16" w:rsidP="00B50E6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Pr="002D33C1" w:rsidRDefault="00333D16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65 </w:t>
            </w:r>
            <w:r>
              <w:rPr>
                <w:sz w:val="22"/>
                <w:szCs w:val="22"/>
              </w:rPr>
              <w:t>1</w:t>
            </w:r>
            <w:r w:rsidRPr="002D33C1">
              <w:rPr>
                <w:sz w:val="22"/>
                <w:szCs w:val="22"/>
              </w:rPr>
              <w:t xml:space="preserve">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2D33C1" w:rsidRDefault="00333D16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B50E6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Pr="00F066F1" w:rsidRDefault="00333D16" w:rsidP="00AC31B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Pr="00F066F1" w:rsidRDefault="00333D16" w:rsidP="00AC31B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333D16" w:rsidRPr="00405474" w:rsidTr="0076516B">
        <w:trPr>
          <w:trHeight w:hRule="exact" w:val="1555"/>
        </w:trPr>
        <w:tc>
          <w:tcPr>
            <w:tcW w:w="4236" w:type="dxa"/>
            <w:shd w:val="clear" w:color="auto" w:fill="FFFFFF"/>
          </w:tcPr>
          <w:p w:rsidR="00333D16" w:rsidRPr="005E34E5" w:rsidRDefault="00333D16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</w:t>
            </w:r>
            <w:r>
              <w:rPr>
                <w:sz w:val="22"/>
                <w:szCs w:val="22"/>
              </w:rPr>
              <w:t xml:space="preserve">ципальными) </w:t>
            </w:r>
            <w:r w:rsidRPr="005E34E5">
              <w:rPr>
                <w:sz w:val="22"/>
                <w:szCs w:val="22"/>
              </w:rPr>
              <w:t>органами, казенными учреждениями, органа</w:t>
            </w:r>
            <w:r>
              <w:rPr>
                <w:sz w:val="22"/>
                <w:szCs w:val="22"/>
              </w:rPr>
              <w:t xml:space="preserve">ми управления государственными </w:t>
            </w:r>
            <w:r w:rsidRPr="005E34E5">
              <w:rPr>
                <w:sz w:val="22"/>
                <w:szCs w:val="22"/>
              </w:rPr>
              <w:t xml:space="preserve">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Pr="005E34E5" w:rsidRDefault="00333D16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5E34E5" w:rsidRDefault="00333D16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Pr="005E34E5" w:rsidRDefault="00333D16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5E34E5" w:rsidRDefault="00333D16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Pr="005E34E5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Pr="005E34E5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333D16" w:rsidRPr="00405474" w:rsidTr="0076516B">
        <w:trPr>
          <w:trHeight w:hRule="exact" w:val="665"/>
        </w:trPr>
        <w:tc>
          <w:tcPr>
            <w:tcW w:w="4236" w:type="dxa"/>
            <w:shd w:val="clear" w:color="auto" w:fill="FFFFFF"/>
          </w:tcPr>
          <w:p w:rsidR="00333D16" w:rsidRPr="005E34E5" w:rsidRDefault="00333D16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5E34E5">
              <w:rPr>
                <w:sz w:val="22"/>
                <w:szCs w:val="22"/>
              </w:rPr>
              <w:t>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Pr="005E34E5" w:rsidRDefault="00333D16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5E34E5" w:rsidRDefault="00333D16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Default="00333D16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5E34E5" w:rsidRDefault="00333D16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Pr="005E34E5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Pr="005E34E5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333D16" w:rsidRPr="00405474" w:rsidTr="0076516B">
        <w:trPr>
          <w:trHeight w:hRule="exact" w:val="1326"/>
        </w:trPr>
        <w:tc>
          <w:tcPr>
            <w:tcW w:w="4236" w:type="dxa"/>
            <w:shd w:val="clear" w:color="auto" w:fill="FFFFFF"/>
          </w:tcPr>
          <w:p w:rsidR="00333D16" w:rsidRPr="008F1C77" w:rsidRDefault="00333D16" w:rsidP="008F1C7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8F1C77">
              <w:rPr>
                <w:b/>
                <w:color w:val="000000"/>
                <w:sz w:val="22"/>
                <w:szCs w:val="22"/>
              </w:rPr>
              <w:t>Функционирование Правительства Российской Федерации,</w:t>
            </w:r>
            <w:r>
              <w:rPr>
                <w:b/>
                <w:color w:val="000000"/>
                <w:sz w:val="22"/>
                <w:szCs w:val="22"/>
              </w:rPr>
              <w:t xml:space="preserve"> высших</w:t>
            </w:r>
            <w:r w:rsidRPr="008F1C77">
              <w:rPr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органов исполнительной</w:t>
            </w:r>
            <w:r w:rsidRPr="008F1C77">
              <w:rPr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власти</w:t>
            </w:r>
            <w:r w:rsidRPr="008F1C77">
              <w:rPr>
                <w:b/>
                <w:color w:val="000000"/>
                <w:sz w:val="22"/>
                <w:szCs w:val="22"/>
              </w:rPr>
              <w:t xml:space="preserve">  субъектов Российской Федерации, местных администраций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Pr="008F1C77" w:rsidRDefault="00333D16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8F1C77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8F1C77" w:rsidRDefault="00333D16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8F1C77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Pr="008F1C77" w:rsidRDefault="00333D16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333D16" w:rsidRPr="008F1C77" w:rsidRDefault="00333D16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8F1C77" w:rsidRDefault="00333D16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333D16" w:rsidRPr="008F1C77" w:rsidRDefault="00333D16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787,2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Pr="008F1C77" w:rsidRDefault="00333D16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333D16" w:rsidRPr="008F1C77" w:rsidRDefault="00333D16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333D16" w:rsidRPr="008F1C77" w:rsidRDefault="00333D16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333D16" w:rsidRPr="008F1C77" w:rsidRDefault="00333D16" w:rsidP="002B497D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8F1C77">
              <w:rPr>
                <w:b/>
                <w:sz w:val="22"/>
                <w:szCs w:val="22"/>
              </w:rPr>
              <w:t>147,0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Pr="008F1C77" w:rsidRDefault="00333D1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333D16" w:rsidRPr="008F1C77" w:rsidRDefault="00333D1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333D16" w:rsidRPr="008F1C77" w:rsidRDefault="00333D1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333D16" w:rsidRPr="008F1C77" w:rsidRDefault="00333D1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8F1C77">
              <w:rPr>
                <w:b/>
                <w:sz w:val="22"/>
                <w:szCs w:val="22"/>
              </w:rPr>
              <w:t>145,5</w:t>
            </w:r>
          </w:p>
        </w:tc>
      </w:tr>
      <w:tr w:rsidR="00333D16" w:rsidRPr="00405474" w:rsidTr="008F1C77">
        <w:trPr>
          <w:trHeight w:hRule="exact" w:val="325"/>
        </w:trPr>
        <w:tc>
          <w:tcPr>
            <w:tcW w:w="4236" w:type="dxa"/>
            <w:shd w:val="clear" w:color="auto" w:fill="FFFFFF"/>
          </w:tcPr>
          <w:p w:rsidR="00333D16" w:rsidRPr="005E34E5" w:rsidRDefault="00333D16" w:rsidP="008F1C77">
            <w:pPr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Pr="005E34E5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787,2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Pr="005E34E5" w:rsidRDefault="00333D16" w:rsidP="002B497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145,3</w:t>
            </w:r>
          </w:p>
        </w:tc>
      </w:tr>
      <w:tr w:rsidR="00333D16" w:rsidRPr="00405474" w:rsidTr="0076516B">
        <w:trPr>
          <w:trHeight w:hRule="exact" w:val="557"/>
        </w:trPr>
        <w:tc>
          <w:tcPr>
            <w:tcW w:w="4236" w:type="dxa"/>
            <w:shd w:val="clear" w:color="auto" w:fill="FFFFFF"/>
          </w:tcPr>
          <w:p w:rsidR="00333D16" w:rsidRPr="005E34E5" w:rsidRDefault="00333D16" w:rsidP="008F1C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в рамках обеспечения</w:t>
            </w:r>
            <w:r w:rsidRPr="005E34E5">
              <w:rPr>
                <w:color w:val="000000"/>
                <w:sz w:val="22"/>
                <w:szCs w:val="22"/>
              </w:rPr>
              <w:t xml:space="preserve"> деятельности администрации сельского поселения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787,2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2B497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145,3</w:t>
            </w:r>
          </w:p>
        </w:tc>
      </w:tr>
      <w:tr w:rsidR="00333D16" w:rsidRPr="00405474" w:rsidTr="0076516B">
        <w:trPr>
          <w:trHeight w:hRule="exact" w:val="718"/>
        </w:trPr>
        <w:tc>
          <w:tcPr>
            <w:tcW w:w="4236" w:type="dxa"/>
            <w:shd w:val="clear" w:color="auto" w:fill="FFFFFF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447,2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79,6</w:t>
            </w:r>
          </w:p>
        </w:tc>
      </w:tr>
      <w:tr w:rsidR="00333D16" w:rsidRPr="00405474" w:rsidTr="0076516B">
        <w:trPr>
          <w:trHeight w:hRule="exact" w:val="1566"/>
        </w:trPr>
        <w:tc>
          <w:tcPr>
            <w:tcW w:w="4236" w:type="dxa"/>
            <w:shd w:val="clear" w:color="auto" w:fill="FFFFFF"/>
          </w:tcPr>
          <w:p w:rsidR="00333D16" w:rsidRPr="005E34E5" w:rsidRDefault="00333D16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447,2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2B497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2B497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2B497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79,6</w:t>
            </w:r>
          </w:p>
        </w:tc>
      </w:tr>
      <w:tr w:rsidR="00333D16" w:rsidRPr="00405474" w:rsidTr="0076516B">
        <w:trPr>
          <w:trHeight w:hRule="exact" w:val="623"/>
        </w:trPr>
        <w:tc>
          <w:tcPr>
            <w:tcW w:w="4236" w:type="dxa"/>
            <w:shd w:val="clear" w:color="auto" w:fill="FFFFFF"/>
          </w:tcPr>
          <w:p w:rsidR="00333D16" w:rsidRPr="005E34E5" w:rsidRDefault="00333D16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447,2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79,6</w:t>
            </w:r>
          </w:p>
        </w:tc>
      </w:tr>
      <w:tr w:rsidR="00333D16" w:rsidRPr="00405474" w:rsidTr="0076516B">
        <w:trPr>
          <w:trHeight w:hRule="exact" w:val="791"/>
        </w:trPr>
        <w:tc>
          <w:tcPr>
            <w:tcW w:w="4236" w:type="dxa"/>
            <w:shd w:val="clear" w:color="auto" w:fill="FFFFFF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180,7</w:t>
            </w:r>
          </w:p>
          <w:p w:rsidR="00333D16" w:rsidRPr="005E34E5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65,7</w:t>
            </w:r>
          </w:p>
        </w:tc>
      </w:tr>
      <w:tr w:rsidR="00333D16" w:rsidRPr="00405474" w:rsidTr="0076516B">
        <w:trPr>
          <w:trHeight w:hRule="exact" w:val="838"/>
        </w:trPr>
        <w:tc>
          <w:tcPr>
            <w:tcW w:w="4236" w:type="dxa"/>
            <w:shd w:val="clear" w:color="auto" w:fill="FFFFFF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168,1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</w:tr>
      <w:tr w:rsidR="00333D16" w:rsidRPr="00405474" w:rsidTr="0076516B">
        <w:trPr>
          <w:trHeight w:hRule="exact" w:val="824"/>
        </w:trPr>
        <w:tc>
          <w:tcPr>
            <w:tcW w:w="4236" w:type="dxa"/>
            <w:shd w:val="clear" w:color="auto" w:fill="FFFFFF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168,1</w:t>
            </w: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</w:tr>
      <w:tr w:rsidR="00333D16" w:rsidRPr="00405474" w:rsidTr="0076516B">
        <w:trPr>
          <w:trHeight w:hRule="exact" w:val="309"/>
        </w:trPr>
        <w:tc>
          <w:tcPr>
            <w:tcW w:w="4236" w:type="dxa"/>
            <w:shd w:val="clear" w:color="auto" w:fill="FFFFFF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800</w:t>
            </w: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12,6</w:t>
            </w:r>
          </w:p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33D16" w:rsidRPr="00405474" w:rsidTr="0076516B">
        <w:trPr>
          <w:trHeight w:hRule="exact" w:val="272"/>
        </w:trPr>
        <w:tc>
          <w:tcPr>
            <w:tcW w:w="4236" w:type="dxa"/>
            <w:shd w:val="clear" w:color="auto" w:fill="FFFFFF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850</w:t>
            </w: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12,6</w:t>
            </w:r>
          </w:p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33D16" w:rsidRPr="00405474" w:rsidTr="0076516B">
        <w:trPr>
          <w:trHeight w:hRule="exact" w:val="1270"/>
        </w:trPr>
        <w:tc>
          <w:tcPr>
            <w:tcW w:w="4236" w:type="dxa"/>
            <w:shd w:val="clear" w:color="auto" w:fill="FFFFFF"/>
          </w:tcPr>
          <w:p w:rsidR="00333D16" w:rsidRPr="005E34E5" w:rsidRDefault="00333D16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159,1</w:t>
            </w:r>
          </w:p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33D16" w:rsidRPr="00405474" w:rsidTr="0076516B">
        <w:trPr>
          <w:trHeight w:hRule="exact" w:val="1558"/>
        </w:trPr>
        <w:tc>
          <w:tcPr>
            <w:tcW w:w="4236" w:type="dxa"/>
            <w:shd w:val="clear" w:color="auto" w:fill="FFFFFF"/>
          </w:tcPr>
          <w:p w:rsidR="00333D16" w:rsidRPr="005E34E5" w:rsidRDefault="00333D16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</w:t>
            </w:r>
            <w:r>
              <w:rPr>
                <w:sz w:val="22"/>
                <w:szCs w:val="22"/>
              </w:rPr>
              <w:t xml:space="preserve"> </w:t>
            </w:r>
            <w:r w:rsidRPr="005E34E5">
              <w:rPr>
                <w:sz w:val="22"/>
                <w:szCs w:val="22"/>
              </w:rPr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159,1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33D16" w:rsidRPr="00405474" w:rsidTr="0076516B">
        <w:trPr>
          <w:trHeight w:hRule="exact" w:val="645"/>
        </w:trPr>
        <w:tc>
          <w:tcPr>
            <w:tcW w:w="4236" w:type="dxa"/>
            <w:shd w:val="clear" w:color="auto" w:fill="FFFFFF"/>
          </w:tcPr>
          <w:p w:rsidR="00333D16" w:rsidRPr="005E34E5" w:rsidRDefault="00333D16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5E34E5">
              <w:rPr>
                <w:sz w:val="22"/>
                <w:szCs w:val="22"/>
              </w:rPr>
              <w:t>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159,1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33D16" w:rsidRPr="00405474" w:rsidTr="00E93ACE">
        <w:trPr>
          <w:trHeight w:hRule="exact" w:val="1256"/>
        </w:trPr>
        <w:tc>
          <w:tcPr>
            <w:tcW w:w="4236" w:type="dxa"/>
            <w:shd w:val="clear" w:color="auto" w:fill="FFFFFF"/>
          </w:tcPr>
          <w:p w:rsidR="00333D16" w:rsidRPr="005E34E5" w:rsidRDefault="00333D16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333D16" w:rsidRPr="00405474" w:rsidTr="00E93ACE">
        <w:trPr>
          <w:trHeight w:hRule="exact" w:val="1841"/>
        </w:trPr>
        <w:tc>
          <w:tcPr>
            <w:tcW w:w="4236" w:type="dxa"/>
            <w:shd w:val="clear" w:color="auto" w:fill="FFFFFF"/>
          </w:tcPr>
          <w:p w:rsidR="00333D16" w:rsidRPr="005E34E5" w:rsidRDefault="00333D16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 xml:space="preserve">Республики Мордовия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</w:t>
            </w: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33D16" w:rsidRPr="00405474" w:rsidTr="0076516B">
        <w:trPr>
          <w:trHeight w:hRule="exact" w:val="2331"/>
        </w:trPr>
        <w:tc>
          <w:tcPr>
            <w:tcW w:w="4236" w:type="dxa"/>
            <w:shd w:val="clear" w:color="auto" w:fill="FFFFFF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33D16" w:rsidRPr="00405474" w:rsidTr="00E93ACE">
        <w:trPr>
          <w:trHeight w:hRule="exact" w:val="785"/>
        </w:trPr>
        <w:tc>
          <w:tcPr>
            <w:tcW w:w="4236" w:type="dxa"/>
            <w:shd w:val="clear" w:color="auto" w:fill="FFFFFF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Закупка товаров, работ и услуг для </w:t>
            </w:r>
            <w:r>
              <w:rPr>
                <w:sz w:val="22"/>
                <w:szCs w:val="22"/>
              </w:rPr>
              <w:t xml:space="preserve">обеспечения </w:t>
            </w:r>
            <w:r w:rsidRPr="005E34E5">
              <w:rPr>
                <w:sz w:val="22"/>
                <w:szCs w:val="22"/>
              </w:rPr>
              <w:t>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5E34E5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333D16" w:rsidRPr="00405474" w:rsidTr="0076516B">
        <w:trPr>
          <w:trHeight w:hRule="exact" w:val="818"/>
        </w:trPr>
        <w:tc>
          <w:tcPr>
            <w:tcW w:w="4236" w:type="dxa"/>
            <w:shd w:val="clear" w:color="auto" w:fill="FFFFFF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A41724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</w:t>
            </w:r>
            <w:r>
              <w:rPr>
                <w:color w:val="000000"/>
                <w:sz w:val="22"/>
                <w:szCs w:val="22"/>
              </w:rPr>
              <w:t>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A41724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A41724" w:rsidRDefault="00333D16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333D16" w:rsidRPr="00405474" w:rsidTr="0076516B">
        <w:trPr>
          <w:trHeight w:hRule="exact" w:val="346"/>
        </w:trPr>
        <w:tc>
          <w:tcPr>
            <w:tcW w:w="4236" w:type="dxa"/>
            <w:shd w:val="clear" w:color="auto" w:fill="FFFFFF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Pr="00A41724" w:rsidRDefault="00333D16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Pr="00A41724" w:rsidRDefault="00333D16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Pr="00A41724" w:rsidRDefault="00333D16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</w:tr>
      <w:tr w:rsidR="00333D16" w:rsidRPr="00405474" w:rsidTr="00E93ACE">
        <w:trPr>
          <w:trHeight w:hRule="exact" w:val="1252"/>
        </w:trPr>
        <w:tc>
          <w:tcPr>
            <w:tcW w:w="4236" w:type="dxa"/>
            <w:shd w:val="clear" w:color="auto" w:fill="FFFFFF"/>
          </w:tcPr>
          <w:p w:rsidR="00333D16" w:rsidRPr="005E34E5" w:rsidRDefault="00333D16" w:rsidP="00E93AC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A41724" w:rsidRDefault="00333D16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A41724" w:rsidRDefault="00333D16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A41724" w:rsidRDefault="00333D16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</w:tr>
      <w:tr w:rsidR="00333D16" w:rsidRPr="00405474" w:rsidTr="00E93ACE">
        <w:trPr>
          <w:trHeight w:hRule="exact" w:val="1553"/>
        </w:trPr>
        <w:tc>
          <w:tcPr>
            <w:tcW w:w="4236" w:type="dxa"/>
            <w:shd w:val="clear" w:color="auto" w:fill="FFFFFF"/>
          </w:tcPr>
          <w:p w:rsidR="00333D16" w:rsidRPr="005E34E5" w:rsidRDefault="00333D16" w:rsidP="00E93AC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Республики Мордовия 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A41724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A41724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A41724">
              <w:rPr>
                <w:sz w:val="22"/>
                <w:szCs w:val="22"/>
              </w:rPr>
              <w:t>,0</w:t>
            </w: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A41724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333D16" w:rsidRPr="00405474" w:rsidTr="0076516B">
        <w:trPr>
          <w:trHeight w:hRule="exact" w:val="333"/>
        </w:trPr>
        <w:tc>
          <w:tcPr>
            <w:tcW w:w="4236" w:type="dxa"/>
            <w:shd w:val="clear" w:color="auto" w:fill="FFFFFF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 администрации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333D16" w:rsidRPr="00A41724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333D16" w:rsidRPr="00A41724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333D16" w:rsidRPr="00A41724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333D16" w:rsidRPr="00405474" w:rsidTr="0076516B">
        <w:trPr>
          <w:trHeight w:hRule="exact" w:val="437"/>
        </w:trPr>
        <w:tc>
          <w:tcPr>
            <w:tcW w:w="4236" w:type="dxa"/>
            <w:shd w:val="clear" w:color="auto" w:fill="FFFFFF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800</w:t>
            </w: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333D16" w:rsidRPr="00A41724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333D16" w:rsidRPr="00A41724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333D16" w:rsidRPr="00A41724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333D16" w:rsidRPr="00405474" w:rsidTr="0076516B">
        <w:trPr>
          <w:trHeight w:hRule="exact" w:val="347"/>
        </w:trPr>
        <w:tc>
          <w:tcPr>
            <w:tcW w:w="4236" w:type="dxa"/>
            <w:shd w:val="clear" w:color="auto" w:fill="FFFFFF"/>
          </w:tcPr>
          <w:p w:rsidR="00333D16" w:rsidRPr="002D33C1" w:rsidRDefault="00333D16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Pr="002D33C1" w:rsidRDefault="00333D16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2D33C1" w:rsidRDefault="00333D16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Pr="002D33C1" w:rsidRDefault="00333D16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2D33C1" w:rsidRDefault="00333D16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Pr="003C3BB0" w:rsidRDefault="00333D16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Pr="003C3BB0" w:rsidRDefault="00333D16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Pr="003C3BB0" w:rsidRDefault="00333D16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90,1</w:t>
            </w:r>
          </w:p>
        </w:tc>
      </w:tr>
      <w:tr w:rsidR="00333D16" w:rsidRPr="00405474" w:rsidTr="0076516B">
        <w:trPr>
          <w:trHeight w:hRule="exact" w:val="497"/>
        </w:trPr>
        <w:tc>
          <w:tcPr>
            <w:tcW w:w="4236" w:type="dxa"/>
            <w:shd w:val="clear" w:color="auto" w:fill="FFFFFF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Pr="003C3BB0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Pr="003C3BB0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Pr="003C3BB0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333D16" w:rsidRPr="00405474" w:rsidTr="0076516B">
        <w:trPr>
          <w:trHeight w:hRule="exact" w:val="986"/>
        </w:trPr>
        <w:tc>
          <w:tcPr>
            <w:tcW w:w="4236" w:type="dxa"/>
            <w:shd w:val="clear" w:color="auto" w:fill="FFFFFF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>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3C3BB0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3C3BB0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3C3BB0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333D16" w:rsidRPr="00405474" w:rsidTr="0076516B">
        <w:trPr>
          <w:trHeight w:hRule="exact" w:val="555"/>
        </w:trPr>
        <w:tc>
          <w:tcPr>
            <w:tcW w:w="4236" w:type="dxa"/>
            <w:shd w:val="clear" w:color="auto" w:fill="FFFFFF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3C3BB0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3C3BB0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3C3BB0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333D16" w:rsidRPr="00405474" w:rsidTr="00633DE4">
        <w:trPr>
          <w:trHeight w:hRule="exact" w:val="1086"/>
        </w:trPr>
        <w:tc>
          <w:tcPr>
            <w:tcW w:w="4236" w:type="dxa"/>
            <w:shd w:val="clear" w:color="auto" w:fill="FFFFFF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3C3BB0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3C3BB0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3C3BB0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333D16" w:rsidRPr="00405474" w:rsidTr="0076516B">
        <w:trPr>
          <w:trHeight w:hRule="exact" w:val="850"/>
        </w:trPr>
        <w:tc>
          <w:tcPr>
            <w:tcW w:w="4236" w:type="dxa"/>
            <w:shd w:val="clear" w:color="auto" w:fill="FFFFFF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3C3BB0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3C3BB0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3C3BB0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333D16" w:rsidRPr="00405474" w:rsidTr="00633DE4">
        <w:trPr>
          <w:trHeight w:hRule="exact" w:val="1553"/>
        </w:trPr>
        <w:tc>
          <w:tcPr>
            <w:tcW w:w="4236" w:type="dxa"/>
            <w:shd w:val="clear" w:color="auto" w:fill="FFFFFF"/>
            <w:vAlign w:val="bottom"/>
          </w:tcPr>
          <w:p w:rsidR="00333D16" w:rsidRPr="00E41B3C" w:rsidRDefault="00333D16" w:rsidP="002618E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333D16" w:rsidRPr="00405474" w:rsidTr="0076516B">
        <w:trPr>
          <w:trHeight w:hRule="exact" w:val="577"/>
        </w:trPr>
        <w:tc>
          <w:tcPr>
            <w:tcW w:w="4236" w:type="dxa"/>
            <w:shd w:val="clear" w:color="auto" w:fill="FFFFFF"/>
            <w:vAlign w:val="bottom"/>
          </w:tcPr>
          <w:p w:rsidR="00333D16" w:rsidRPr="00E41B3C" w:rsidRDefault="00333D16" w:rsidP="002618E0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333D16" w:rsidRPr="00405474" w:rsidTr="0076516B">
        <w:trPr>
          <w:trHeight w:hRule="exact" w:val="717"/>
        </w:trPr>
        <w:tc>
          <w:tcPr>
            <w:tcW w:w="4236" w:type="dxa"/>
            <w:shd w:val="clear" w:color="auto" w:fill="FFFFFF"/>
          </w:tcPr>
          <w:p w:rsidR="00333D16" w:rsidRPr="002D33C1" w:rsidRDefault="00333D16" w:rsidP="00E41B3C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76516B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Pr="00E41B3C" w:rsidRDefault="00333D16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Pr="00E41B3C" w:rsidRDefault="00333D16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Pr="00E41B3C" w:rsidRDefault="00333D16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333D16" w:rsidRPr="00405474" w:rsidTr="0076516B">
        <w:trPr>
          <w:trHeight w:hRule="exact" w:val="841"/>
        </w:trPr>
        <w:tc>
          <w:tcPr>
            <w:tcW w:w="4236" w:type="dxa"/>
            <w:shd w:val="clear" w:color="auto" w:fill="FFFFFF"/>
          </w:tcPr>
          <w:p w:rsidR="00333D16" w:rsidRPr="002D33C1" w:rsidRDefault="00333D16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Pr="00E41B3C" w:rsidRDefault="00333D16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Pr="00E41B3C" w:rsidRDefault="00333D16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Pr="00E41B3C" w:rsidRDefault="00333D16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333D16" w:rsidRPr="00405474" w:rsidTr="003D5A80">
        <w:trPr>
          <w:trHeight w:hRule="exact" w:val="557"/>
        </w:trPr>
        <w:tc>
          <w:tcPr>
            <w:tcW w:w="4236" w:type="dxa"/>
            <w:shd w:val="clear" w:color="auto" w:fill="FFFFFF"/>
          </w:tcPr>
          <w:p w:rsidR="00333D16" w:rsidRPr="003D5A80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3D5A80">
              <w:rPr>
                <w:b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Pr="003D5A80" w:rsidRDefault="00333D16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D5A80">
              <w:rPr>
                <w:b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3D5A80" w:rsidRDefault="00333D16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Pr="003D5A80" w:rsidRDefault="00333D16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3D5A80" w:rsidRDefault="00333D16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Pr="003D5A80" w:rsidRDefault="00333D16" w:rsidP="00AC31BC">
            <w:pPr>
              <w:jc w:val="center"/>
              <w:rPr>
                <w:b/>
                <w:sz w:val="22"/>
                <w:szCs w:val="22"/>
              </w:rPr>
            </w:pPr>
          </w:p>
          <w:p w:rsidR="00333D16" w:rsidRPr="003D5A80" w:rsidRDefault="00333D16" w:rsidP="00AC31BC">
            <w:pPr>
              <w:jc w:val="center"/>
              <w:rPr>
                <w:b/>
                <w:sz w:val="22"/>
                <w:szCs w:val="22"/>
              </w:rPr>
            </w:pPr>
            <w:r w:rsidRPr="003D5A80">
              <w:rPr>
                <w:b/>
                <w:sz w:val="22"/>
                <w:szCs w:val="22"/>
              </w:rPr>
              <w:t>28,0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333D16" w:rsidRPr="00405474" w:rsidTr="00D37EB0">
        <w:trPr>
          <w:trHeight w:hRule="exact" w:val="990"/>
        </w:trPr>
        <w:tc>
          <w:tcPr>
            <w:tcW w:w="4236" w:type="dxa"/>
            <w:shd w:val="clear" w:color="auto" w:fill="FFFFFF"/>
          </w:tcPr>
          <w:p w:rsidR="00333D16" w:rsidRPr="003D5A80" w:rsidRDefault="00333D16" w:rsidP="00D37EB0">
            <w:pPr>
              <w:pStyle w:val="NoSpacing"/>
              <w:jc w:val="center"/>
              <w:rPr>
                <w:sz w:val="22"/>
                <w:szCs w:val="22"/>
              </w:rPr>
            </w:pPr>
            <w:r w:rsidRPr="003D5A80">
              <w:rPr>
                <w:sz w:val="22"/>
                <w:szCs w:val="22"/>
              </w:rPr>
              <w:t>Защита населения и территории от чрезвычайных ситуаций</w:t>
            </w:r>
            <w:r>
              <w:rPr>
                <w:sz w:val="22"/>
                <w:szCs w:val="22"/>
              </w:rPr>
              <w:t xml:space="preserve"> природного</w:t>
            </w:r>
            <w:r w:rsidRPr="003D5A80">
              <w:rPr>
                <w:sz w:val="22"/>
                <w:szCs w:val="22"/>
              </w:rPr>
              <w:t xml:space="preserve"> и техногенного характера, </w:t>
            </w:r>
            <w:r>
              <w:rPr>
                <w:sz w:val="22"/>
                <w:szCs w:val="22"/>
              </w:rPr>
              <w:t xml:space="preserve">пожарная безопасность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333D16" w:rsidRPr="00405474" w:rsidTr="005C2249">
        <w:trPr>
          <w:trHeight w:hRule="exact" w:val="1275"/>
        </w:trPr>
        <w:tc>
          <w:tcPr>
            <w:tcW w:w="4236" w:type="dxa"/>
            <w:shd w:val="clear" w:color="auto" w:fill="FFFFFF"/>
          </w:tcPr>
          <w:p w:rsidR="00333D16" w:rsidRPr="005E34E5" w:rsidRDefault="00333D16" w:rsidP="005C224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333D16" w:rsidRPr="00405474" w:rsidTr="005C2249">
        <w:trPr>
          <w:trHeight w:hRule="exact" w:val="1480"/>
        </w:trPr>
        <w:tc>
          <w:tcPr>
            <w:tcW w:w="4236" w:type="dxa"/>
            <w:shd w:val="clear" w:color="auto" w:fill="FFFFFF"/>
          </w:tcPr>
          <w:p w:rsidR="00333D16" w:rsidRPr="005E34E5" w:rsidRDefault="00333D16" w:rsidP="005C224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333D16" w:rsidRPr="00405474" w:rsidTr="00D37EB0">
        <w:trPr>
          <w:trHeight w:hRule="exact" w:val="849"/>
        </w:trPr>
        <w:tc>
          <w:tcPr>
            <w:tcW w:w="4236" w:type="dxa"/>
            <w:shd w:val="clear" w:color="auto" w:fill="FFFFFF"/>
          </w:tcPr>
          <w:p w:rsidR="00333D16" w:rsidRPr="003D5A80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89 1 00 80190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333D16" w:rsidRPr="00405474" w:rsidTr="0076516B">
        <w:trPr>
          <w:trHeight w:hRule="exact" w:val="841"/>
        </w:trPr>
        <w:tc>
          <w:tcPr>
            <w:tcW w:w="4236" w:type="dxa"/>
            <w:shd w:val="clear" w:color="auto" w:fill="FFFFFF"/>
          </w:tcPr>
          <w:p w:rsidR="00333D16" w:rsidRPr="002D33C1" w:rsidRDefault="00333D16" w:rsidP="005C2249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89 1 00 80190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333D16" w:rsidRPr="00405474" w:rsidTr="0076516B">
        <w:trPr>
          <w:trHeight w:hRule="exact" w:val="841"/>
        </w:trPr>
        <w:tc>
          <w:tcPr>
            <w:tcW w:w="4236" w:type="dxa"/>
            <w:shd w:val="clear" w:color="auto" w:fill="FFFFFF"/>
          </w:tcPr>
          <w:p w:rsidR="00333D16" w:rsidRPr="002D33C1" w:rsidRDefault="00333D16" w:rsidP="005C224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Default="00333D16" w:rsidP="005C224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Default="00333D16" w:rsidP="005C224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Default="00333D16" w:rsidP="005C224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5C224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5C224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89 1 00 80190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Default="00333D16" w:rsidP="005C224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5C224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5C224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5C2249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5C2249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5C22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333D16" w:rsidRPr="00405474" w:rsidTr="0076516B">
        <w:trPr>
          <w:trHeight w:hRule="exact" w:val="427"/>
        </w:trPr>
        <w:tc>
          <w:tcPr>
            <w:tcW w:w="4236" w:type="dxa"/>
            <w:shd w:val="clear" w:color="auto" w:fill="FFFFFF"/>
          </w:tcPr>
          <w:p w:rsidR="00333D16" w:rsidRPr="002D33C1" w:rsidRDefault="00333D16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Pr="002D33C1" w:rsidRDefault="00333D16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2D33C1" w:rsidRDefault="00333D16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Pr="002D33C1" w:rsidRDefault="00333D16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2D33C1" w:rsidRDefault="00333D16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Pr="003C3BB0" w:rsidRDefault="00333D16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Pr="003C3BB0" w:rsidRDefault="00333D16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Pr="003C3BB0" w:rsidRDefault="00333D16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125,5</w:t>
            </w:r>
          </w:p>
        </w:tc>
      </w:tr>
      <w:tr w:rsidR="00333D16" w:rsidRPr="00405474" w:rsidTr="0076516B">
        <w:trPr>
          <w:trHeight w:hRule="exact" w:val="327"/>
        </w:trPr>
        <w:tc>
          <w:tcPr>
            <w:tcW w:w="4236" w:type="dxa"/>
            <w:shd w:val="clear" w:color="auto" w:fill="FFFFFF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Pr="003C3BB0" w:rsidRDefault="00333D16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Pr="003C3BB0" w:rsidRDefault="00333D16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Pr="003C3BB0" w:rsidRDefault="00333D16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333D16" w:rsidRPr="00405474" w:rsidTr="0076516B">
        <w:trPr>
          <w:trHeight w:hRule="exact" w:val="1555"/>
        </w:trPr>
        <w:tc>
          <w:tcPr>
            <w:tcW w:w="4236" w:type="dxa"/>
            <w:shd w:val="clear" w:color="auto" w:fill="FFFFFF"/>
          </w:tcPr>
          <w:p w:rsidR="00333D16" w:rsidRPr="002D33C1" w:rsidRDefault="00333D16" w:rsidP="00080CE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Программа «Комплексное</w:t>
            </w:r>
            <w:r w:rsidRPr="00D44AC5">
              <w:rPr>
                <w:sz w:val="22"/>
                <w:szCs w:val="22"/>
              </w:rPr>
              <w:t xml:space="preserve"> развити</w:t>
            </w:r>
            <w:r>
              <w:rPr>
                <w:sz w:val="22"/>
                <w:szCs w:val="22"/>
              </w:rPr>
              <w:t>е</w:t>
            </w:r>
            <w:r w:rsidRPr="00D44A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системы транспортной инфраструктуры </w:t>
            </w:r>
            <w:r w:rsidRPr="00D44AC5">
              <w:rPr>
                <w:sz w:val="22"/>
                <w:szCs w:val="22"/>
              </w:rPr>
              <w:t>Липкинского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 годы</w:t>
            </w:r>
            <w:r w:rsidRPr="002D33C1">
              <w:rPr>
                <w:sz w:val="22"/>
                <w:szCs w:val="22"/>
              </w:rPr>
              <w:t>»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Pr="003C3BB0" w:rsidRDefault="00333D16" w:rsidP="00C660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Pr="003C3BB0" w:rsidRDefault="00333D16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Pr="003C3BB0" w:rsidRDefault="00333D16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333D16" w:rsidRPr="00405474" w:rsidTr="0076516B">
        <w:trPr>
          <w:trHeight w:hRule="exact" w:val="1000"/>
        </w:trPr>
        <w:tc>
          <w:tcPr>
            <w:tcW w:w="4236" w:type="dxa"/>
            <w:shd w:val="clear" w:color="auto" w:fill="FFFFFF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 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Pr="003C3BB0" w:rsidRDefault="00333D16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Pr="003C3BB0" w:rsidRDefault="00333D16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Pr="003C3BB0" w:rsidRDefault="00333D16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333D16" w:rsidRPr="00405474" w:rsidTr="0076516B">
        <w:trPr>
          <w:trHeight w:hRule="exact" w:val="986"/>
        </w:trPr>
        <w:tc>
          <w:tcPr>
            <w:tcW w:w="4236" w:type="dxa"/>
            <w:shd w:val="clear" w:color="auto" w:fill="FFFFFF"/>
          </w:tcPr>
          <w:p w:rsidR="00333D16" w:rsidRPr="002D33C1" w:rsidRDefault="00333D16" w:rsidP="00E7509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Капитальный ремонт и содержание автомобильных дорог общего пользования местного значения и искусственного сооружения на них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F066F1" w:rsidRDefault="00333D16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Pr="003C3BB0" w:rsidRDefault="00333D16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Pr="003C3BB0" w:rsidRDefault="00333D16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Pr="003C3BB0" w:rsidRDefault="00333D16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333D16" w:rsidRPr="00405474" w:rsidTr="0076516B">
        <w:trPr>
          <w:trHeight w:hRule="exact" w:val="845"/>
        </w:trPr>
        <w:tc>
          <w:tcPr>
            <w:tcW w:w="4236" w:type="dxa"/>
            <w:shd w:val="clear" w:color="auto" w:fill="FFFFFF"/>
          </w:tcPr>
          <w:p w:rsidR="00333D16" w:rsidRPr="002D33C1" w:rsidRDefault="00333D16" w:rsidP="00E41B3C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  <w:r w:rsidRPr="002D33C1">
              <w:rPr>
                <w:sz w:val="22"/>
                <w:szCs w:val="22"/>
              </w:rPr>
              <w:t xml:space="preserve">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Pr="003C3BB0" w:rsidRDefault="00333D16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Pr="003C3BB0" w:rsidRDefault="00333D16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Pr="003C3BB0" w:rsidRDefault="00333D16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333D16" w:rsidRPr="00405474" w:rsidTr="0076516B">
        <w:trPr>
          <w:trHeight w:hRule="exact" w:val="846"/>
        </w:trPr>
        <w:tc>
          <w:tcPr>
            <w:tcW w:w="4236" w:type="dxa"/>
            <w:shd w:val="clear" w:color="auto" w:fill="FFFFFF"/>
          </w:tcPr>
          <w:p w:rsidR="00333D16" w:rsidRPr="002D33C1" w:rsidRDefault="00333D16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  <w:r w:rsidRPr="002D33C1">
              <w:rPr>
                <w:sz w:val="22"/>
                <w:szCs w:val="22"/>
              </w:rPr>
              <w:t xml:space="preserve"> 44102</w:t>
            </w: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Pr="003C3BB0" w:rsidRDefault="00333D16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Pr="003C3BB0" w:rsidRDefault="00333D16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Pr="003C3BB0" w:rsidRDefault="00333D16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333D16" w:rsidRPr="00405474" w:rsidTr="0076516B">
        <w:trPr>
          <w:trHeight w:hRule="exact" w:val="293"/>
        </w:trPr>
        <w:tc>
          <w:tcPr>
            <w:tcW w:w="4236" w:type="dxa"/>
            <w:shd w:val="clear" w:color="auto" w:fill="FFFFFF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Pr="002D33C1" w:rsidRDefault="00333D16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2D33C1" w:rsidRDefault="00333D16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Pr="00E41B3C" w:rsidRDefault="00333D16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49,7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Pr="00E41B3C" w:rsidRDefault="00333D16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Pr="00E41B3C" w:rsidRDefault="00333D16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54,3</w:t>
            </w:r>
          </w:p>
        </w:tc>
      </w:tr>
      <w:tr w:rsidR="00333D16" w:rsidRPr="00405474" w:rsidTr="0076516B">
        <w:trPr>
          <w:trHeight w:hRule="exact" w:val="290"/>
        </w:trPr>
        <w:tc>
          <w:tcPr>
            <w:tcW w:w="4236" w:type="dxa"/>
            <w:shd w:val="clear" w:color="auto" w:fill="FFFFFF"/>
          </w:tcPr>
          <w:p w:rsidR="00333D16" w:rsidRPr="002D33C1" w:rsidRDefault="00333D16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709" w:type="dxa"/>
            <w:shd w:val="clear" w:color="auto" w:fill="FFFFFF"/>
          </w:tcPr>
          <w:p w:rsidR="00333D16" w:rsidRPr="002D33C1" w:rsidRDefault="00333D16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333D16" w:rsidRPr="002D33C1" w:rsidRDefault="00333D16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</w:tcPr>
          <w:p w:rsidR="00333D16" w:rsidRPr="002D33C1" w:rsidRDefault="00333D16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:rsidR="00333D16" w:rsidRPr="002D33C1" w:rsidRDefault="00333D16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333D16" w:rsidRPr="00E41B3C" w:rsidRDefault="00333D1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49,7</w:t>
            </w:r>
          </w:p>
        </w:tc>
        <w:tc>
          <w:tcPr>
            <w:tcW w:w="993" w:type="dxa"/>
            <w:shd w:val="clear" w:color="auto" w:fill="FFFFFF"/>
          </w:tcPr>
          <w:p w:rsidR="00333D16" w:rsidRPr="00E41B3C" w:rsidRDefault="00333D1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Pr="00E41B3C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54,3</w:t>
            </w:r>
          </w:p>
        </w:tc>
      </w:tr>
      <w:tr w:rsidR="00333D16" w:rsidRPr="00405474" w:rsidTr="00C4303E">
        <w:trPr>
          <w:trHeight w:hRule="exact" w:val="1928"/>
        </w:trPr>
        <w:tc>
          <w:tcPr>
            <w:tcW w:w="4236" w:type="dxa"/>
            <w:shd w:val="clear" w:color="auto" w:fill="FFFFFF"/>
          </w:tcPr>
          <w:p w:rsidR="00333D16" w:rsidRPr="00633DE4" w:rsidRDefault="00333D16" w:rsidP="00633DE4">
            <w:pPr>
              <w:widowControl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Программа комплексного развития</w:t>
            </w:r>
            <w:r w:rsidRPr="00633DE4">
              <w:rPr>
                <w:bCs/>
                <w:sz w:val="24"/>
                <w:szCs w:val="24"/>
              </w:rPr>
              <w:t xml:space="preserve"> системы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633DE4">
              <w:rPr>
                <w:bCs/>
                <w:sz w:val="24"/>
                <w:szCs w:val="24"/>
              </w:rPr>
              <w:t>коммунальной инфраструктуры Липкинского сельского поселения</w:t>
            </w:r>
          </w:p>
          <w:p w:rsidR="00333D16" w:rsidRDefault="00333D16" w:rsidP="00633DE4">
            <w:pPr>
              <w:widowControl/>
              <w:jc w:val="center"/>
              <w:rPr>
                <w:bCs/>
                <w:sz w:val="24"/>
                <w:szCs w:val="24"/>
              </w:rPr>
            </w:pPr>
            <w:r w:rsidRPr="00633DE4">
              <w:rPr>
                <w:bCs/>
                <w:sz w:val="24"/>
                <w:szCs w:val="24"/>
              </w:rPr>
              <w:t>Ромодановского муниципального района Республики Мордовия</w:t>
            </w:r>
          </w:p>
          <w:p w:rsidR="00333D16" w:rsidRPr="00633DE4" w:rsidRDefault="00333D16" w:rsidP="00633DE4">
            <w:pPr>
              <w:pStyle w:val="NoSpacing"/>
              <w:jc w:val="center"/>
              <w:rPr>
                <w:sz w:val="22"/>
                <w:szCs w:val="22"/>
              </w:rPr>
            </w:pPr>
            <w:r w:rsidRPr="00633DE4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н</w:t>
            </w:r>
            <w:r w:rsidRPr="00633DE4">
              <w:rPr>
                <w:bCs/>
                <w:sz w:val="24"/>
                <w:szCs w:val="24"/>
              </w:rPr>
              <w:t>а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633DE4">
              <w:rPr>
                <w:bCs/>
                <w:sz w:val="24"/>
                <w:szCs w:val="24"/>
              </w:rPr>
              <w:t>2018-2028г.г.</w:t>
            </w:r>
          </w:p>
        </w:tc>
        <w:tc>
          <w:tcPr>
            <w:tcW w:w="709" w:type="dxa"/>
            <w:shd w:val="clear" w:color="auto" w:fill="FFFFFF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0</w:t>
            </w: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333D16" w:rsidRDefault="00333D1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33D16" w:rsidRPr="00E41B3C" w:rsidRDefault="00333D1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49,7</w:t>
            </w:r>
          </w:p>
        </w:tc>
        <w:tc>
          <w:tcPr>
            <w:tcW w:w="993" w:type="dxa"/>
            <w:shd w:val="clear" w:color="auto" w:fill="FFFFFF"/>
          </w:tcPr>
          <w:p w:rsidR="00333D16" w:rsidRDefault="00333D1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33D16" w:rsidRDefault="00333D1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33D16" w:rsidRPr="00E41B3C" w:rsidRDefault="00333D1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333D16" w:rsidRDefault="00333D16" w:rsidP="00BE29CE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BE29CE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BE29CE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BE29CE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BE29CE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BE29CE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BE29CE">
            <w:pPr>
              <w:jc w:val="center"/>
            </w:pPr>
            <w:r w:rsidRPr="006F0B10">
              <w:rPr>
                <w:sz w:val="22"/>
                <w:szCs w:val="22"/>
              </w:rPr>
              <w:t>54,3</w:t>
            </w:r>
          </w:p>
        </w:tc>
      </w:tr>
      <w:tr w:rsidR="00333D16" w:rsidRPr="00405474" w:rsidTr="0076516B">
        <w:trPr>
          <w:trHeight w:hRule="exact" w:val="575"/>
        </w:trPr>
        <w:tc>
          <w:tcPr>
            <w:tcW w:w="4236" w:type="dxa"/>
            <w:shd w:val="clear" w:color="auto" w:fill="FFFFFF"/>
          </w:tcPr>
          <w:p w:rsidR="00333D16" w:rsidRPr="002D33C1" w:rsidRDefault="00333D16" w:rsidP="00AB197B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Основные мероприятия «Благоустройство </w:t>
            </w:r>
            <w:r>
              <w:rPr>
                <w:sz w:val="22"/>
                <w:szCs w:val="22"/>
              </w:rPr>
              <w:t>в границах населенных пунктов поселения</w:t>
            </w:r>
            <w:r w:rsidRPr="002D33C1">
              <w:rPr>
                <w:sz w:val="22"/>
                <w:szCs w:val="22"/>
              </w:rPr>
              <w:t>»</w:t>
            </w:r>
          </w:p>
        </w:tc>
        <w:tc>
          <w:tcPr>
            <w:tcW w:w="709" w:type="dxa"/>
            <w:shd w:val="clear" w:color="auto" w:fill="FFFFFF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333D16" w:rsidRDefault="00333D1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33D16" w:rsidRPr="00E41B3C" w:rsidRDefault="00333D1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49,7</w:t>
            </w:r>
          </w:p>
        </w:tc>
        <w:tc>
          <w:tcPr>
            <w:tcW w:w="993" w:type="dxa"/>
            <w:shd w:val="clear" w:color="auto" w:fill="FFFFFF"/>
          </w:tcPr>
          <w:p w:rsidR="00333D16" w:rsidRDefault="00333D1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33D16" w:rsidRPr="00E41B3C" w:rsidRDefault="00333D1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333D16" w:rsidRDefault="00333D16" w:rsidP="00BE29CE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BE29CE">
            <w:pPr>
              <w:jc w:val="center"/>
            </w:pPr>
            <w:r w:rsidRPr="006F0B10">
              <w:rPr>
                <w:sz w:val="22"/>
                <w:szCs w:val="22"/>
              </w:rPr>
              <w:t>54,3</w:t>
            </w:r>
          </w:p>
        </w:tc>
      </w:tr>
      <w:tr w:rsidR="00333D16" w:rsidRPr="00405474" w:rsidTr="00D37EB0">
        <w:trPr>
          <w:trHeight w:hRule="exact" w:val="350"/>
        </w:trPr>
        <w:tc>
          <w:tcPr>
            <w:tcW w:w="4236" w:type="dxa"/>
            <w:shd w:val="clear" w:color="auto" w:fill="FFFFFF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Pr="00405474" w:rsidRDefault="00333D16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405474" w:rsidRDefault="00333D16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Pr="002D33C1" w:rsidRDefault="00333D16" w:rsidP="00AB197B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101 0</w:t>
            </w:r>
            <w:r>
              <w:rPr>
                <w:sz w:val="22"/>
                <w:szCs w:val="22"/>
              </w:rPr>
              <w:t>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Pr="002D33C1" w:rsidRDefault="00333D16" w:rsidP="00B010D2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49,7</w:t>
            </w:r>
          </w:p>
        </w:tc>
        <w:tc>
          <w:tcPr>
            <w:tcW w:w="993" w:type="dxa"/>
            <w:shd w:val="clear" w:color="auto" w:fill="FFFFFF"/>
          </w:tcPr>
          <w:p w:rsidR="00333D16" w:rsidRPr="00E41B3C" w:rsidRDefault="00333D16" w:rsidP="00B010D2">
            <w:pPr>
              <w:tabs>
                <w:tab w:val="center" w:pos="456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333D16" w:rsidRDefault="00333D16" w:rsidP="00BE29CE">
            <w:pPr>
              <w:jc w:val="center"/>
            </w:pPr>
            <w:r w:rsidRPr="006F0B10">
              <w:rPr>
                <w:sz w:val="22"/>
                <w:szCs w:val="22"/>
              </w:rPr>
              <w:t>54,3</w:t>
            </w:r>
          </w:p>
        </w:tc>
      </w:tr>
      <w:tr w:rsidR="00333D16" w:rsidRPr="00405474" w:rsidTr="0076516B">
        <w:trPr>
          <w:trHeight w:hRule="exact" w:val="806"/>
        </w:trPr>
        <w:tc>
          <w:tcPr>
            <w:tcW w:w="4236" w:type="dxa"/>
            <w:shd w:val="clear" w:color="auto" w:fill="FFFFFF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Pr="00405474" w:rsidRDefault="00333D16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405474" w:rsidRDefault="00333D16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864AB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</w:tcPr>
          <w:p w:rsidR="00333D16" w:rsidRPr="00497CA7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Pr="00497CA7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Pr="00497CA7" w:rsidRDefault="00333D16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333D16" w:rsidRDefault="00333D16" w:rsidP="00BE29CE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BE29CE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BE29CE">
            <w:pPr>
              <w:jc w:val="center"/>
            </w:pPr>
            <w:r w:rsidRPr="00B57655">
              <w:rPr>
                <w:sz w:val="22"/>
                <w:szCs w:val="22"/>
              </w:rPr>
              <w:t>54,3</w:t>
            </w:r>
          </w:p>
        </w:tc>
      </w:tr>
      <w:tr w:rsidR="00333D16" w:rsidRPr="00405474" w:rsidTr="0076516B">
        <w:trPr>
          <w:trHeight w:hRule="exact" w:val="760"/>
        </w:trPr>
        <w:tc>
          <w:tcPr>
            <w:tcW w:w="4236" w:type="dxa"/>
            <w:shd w:val="clear" w:color="auto" w:fill="FFFFFF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Pr="00405474" w:rsidRDefault="00333D16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405474" w:rsidRDefault="00333D16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</w:tcPr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jc w:val="center"/>
              <w:rPr>
                <w:sz w:val="22"/>
                <w:szCs w:val="22"/>
              </w:rPr>
            </w:pPr>
          </w:p>
          <w:p w:rsidR="00333D16" w:rsidRPr="00497CA7" w:rsidRDefault="00333D16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49,7</w:t>
            </w:r>
          </w:p>
        </w:tc>
        <w:tc>
          <w:tcPr>
            <w:tcW w:w="993" w:type="dxa"/>
            <w:shd w:val="clear" w:color="auto" w:fill="FFFFFF"/>
          </w:tcPr>
          <w:p w:rsidR="00333D16" w:rsidRDefault="00333D16" w:rsidP="00B010D2">
            <w:pPr>
              <w:tabs>
                <w:tab w:val="center" w:pos="456"/>
              </w:tabs>
            </w:pPr>
            <w:r>
              <w:tab/>
            </w:r>
          </w:p>
          <w:p w:rsidR="00333D16" w:rsidRDefault="00333D16" w:rsidP="00B010D2">
            <w:pPr>
              <w:tabs>
                <w:tab w:val="center" w:pos="456"/>
              </w:tabs>
            </w:pPr>
          </w:p>
          <w:p w:rsidR="00333D16" w:rsidRPr="00B010D2" w:rsidRDefault="00333D16" w:rsidP="00B010D2">
            <w:pPr>
              <w:tabs>
                <w:tab w:val="center" w:pos="456"/>
              </w:tabs>
              <w:jc w:val="center"/>
              <w:rPr>
                <w:sz w:val="22"/>
                <w:szCs w:val="22"/>
              </w:rPr>
            </w:pPr>
            <w:r w:rsidRPr="00B010D2">
              <w:rPr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333D16" w:rsidRDefault="00333D16" w:rsidP="00BE29CE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BE29CE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BE29CE">
            <w:pPr>
              <w:jc w:val="center"/>
            </w:pPr>
            <w:r w:rsidRPr="00B57655">
              <w:rPr>
                <w:sz w:val="22"/>
                <w:szCs w:val="22"/>
              </w:rPr>
              <w:t>54,3</w:t>
            </w:r>
          </w:p>
        </w:tc>
      </w:tr>
      <w:tr w:rsidR="00333D16" w:rsidRPr="00405474" w:rsidTr="0076516B">
        <w:trPr>
          <w:trHeight w:hRule="exact" w:val="270"/>
        </w:trPr>
        <w:tc>
          <w:tcPr>
            <w:tcW w:w="4236" w:type="dxa"/>
            <w:shd w:val="clear" w:color="auto" w:fill="FFFFFF"/>
          </w:tcPr>
          <w:p w:rsidR="00333D16" w:rsidRPr="002D33C1" w:rsidRDefault="00333D16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Pr="002D33C1" w:rsidRDefault="00333D16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2D33C1" w:rsidRDefault="00333D16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Pr="002D33C1" w:rsidRDefault="00333D16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2D33C1" w:rsidRDefault="00333D16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Pr="003C3BB0" w:rsidRDefault="00333D16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Pr="003C3BB0" w:rsidRDefault="00333D16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Pr="003C3BB0" w:rsidRDefault="00333D16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103,3</w:t>
            </w:r>
          </w:p>
        </w:tc>
      </w:tr>
      <w:tr w:rsidR="00333D16" w:rsidRPr="00405474" w:rsidTr="0076516B">
        <w:trPr>
          <w:trHeight w:hRule="exact" w:val="251"/>
        </w:trPr>
        <w:tc>
          <w:tcPr>
            <w:tcW w:w="4236" w:type="dxa"/>
            <w:shd w:val="clear" w:color="auto" w:fill="FFFFFF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Pr="003C3BB0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Pr="003C3BB0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Pr="003C3BB0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333D16" w:rsidRPr="00405474" w:rsidTr="00E34354">
        <w:trPr>
          <w:trHeight w:hRule="exact" w:val="1346"/>
        </w:trPr>
        <w:tc>
          <w:tcPr>
            <w:tcW w:w="4236" w:type="dxa"/>
            <w:shd w:val="clear" w:color="auto" w:fill="FFFFFF"/>
          </w:tcPr>
          <w:p w:rsidR="00333D16" w:rsidRPr="005E34E5" w:rsidRDefault="00333D16" w:rsidP="00E3435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3C3BB0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3C3BB0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3C3BB0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333D16" w:rsidRPr="00405474" w:rsidTr="00E34354">
        <w:trPr>
          <w:trHeight w:hRule="exact" w:val="1563"/>
        </w:trPr>
        <w:tc>
          <w:tcPr>
            <w:tcW w:w="4236" w:type="dxa"/>
            <w:shd w:val="clear" w:color="auto" w:fill="FFFFFF"/>
          </w:tcPr>
          <w:p w:rsidR="00333D16" w:rsidRPr="005E34E5" w:rsidRDefault="00333D16" w:rsidP="00E3435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3C3BB0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3C3BB0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3C3BB0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333D16" w:rsidRPr="00405474" w:rsidTr="00E34354">
        <w:trPr>
          <w:trHeight w:hRule="exact" w:val="488"/>
        </w:trPr>
        <w:tc>
          <w:tcPr>
            <w:tcW w:w="4236" w:type="dxa"/>
            <w:shd w:val="clear" w:color="auto" w:fill="FFFFFF"/>
          </w:tcPr>
          <w:p w:rsidR="00333D16" w:rsidRPr="005E34E5" w:rsidRDefault="00333D16" w:rsidP="00E3435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Доплата к пенсиям муниципальных служащих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333D16" w:rsidRPr="00405474" w:rsidTr="0076516B">
        <w:trPr>
          <w:trHeight w:hRule="exact" w:val="653"/>
        </w:trPr>
        <w:tc>
          <w:tcPr>
            <w:tcW w:w="4236" w:type="dxa"/>
            <w:shd w:val="clear" w:color="auto" w:fill="FFFFFF"/>
          </w:tcPr>
          <w:p w:rsidR="00333D16" w:rsidRPr="002D33C1" w:rsidRDefault="00333D16" w:rsidP="00E41B3C">
            <w:pPr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3C3BB0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3C3BB0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3C3BB0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333D16" w:rsidRPr="00405474" w:rsidTr="0076516B">
        <w:trPr>
          <w:trHeight w:hRule="exact" w:val="567"/>
        </w:trPr>
        <w:tc>
          <w:tcPr>
            <w:tcW w:w="4236" w:type="dxa"/>
            <w:shd w:val="clear" w:color="auto" w:fill="FFFFFF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310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3C3BB0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3C3BB0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3C3BB0" w:rsidRDefault="00333D16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333D16" w:rsidRPr="00405474" w:rsidTr="0076516B">
        <w:trPr>
          <w:trHeight w:hRule="exact" w:val="287"/>
        </w:trPr>
        <w:tc>
          <w:tcPr>
            <w:tcW w:w="4236" w:type="dxa"/>
            <w:shd w:val="clear" w:color="auto" w:fill="FFFFFF"/>
          </w:tcPr>
          <w:p w:rsidR="00333D16" w:rsidRPr="00D06601" w:rsidRDefault="00333D16" w:rsidP="000D6E1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Pr="00D06601" w:rsidRDefault="00333D16" w:rsidP="000D6E1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D06601" w:rsidRDefault="00333D16" w:rsidP="000D6E1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Pr="00D06601" w:rsidRDefault="00333D16" w:rsidP="000D6E1F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F066F1" w:rsidRDefault="00333D16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Pr="000D6E1F" w:rsidRDefault="00333D16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Pr="000D6E1F" w:rsidRDefault="00333D16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Pr="000D6E1F" w:rsidRDefault="00333D16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27,2</w:t>
            </w:r>
          </w:p>
        </w:tc>
      </w:tr>
      <w:tr w:rsidR="00333D16" w:rsidRPr="00405474" w:rsidTr="0076516B">
        <w:trPr>
          <w:trHeight w:hRule="exact" w:val="287"/>
        </w:trPr>
        <w:tc>
          <w:tcPr>
            <w:tcW w:w="4236" w:type="dxa"/>
            <w:shd w:val="clear" w:color="auto" w:fill="FFFFFF"/>
          </w:tcPr>
          <w:p w:rsidR="00333D16" w:rsidRPr="00C3264A" w:rsidRDefault="00333D16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Pr="00C3264A" w:rsidRDefault="00333D16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C3264A" w:rsidRDefault="00333D16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Pr="00C3264A" w:rsidRDefault="00333D16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F066F1" w:rsidRDefault="00333D16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333D16" w:rsidRDefault="00333D16" w:rsidP="000D6E1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0D6E1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27,2</w:t>
            </w:r>
          </w:p>
        </w:tc>
      </w:tr>
      <w:tr w:rsidR="00333D16" w:rsidRPr="00405474" w:rsidTr="00B8404C">
        <w:trPr>
          <w:trHeight w:hRule="exact" w:val="320"/>
        </w:trPr>
        <w:tc>
          <w:tcPr>
            <w:tcW w:w="4236" w:type="dxa"/>
            <w:shd w:val="clear" w:color="auto" w:fill="FFFFFF"/>
          </w:tcPr>
          <w:p w:rsidR="00333D16" w:rsidRPr="00C3264A" w:rsidRDefault="00333D16" w:rsidP="00B8404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 xml:space="preserve">Обеспечение деятельности Администрации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Pr="00C3264A" w:rsidRDefault="00333D16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C3264A" w:rsidRDefault="00333D16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Pr="00C3264A" w:rsidRDefault="00333D16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F066F1" w:rsidRDefault="00333D16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333D16" w:rsidRDefault="00333D16" w:rsidP="00D10D05">
            <w:pPr>
              <w:jc w:val="center"/>
            </w:pPr>
            <w:r w:rsidRPr="00395925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333D16" w:rsidRDefault="00333D16" w:rsidP="00D10D05">
            <w:pPr>
              <w:jc w:val="center"/>
            </w:pPr>
            <w:r w:rsidRPr="004B697B">
              <w:rPr>
                <w:sz w:val="22"/>
                <w:szCs w:val="22"/>
              </w:rPr>
              <w:t>27,2</w:t>
            </w:r>
          </w:p>
        </w:tc>
      </w:tr>
      <w:tr w:rsidR="00333D16" w:rsidRPr="00405474" w:rsidTr="0076516B">
        <w:trPr>
          <w:trHeight w:hRule="exact" w:val="287"/>
        </w:trPr>
        <w:tc>
          <w:tcPr>
            <w:tcW w:w="4236" w:type="dxa"/>
            <w:shd w:val="clear" w:color="auto" w:fill="FFFFFF"/>
          </w:tcPr>
          <w:p w:rsidR="00333D16" w:rsidRPr="00C3264A" w:rsidRDefault="00333D16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Pr="00C3264A" w:rsidRDefault="00333D16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C3264A" w:rsidRDefault="00333D16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Pr="00C3264A" w:rsidRDefault="00333D16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F066F1" w:rsidRDefault="00333D16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333D16" w:rsidRDefault="00333D16" w:rsidP="00D10D05">
            <w:pPr>
              <w:jc w:val="center"/>
            </w:pPr>
            <w:r w:rsidRPr="00395925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333D16" w:rsidRDefault="00333D16" w:rsidP="00D10D05">
            <w:pPr>
              <w:jc w:val="center"/>
            </w:pPr>
            <w:r w:rsidRPr="004B697B">
              <w:rPr>
                <w:sz w:val="22"/>
                <w:szCs w:val="22"/>
              </w:rPr>
              <w:t>27,2</w:t>
            </w:r>
          </w:p>
        </w:tc>
      </w:tr>
      <w:tr w:rsidR="00333D16" w:rsidRPr="00405474" w:rsidTr="0076516B">
        <w:trPr>
          <w:trHeight w:hRule="exact" w:val="565"/>
        </w:trPr>
        <w:tc>
          <w:tcPr>
            <w:tcW w:w="4236" w:type="dxa"/>
            <w:shd w:val="clear" w:color="auto" w:fill="FFFFFF"/>
          </w:tcPr>
          <w:p w:rsidR="00333D16" w:rsidRPr="00C3264A" w:rsidRDefault="00333D16" w:rsidP="000D6E1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Pr="00C3264A" w:rsidRDefault="00333D16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C3264A" w:rsidRDefault="00333D16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Default="00333D16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C3264A" w:rsidRDefault="00333D16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F066F1" w:rsidRDefault="00333D16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333D16" w:rsidRDefault="00333D16" w:rsidP="00D10D05">
            <w:pPr>
              <w:jc w:val="center"/>
            </w:pPr>
            <w:r w:rsidRPr="00395925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333D16" w:rsidRDefault="00333D16" w:rsidP="00D10D05">
            <w:pPr>
              <w:jc w:val="center"/>
            </w:pPr>
            <w:r w:rsidRPr="004B697B">
              <w:rPr>
                <w:sz w:val="22"/>
                <w:szCs w:val="22"/>
              </w:rPr>
              <w:t>27,2</w:t>
            </w:r>
          </w:p>
        </w:tc>
      </w:tr>
      <w:tr w:rsidR="00333D16" w:rsidRPr="00405474" w:rsidTr="00B8404C">
        <w:trPr>
          <w:trHeight w:hRule="exact" w:val="301"/>
        </w:trPr>
        <w:tc>
          <w:tcPr>
            <w:tcW w:w="4236" w:type="dxa"/>
            <w:shd w:val="clear" w:color="auto" w:fill="FFFFFF"/>
          </w:tcPr>
          <w:p w:rsidR="00333D16" w:rsidRDefault="00333D16" w:rsidP="000D6E1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Pr="00C3264A" w:rsidRDefault="00333D16" w:rsidP="000D6E1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C3264A" w:rsidRDefault="00333D16" w:rsidP="000D6E1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Default="00333D16" w:rsidP="000D6E1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F066F1" w:rsidRDefault="00333D16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333D16" w:rsidRPr="00B8404C" w:rsidRDefault="00333D16" w:rsidP="00B840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333D16" w:rsidRPr="004B697B" w:rsidRDefault="00333D16" w:rsidP="00D10D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27,2</w:t>
            </w:r>
          </w:p>
        </w:tc>
      </w:tr>
      <w:tr w:rsidR="00333D16" w:rsidRPr="00405474" w:rsidTr="00B8404C">
        <w:trPr>
          <w:trHeight w:hRule="exact" w:val="301"/>
        </w:trPr>
        <w:tc>
          <w:tcPr>
            <w:tcW w:w="4236" w:type="dxa"/>
            <w:shd w:val="clear" w:color="auto" w:fill="FFFFFF"/>
          </w:tcPr>
          <w:p w:rsidR="00333D16" w:rsidRDefault="00333D16" w:rsidP="000D6E1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Резервные средства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33D16" w:rsidRPr="00C3264A" w:rsidRDefault="00333D16" w:rsidP="00633D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33D16" w:rsidRPr="00C3264A" w:rsidRDefault="00333D16" w:rsidP="00633D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33D16" w:rsidRDefault="00333D16" w:rsidP="00633D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33D16" w:rsidRPr="00F066F1" w:rsidRDefault="00333D16" w:rsidP="00633DE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33D16" w:rsidRDefault="00333D16" w:rsidP="00633D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333D16" w:rsidRPr="00B8404C" w:rsidRDefault="00333D16" w:rsidP="00633D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333D16" w:rsidRPr="004B697B" w:rsidRDefault="00333D16" w:rsidP="00633D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27,2</w:t>
            </w:r>
          </w:p>
        </w:tc>
      </w:tr>
    </w:tbl>
    <w:p w:rsidR="00333D16" w:rsidRDefault="00333D16" w:rsidP="002D33C1">
      <w:pPr>
        <w:jc w:val="right"/>
      </w:pPr>
    </w:p>
    <w:p w:rsidR="00333D16" w:rsidRDefault="00333D16" w:rsidP="002D33C1">
      <w:pPr>
        <w:jc w:val="right"/>
      </w:pPr>
    </w:p>
    <w:p w:rsidR="00333D16" w:rsidRDefault="00333D16" w:rsidP="002D33C1">
      <w:pPr>
        <w:jc w:val="right"/>
      </w:pPr>
    </w:p>
    <w:p w:rsidR="00333D16" w:rsidRDefault="00333D16" w:rsidP="00017574">
      <w:pPr>
        <w:ind w:firstLine="708"/>
        <w:jc w:val="right"/>
      </w:pPr>
    </w:p>
    <w:p w:rsidR="00333D16" w:rsidRDefault="00333D16" w:rsidP="00017574">
      <w:pPr>
        <w:ind w:firstLine="708"/>
        <w:jc w:val="right"/>
      </w:pPr>
    </w:p>
    <w:p w:rsidR="00333D16" w:rsidRDefault="00333D16" w:rsidP="00017574">
      <w:pPr>
        <w:ind w:firstLine="708"/>
        <w:jc w:val="right"/>
      </w:pPr>
    </w:p>
    <w:tbl>
      <w:tblPr>
        <w:tblW w:w="11199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199"/>
      </w:tblGrid>
      <w:tr w:rsidR="00333D16" w:rsidRPr="00210D1C" w:rsidTr="00022E66">
        <w:trPr>
          <w:trHeight w:val="2529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333D16" w:rsidRDefault="00333D16" w:rsidP="00EB5107">
            <w:pPr>
              <w:shd w:val="clear" w:color="auto" w:fill="FFFFFF"/>
              <w:ind w:left="2340" w:right="26"/>
              <w:jc w:val="right"/>
              <w:rPr>
                <w:bCs/>
                <w:spacing w:val="-2"/>
              </w:rPr>
            </w:pPr>
            <w:r>
              <w:rPr>
                <w:bCs/>
                <w:spacing w:val="-2"/>
              </w:rPr>
              <w:t>Приложение № 3</w:t>
            </w:r>
          </w:p>
          <w:p w:rsidR="00333D16" w:rsidRPr="0062252E" w:rsidRDefault="00333D16" w:rsidP="00EB5107">
            <w:pPr>
              <w:shd w:val="clear" w:color="auto" w:fill="FFFFFF"/>
              <w:ind w:left="2340" w:right="26"/>
              <w:jc w:val="right"/>
              <w:rPr>
                <w:bCs/>
                <w:spacing w:val="3"/>
              </w:rPr>
            </w:pPr>
            <w:r w:rsidRPr="0062252E">
              <w:rPr>
                <w:bCs/>
                <w:spacing w:val="-1"/>
              </w:rPr>
              <w:t xml:space="preserve"> к   решени</w:t>
            </w:r>
            <w:r>
              <w:rPr>
                <w:bCs/>
                <w:spacing w:val="-1"/>
              </w:rPr>
              <w:t>ю</w:t>
            </w:r>
            <w:r w:rsidRPr="0062252E">
              <w:rPr>
                <w:bCs/>
                <w:spacing w:val="-1"/>
              </w:rPr>
              <w:t xml:space="preserve"> Совета депутатов</w:t>
            </w:r>
            <w:r>
              <w:rPr>
                <w:bCs/>
                <w:spacing w:val="-1"/>
              </w:rPr>
              <w:t xml:space="preserve"> Липкинского</w:t>
            </w:r>
            <w:r w:rsidRPr="0062252E">
              <w:rPr>
                <w:bCs/>
                <w:spacing w:val="-1"/>
              </w:rPr>
              <w:t xml:space="preserve"> сельского</w:t>
            </w:r>
            <w:r>
              <w:rPr>
                <w:bCs/>
                <w:spacing w:val="-1"/>
              </w:rPr>
              <w:t xml:space="preserve"> </w:t>
            </w:r>
            <w:r w:rsidRPr="0062252E">
              <w:rPr>
                <w:bCs/>
                <w:spacing w:val="-1"/>
              </w:rPr>
              <w:t>поселения</w:t>
            </w:r>
          </w:p>
          <w:p w:rsidR="00333D16" w:rsidRDefault="00333D16" w:rsidP="00EB5107">
            <w:pPr>
              <w:shd w:val="clear" w:color="auto" w:fill="FFFFFF"/>
              <w:ind w:left="2160" w:right="26"/>
              <w:jc w:val="right"/>
            </w:pPr>
            <w:r>
              <w:t xml:space="preserve">                                     </w:t>
            </w:r>
            <w:r w:rsidRPr="0062252E">
              <w:t xml:space="preserve">Ромодановского муниципального района  Республики Мордовия                                                                              </w:t>
            </w:r>
            <w:r>
              <w:t xml:space="preserve">                       </w:t>
            </w:r>
            <w:r w:rsidRPr="00641FC6">
              <w:t>о</w:t>
            </w:r>
            <w:r>
              <w:t>т 26</w:t>
            </w:r>
            <w:r w:rsidRPr="00641FC6">
              <w:t>.</w:t>
            </w:r>
            <w:r>
              <w:t>03</w:t>
            </w:r>
            <w:r w:rsidRPr="00641FC6">
              <w:t>.2021</w:t>
            </w:r>
            <w:r>
              <w:t xml:space="preserve"> №5</w:t>
            </w:r>
            <w:r w:rsidRPr="0090787E">
              <w:t xml:space="preserve"> « О внесени</w:t>
            </w:r>
            <w:r>
              <w:t>и изменений</w:t>
            </w:r>
            <w:r w:rsidRPr="0090787E">
              <w:t xml:space="preserve"> в решение Совета депутатов</w:t>
            </w:r>
          </w:p>
          <w:p w:rsidR="00333D16" w:rsidRPr="0090787E" w:rsidRDefault="00333D16" w:rsidP="00EB5107">
            <w:pPr>
              <w:shd w:val="clear" w:color="auto" w:fill="FFFFFF"/>
              <w:ind w:left="2160" w:right="26"/>
              <w:jc w:val="right"/>
            </w:pPr>
            <w:r w:rsidRPr="0090787E">
              <w:t xml:space="preserve">  </w:t>
            </w:r>
            <w:r>
              <w:t xml:space="preserve">Липкинского </w:t>
            </w:r>
            <w:r w:rsidRPr="0090787E">
              <w:t>се</w:t>
            </w:r>
            <w:r>
              <w:t>льского поселения от 26.12.2020</w:t>
            </w:r>
            <w:r w:rsidRPr="0090787E">
              <w:t xml:space="preserve"> №</w:t>
            </w:r>
            <w:r>
              <w:t>22</w:t>
            </w:r>
            <w:r w:rsidRPr="0090787E">
              <w:t xml:space="preserve"> «О бюджете                                                                                                     </w:t>
            </w:r>
            <w:r>
              <w:t xml:space="preserve">                  </w:t>
            </w:r>
            <w:r w:rsidRPr="0090787E">
              <w:t xml:space="preserve"> </w:t>
            </w:r>
            <w:r>
              <w:t>Липкинского</w:t>
            </w:r>
            <w:r w:rsidRPr="0090787E">
              <w:t xml:space="preserve">  сельского поселения Ромодановского  муниципального района          </w:t>
            </w:r>
          </w:p>
          <w:p w:rsidR="00333D16" w:rsidRPr="0090787E" w:rsidRDefault="00333D16" w:rsidP="00EB5107">
            <w:pPr>
              <w:pStyle w:val="ConsPlusNormal0"/>
              <w:widowControl/>
              <w:spacing w:line="232" w:lineRule="auto"/>
              <w:ind w:firstLine="0"/>
              <w:jc w:val="right"/>
              <w:rPr>
                <w:rFonts w:ascii="Times New Roman" w:hAnsi="Times New Roman" w:cs="Times New Roman"/>
                <w:sz w:val="20"/>
              </w:rPr>
            </w:pPr>
            <w:r w:rsidRPr="0090787E">
              <w:rPr>
                <w:rFonts w:ascii="Times New Roman" w:hAnsi="Times New Roman" w:cs="Times New Roman"/>
                <w:sz w:val="20"/>
              </w:rPr>
              <w:t>Респ</w:t>
            </w:r>
            <w:r>
              <w:rPr>
                <w:rFonts w:ascii="Times New Roman" w:hAnsi="Times New Roman" w:cs="Times New Roman"/>
                <w:sz w:val="20"/>
              </w:rPr>
              <w:t xml:space="preserve">ублики Мордовия на 2021 год и </w:t>
            </w:r>
            <w:r w:rsidRPr="0090787E">
              <w:rPr>
                <w:rFonts w:ascii="Times New Roman" w:hAnsi="Times New Roman" w:cs="Times New Roman"/>
                <w:sz w:val="20"/>
              </w:rPr>
              <w:t xml:space="preserve"> плановый период  2022 и 2023 годов»</w:t>
            </w:r>
          </w:p>
          <w:p w:rsidR="00333D16" w:rsidRPr="0062252E" w:rsidRDefault="00333D16" w:rsidP="00C660FC">
            <w:pPr>
              <w:shd w:val="clear" w:color="auto" w:fill="FFFFFF"/>
              <w:ind w:right="26"/>
              <w:jc w:val="right"/>
              <w:rPr>
                <w:bCs/>
                <w:spacing w:val="-2"/>
              </w:rPr>
            </w:pPr>
          </w:p>
          <w:p w:rsidR="00333D16" w:rsidRPr="00C660FC" w:rsidRDefault="00333D16" w:rsidP="00022E66">
            <w:pPr>
              <w:tabs>
                <w:tab w:val="left" w:pos="2160"/>
              </w:tabs>
              <w:jc w:val="center"/>
              <w:rPr>
                <w:bCs/>
              </w:rPr>
            </w:pPr>
          </w:p>
          <w:p w:rsidR="00333D16" w:rsidRPr="00C660FC" w:rsidRDefault="00333D16" w:rsidP="00022E66">
            <w:pPr>
              <w:tabs>
                <w:tab w:val="left" w:pos="2160"/>
              </w:tabs>
              <w:jc w:val="center"/>
              <w:rPr>
                <w:bCs/>
              </w:rPr>
            </w:pPr>
          </w:p>
          <w:p w:rsidR="00333D16" w:rsidRPr="00C660FC" w:rsidRDefault="00333D16" w:rsidP="00022E66">
            <w:pPr>
              <w:jc w:val="center"/>
            </w:pPr>
            <w:r>
              <w:rPr>
                <w:bCs/>
                <w:sz w:val="24"/>
                <w:szCs w:val="24"/>
              </w:rPr>
              <w:t>В</w:t>
            </w:r>
            <w:r w:rsidRPr="00C660FC">
              <w:rPr>
                <w:bCs/>
                <w:sz w:val="24"/>
                <w:szCs w:val="24"/>
              </w:rPr>
              <w:t xml:space="preserve">ЕДОМСТВЕННАЯ СТРУКТУРА РАСХОДОВ                                                                                                                                              БЮДЖЕТА ЛИПКИНСКОГО СЕЛЬСКОГО ПОСЕЛЕНИЯ                                                                                                                               РОМОДАНОВСКОГО МУНИЦИПАЛЬНОГО РАЙОНА                                                                                                                                                      </w:t>
            </w:r>
            <w:r>
              <w:rPr>
                <w:bCs/>
                <w:sz w:val="24"/>
                <w:szCs w:val="24"/>
              </w:rPr>
              <w:t xml:space="preserve">             НА 2021 ГОД  И </w:t>
            </w:r>
            <w:r w:rsidRPr="00C660FC">
              <w:rPr>
                <w:bCs/>
                <w:sz w:val="24"/>
                <w:szCs w:val="24"/>
              </w:rPr>
              <w:t xml:space="preserve"> ПЛАНОВЫЙ ПЕРИОД 2022 и 2023 ГОДОВ</w:t>
            </w:r>
          </w:p>
        </w:tc>
      </w:tr>
    </w:tbl>
    <w:p w:rsidR="00333D16" w:rsidRPr="002A5063" w:rsidRDefault="00333D16" w:rsidP="00682484">
      <w:pPr>
        <w:ind w:firstLine="708"/>
      </w:pPr>
    </w:p>
    <w:tbl>
      <w:tblPr>
        <w:tblW w:w="11199" w:type="dxa"/>
        <w:tblInd w:w="-124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51"/>
        <w:gridCol w:w="569"/>
        <w:gridCol w:w="567"/>
        <w:gridCol w:w="567"/>
        <w:gridCol w:w="519"/>
        <w:gridCol w:w="567"/>
        <w:gridCol w:w="314"/>
        <w:gridCol w:w="753"/>
        <w:gridCol w:w="1104"/>
        <w:gridCol w:w="1022"/>
        <w:gridCol w:w="966"/>
      </w:tblGrid>
      <w:tr w:rsidR="00333D16" w:rsidRPr="00210D1C" w:rsidTr="00490330">
        <w:trPr>
          <w:trHeight w:val="365"/>
        </w:trPr>
        <w:tc>
          <w:tcPr>
            <w:tcW w:w="4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3D16" w:rsidRPr="0050333A" w:rsidRDefault="00333D16" w:rsidP="0061139E">
            <w:pPr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3D16" w:rsidRPr="0050333A" w:rsidRDefault="00333D16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3D16" w:rsidRPr="0050333A" w:rsidRDefault="00333D16" w:rsidP="0061139E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3D16" w:rsidRPr="0050333A" w:rsidRDefault="00333D16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14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3D16" w:rsidRPr="0050333A" w:rsidRDefault="00333D16" w:rsidP="00CB3961">
            <w:pPr>
              <w:ind w:right="223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3D16" w:rsidRPr="0050333A" w:rsidRDefault="00333D16" w:rsidP="0061139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0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333D16" w:rsidRPr="0050333A" w:rsidRDefault="00333D16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333D16" w:rsidRPr="00210D1C" w:rsidTr="00490330">
        <w:trPr>
          <w:trHeight w:val="2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50333A" w:rsidRDefault="00333D16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50333A" w:rsidRDefault="00333D16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50333A" w:rsidRDefault="00333D16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Рз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50333A" w:rsidRDefault="00333D16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50333A" w:rsidRDefault="00333D16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50333A" w:rsidRDefault="00333D16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 xml:space="preserve"> ВР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50333A" w:rsidRDefault="00333D16" w:rsidP="00056BB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33D16" w:rsidRPr="0050333A" w:rsidRDefault="00333D16" w:rsidP="00056BB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33D16" w:rsidRPr="0050333A" w:rsidRDefault="00333D16" w:rsidP="00056BB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2023</w:t>
            </w:r>
          </w:p>
        </w:tc>
      </w:tr>
      <w:tr w:rsidR="00333D16" w:rsidRPr="00210D1C" w:rsidTr="00490330">
        <w:trPr>
          <w:trHeight w:val="23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50333A" w:rsidRDefault="00333D16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50333A" w:rsidRDefault="00333D16" w:rsidP="0061139E">
            <w:pPr>
              <w:jc w:val="center"/>
              <w:rPr>
                <w:color w:val="000000"/>
              </w:rPr>
            </w:pPr>
            <w:r w:rsidRPr="0050333A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50333A" w:rsidRDefault="00333D16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3D16" w:rsidRPr="0050333A" w:rsidRDefault="00333D16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33D16" w:rsidRPr="0050333A" w:rsidRDefault="00333D16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50333A" w:rsidRDefault="00333D16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6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50333A" w:rsidRDefault="00333D16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7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50333A" w:rsidRDefault="00333D16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8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50333A" w:rsidRDefault="00333D16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3D16" w:rsidRPr="0050333A" w:rsidRDefault="00333D16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33D16" w:rsidRPr="0050333A" w:rsidRDefault="00333D16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</w:tr>
      <w:tr w:rsidR="00333D16" w:rsidRPr="005157E7" w:rsidTr="00490330">
        <w:trPr>
          <w:trHeight w:val="2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3D16" w:rsidRPr="005157E7" w:rsidRDefault="00333D16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157E7"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33D16" w:rsidRPr="005157E7" w:rsidRDefault="00333D16" w:rsidP="00D5266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33D16" w:rsidRPr="005157E7" w:rsidRDefault="00333D16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33D16" w:rsidRPr="005157E7" w:rsidRDefault="00333D16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33D16" w:rsidRPr="005157E7" w:rsidRDefault="00333D16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5157E7" w:rsidRDefault="00333D16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333D16" w:rsidRPr="005157E7" w:rsidRDefault="00333D16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1619,2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333D16" w:rsidRPr="005157E7" w:rsidRDefault="00333D16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642,8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333D16" w:rsidRPr="005157E7" w:rsidRDefault="00333D16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634,6</w:t>
            </w:r>
          </w:p>
        </w:tc>
      </w:tr>
      <w:tr w:rsidR="00333D16" w:rsidRPr="005157E7" w:rsidTr="00490330">
        <w:trPr>
          <w:trHeight w:val="33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33D16" w:rsidRPr="005157E7" w:rsidRDefault="00333D16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33D16" w:rsidRPr="005157E7" w:rsidRDefault="00333D16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333D16" w:rsidRPr="005E34E5" w:rsidRDefault="00333D1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E34E5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3D16" w:rsidRPr="005E34E5" w:rsidRDefault="00333D1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33D16" w:rsidRPr="005E34E5" w:rsidRDefault="00333D16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33D16" w:rsidRPr="005E34E5" w:rsidRDefault="00333D1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33D16" w:rsidRPr="005E34E5" w:rsidRDefault="00333D16" w:rsidP="00235533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1150,4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Pr="005E34E5" w:rsidRDefault="00333D1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246,3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Pr="005E34E5" w:rsidRDefault="00333D1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234,2</w:t>
            </w:r>
          </w:p>
        </w:tc>
      </w:tr>
      <w:tr w:rsidR="00333D16" w:rsidRPr="005157E7" w:rsidTr="00490330">
        <w:trPr>
          <w:trHeight w:val="7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61139E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61139E">
            <w:pPr>
              <w:jc w:val="center"/>
              <w:rPr>
                <w:sz w:val="22"/>
                <w:szCs w:val="22"/>
              </w:rPr>
            </w:pPr>
          </w:p>
          <w:p w:rsidR="00333D16" w:rsidRPr="005157E7" w:rsidRDefault="00333D16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23553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353,2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78,7</w:t>
            </w:r>
          </w:p>
        </w:tc>
      </w:tr>
      <w:tr w:rsidR="00333D16" w:rsidRPr="005157E7" w:rsidTr="00490330">
        <w:trPr>
          <w:trHeight w:val="28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2D33C1" w:rsidRDefault="00333D16" w:rsidP="00701D1B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</w:pPr>
            <w:r w:rsidRPr="0090160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235533">
            <w:pPr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353,2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Pr="005E34E5" w:rsidRDefault="00333D16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78,7</w:t>
            </w:r>
          </w:p>
        </w:tc>
      </w:tr>
      <w:tr w:rsidR="00333D16" w:rsidRPr="005157E7" w:rsidTr="00490330">
        <w:trPr>
          <w:trHeight w:val="32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2D33C1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</w:pPr>
            <w:r w:rsidRPr="0090160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235533">
            <w:pPr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353,2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78,7</w:t>
            </w:r>
          </w:p>
        </w:tc>
      </w:tr>
      <w:tr w:rsidR="00333D16" w:rsidRPr="005157E7" w:rsidTr="00490330">
        <w:trPr>
          <w:trHeight w:val="26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2D33C1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</w:pPr>
            <w:r w:rsidRPr="0090160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235533">
            <w:pPr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233,1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78,7</w:t>
            </w:r>
          </w:p>
        </w:tc>
      </w:tr>
      <w:tr w:rsidR="00333D16" w:rsidRPr="005157E7" w:rsidTr="00490330">
        <w:trPr>
          <w:trHeight w:val="78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333D16" w:rsidRPr="002D33C1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</w:pPr>
            <w:r w:rsidRPr="0090160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235533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235533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235533">
            <w:pPr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233,1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78,7</w:t>
            </w:r>
          </w:p>
        </w:tc>
      </w:tr>
      <w:tr w:rsidR="00333D16" w:rsidRPr="005157E7" w:rsidTr="00490330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2D33C1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</w:pPr>
            <w:r w:rsidRPr="0090160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235533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235533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235533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235533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235533">
            <w:pPr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233,1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78,7</w:t>
            </w:r>
          </w:p>
        </w:tc>
      </w:tr>
      <w:tr w:rsidR="00333D16" w:rsidRPr="005157E7" w:rsidTr="00490330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2D33C1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</w:pPr>
            <w:r w:rsidRPr="0090160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235533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235533">
            <w:pPr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233,1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78,7</w:t>
            </w:r>
          </w:p>
        </w:tc>
      </w:tr>
      <w:tr w:rsidR="00333D16" w:rsidRPr="005157E7" w:rsidTr="00490330">
        <w:trPr>
          <w:trHeight w:val="2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2D33C1" w:rsidRDefault="00333D16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</w:pPr>
            <w:r w:rsidRPr="0090160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65 </w:t>
            </w:r>
            <w:r>
              <w:rPr>
                <w:sz w:val="22"/>
                <w:szCs w:val="22"/>
              </w:rPr>
              <w:t>1</w:t>
            </w:r>
            <w:r w:rsidRPr="002D33C1">
              <w:rPr>
                <w:sz w:val="22"/>
                <w:szCs w:val="22"/>
              </w:rPr>
              <w:t xml:space="preserve">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B50E65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Pr="00F066F1" w:rsidRDefault="00333D16" w:rsidP="00A44AA7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Pr="00F066F1" w:rsidRDefault="00333D16" w:rsidP="00A44AA7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333D16" w:rsidRPr="005157E7" w:rsidTr="00490330">
        <w:trPr>
          <w:trHeight w:val="232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5E34E5" w:rsidRDefault="00333D16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</w:t>
            </w:r>
            <w:r>
              <w:rPr>
                <w:sz w:val="22"/>
                <w:szCs w:val="22"/>
              </w:rPr>
              <w:t xml:space="preserve">сударственными (муниципальными) </w:t>
            </w:r>
            <w:r w:rsidRPr="005E34E5">
              <w:rPr>
                <w:sz w:val="22"/>
                <w:szCs w:val="22"/>
              </w:rPr>
              <w:t>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</w:pPr>
            <w:r w:rsidRPr="00922FA3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333D16" w:rsidRPr="005157E7" w:rsidTr="00490330">
        <w:trPr>
          <w:trHeight w:val="33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5E34E5" w:rsidRDefault="00333D16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5E34E5">
              <w:rPr>
                <w:sz w:val="22"/>
                <w:szCs w:val="22"/>
              </w:rPr>
              <w:t>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</w:pPr>
            <w:r w:rsidRPr="00922FA3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333D16" w:rsidRPr="005157E7" w:rsidTr="00490330">
        <w:trPr>
          <w:trHeight w:val="323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</w:pPr>
            <w:r w:rsidRPr="00922FA3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787,2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145,5</w:t>
            </w:r>
          </w:p>
        </w:tc>
      </w:tr>
      <w:tr w:rsidR="00333D16" w:rsidRPr="005157E7" w:rsidTr="00490330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5E34E5" w:rsidRDefault="00333D16" w:rsidP="00701D1B">
            <w:pPr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</w:pPr>
            <w:r w:rsidRPr="00922FA3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787,2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271BA2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146,8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145,3</w:t>
            </w:r>
          </w:p>
        </w:tc>
      </w:tr>
      <w:tr w:rsidR="00333D16" w:rsidRPr="005157E7" w:rsidTr="00490330">
        <w:trPr>
          <w:trHeight w:val="40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5E34E5" w:rsidRDefault="00333D16" w:rsidP="00701D1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Непрграммные расходы в рамках о</w:t>
            </w:r>
            <w:r w:rsidRPr="005E34E5">
              <w:rPr>
                <w:color w:val="000000"/>
                <w:sz w:val="22"/>
                <w:szCs w:val="22"/>
              </w:rPr>
              <w:t>беспечение деятельности администрации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</w:pPr>
            <w:r w:rsidRPr="00922FA3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787,2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271BA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271BA2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146,8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145,3</w:t>
            </w:r>
          </w:p>
        </w:tc>
      </w:tr>
      <w:tr w:rsidR="00333D16" w:rsidRPr="005157E7" w:rsidTr="00EF5770">
        <w:trPr>
          <w:trHeight w:val="158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5E34E5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</w:pPr>
            <w:r w:rsidRPr="00922FA3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5E34E5" w:rsidRDefault="00333D16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147F9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5E34E5">
              <w:rPr>
                <w:sz w:val="22"/>
                <w:szCs w:val="22"/>
              </w:rPr>
              <w:t>00</w:t>
            </w:r>
          </w:p>
          <w:p w:rsidR="00333D16" w:rsidRPr="005E34E5" w:rsidRDefault="00333D16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447,2</w:t>
            </w: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81,1</w:t>
            </w: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Pr="00271BA2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71BA2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71BA2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71BA2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71BA2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71BA2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79,6</w:t>
            </w:r>
          </w:p>
          <w:p w:rsidR="00333D16" w:rsidRPr="00271BA2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333D16" w:rsidRPr="005157E7" w:rsidTr="00490330">
        <w:trPr>
          <w:trHeight w:val="35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5E34E5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</w:pPr>
            <w:r w:rsidRPr="001220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147F90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447,2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79,6</w:t>
            </w:r>
          </w:p>
        </w:tc>
      </w:tr>
      <w:tr w:rsidR="00333D16" w:rsidRPr="005157E7" w:rsidTr="00490330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</w:pPr>
            <w:r w:rsidRPr="001220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5E34E5" w:rsidRDefault="00333D16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65,7</w:t>
            </w:r>
          </w:p>
        </w:tc>
      </w:tr>
      <w:tr w:rsidR="00333D16" w:rsidRPr="005157E7" w:rsidTr="00490330">
        <w:trPr>
          <w:trHeight w:val="27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</w:pPr>
            <w:r w:rsidRPr="001220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5E34E5" w:rsidRDefault="00333D16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147F90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168,1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</w:tr>
      <w:tr w:rsidR="00333D16" w:rsidRPr="005157E7" w:rsidTr="00490330">
        <w:trPr>
          <w:trHeight w:val="27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9E7153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9E7153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9E7153">
            <w:pPr>
              <w:jc w:val="center"/>
              <w:rPr>
                <w:sz w:val="22"/>
                <w:szCs w:val="22"/>
              </w:rPr>
            </w:pPr>
          </w:p>
          <w:p w:rsidR="00333D16" w:rsidRPr="005157E7" w:rsidRDefault="00333D16" w:rsidP="009E71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5E34E5" w:rsidRDefault="00333D16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147F9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5E34E5" w:rsidRDefault="00333D16" w:rsidP="00EF5770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168,1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</w:tr>
      <w:tr w:rsidR="00333D16" w:rsidRPr="005157E7" w:rsidTr="00EF5770">
        <w:trPr>
          <w:trHeight w:val="27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FC1CEF">
            <w:pPr>
              <w:jc w:val="center"/>
            </w:pPr>
            <w:r w:rsidRPr="00A06FF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800</w:t>
            </w: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5E34E5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12,6</w:t>
            </w:r>
          </w:p>
          <w:p w:rsidR="00333D16" w:rsidRPr="005E34E5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Pr="005E34E5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333D16" w:rsidRPr="005E34E5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Pr="005E34E5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333D16" w:rsidRPr="005E34E5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33D16" w:rsidRPr="005157E7" w:rsidTr="00490330">
        <w:trPr>
          <w:trHeight w:val="32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FC1CEF">
            <w:pPr>
              <w:jc w:val="center"/>
            </w:pPr>
            <w:r w:rsidRPr="00A06FF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850</w:t>
            </w: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5E34E5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12,6</w:t>
            </w:r>
          </w:p>
          <w:p w:rsidR="00333D16" w:rsidRPr="005E34E5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Pr="005E34E5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333D16" w:rsidRPr="005E34E5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Pr="005E34E5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333D16" w:rsidRPr="005E34E5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33D16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5E34E5" w:rsidRDefault="00333D16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</w:pPr>
            <w:r w:rsidRPr="00A06FF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159,1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Pr="005E34E5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Pr="005E34E5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33D16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5E34E5" w:rsidRDefault="00333D16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</w:t>
            </w:r>
            <w:r>
              <w:rPr>
                <w:sz w:val="22"/>
                <w:szCs w:val="22"/>
              </w:rPr>
              <w:t xml:space="preserve">сударственными (муниципальными) </w:t>
            </w:r>
            <w:r w:rsidRPr="005E34E5">
              <w:rPr>
                <w:sz w:val="22"/>
                <w:szCs w:val="22"/>
              </w:rPr>
              <w:t>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</w:pPr>
            <w:r w:rsidRPr="00A06FF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159,1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Pr="005E34E5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Pr="005E34E5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33D16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5E34E5" w:rsidRDefault="00333D16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5E34E5">
              <w:rPr>
                <w:sz w:val="22"/>
                <w:szCs w:val="22"/>
              </w:rPr>
              <w:t>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</w:pPr>
            <w:r w:rsidRPr="00A06FF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159,1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Pr="005E34E5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Pr="005E34E5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33D16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5E34E5" w:rsidRDefault="00333D16" w:rsidP="00A44AA7">
            <w:pPr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</w:pPr>
            <w:r w:rsidRPr="00E12061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</w:tr>
      <w:tr w:rsidR="00333D16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5E34E5" w:rsidRDefault="00333D16" w:rsidP="00490330">
            <w:pPr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</w:pPr>
            <w:r w:rsidRPr="00E12061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5E34E5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</w:tr>
      <w:tr w:rsidR="00333D16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5E34E5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490330">
            <w:pPr>
              <w:tabs>
                <w:tab w:val="center" w:pos="254"/>
              </w:tabs>
              <w:rPr>
                <w:sz w:val="22"/>
                <w:szCs w:val="22"/>
              </w:rPr>
            </w:pPr>
          </w:p>
          <w:p w:rsidR="00333D16" w:rsidRDefault="00333D16" w:rsidP="00490330">
            <w:pPr>
              <w:tabs>
                <w:tab w:val="center" w:pos="254"/>
              </w:tabs>
              <w:rPr>
                <w:sz w:val="22"/>
                <w:szCs w:val="22"/>
              </w:rPr>
            </w:pPr>
          </w:p>
          <w:p w:rsidR="00333D16" w:rsidRDefault="00333D16" w:rsidP="00490330">
            <w:pPr>
              <w:tabs>
                <w:tab w:val="center" w:pos="254"/>
              </w:tabs>
              <w:rPr>
                <w:sz w:val="22"/>
                <w:szCs w:val="22"/>
              </w:rPr>
            </w:pPr>
          </w:p>
          <w:p w:rsidR="00333D16" w:rsidRDefault="00333D16" w:rsidP="00490330">
            <w:pPr>
              <w:tabs>
                <w:tab w:val="center" w:pos="254"/>
              </w:tabs>
            </w:pPr>
            <w:r>
              <w:rPr>
                <w:sz w:val="22"/>
                <w:szCs w:val="22"/>
              </w:rPr>
              <w:tab/>
            </w:r>
            <w:r w:rsidRPr="00E12061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89 100 77150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</w:tr>
      <w:tr w:rsidR="00333D16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D4257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2D33C1" w:rsidRDefault="00333D16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2D33C1" w:rsidRDefault="00333D16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D4257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A41724" w:rsidRDefault="00333D16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Default="00333D16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A41724" w:rsidRDefault="00333D16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Default="00333D16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A41724" w:rsidRDefault="00333D16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</w:tr>
      <w:tr w:rsidR="00333D16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5E34E5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Иная 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2D33C1" w:rsidRDefault="00333D16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2D33C1" w:rsidRDefault="00333D16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A41724" w:rsidRDefault="00333D16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Default="00333D16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A41724" w:rsidRDefault="00333D16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Default="00333D16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A41724" w:rsidRDefault="00333D16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</w:tr>
      <w:tr w:rsidR="00333D16" w:rsidRPr="005157E7" w:rsidTr="006D24D4">
        <w:trPr>
          <w:trHeight w:val="22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  <w:r w:rsidRPr="00065E7D">
              <w:rPr>
                <w:sz w:val="22"/>
                <w:szCs w:val="22"/>
              </w:rPr>
              <w:t>917</w:t>
            </w:r>
          </w:p>
          <w:p w:rsidR="00333D16" w:rsidRDefault="00333D16" w:rsidP="00FC1CEF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A41724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Pr="00A41724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Pr="00A41724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</w:tr>
      <w:tr w:rsidR="00333D16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5E34E5" w:rsidRDefault="00333D16" w:rsidP="00490330">
            <w:pPr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Default="00333D16" w:rsidP="00490330">
            <w:pPr>
              <w:pStyle w:val="NoSpacing"/>
              <w:rPr>
                <w:sz w:val="22"/>
                <w:szCs w:val="22"/>
              </w:rPr>
            </w:pPr>
          </w:p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A41724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A41724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A41724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</w:tr>
      <w:tr w:rsidR="00333D16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5E34E5" w:rsidRDefault="00333D16" w:rsidP="00490330">
            <w:pPr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</w:tr>
      <w:tr w:rsidR="00333D16" w:rsidRPr="005157E7" w:rsidTr="00490330">
        <w:trPr>
          <w:trHeight w:val="273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фонды администраций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2D33C1" w:rsidRDefault="00333D16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333D16" w:rsidRPr="002D33C1" w:rsidRDefault="00333D16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2D33C1" w:rsidRDefault="00333D16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333D16" w:rsidRPr="002D33C1" w:rsidRDefault="00333D16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2D33C1" w:rsidRDefault="00333D16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333D16" w:rsidRPr="002D33C1" w:rsidRDefault="00333D16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  <w:p w:rsidR="00333D16" w:rsidRPr="00A41724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  <w:p w:rsidR="00333D16" w:rsidRPr="00A41724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  <w:p w:rsidR="00333D16" w:rsidRPr="00A41724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333D16" w:rsidRPr="005157E7" w:rsidTr="00490330">
        <w:trPr>
          <w:trHeight w:val="24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2D33C1" w:rsidRDefault="00333D16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333D16" w:rsidRPr="002D33C1" w:rsidRDefault="00333D16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2D33C1" w:rsidRDefault="00333D16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333D16" w:rsidRPr="002D33C1" w:rsidRDefault="00333D16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2D33C1" w:rsidRDefault="00333D16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333D16" w:rsidRPr="002D33C1" w:rsidRDefault="00333D16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2D33C1" w:rsidRDefault="00333D16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800</w:t>
            </w:r>
          </w:p>
          <w:p w:rsidR="00333D16" w:rsidRPr="002D33C1" w:rsidRDefault="00333D16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333D16" w:rsidRPr="00A41724" w:rsidRDefault="00333D16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Default="00333D16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333D16" w:rsidRPr="00A41724" w:rsidRDefault="00333D16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Default="00333D16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333D16" w:rsidRPr="00A41724" w:rsidRDefault="00333D16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333D16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2D33C1" w:rsidRDefault="00333D1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1303F3" w:rsidRDefault="00333D16" w:rsidP="00FC1CEF">
            <w:pPr>
              <w:jc w:val="center"/>
              <w:rPr>
                <w:b/>
              </w:rPr>
            </w:pPr>
            <w:r w:rsidRPr="001303F3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Default="00333D1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02</w:t>
            </w:r>
          </w:p>
          <w:p w:rsidR="00333D16" w:rsidRPr="002D33C1" w:rsidRDefault="00333D1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2D33C1" w:rsidRDefault="00333D1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2D33C1" w:rsidRDefault="00333D1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2D33C1" w:rsidRDefault="00333D1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86,8</w:t>
            </w:r>
          </w:p>
          <w:p w:rsidR="00333D16" w:rsidRPr="003C3BB0" w:rsidRDefault="00333D1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87,4</w:t>
            </w:r>
          </w:p>
          <w:p w:rsidR="00333D16" w:rsidRPr="003C3BB0" w:rsidRDefault="00333D1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90,1</w:t>
            </w:r>
          </w:p>
          <w:p w:rsidR="00333D16" w:rsidRPr="003C3BB0" w:rsidRDefault="00333D1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</w:tr>
      <w:tr w:rsidR="00333D16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3C3BB0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Pr="003C3BB0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Pr="003C3BB0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333D16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>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3C3BB0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3C3BB0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3C3BB0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333D16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3C3BB0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3C3BB0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3C3BB0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333D16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3C3BB0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3C3BB0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3C3BB0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333D16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</w:pPr>
            <w:r w:rsidRPr="001376D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3C3BB0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3C3BB0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3C3BB0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333D16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E41B3C" w:rsidRDefault="00333D16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</w:pPr>
            <w:r w:rsidRPr="001376D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333D16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E41B3C" w:rsidRDefault="00333D16" w:rsidP="00A44AA7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</w:pPr>
            <w:r w:rsidRPr="001376D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333D16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2D33C1" w:rsidRDefault="00333D16" w:rsidP="00A44AA7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</w:pPr>
            <w:r w:rsidRPr="00B53A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Pr="00E41B3C" w:rsidRDefault="00333D16" w:rsidP="00A44AA7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Pr="00E41B3C" w:rsidRDefault="00333D16" w:rsidP="00A44AA7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Pr="00E41B3C" w:rsidRDefault="00333D16" w:rsidP="00A44AA7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333D16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2D33C1" w:rsidRDefault="00333D16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</w:pPr>
            <w:r w:rsidRPr="00B53A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Pr="00E41B3C" w:rsidRDefault="00333D16" w:rsidP="00A44AA7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Pr="00E41B3C" w:rsidRDefault="00333D16" w:rsidP="00A44AA7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Pr="00E41B3C" w:rsidRDefault="00333D16" w:rsidP="00A44AA7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333D16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3D5A80" w:rsidRDefault="00333D16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3D5A80">
              <w:rPr>
                <w:b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Pr="00EF5770" w:rsidRDefault="00333D16" w:rsidP="00FC1CEF">
            <w:pPr>
              <w:jc w:val="center"/>
              <w:rPr>
                <w:b/>
                <w:sz w:val="22"/>
                <w:szCs w:val="22"/>
              </w:rPr>
            </w:pPr>
            <w:r w:rsidRPr="00EF5770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3D5A80" w:rsidRDefault="00333D16" w:rsidP="00EF5770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D5A80">
              <w:rPr>
                <w:b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3D5A80" w:rsidRDefault="00333D16" w:rsidP="00EF5770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3D5A80" w:rsidRDefault="00333D16" w:rsidP="00EF5770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3D5A80" w:rsidRDefault="00333D16" w:rsidP="00EF5770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3D5A80" w:rsidRDefault="00333D16" w:rsidP="00EF5770">
            <w:pPr>
              <w:jc w:val="center"/>
              <w:rPr>
                <w:b/>
                <w:sz w:val="22"/>
                <w:szCs w:val="22"/>
              </w:rPr>
            </w:pPr>
          </w:p>
          <w:p w:rsidR="00333D16" w:rsidRPr="003D5A80" w:rsidRDefault="00333D16" w:rsidP="00EF5770">
            <w:pPr>
              <w:jc w:val="center"/>
              <w:rPr>
                <w:b/>
                <w:sz w:val="22"/>
                <w:szCs w:val="22"/>
              </w:rPr>
            </w:pPr>
            <w:r w:rsidRPr="003D5A80">
              <w:rPr>
                <w:b/>
                <w:sz w:val="22"/>
                <w:szCs w:val="22"/>
              </w:rPr>
              <w:t>28,0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333D16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3D5A80" w:rsidRDefault="00333D16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3D5A80">
              <w:rPr>
                <w:sz w:val="22"/>
                <w:szCs w:val="22"/>
              </w:rPr>
              <w:t>Защита населения и территории от чрезвычайных ситуаций</w:t>
            </w:r>
            <w:r>
              <w:rPr>
                <w:sz w:val="22"/>
                <w:szCs w:val="22"/>
              </w:rPr>
              <w:t xml:space="preserve"> природного</w:t>
            </w:r>
            <w:r w:rsidRPr="003D5A80">
              <w:rPr>
                <w:sz w:val="22"/>
                <w:szCs w:val="22"/>
              </w:rPr>
              <w:t xml:space="preserve"> и техногенного характера, </w:t>
            </w:r>
            <w:r>
              <w:rPr>
                <w:sz w:val="22"/>
                <w:szCs w:val="22"/>
              </w:rPr>
              <w:t xml:space="preserve">пожарная безопасность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EF5770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EF5770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EF5770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EF5770">
            <w:pPr>
              <w:jc w:val="center"/>
            </w:pPr>
            <w:r w:rsidRPr="00DB033E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2D33C1" w:rsidRDefault="00333D16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2D33C1" w:rsidRDefault="00333D16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2D33C1" w:rsidRDefault="00333D16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2D33C1" w:rsidRDefault="00333D16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EF5770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EF5770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EF5770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EF57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333D16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5E34E5" w:rsidRDefault="00333D16" w:rsidP="00EF5770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EF5770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EF5770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EF5770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EF5770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EF5770">
            <w:pPr>
              <w:jc w:val="center"/>
            </w:pPr>
            <w:r w:rsidRPr="00DB033E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2D33C1" w:rsidRDefault="00333D16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2D33C1" w:rsidRDefault="00333D16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2D33C1" w:rsidRDefault="00333D16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EF5770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EF5770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EF5770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EF5770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EF57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333D16" w:rsidRPr="005157E7" w:rsidTr="00EF5770">
        <w:trPr>
          <w:trHeight w:val="144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5E34E5" w:rsidRDefault="00333D16" w:rsidP="00EF5770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EF5770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EF5770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EF5770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EF5770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EF5770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EF5770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EF5770">
            <w:pPr>
              <w:jc w:val="center"/>
            </w:pPr>
            <w:r w:rsidRPr="00DB033E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Default="00333D16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Default="00333D16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2D33C1" w:rsidRDefault="00333D16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EF5770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EF5770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EF5770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EF5770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EF5770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EF5770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EF57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333D16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3D5A80" w:rsidRDefault="00333D16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EF5770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EF5770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EF5770">
            <w:pPr>
              <w:jc w:val="center"/>
            </w:pPr>
            <w:r w:rsidRPr="00DB033E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Default="00333D16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Default="00333D16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89 1 00 80190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2D33C1" w:rsidRDefault="00333D16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EF5770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EF57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333D16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2D33C1" w:rsidRDefault="00333D16" w:rsidP="00EF5770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EF5770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EF5770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EF5770">
            <w:pPr>
              <w:jc w:val="center"/>
            </w:pPr>
            <w:r w:rsidRPr="00DB033E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Default="00333D16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Default="00333D16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89 1 00 80190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EF5770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EF5770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EF57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333D16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2D33C1" w:rsidRDefault="00333D16" w:rsidP="00EF5770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EF5770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EF5770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EF5770">
            <w:pPr>
              <w:jc w:val="center"/>
            </w:pPr>
            <w:r w:rsidRPr="00DB033E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Default="00333D16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Default="00333D16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89 1 00 80190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EF5770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EF5770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EF57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333D16" w:rsidRPr="005157E7" w:rsidTr="006D24D4">
        <w:trPr>
          <w:trHeight w:val="28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2D33C1" w:rsidRDefault="00333D1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FC1CEF">
            <w:pPr>
              <w:jc w:val="center"/>
              <w:rPr>
                <w:b/>
                <w:sz w:val="22"/>
                <w:szCs w:val="22"/>
              </w:rPr>
            </w:pPr>
          </w:p>
          <w:p w:rsidR="00333D16" w:rsidRPr="001303F3" w:rsidRDefault="00333D16" w:rsidP="00FC1CEF">
            <w:pPr>
              <w:jc w:val="center"/>
              <w:rPr>
                <w:b/>
              </w:rPr>
            </w:pPr>
            <w:r w:rsidRPr="001303F3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2D33C1" w:rsidRDefault="00333D1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2D33C1" w:rsidRDefault="00333D1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2D33C1" w:rsidRDefault="00333D1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2D33C1" w:rsidRDefault="00333D1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jc w:val="center"/>
              <w:rPr>
                <w:b/>
                <w:sz w:val="22"/>
                <w:szCs w:val="22"/>
              </w:rPr>
            </w:pPr>
          </w:p>
          <w:p w:rsidR="00333D16" w:rsidRPr="003C3BB0" w:rsidRDefault="00333D16" w:rsidP="00A44A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jc w:val="center"/>
              <w:rPr>
                <w:b/>
                <w:sz w:val="22"/>
                <w:szCs w:val="22"/>
              </w:rPr>
            </w:pPr>
          </w:p>
          <w:p w:rsidR="00333D16" w:rsidRPr="003C3BB0" w:rsidRDefault="00333D16" w:rsidP="00A44A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jc w:val="center"/>
              <w:rPr>
                <w:b/>
                <w:sz w:val="22"/>
                <w:szCs w:val="22"/>
              </w:rPr>
            </w:pPr>
          </w:p>
          <w:p w:rsidR="00333D16" w:rsidRPr="003C3BB0" w:rsidRDefault="00333D16" w:rsidP="00A44A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125,5</w:t>
            </w:r>
          </w:p>
        </w:tc>
      </w:tr>
      <w:tr w:rsidR="00333D16" w:rsidRPr="005157E7" w:rsidTr="006D24D4">
        <w:trPr>
          <w:trHeight w:val="17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FC1CEF">
            <w:pPr>
              <w:jc w:val="center"/>
            </w:pPr>
            <w:r w:rsidRPr="00B53A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3C3BB0" w:rsidRDefault="00333D16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Pr="003C3BB0" w:rsidRDefault="00333D16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Pr="003C3BB0" w:rsidRDefault="00333D16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333D16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Программа «Комплексное</w:t>
            </w:r>
            <w:r w:rsidRPr="00D44AC5">
              <w:rPr>
                <w:sz w:val="22"/>
                <w:szCs w:val="22"/>
              </w:rPr>
              <w:t xml:space="preserve"> развити</w:t>
            </w:r>
            <w:r>
              <w:rPr>
                <w:sz w:val="22"/>
                <w:szCs w:val="22"/>
              </w:rPr>
              <w:t>е</w:t>
            </w:r>
            <w:r w:rsidRPr="00D44A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системы транспортной инфраструктуры </w:t>
            </w:r>
            <w:r w:rsidRPr="00D44AC5">
              <w:rPr>
                <w:sz w:val="22"/>
                <w:szCs w:val="22"/>
              </w:rPr>
              <w:t>Липкинского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 годы</w:t>
            </w:r>
            <w:r w:rsidRPr="002D33C1">
              <w:rPr>
                <w:sz w:val="22"/>
                <w:szCs w:val="22"/>
              </w:rPr>
              <w:t>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</w:pPr>
            <w:r w:rsidRPr="00B53A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10 0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333D16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 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</w:pPr>
            <w:r w:rsidRPr="00B53A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Pr="003C3BB0" w:rsidRDefault="00333D16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Pr="003C3BB0" w:rsidRDefault="00333D16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Pr="003C3BB0" w:rsidRDefault="00333D16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333D16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 и искусственного сооружения на них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</w:pPr>
            <w:r w:rsidRPr="00B53A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864AB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10  1 01 44102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333D16" w:rsidRPr="005157E7" w:rsidTr="001303F3">
        <w:trPr>
          <w:trHeight w:val="77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2D33C1" w:rsidRDefault="00333D16" w:rsidP="001303F3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(</w:t>
            </w:r>
            <w:r w:rsidRPr="002D33C1">
              <w:rPr>
                <w:sz w:val="22"/>
                <w:szCs w:val="22"/>
              </w:rPr>
              <w:t>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</w:pPr>
            <w:r w:rsidRPr="00DF501A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864AB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  <w:r w:rsidRPr="002D33C1">
              <w:rPr>
                <w:sz w:val="22"/>
                <w:szCs w:val="22"/>
              </w:rPr>
              <w:t xml:space="preserve"> 44102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Pr="003C3BB0" w:rsidRDefault="00333D16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Pr="003C3BB0" w:rsidRDefault="00333D16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Pr="003C3BB0" w:rsidRDefault="00333D16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333D16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</w:pPr>
            <w:r w:rsidRPr="00DF501A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864AB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10 1 01 44102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333D16" w:rsidRPr="005157E7" w:rsidTr="00490330">
        <w:trPr>
          <w:trHeight w:val="33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1303F3" w:rsidRDefault="00333D16" w:rsidP="00FC1CEF">
            <w:pPr>
              <w:jc w:val="center"/>
              <w:rPr>
                <w:b/>
              </w:rPr>
            </w:pPr>
            <w:r w:rsidRPr="001303F3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2D33C1" w:rsidRDefault="00333D1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2D33C1" w:rsidRDefault="00333D1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E41B3C" w:rsidRDefault="00333D16" w:rsidP="00A44A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49,7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Pr="00E41B3C" w:rsidRDefault="00333D16" w:rsidP="00A44A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Pr="00E41B3C" w:rsidRDefault="00333D16" w:rsidP="00A44A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54,3</w:t>
            </w:r>
          </w:p>
        </w:tc>
      </w:tr>
      <w:tr w:rsidR="00333D16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2D33C1" w:rsidRDefault="00333D1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FC1CEF">
            <w:pPr>
              <w:jc w:val="center"/>
            </w:pPr>
            <w:r w:rsidRPr="00DF501A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2D33C1" w:rsidRDefault="00333D1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2D33C1" w:rsidRDefault="00333D1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2D33C1" w:rsidRDefault="00333D16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2D33C1" w:rsidRDefault="00333D16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E41B3C" w:rsidRDefault="00333D1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49,7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3D16" w:rsidRPr="00E41B3C" w:rsidRDefault="00333D1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Pr="00E41B3C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54,3</w:t>
            </w:r>
          </w:p>
        </w:tc>
      </w:tr>
      <w:tr w:rsidR="00333D16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1F08F5" w:rsidRDefault="00333D16" w:rsidP="001F08F5">
            <w:pPr>
              <w:widowControl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Программы комплексного развития</w:t>
            </w:r>
            <w:r w:rsidRPr="001F08F5">
              <w:rPr>
                <w:bCs/>
                <w:sz w:val="24"/>
                <w:szCs w:val="24"/>
              </w:rPr>
              <w:t xml:space="preserve"> системы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1F08F5">
              <w:rPr>
                <w:bCs/>
                <w:sz w:val="24"/>
                <w:szCs w:val="24"/>
              </w:rPr>
              <w:t>коммунальной инфраструктуры Липкинского сельского поселения</w:t>
            </w:r>
          </w:p>
          <w:p w:rsidR="00333D16" w:rsidRDefault="00333D16" w:rsidP="001F08F5">
            <w:pPr>
              <w:widowControl/>
              <w:jc w:val="center"/>
              <w:rPr>
                <w:bCs/>
                <w:sz w:val="24"/>
                <w:szCs w:val="24"/>
              </w:rPr>
            </w:pPr>
            <w:r w:rsidRPr="001F08F5">
              <w:rPr>
                <w:bCs/>
                <w:sz w:val="24"/>
                <w:szCs w:val="24"/>
              </w:rPr>
              <w:t xml:space="preserve">Ромодановского муниципального района Республики Мордовия </w:t>
            </w:r>
          </w:p>
          <w:p w:rsidR="00333D16" w:rsidRPr="002D33C1" w:rsidRDefault="00333D16" w:rsidP="001F08F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sz w:val="24"/>
                <w:szCs w:val="24"/>
              </w:rPr>
              <w:t>н</w:t>
            </w:r>
            <w:r w:rsidRPr="001F08F5">
              <w:rPr>
                <w:bCs/>
                <w:sz w:val="24"/>
                <w:szCs w:val="24"/>
              </w:rPr>
              <w:t>а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1F08F5">
              <w:rPr>
                <w:bCs/>
                <w:sz w:val="24"/>
                <w:szCs w:val="24"/>
              </w:rPr>
              <w:t>2018-2028г.г.»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</w:pPr>
            <w:r w:rsidRPr="00DF501A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33D16" w:rsidRPr="002D33C1" w:rsidRDefault="00333D1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33D16" w:rsidRPr="002D33C1" w:rsidRDefault="00333D1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33D16" w:rsidRPr="002D33C1" w:rsidRDefault="00333D16" w:rsidP="00A44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2D33C1" w:rsidRDefault="00333D16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49,7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3D16" w:rsidRDefault="00333D1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54,3</w:t>
            </w:r>
          </w:p>
        </w:tc>
      </w:tr>
      <w:tr w:rsidR="00333D16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Основные мероприятия «Благоустройство </w:t>
            </w:r>
            <w:r>
              <w:rPr>
                <w:sz w:val="22"/>
                <w:szCs w:val="22"/>
              </w:rPr>
              <w:t>в границах населенных пунктов поселения</w:t>
            </w:r>
            <w:r w:rsidRPr="002D33C1">
              <w:rPr>
                <w:sz w:val="22"/>
                <w:szCs w:val="22"/>
              </w:rPr>
              <w:t>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</w:pPr>
            <w:r w:rsidRPr="00DF501A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6D24D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33D16" w:rsidRDefault="00333D16" w:rsidP="006D24D4">
            <w:pPr>
              <w:jc w:val="center"/>
            </w:pPr>
            <w:r w:rsidRPr="001F7463">
              <w:rPr>
                <w:bCs/>
                <w:color w:val="000000"/>
                <w:sz w:val="22"/>
                <w:szCs w:val="22"/>
              </w:rPr>
              <w:t>49,7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3D16" w:rsidRDefault="00333D1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33D16" w:rsidRPr="00E41B3C" w:rsidRDefault="00333D16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</w:pPr>
            <w:r w:rsidRPr="006F0B10">
              <w:rPr>
                <w:sz w:val="22"/>
                <w:szCs w:val="22"/>
              </w:rPr>
              <w:t>54,3</w:t>
            </w:r>
          </w:p>
        </w:tc>
      </w:tr>
      <w:tr w:rsidR="00333D16" w:rsidRPr="005157E7" w:rsidTr="00396ED2">
        <w:trPr>
          <w:trHeight w:val="28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</w:pPr>
            <w:r w:rsidRPr="009C0C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405474" w:rsidRDefault="00333D16" w:rsidP="00A44AA7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405474" w:rsidRDefault="00333D16" w:rsidP="00A44AA7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101 0</w:t>
            </w:r>
            <w:r>
              <w:rPr>
                <w:sz w:val="22"/>
                <w:szCs w:val="22"/>
              </w:rPr>
              <w:t>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6D24D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33D16" w:rsidRDefault="00333D16" w:rsidP="006D24D4">
            <w:pPr>
              <w:jc w:val="center"/>
            </w:pPr>
            <w:r w:rsidRPr="001F7463">
              <w:rPr>
                <w:bCs/>
                <w:color w:val="000000"/>
                <w:sz w:val="22"/>
                <w:szCs w:val="22"/>
              </w:rPr>
              <w:t>49,7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3D16" w:rsidRDefault="00333D16" w:rsidP="00A44AA7">
            <w:pPr>
              <w:tabs>
                <w:tab w:val="center" w:pos="456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33D16" w:rsidRPr="00E41B3C" w:rsidRDefault="00333D16" w:rsidP="00A44AA7">
            <w:pPr>
              <w:tabs>
                <w:tab w:val="center" w:pos="456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</w:pPr>
            <w:r w:rsidRPr="006F0B10">
              <w:rPr>
                <w:sz w:val="22"/>
                <w:szCs w:val="22"/>
              </w:rPr>
              <w:t>54,3</w:t>
            </w:r>
          </w:p>
        </w:tc>
      </w:tr>
      <w:tr w:rsidR="00333D16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</w:pPr>
            <w:r w:rsidRPr="009C0C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405474" w:rsidRDefault="00333D16" w:rsidP="00A44AA7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405474" w:rsidRDefault="00333D16" w:rsidP="00A44AA7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864AB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6D24D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33D16" w:rsidRDefault="00333D16" w:rsidP="006D24D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33D16" w:rsidRDefault="00333D16" w:rsidP="006D24D4">
            <w:pPr>
              <w:jc w:val="center"/>
            </w:pPr>
            <w:r w:rsidRPr="001F7463">
              <w:rPr>
                <w:bCs/>
                <w:color w:val="000000"/>
                <w:sz w:val="22"/>
                <w:szCs w:val="22"/>
              </w:rPr>
              <w:t>49,7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</w:pPr>
            <w:r w:rsidRPr="00B57655">
              <w:rPr>
                <w:sz w:val="22"/>
                <w:szCs w:val="22"/>
              </w:rPr>
              <w:t>54,3</w:t>
            </w:r>
          </w:p>
        </w:tc>
      </w:tr>
      <w:tr w:rsidR="00333D16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Иная</w:t>
            </w:r>
            <w:r w:rsidRPr="002D33C1">
              <w:rPr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</w:pPr>
            <w:r w:rsidRPr="009C0C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405474" w:rsidRDefault="00333D16" w:rsidP="00A44AA7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405474" w:rsidRDefault="00333D16" w:rsidP="00A44AA7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864AB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6D24D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33D16" w:rsidRDefault="00333D16" w:rsidP="006D24D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33D16" w:rsidRDefault="00333D16" w:rsidP="006D24D4">
            <w:pPr>
              <w:jc w:val="center"/>
            </w:pPr>
            <w:r w:rsidRPr="001F7463">
              <w:rPr>
                <w:bCs/>
                <w:color w:val="000000"/>
                <w:sz w:val="22"/>
                <w:szCs w:val="22"/>
              </w:rPr>
              <w:t>49,7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3D16" w:rsidRDefault="00333D16" w:rsidP="00A44AA7">
            <w:pPr>
              <w:tabs>
                <w:tab w:val="center" w:pos="456"/>
              </w:tabs>
            </w:pPr>
            <w:r>
              <w:tab/>
            </w:r>
          </w:p>
          <w:p w:rsidR="00333D16" w:rsidRDefault="00333D16" w:rsidP="00A44AA7">
            <w:pPr>
              <w:tabs>
                <w:tab w:val="center" w:pos="456"/>
              </w:tabs>
            </w:pPr>
          </w:p>
          <w:p w:rsidR="00333D16" w:rsidRPr="00B010D2" w:rsidRDefault="00333D16" w:rsidP="00A44AA7">
            <w:pPr>
              <w:tabs>
                <w:tab w:val="center" w:pos="456"/>
              </w:tabs>
              <w:jc w:val="center"/>
              <w:rPr>
                <w:sz w:val="22"/>
                <w:szCs w:val="22"/>
              </w:rPr>
            </w:pPr>
            <w:r w:rsidRPr="00B010D2">
              <w:rPr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jc w:val="center"/>
            </w:pPr>
            <w:r w:rsidRPr="00B57655">
              <w:rPr>
                <w:sz w:val="22"/>
                <w:szCs w:val="22"/>
              </w:rPr>
              <w:t>54,3</w:t>
            </w:r>
          </w:p>
        </w:tc>
      </w:tr>
      <w:tr w:rsidR="00333D16" w:rsidRPr="005157E7" w:rsidTr="00490330">
        <w:trPr>
          <w:trHeight w:val="33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2D33C1" w:rsidRDefault="00333D1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1F08F5" w:rsidRDefault="00333D16" w:rsidP="00FC1CEF">
            <w:pPr>
              <w:jc w:val="center"/>
              <w:rPr>
                <w:b/>
              </w:rPr>
            </w:pPr>
            <w:r w:rsidRPr="001F08F5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2D33C1" w:rsidRDefault="00333D1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2D33C1" w:rsidRDefault="00333D1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2D33C1" w:rsidRDefault="00333D1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2D33C1" w:rsidRDefault="00333D1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3C3BB0" w:rsidRDefault="00333D1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Pr="003C3BB0" w:rsidRDefault="00333D1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Pr="003C3BB0" w:rsidRDefault="00333D1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103,3</w:t>
            </w:r>
          </w:p>
        </w:tc>
      </w:tr>
      <w:tr w:rsidR="00333D16" w:rsidRPr="005157E7" w:rsidTr="00490330">
        <w:trPr>
          <w:trHeight w:val="27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FC1CEF">
            <w:pPr>
              <w:jc w:val="center"/>
            </w:pPr>
            <w:r w:rsidRPr="00036A0C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3C3BB0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Pr="003C3BB0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Pr="003C3BB0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333D16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5E34E5" w:rsidRDefault="00333D16" w:rsidP="001303F3">
            <w:pPr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</w:pPr>
            <w:r w:rsidRPr="00036A0C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333D16" w:rsidRPr="005157E7" w:rsidTr="00490330">
        <w:trPr>
          <w:trHeight w:val="97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5E34E5" w:rsidRDefault="00333D16" w:rsidP="001303F3">
            <w:pPr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</w:pPr>
            <w:r w:rsidRPr="00036A0C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3C3BB0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3C3BB0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3C3BB0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333D16" w:rsidRPr="005157E7" w:rsidTr="001303F3">
        <w:trPr>
          <w:trHeight w:val="60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5E34E5" w:rsidRDefault="00333D16" w:rsidP="001303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Доплата к пенсиям муниципальных служащих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89 100 03010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333D16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FC1CEF">
            <w:pPr>
              <w:jc w:val="center"/>
            </w:pPr>
            <w:r w:rsidRPr="00036A0C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2D33C1" w:rsidRDefault="00333D16" w:rsidP="001303F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333D16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FC1CEF">
            <w:pPr>
              <w:jc w:val="center"/>
            </w:pPr>
            <w:r w:rsidRPr="00036A0C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2D33C1" w:rsidRDefault="00333D16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2D33C1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310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3C3BB0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Pr="003C3BB0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Pr="003C3BB0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333D16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D06601" w:rsidRDefault="00333D16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FC1CEF">
            <w:pPr>
              <w:jc w:val="center"/>
              <w:rPr>
                <w:b/>
                <w:sz w:val="22"/>
                <w:szCs w:val="22"/>
              </w:rPr>
            </w:pPr>
          </w:p>
          <w:p w:rsidR="00333D16" w:rsidRPr="00621A51" w:rsidRDefault="00333D16" w:rsidP="00FC1CEF">
            <w:pPr>
              <w:jc w:val="center"/>
              <w:rPr>
                <w:b/>
              </w:rPr>
            </w:pPr>
            <w:r w:rsidRPr="00621A51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D06601" w:rsidRDefault="00333D16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D06601" w:rsidRDefault="00333D16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D06601" w:rsidRDefault="00333D16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D06601" w:rsidRDefault="00333D16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621A51" w:rsidRDefault="00333D1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Pr="00621A51" w:rsidRDefault="00333D1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Pr="00621A51" w:rsidRDefault="00333D16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27,2</w:t>
            </w:r>
          </w:p>
        </w:tc>
      </w:tr>
      <w:tr w:rsidR="00333D16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C3264A" w:rsidRDefault="00333D16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</w:pPr>
            <w:r w:rsidRPr="00036A0C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C3264A" w:rsidRDefault="00333D16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C3264A" w:rsidRDefault="00333D16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C3264A" w:rsidRDefault="00333D16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C3264A" w:rsidRDefault="00333D16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27,2</w:t>
            </w:r>
          </w:p>
        </w:tc>
      </w:tr>
      <w:tr w:rsidR="00333D16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C3264A" w:rsidRDefault="00333D16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 xml:space="preserve">Обеспечение деятельности Администрации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</w:pPr>
            <w:r w:rsidRPr="00B9023E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C3264A" w:rsidRDefault="00333D16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C3264A" w:rsidRDefault="00333D16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C3264A" w:rsidRDefault="00333D16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C3264A" w:rsidRDefault="00333D16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27,2</w:t>
            </w:r>
          </w:p>
        </w:tc>
      </w:tr>
      <w:tr w:rsidR="00333D16" w:rsidRPr="005157E7" w:rsidTr="00490330">
        <w:trPr>
          <w:trHeight w:val="31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C3264A" w:rsidRDefault="00333D16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FC1CEF">
            <w:pPr>
              <w:jc w:val="center"/>
            </w:pPr>
            <w:r w:rsidRPr="00B9023E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C3264A" w:rsidRDefault="00333D16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C3264A" w:rsidRDefault="00333D16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C3264A" w:rsidRDefault="00333D16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C3264A" w:rsidRDefault="00333D16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27,2</w:t>
            </w:r>
          </w:p>
        </w:tc>
      </w:tr>
      <w:tr w:rsidR="00333D16" w:rsidRPr="005157E7" w:rsidTr="00490330">
        <w:trPr>
          <w:trHeight w:val="3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Pr="00C3264A" w:rsidRDefault="00333D16" w:rsidP="00FC1CE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FC1CEF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FC1CEF">
            <w:pPr>
              <w:jc w:val="center"/>
            </w:pPr>
            <w:r w:rsidRPr="00B9023E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C3264A" w:rsidRDefault="00333D16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C3264A" w:rsidRDefault="00333D16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C3264A" w:rsidRDefault="00333D16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C3264A" w:rsidRDefault="00333D16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C3264A" w:rsidRDefault="00333D16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Default="00333D16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27,2</w:t>
            </w:r>
          </w:p>
        </w:tc>
      </w:tr>
      <w:tr w:rsidR="00333D16" w:rsidRPr="005157E7" w:rsidTr="00490330">
        <w:trPr>
          <w:trHeight w:val="3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FC1CE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1303F3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1303F3">
            <w:pPr>
              <w:jc w:val="center"/>
            </w:pPr>
            <w:r w:rsidRPr="00B9023E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C3264A" w:rsidRDefault="00333D16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C3264A" w:rsidRDefault="00333D16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1303F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C3264A" w:rsidRDefault="00333D16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C3264A" w:rsidRDefault="00333D16" w:rsidP="001303F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C3264A" w:rsidRDefault="00333D16" w:rsidP="001303F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1303F3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Default="00333D16" w:rsidP="001303F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Default="00333D16" w:rsidP="001303F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27,2</w:t>
            </w:r>
          </w:p>
        </w:tc>
      </w:tr>
      <w:tr w:rsidR="00333D16" w:rsidRPr="005157E7" w:rsidTr="00490330">
        <w:trPr>
          <w:trHeight w:val="3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FC1CE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Резервные средства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D16" w:rsidRDefault="00333D16" w:rsidP="005E4945">
            <w:pPr>
              <w:jc w:val="center"/>
              <w:rPr>
                <w:sz w:val="22"/>
                <w:szCs w:val="22"/>
              </w:rPr>
            </w:pPr>
          </w:p>
          <w:p w:rsidR="00333D16" w:rsidRDefault="00333D16" w:rsidP="005E4945">
            <w:pPr>
              <w:jc w:val="center"/>
            </w:pPr>
            <w:r w:rsidRPr="00B9023E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C3264A" w:rsidRDefault="00333D16" w:rsidP="005E4945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33D16" w:rsidRPr="00C3264A" w:rsidRDefault="00333D16" w:rsidP="005E4945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5E494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C3264A" w:rsidRDefault="00333D16" w:rsidP="005E4945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Pr="00C3264A" w:rsidRDefault="00333D16" w:rsidP="005E494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33D16" w:rsidRPr="00C3264A" w:rsidRDefault="00333D16" w:rsidP="001F08F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3D16" w:rsidRDefault="00333D16" w:rsidP="005E494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3D16" w:rsidRDefault="00333D16" w:rsidP="005E494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D16" w:rsidRDefault="00333D16" w:rsidP="005E494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27,2</w:t>
            </w:r>
          </w:p>
        </w:tc>
      </w:tr>
    </w:tbl>
    <w:p w:rsidR="00333D16" w:rsidRPr="005157E7" w:rsidRDefault="00333D16" w:rsidP="00AA0264">
      <w:pPr>
        <w:ind w:hanging="284"/>
        <w:jc w:val="both"/>
        <w:rPr>
          <w:sz w:val="22"/>
          <w:szCs w:val="22"/>
        </w:rPr>
      </w:pPr>
      <w:r w:rsidRPr="005157E7">
        <w:rPr>
          <w:sz w:val="22"/>
          <w:szCs w:val="22"/>
        </w:rPr>
        <w:t xml:space="preserve">                                                                                 </w:t>
      </w:r>
    </w:p>
    <w:p w:rsidR="00333D16" w:rsidRPr="002A5063" w:rsidRDefault="00333D16" w:rsidP="00682484">
      <w:pPr>
        <w:ind w:firstLine="708"/>
      </w:pPr>
    </w:p>
    <w:p w:rsidR="00333D16" w:rsidRDefault="00333D16" w:rsidP="00F906E4">
      <w:pPr>
        <w:ind w:firstLine="708"/>
      </w:pPr>
      <w:r>
        <w:t xml:space="preserve">                                                                                                      </w:t>
      </w:r>
    </w:p>
    <w:p w:rsidR="00333D16" w:rsidRDefault="00333D16" w:rsidP="00EB5107">
      <w:pPr>
        <w:shd w:val="clear" w:color="auto" w:fill="FFFFFF"/>
        <w:ind w:left="2340" w:right="26"/>
        <w:jc w:val="right"/>
        <w:rPr>
          <w:bCs/>
          <w:spacing w:val="-2"/>
        </w:rPr>
      </w:pPr>
      <w:r>
        <w:rPr>
          <w:bCs/>
          <w:spacing w:val="-2"/>
        </w:rPr>
        <w:t>Приложение № 4</w:t>
      </w:r>
    </w:p>
    <w:p w:rsidR="00333D16" w:rsidRPr="0062252E" w:rsidRDefault="00333D16" w:rsidP="00EB5107">
      <w:pPr>
        <w:shd w:val="clear" w:color="auto" w:fill="FFFFFF"/>
        <w:ind w:left="2340" w:right="26"/>
        <w:jc w:val="right"/>
        <w:rPr>
          <w:bCs/>
          <w:spacing w:val="3"/>
        </w:rPr>
      </w:pPr>
      <w:r w:rsidRPr="00EB5107">
        <w:rPr>
          <w:bCs/>
          <w:spacing w:val="-1"/>
        </w:rPr>
        <w:t xml:space="preserve"> </w:t>
      </w:r>
      <w:r w:rsidRPr="0062252E">
        <w:rPr>
          <w:bCs/>
          <w:spacing w:val="-1"/>
        </w:rPr>
        <w:t>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  <w:r>
        <w:rPr>
          <w:bCs/>
          <w:spacing w:val="-1"/>
        </w:rPr>
        <w:t xml:space="preserve"> Липкинского</w:t>
      </w:r>
      <w:r w:rsidRPr="0062252E">
        <w:rPr>
          <w:bCs/>
          <w:spacing w:val="-1"/>
        </w:rPr>
        <w:t xml:space="preserve"> сельского</w:t>
      </w:r>
      <w:r>
        <w:rPr>
          <w:bCs/>
          <w:spacing w:val="-1"/>
        </w:rPr>
        <w:t xml:space="preserve"> </w:t>
      </w:r>
      <w:r w:rsidRPr="0062252E">
        <w:rPr>
          <w:bCs/>
          <w:spacing w:val="-1"/>
        </w:rPr>
        <w:t>поселения</w:t>
      </w:r>
    </w:p>
    <w:p w:rsidR="00333D16" w:rsidRDefault="00333D16" w:rsidP="00EB5107">
      <w:pPr>
        <w:shd w:val="clear" w:color="auto" w:fill="FFFFFF"/>
        <w:ind w:left="2160" w:right="26"/>
        <w:jc w:val="right"/>
      </w:pPr>
      <w:r>
        <w:t xml:space="preserve">                                     </w:t>
      </w:r>
      <w:r w:rsidRPr="0062252E">
        <w:t xml:space="preserve">Ромодановского муниципального района  Республики Мордовия                                                                              </w:t>
      </w:r>
      <w:r>
        <w:t xml:space="preserve">                       </w:t>
      </w:r>
      <w:r w:rsidRPr="00641FC6">
        <w:t>о</w:t>
      </w:r>
      <w:r>
        <w:t>т 26</w:t>
      </w:r>
      <w:r w:rsidRPr="00641FC6">
        <w:t>.</w:t>
      </w:r>
      <w:r>
        <w:t>03</w:t>
      </w:r>
      <w:r w:rsidRPr="00641FC6">
        <w:t>.2021</w:t>
      </w:r>
      <w:r>
        <w:t xml:space="preserve"> №5</w:t>
      </w:r>
      <w:r w:rsidRPr="0090787E">
        <w:t xml:space="preserve"> « О внесени</w:t>
      </w:r>
      <w:r>
        <w:t>и изменений</w:t>
      </w:r>
      <w:r w:rsidRPr="0090787E">
        <w:t xml:space="preserve"> в решение Совета депутатов</w:t>
      </w:r>
    </w:p>
    <w:p w:rsidR="00333D16" w:rsidRPr="0090787E" w:rsidRDefault="00333D16" w:rsidP="00EB5107">
      <w:pPr>
        <w:shd w:val="clear" w:color="auto" w:fill="FFFFFF"/>
        <w:ind w:left="2160" w:right="26"/>
        <w:jc w:val="right"/>
      </w:pPr>
      <w:r w:rsidRPr="0090787E">
        <w:t xml:space="preserve">  </w:t>
      </w:r>
      <w:r>
        <w:t xml:space="preserve">Липкинского </w:t>
      </w:r>
      <w:r w:rsidRPr="0090787E">
        <w:t>се</w:t>
      </w:r>
      <w:r>
        <w:t>льского поселения от 26.12.2020</w:t>
      </w:r>
      <w:r w:rsidRPr="0090787E">
        <w:t xml:space="preserve"> №</w:t>
      </w:r>
      <w:r>
        <w:t>22</w:t>
      </w:r>
      <w:r w:rsidRPr="0090787E">
        <w:t xml:space="preserve"> «О бюджете                                                                                                     </w:t>
      </w:r>
      <w:r>
        <w:t xml:space="preserve">                  </w:t>
      </w:r>
      <w:r w:rsidRPr="0090787E">
        <w:t xml:space="preserve"> </w:t>
      </w:r>
      <w:r>
        <w:t>Липкинского</w:t>
      </w:r>
      <w:r w:rsidRPr="0090787E">
        <w:t xml:space="preserve">  сельского поселения Ромодановского  муниципального района          </w:t>
      </w:r>
    </w:p>
    <w:p w:rsidR="00333D16" w:rsidRPr="0090787E" w:rsidRDefault="00333D16" w:rsidP="00EB5107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>Респ</w:t>
      </w:r>
      <w:r>
        <w:rPr>
          <w:rFonts w:ascii="Times New Roman" w:hAnsi="Times New Roman" w:cs="Times New Roman"/>
          <w:sz w:val="20"/>
        </w:rPr>
        <w:t xml:space="preserve">ублики Мордовия на 2021 год и </w:t>
      </w:r>
      <w:r w:rsidRPr="0090787E">
        <w:rPr>
          <w:rFonts w:ascii="Times New Roman" w:hAnsi="Times New Roman" w:cs="Times New Roman"/>
          <w:sz w:val="20"/>
        </w:rPr>
        <w:t xml:space="preserve"> плановый период  2022 и 2023 годов»</w:t>
      </w:r>
    </w:p>
    <w:p w:rsidR="00333D16" w:rsidRPr="0062252E" w:rsidRDefault="00333D16" w:rsidP="002B39A5">
      <w:pPr>
        <w:shd w:val="clear" w:color="auto" w:fill="FFFFFF"/>
        <w:ind w:right="26"/>
        <w:jc w:val="right"/>
        <w:rPr>
          <w:bCs/>
          <w:spacing w:val="-2"/>
        </w:rPr>
      </w:pPr>
    </w:p>
    <w:p w:rsidR="00333D16" w:rsidRDefault="00333D16" w:rsidP="002B39A5">
      <w:pPr>
        <w:tabs>
          <w:tab w:val="left" w:pos="7725"/>
        </w:tabs>
        <w:rPr>
          <w:bCs/>
          <w:spacing w:val="-1"/>
        </w:rPr>
      </w:pPr>
    </w:p>
    <w:p w:rsidR="00333D16" w:rsidRDefault="00333D16" w:rsidP="002B39A5">
      <w:pPr>
        <w:tabs>
          <w:tab w:val="left" w:pos="7725"/>
        </w:tabs>
        <w:rPr>
          <w:rFonts w:ascii="Arial" w:hAnsi="Arial" w:cs="Arial"/>
          <w:sz w:val="24"/>
          <w:szCs w:val="24"/>
        </w:rPr>
      </w:pPr>
    </w:p>
    <w:p w:rsidR="00333D16" w:rsidRPr="00E84CA4" w:rsidRDefault="00333D16" w:rsidP="002B39A5">
      <w:pPr>
        <w:rPr>
          <w:sz w:val="18"/>
          <w:szCs w:val="18"/>
        </w:rPr>
      </w:pPr>
    </w:p>
    <w:p w:rsidR="00333D16" w:rsidRPr="00DE15B2" w:rsidRDefault="00333D16" w:rsidP="002B39A5">
      <w:pPr>
        <w:widowControl/>
        <w:autoSpaceDE/>
        <w:autoSpaceDN/>
        <w:adjustRightInd/>
        <w:jc w:val="center"/>
        <w:rPr>
          <w:b/>
          <w:bCs/>
        </w:rPr>
      </w:pPr>
      <w:r w:rsidRPr="00DE15B2">
        <w:rPr>
          <w:b/>
          <w:bCs/>
        </w:rPr>
        <w:t xml:space="preserve">ИСТОЧНИКИ ВНУТРЕННЕГО ФИНАНСИРОВАНИЯ ДЕФИЦИТА </w:t>
      </w:r>
      <w:r>
        <w:rPr>
          <w:b/>
          <w:bCs/>
        </w:rPr>
        <w:t>ЛИПКИНСКОГО</w:t>
      </w:r>
      <w:r w:rsidRPr="00DE15B2">
        <w:rPr>
          <w:b/>
          <w:bCs/>
        </w:rPr>
        <w:t xml:space="preserve"> СЕЛЬСКОГО ПОСЕЛЕНИЯ  РОМОДАНОВСКОГО МУНИЦИПАЛЬНОГО РАЙОНА РЕСПУБЛИКИ МОРДОВИЯ</w:t>
      </w:r>
    </w:p>
    <w:p w:rsidR="00333D16" w:rsidRDefault="00333D16" w:rsidP="002B39A5">
      <w:pPr>
        <w:tabs>
          <w:tab w:val="left" w:pos="2160"/>
        </w:tabs>
        <w:jc w:val="center"/>
        <w:rPr>
          <w:b/>
          <w:bCs/>
        </w:rPr>
      </w:pPr>
      <w:r>
        <w:rPr>
          <w:b/>
          <w:bCs/>
        </w:rPr>
        <w:t xml:space="preserve">НА 2021 ГОД  И  ПЛАНОВЫЙ ПЕРИОД  2022 и </w:t>
      </w:r>
      <w:r w:rsidRPr="00DE15B2">
        <w:rPr>
          <w:b/>
          <w:bCs/>
        </w:rPr>
        <w:t>2023 ГОДОВ</w:t>
      </w:r>
    </w:p>
    <w:p w:rsidR="00333D16" w:rsidRDefault="00333D16" w:rsidP="002B39A5">
      <w:pPr>
        <w:tabs>
          <w:tab w:val="left" w:pos="2160"/>
        </w:tabs>
        <w:jc w:val="center"/>
        <w:rPr>
          <w:b/>
          <w:bCs/>
        </w:rPr>
      </w:pPr>
    </w:p>
    <w:p w:rsidR="00333D16" w:rsidRPr="00C4303E" w:rsidRDefault="00333D16" w:rsidP="00EB5107">
      <w:pPr>
        <w:tabs>
          <w:tab w:val="left" w:pos="2160"/>
        </w:tabs>
        <w:rPr>
          <w:bCs/>
        </w:rPr>
      </w:pP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                 </w:t>
      </w:r>
      <w:r w:rsidRPr="00C4303E">
        <w:rPr>
          <w:bCs/>
        </w:rPr>
        <w:t>Сумма (тыс.</w:t>
      </w:r>
      <w:r>
        <w:rPr>
          <w:bCs/>
        </w:rPr>
        <w:t xml:space="preserve"> </w:t>
      </w:r>
      <w:r w:rsidRPr="00C4303E">
        <w:rPr>
          <w:bCs/>
        </w:rPr>
        <w:t>рублей)</w:t>
      </w:r>
    </w:p>
    <w:tbl>
      <w:tblPr>
        <w:tblW w:w="11329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6"/>
        <w:gridCol w:w="3118"/>
        <w:gridCol w:w="1560"/>
        <w:gridCol w:w="1018"/>
        <w:gridCol w:w="1528"/>
        <w:gridCol w:w="1269"/>
      </w:tblGrid>
      <w:tr w:rsidR="00333D16" w:rsidTr="00B94A86">
        <w:tc>
          <w:tcPr>
            <w:tcW w:w="2836" w:type="dxa"/>
          </w:tcPr>
          <w:p w:rsidR="00333D16" w:rsidRPr="007126C3" w:rsidRDefault="00333D16" w:rsidP="00B94A86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:rsidR="00333D16" w:rsidRPr="007126C3" w:rsidRDefault="00333D16" w:rsidP="00B94A86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7126C3">
              <w:rPr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3118" w:type="dxa"/>
            <w:vAlign w:val="center"/>
          </w:tcPr>
          <w:p w:rsidR="00333D16" w:rsidRDefault="00333D16" w:rsidP="00B94A86">
            <w:pPr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60" w:type="dxa"/>
          </w:tcPr>
          <w:p w:rsidR="00333D16" w:rsidRPr="007126C3" w:rsidRDefault="00333D16" w:rsidP="00B94A86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7126C3">
              <w:rPr>
                <w:b/>
                <w:bCs/>
                <w:sz w:val="18"/>
                <w:szCs w:val="18"/>
              </w:rPr>
              <w:t>2021</w:t>
            </w:r>
          </w:p>
        </w:tc>
        <w:tc>
          <w:tcPr>
            <w:tcW w:w="1018" w:type="dxa"/>
          </w:tcPr>
          <w:p w:rsidR="00333D16" w:rsidRPr="007126C3" w:rsidRDefault="00333D16" w:rsidP="00B94A8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2022</w:t>
            </w:r>
          </w:p>
        </w:tc>
        <w:tc>
          <w:tcPr>
            <w:tcW w:w="1528" w:type="dxa"/>
          </w:tcPr>
          <w:p w:rsidR="00333D16" w:rsidRPr="007126C3" w:rsidRDefault="00333D16" w:rsidP="00B94A8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2023</w:t>
            </w:r>
          </w:p>
        </w:tc>
        <w:tc>
          <w:tcPr>
            <w:tcW w:w="1269" w:type="dxa"/>
          </w:tcPr>
          <w:p w:rsidR="00333D16" w:rsidRPr="007126C3" w:rsidRDefault="00333D16" w:rsidP="00B94A8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333D16" w:rsidTr="00B94A86">
        <w:tc>
          <w:tcPr>
            <w:tcW w:w="2836" w:type="dxa"/>
          </w:tcPr>
          <w:p w:rsidR="00333D16" w:rsidRPr="00502C15" w:rsidRDefault="00333D16" w:rsidP="00B94A86">
            <w:pPr>
              <w:tabs>
                <w:tab w:val="left" w:pos="3810"/>
              </w:tabs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</w:t>
            </w:r>
            <w:r w:rsidRPr="00502C15">
              <w:rPr>
                <w:b/>
                <w:sz w:val="18"/>
                <w:szCs w:val="18"/>
              </w:rPr>
              <w:t>000 01 00 00 00 00 0000 000</w:t>
            </w:r>
          </w:p>
        </w:tc>
        <w:tc>
          <w:tcPr>
            <w:tcW w:w="3118" w:type="dxa"/>
          </w:tcPr>
          <w:p w:rsidR="00333D16" w:rsidRDefault="00333D16" w:rsidP="00B94A86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560" w:type="dxa"/>
          </w:tcPr>
          <w:p w:rsidR="00333D16" w:rsidRPr="007126C3" w:rsidRDefault="00333D16" w:rsidP="00B94A86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154,4</w:t>
            </w:r>
          </w:p>
        </w:tc>
        <w:tc>
          <w:tcPr>
            <w:tcW w:w="1018" w:type="dxa"/>
          </w:tcPr>
          <w:p w:rsidR="00333D16" w:rsidRPr="007126C3" w:rsidRDefault="00333D16" w:rsidP="00B94A86">
            <w:pPr>
              <w:jc w:val="center"/>
              <w:rPr>
                <w:sz w:val="18"/>
                <w:szCs w:val="18"/>
              </w:rPr>
            </w:pPr>
            <w:r w:rsidRPr="007126C3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333D16" w:rsidRPr="007126C3" w:rsidRDefault="00333D16" w:rsidP="00B94A86">
            <w:pPr>
              <w:jc w:val="center"/>
              <w:rPr>
                <w:sz w:val="18"/>
                <w:szCs w:val="18"/>
              </w:rPr>
            </w:pPr>
            <w:r w:rsidRPr="007126C3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</w:tcPr>
          <w:p w:rsidR="00333D16" w:rsidRPr="007126C3" w:rsidRDefault="00333D16" w:rsidP="00B94A8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333D16" w:rsidTr="00B94A86">
        <w:tc>
          <w:tcPr>
            <w:tcW w:w="2836" w:type="dxa"/>
          </w:tcPr>
          <w:p w:rsidR="00333D16" w:rsidRDefault="00333D16" w:rsidP="00B94A8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000 01 05 00 00 00 0000 000</w:t>
            </w:r>
          </w:p>
        </w:tc>
        <w:tc>
          <w:tcPr>
            <w:tcW w:w="3118" w:type="dxa"/>
          </w:tcPr>
          <w:p w:rsidR="00333D16" w:rsidRDefault="00333D16" w:rsidP="00B94A86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1560" w:type="dxa"/>
          </w:tcPr>
          <w:p w:rsidR="00333D16" w:rsidRPr="007126C3" w:rsidRDefault="00333D16" w:rsidP="00B94A86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154,4</w:t>
            </w:r>
          </w:p>
        </w:tc>
        <w:tc>
          <w:tcPr>
            <w:tcW w:w="1018" w:type="dxa"/>
          </w:tcPr>
          <w:p w:rsidR="00333D16" w:rsidRPr="007126C3" w:rsidRDefault="00333D16" w:rsidP="00B94A8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528" w:type="dxa"/>
          </w:tcPr>
          <w:p w:rsidR="00333D16" w:rsidRPr="007126C3" w:rsidRDefault="00333D16" w:rsidP="00B94A8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269" w:type="dxa"/>
          </w:tcPr>
          <w:p w:rsidR="00333D16" w:rsidRPr="007126C3" w:rsidRDefault="00333D16" w:rsidP="00B94A8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333D16" w:rsidTr="00B94A86">
        <w:tc>
          <w:tcPr>
            <w:tcW w:w="2836" w:type="dxa"/>
          </w:tcPr>
          <w:p w:rsidR="00333D16" w:rsidRDefault="00333D16" w:rsidP="00B94A8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000 01 05 00 00 00 0000 500</w:t>
            </w:r>
          </w:p>
        </w:tc>
        <w:tc>
          <w:tcPr>
            <w:tcW w:w="3118" w:type="dxa"/>
          </w:tcPr>
          <w:p w:rsidR="00333D16" w:rsidRDefault="00333D16" w:rsidP="00B94A86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560" w:type="dxa"/>
          </w:tcPr>
          <w:p w:rsidR="00333D16" w:rsidRPr="00AF3DCE" w:rsidRDefault="00333D16" w:rsidP="00B94A86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-1464,8</w:t>
            </w:r>
          </w:p>
        </w:tc>
        <w:tc>
          <w:tcPr>
            <w:tcW w:w="1018" w:type="dxa"/>
          </w:tcPr>
          <w:p w:rsidR="00333D16" w:rsidRPr="007126C3" w:rsidRDefault="00333D16" w:rsidP="00B94A8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-835,</w:t>
            </w:r>
            <w:r>
              <w:rPr>
                <w:b/>
                <w:bCs/>
              </w:rPr>
              <w:t>9</w:t>
            </w:r>
          </w:p>
        </w:tc>
        <w:tc>
          <w:tcPr>
            <w:tcW w:w="1528" w:type="dxa"/>
          </w:tcPr>
          <w:p w:rsidR="00333D16" w:rsidRPr="007126C3" w:rsidRDefault="00333D16" w:rsidP="00B94A8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-815,8</w:t>
            </w:r>
          </w:p>
        </w:tc>
        <w:tc>
          <w:tcPr>
            <w:tcW w:w="1269" w:type="dxa"/>
          </w:tcPr>
          <w:p w:rsidR="00333D16" w:rsidRPr="007126C3" w:rsidRDefault="00333D16" w:rsidP="00B94A8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333D16" w:rsidTr="00B94A86">
        <w:tc>
          <w:tcPr>
            <w:tcW w:w="2836" w:type="dxa"/>
          </w:tcPr>
          <w:p w:rsidR="00333D16" w:rsidRDefault="00333D16" w:rsidP="00B94A86">
            <w:pPr>
              <w:jc w:val="center"/>
              <w:rPr>
                <w:sz w:val="24"/>
                <w:szCs w:val="24"/>
              </w:rPr>
            </w:pPr>
            <w:r>
              <w:t>000 01 05 02 00 00 0000 500</w:t>
            </w:r>
          </w:p>
        </w:tc>
        <w:tc>
          <w:tcPr>
            <w:tcW w:w="3118" w:type="dxa"/>
          </w:tcPr>
          <w:p w:rsidR="00333D16" w:rsidRDefault="00333D16" w:rsidP="00B94A86">
            <w:pPr>
              <w:rPr>
                <w:sz w:val="24"/>
                <w:szCs w:val="24"/>
              </w:rPr>
            </w:pPr>
            <w:r>
              <w:t>Увеличение прочих остатков средств бюджетов</w:t>
            </w:r>
          </w:p>
        </w:tc>
        <w:tc>
          <w:tcPr>
            <w:tcW w:w="1560" w:type="dxa"/>
          </w:tcPr>
          <w:p w:rsidR="00333D16" w:rsidRPr="007126C3" w:rsidRDefault="00333D16" w:rsidP="00B94A8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-1464,8</w:t>
            </w:r>
          </w:p>
          <w:p w:rsidR="00333D16" w:rsidRPr="007126C3" w:rsidRDefault="00333D16" w:rsidP="00B94A8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018" w:type="dxa"/>
          </w:tcPr>
          <w:p w:rsidR="00333D16" w:rsidRPr="00AF3DCE" w:rsidRDefault="00333D16" w:rsidP="00B94A86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-835,9</w:t>
            </w:r>
          </w:p>
        </w:tc>
        <w:tc>
          <w:tcPr>
            <w:tcW w:w="1528" w:type="dxa"/>
          </w:tcPr>
          <w:p w:rsidR="00333D16" w:rsidRPr="00AF3DCE" w:rsidRDefault="00333D16" w:rsidP="00B94A86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-815,8</w:t>
            </w:r>
          </w:p>
        </w:tc>
        <w:tc>
          <w:tcPr>
            <w:tcW w:w="1269" w:type="dxa"/>
          </w:tcPr>
          <w:p w:rsidR="00333D16" w:rsidRPr="007126C3" w:rsidRDefault="00333D16" w:rsidP="00B94A8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333D16" w:rsidTr="00B94A86">
        <w:tc>
          <w:tcPr>
            <w:tcW w:w="2836" w:type="dxa"/>
          </w:tcPr>
          <w:p w:rsidR="00333D16" w:rsidRDefault="00333D16" w:rsidP="00B94A86">
            <w:pPr>
              <w:jc w:val="center"/>
              <w:rPr>
                <w:sz w:val="24"/>
                <w:szCs w:val="24"/>
              </w:rPr>
            </w:pPr>
            <w:r>
              <w:t>000 01 05 02 01 00 0000 510</w:t>
            </w:r>
          </w:p>
        </w:tc>
        <w:tc>
          <w:tcPr>
            <w:tcW w:w="3118" w:type="dxa"/>
          </w:tcPr>
          <w:p w:rsidR="00333D16" w:rsidRDefault="00333D16" w:rsidP="00B94A86">
            <w:pPr>
              <w:rPr>
                <w:sz w:val="24"/>
                <w:szCs w:val="24"/>
              </w:rPr>
            </w:pPr>
            <w:r>
              <w:t>Увеличение прочих остатков денежных средств бюджетов</w:t>
            </w:r>
          </w:p>
        </w:tc>
        <w:tc>
          <w:tcPr>
            <w:tcW w:w="1560" w:type="dxa"/>
          </w:tcPr>
          <w:p w:rsidR="00333D16" w:rsidRPr="00C330FA" w:rsidRDefault="00333D16" w:rsidP="005E5F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-1464,8</w:t>
            </w:r>
          </w:p>
        </w:tc>
        <w:tc>
          <w:tcPr>
            <w:tcW w:w="1018" w:type="dxa"/>
          </w:tcPr>
          <w:p w:rsidR="00333D16" w:rsidRPr="00AF3DCE" w:rsidRDefault="00333D16" w:rsidP="00B94A86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-835,9</w:t>
            </w:r>
          </w:p>
        </w:tc>
        <w:tc>
          <w:tcPr>
            <w:tcW w:w="1528" w:type="dxa"/>
          </w:tcPr>
          <w:p w:rsidR="00333D16" w:rsidRPr="00AF3DCE" w:rsidRDefault="00333D16" w:rsidP="00B94A86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-815,8</w:t>
            </w:r>
          </w:p>
        </w:tc>
        <w:tc>
          <w:tcPr>
            <w:tcW w:w="1269" w:type="dxa"/>
          </w:tcPr>
          <w:p w:rsidR="00333D16" w:rsidRPr="007126C3" w:rsidRDefault="00333D16" w:rsidP="00B94A8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333D16" w:rsidTr="00B94A86">
        <w:tc>
          <w:tcPr>
            <w:tcW w:w="2836" w:type="dxa"/>
          </w:tcPr>
          <w:p w:rsidR="00333D16" w:rsidRDefault="00333D16" w:rsidP="00B94A86">
            <w:pPr>
              <w:jc w:val="center"/>
              <w:rPr>
                <w:sz w:val="24"/>
                <w:szCs w:val="24"/>
              </w:rPr>
            </w:pPr>
            <w:r>
              <w:t>000 01 05 02 01 05 0000 510</w:t>
            </w:r>
          </w:p>
        </w:tc>
        <w:tc>
          <w:tcPr>
            <w:tcW w:w="3118" w:type="dxa"/>
          </w:tcPr>
          <w:p w:rsidR="00333D16" w:rsidRDefault="00333D16" w:rsidP="00B94A86">
            <w:pPr>
              <w:rPr>
                <w:sz w:val="24"/>
                <w:szCs w:val="24"/>
              </w:rPr>
            </w:pPr>
            <w:r>
              <w:t>Увеличение прочих остатков денежных средств бюджетов субъектов Российской Федерации</w:t>
            </w:r>
          </w:p>
        </w:tc>
        <w:tc>
          <w:tcPr>
            <w:tcW w:w="1560" w:type="dxa"/>
          </w:tcPr>
          <w:p w:rsidR="00333D16" w:rsidRPr="00C330FA" w:rsidRDefault="00333D16" w:rsidP="005E5F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-1464,8</w:t>
            </w:r>
          </w:p>
        </w:tc>
        <w:tc>
          <w:tcPr>
            <w:tcW w:w="1018" w:type="dxa"/>
          </w:tcPr>
          <w:p w:rsidR="00333D16" w:rsidRPr="00AF3DCE" w:rsidRDefault="00333D16" w:rsidP="00B94A86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-835,9</w:t>
            </w:r>
          </w:p>
        </w:tc>
        <w:tc>
          <w:tcPr>
            <w:tcW w:w="1528" w:type="dxa"/>
          </w:tcPr>
          <w:p w:rsidR="00333D16" w:rsidRPr="00AF3DCE" w:rsidRDefault="00333D16" w:rsidP="00B94A86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-815,8</w:t>
            </w:r>
          </w:p>
        </w:tc>
        <w:tc>
          <w:tcPr>
            <w:tcW w:w="1269" w:type="dxa"/>
          </w:tcPr>
          <w:p w:rsidR="00333D16" w:rsidRPr="007126C3" w:rsidRDefault="00333D16" w:rsidP="00B94A8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333D16" w:rsidTr="00B94A86">
        <w:tc>
          <w:tcPr>
            <w:tcW w:w="2836" w:type="dxa"/>
          </w:tcPr>
          <w:p w:rsidR="00333D16" w:rsidRDefault="00333D16" w:rsidP="00B94A8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000 01 05 00 00 00 0000 600</w:t>
            </w:r>
          </w:p>
        </w:tc>
        <w:tc>
          <w:tcPr>
            <w:tcW w:w="3118" w:type="dxa"/>
          </w:tcPr>
          <w:p w:rsidR="00333D16" w:rsidRDefault="00333D16" w:rsidP="00B94A86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560" w:type="dxa"/>
          </w:tcPr>
          <w:p w:rsidR="00333D16" w:rsidRPr="00AF3DCE" w:rsidRDefault="00333D16" w:rsidP="00B94A86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1619,2</w:t>
            </w:r>
          </w:p>
        </w:tc>
        <w:tc>
          <w:tcPr>
            <w:tcW w:w="1018" w:type="dxa"/>
          </w:tcPr>
          <w:p w:rsidR="00333D16" w:rsidRPr="007126C3" w:rsidRDefault="00333D16" w:rsidP="00B94A8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835,</w:t>
            </w:r>
            <w:r>
              <w:rPr>
                <w:b/>
                <w:bCs/>
              </w:rPr>
              <w:t>9</w:t>
            </w:r>
          </w:p>
        </w:tc>
        <w:tc>
          <w:tcPr>
            <w:tcW w:w="1528" w:type="dxa"/>
          </w:tcPr>
          <w:p w:rsidR="00333D16" w:rsidRPr="007126C3" w:rsidRDefault="00333D16" w:rsidP="00B94A8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815,8</w:t>
            </w:r>
          </w:p>
        </w:tc>
        <w:tc>
          <w:tcPr>
            <w:tcW w:w="1269" w:type="dxa"/>
          </w:tcPr>
          <w:p w:rsidR="00333D16" w:rsidRPr="007126C3" w:rsidRDefault="00333D16" w:rsidP="00B94A8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333D16" w:rsidTr="00B94A86">
        <w:tc>
          <w:tcPr>
            <w:tcW w:w="2836" w:type="dxa"/>
          </w:tcPr>
          <w:p w:rsidR="00333D16" w:rsidRDefault="00333D16" w:rsidP="00B94A8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</w:t>
            </w:r>
            <w:r>
              <w:t>00 01 05 02 00 00 0000 600</w:t>
            </w:r>
          </w:p>
        </w:tc>
        <w:tc>
          <w:tcPr>
            <w:tcW w:w="3118" w:type="dxa"/>
          </w:tcPr>
          <w:p w:rsidR="00333D16" w:rsidRDefault="00333D16" w:rsidP="00B94A86">
            <w:pPr>
              <w:rPr>
                <w:sz w:val="24"/>
                <w:szCs w:val="24"/>
              </w:rPr>
            </w:pPr>
            <w:r>
              <w:t>Уменьшение прочих остатков средств бюджетов</w:t>
            </w:r>
          </w:p>
        </w:tc>
        <w:tc>
          <w:tcPr>
            <w:tcW w:w="1560" w:type="dxa"/>
          </w:tcPr>
          <w:p w:rsidR="00333D16" w:rsidRPr="007126C3" w:rsidRDefault="00333D16" w:rsidP="00B94A8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1619,2</w:t>
            </w:r>
          </w:p>
        </w:tc>
        <w:tc>
          <w:tcPr>
            <w:tcW w:w="1018" w:type="dxa"/>
          </w:tcPr>
          <w:p w:rsidR="00333D16" w:rsidRPr="00AF3DCE" w:rsidRDefault="00333D16" w:rsidP="00B94A86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835,9</w:t>
            </w:r>
          </w:p>
        </w:tc>
        <w:tc>
          <w:tcPr>
            <w:tcW w:w="1528" w:type="dxa"/>
          </w:tcPr>
          <w:p w:rsidR="00333D16" w:rsidRPr="00AF3DCE" w:rsidRDefault="00333D16" w:rsidP="00B94A86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815,8</w:t>
            </w:r>
          </w:p>
        </w:tc>
        <w:tc>
          <w:tcPr>
            <w:tcW w:w="1269" w:type="dxa"/>
          </w:tcPr>
          <w:p w:rsidR="00333D16" w:rsidRPr="007126C3" w:rsidRDefault="00333D16" w:rsidP="00B94A8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333D16" w:rsidTr="00B94A86">
        <w:tc>
          <w:tcPr>
            <w:tcW w:w="2836" w:type="dxa"/>
          </w:tcPr>
          <w:p w:rsidR="00333D16" w:rsidRDefault="00333D16" w:rsidP="00B94A86">
            <w:pPr>
              <w:jc w:val="center"/>
              <w:rPr>
                <w:sz w:val="24"/>
                <w:szCs w:val="24"/>
              </w:rPr>
            </w:pPr>
            <w:r>
              <w:t>000 01 05 02 01 00 0000 610</w:t>
            </w:r>
          </w:p>
        </w:tc>
        <w:tc>
          <w:tcPr>
            <w:tcW w:w="3118" w:type="dxa"/>
          </w:tcPr>
          <w:p w:rsidR="00333D16" w:rsidRDefault="00333D16" w:rsidP="00B94A86">
            <w:pPr>
              <w:rPr>
                <w:sz w:val="24"/>
                <w:szCs w:val="24"/>
              </w:rPr>
            </w:pPr>
            <w:r>
              <w:t>Уменьшение прочих остатков денежных средств бюджетов</w:t>
            </w:r>
          </w:p>
        </w:tc>
        <w:tc>
          <w:tcPr>
            <w:tcW w:w="1560" w:type="dxa"/>
          </w:tcPr>
          <w:p w:rsidR="00333D16" w:rsidRPr="007126C3" w:rsidRDefault="00333D16" w:rsidP="00B94A8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1619,2</w:t>
            </w:r>
          </w:p>
        </w:tc>
        <w:tc>
          <w:tcPr>
            <w:tcW w:w="1018" w:type="dxa"/>
          </w:tcPr>
          <w:p w:rsidR="00333D16" w:rsidRPr="00AF3DCE" w:rsidRDefault="00333D16" w:rsidP="00B94A86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835,9</w:t>
            </w:r>
          </w:p>
        </w:tc>
        <w:tc>
          <w:tcPr>
            <w:tcW w:w="1528" w:type="dxa"/>
          </w:tcPr>
          <w:p w:rsidR="00333D16" w:rsidRPr="00AF3DCE" w:rsidRDefault="00333D16" w:rsidP="00B94A86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815,8</w:t>
            </w:r>
          </w:p>
        </w:tc>
        <w:tc>
          <w:tcPr>
            <w:tcW w:w="1269" w:type="dxa"/>
          </w:tcPr>
          <w:p w:rsidR="00333D16" w:rsidRPr="007126C3" w:rsidRDefault="00333D16" w:rsidP="00B94A8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333D16" w:rsidTr="00B94A86">
        <w:trPr>
          <w:trHeight w:val="1144"/>
        </w:trPr>
        <w:tc>
          <w:tcPr>
            <w:tcW w:w="2836" w:type="dxa"/>
            <w:vAlign w:val="center"/>
          </w:tcPr>
          <w:p w:rsidR="00333D16" w:rsidRPr="00AF3DCE" w:rsidRDefault="00333D16" w:rsidP="00B94A86">
            <w:r>
              <w:t xml:space="preserve">  </w:t>
            </w:r>
            <w:r w:rsidRPr="00AF3DCE">
              <w:t xml:space="preserve">000 01 05 02 01 </w:t>
            </w:r>
            <w:r>
              <w:t>10</w:t>
            </w:r>
            <w:r w:rsidRPr="00AF3DCE">
              <w:t xml:space="preserve"> 0000 610</w:t>
            </w:r>
          </w:p>
        </w:tc>
        <w:tc>
          <w:tcPr>
            <w:tcW w:w="3118" w:type="dxa"/>
            <w:vAlign w:val="center"/>
          </w:tcPr>
          <w:p w:rsidR="00333D16" w:rsidRDefault="00333D16" w:rsidP="00B94A86">
            <w:pPr>
              <w:rPr>
                <w:sz w:val="24"/>
                <w:szCs w:val="24"/>
              </w:rPr>
            </w:pPr>
            <w:r>
              <w:t>Уменьшение прочих остатков денежных средств бюджетов субъектов Российской Федерации</w:t>
            </w:r>
          </w:p>
          <w:p w:rsidR="00333D16" w:rsidRDefault="00333D16" w:rsidP="00B94A86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333D16" w:rsidRDefault="00333D16" w:rsidP="00B94A8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1619,2</w:t>
            </w:r>
          </w:p>
        </w:tc>
        <w:tc>
          <w:tcPr>
            <w:tcW w:w="1018" w:type="dxa"/>
          </w:tcPr>
          <w:p w:rsidR="00333D16" w:rsidRPr="00AF3DCE" w:rsidRDefault="00333D16" w:rsidP="00B94A86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835,9</w:t>
            </w:r>
          </w:p>
        </w:tc>
        <w:tc>
          <w:tcPr>
            <w:tcW w:w="1528" w:type="dxa"/>
          </w:tcPr>
          <w:p w:rsidR="00333D16" w:rsidRPr="00AF3DCE" w:rsidRDefault="00333D16" w:rsidP="00B94A86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815,8</w:t>
            </w:r>
          </w:p>
        </w:tc>
        <w:tc>
          <w:tcPr>
            <w:tcW w:w="1269" w:type="dxa"/>
          </w:tcPr>
          <w:p w:rsidR="00333D16" w:rsidRPr="007126C3" w:rsidRDefault="00333D16" w:rsidP="00B94A8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</w:tbl>
    <w:p w:rsidR="00333D16" w:rsidRDefault="00333D16" w:rsidP="002B39A5">
      <w:pPr>
        <w:ind w:firstLine="708"/>
        <w:jc w:val="right"/>
        <w:rPr>
          <w:rFonts w:ascii="Arial" w:hAnsi="Arial" w:cs="Arial"/>
          <w:sz w:val="24"/>
          <w:szCs w:val="24"/>
        </w:rPr>
      </w:pPr>
    </w:p>
    <w:sectPr w:rsidR="00333D16" w:rsidSect="00BF0E5F">
      <w:pgSz w:w="11906" w:h="16838"/>
      <w:pgMar w:top="1134" w:right="851" w:bottom="1134" w:left="1418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3D16" w:rsidRDefault="00333D16" w:rsidP="00701D1B">
      <w:r>
        <w:separator/>
      </w:r>
    </w:p>
  </w:endnote>
  <w:endnote w:type="continuationSeparator" w:id="1">
    <w:p w:rsidR="00333D16" w:rsidRDefault="00333D16" w:rsidP="00701D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3D16" w:rsidRDefault="00333D16" w:rsidP="00701D1B">
      <w:r>
        <w:separator/>
      </w:r>
    </w:p>
  </w:footnote>
  <w:footnote w:type="continuationSeparator" w:id="1">
    <w:p w:rsidR="00333D16" w:rsidRDefault="00333D16" w:rsidP="00701D1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  <w:rPr>
        <w:rFonts w:cs="Times New Roman"/>
      </w:r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37C4"/>
    <w:rsid w:val="00006950"/>
    <w:rsid w:val="00012CFB"/>
    <w:rsid w:val="00017574"/>
    <w:rsid w:val="00022E66"/>
    <w:rsid w:val="00027A88"/>
    <w:rsid w:val="00036A0C"/>
    <w:rsid w:val="00056BBD"/>
    <w:rsid w:val="00065E7D"/>
    <w:rsid w:val="00072F29"/>
    <w:rsid w:val="00077B59"/>
    <w:rsid w:val="00080CE9"/>
    <w:rsid w:val="00083F37"/>
    <w:rsid w:val="00087C29"/>
    <w:rsid w:val="000A200B"/>
    <w:rsid w:val="000A502D"/>
    <w:rsid w:val="000A56B2"/>
    <w:rsid w:val="000B02AA"/>
    <w:rsid w:val="000B1750"/>
    <w:rsid w:val="000B3F8F"/>
    <w:rsid w:val="000D456B"/>
    <w:rsid w:val="000D6E1F"/>
    <w:rsid w:val="000E0DA3"/>
    <w:rsid w:val="000F4873"/>
    <w:rsid w:val="000F771F"/>
    <w:rsid w:val="001069E0"/>
    <w:rsid w:val="001078CC"/>
    <w:rsid w:val="001113EE"/>
    <w:rsid w:val="001141D0"/>
    <w:rsid w:val="001153F8"/>
    <w:rsid w:val="00117BAC"/>
    <w:rsid w:val="00121261"/>
    <w:rsid w:val="0012207D"/>
    <w:rsid w:val="0012218B"/>
    <w:rsid w:val="001303F3"/>
    <w:rsid w:val="0013729F"/>
    <w:rsid w:val="001376DD"/>
    <w:rsid w:val="00147F90"/>
    <w:rsid w:val="00150FD0"/>
    <w:rsid w:val="001700FF"/>
    <w:rsid w:val="00175E86"/>
    <w:rsid w:val="0018018A"/>
    <w:rsid w:val="0018533F"/>
    <w:rsid w:val="001861A1"/>
    <w:rsid w:val="00192998"/>
    <w:rsid w:val="001A2849"/>
    <w:rsid w:val="001A7486"/>
    <w:rsid w:val="001B45CA"/>
    <w:rsid w:val="001C4060"/>
    <w:rsid w:val="001F00E7"/>
    <w:rsid w:val="001F08F5"/>
    <w:rsid w:val="001F1D30"/>
    <w:rsid w:val="001F7463"/>
    <w:rsid w:val="00203121"/>
    <w:rsid w:val="00210D1C"/>
    <w:rsid w:val="00211A3C"/>
    <w:rsid w:val="0021464E"/>
    <w:rsid w:val="002200DA"/>
    <w:rsid w:val="00235533"/>
    <w:rsid w:val="00254321"/>
    <w:rsid w:val="00261702"/>
    <w:rsid w:val="002618E0"/>
    <w:rsid w:val="00271BA2"/>
    <w:rsid w:val="00274A22"/>
    <w:rsid w:val="002867D4"/>
    <w:rsid w:val="00296ADC"/>
    <w:rsid w:val="002A5063"/>
    <w:rsid w:val="002B39A5"/>
    <w:rsid w:val="002B47F7"/>
    <w:rsid w:val="002B497D"/>
    <w:rsid w:val="002C26E4"/>
    <w:rsid w:val="002C3169"/>
    <w:rsid w:val="002D33C1"/>
    <w:rsid w:val="002D7EAE"/>
    <w:rsid w:val="002E15C9"/>
    <w:rsid w:val="002E6EEA"/>
    <w:rsid w:val="002E7460"/>
    <w:rsid w:val="002F0167"/>
    <w:rsid w:val="002F55D5"/>
    <w:rsid w:val="00300A5A"/>
    <w:rsid w:val="00301918"/>
    <w:rsid w:val="00302C57"/>
    <w:rsid w:val="00310BD6"/>
    <w:rsid w:val="0032135F"/>
    <w:rsid w:val="00333D16"/>
    <w:rsid w:val="003417B6"/>
    <w:rsid w:val="003555AE"/>
    <w:rsid w:val="00375E01"/>
    <w:rsid w:val="00395925"/>
    <w:rsid w:val="00396ED2"/>
    <w:rsid w:val="00397487"/>
    <w:rsid w:val="003A1B19"/>
    <w:rsid w:val="003C0DC5"/>
    <w:rsid w:val="003C3BB0"/>
    <w:rsid w:val="003D5A80"/>
    <w:rsid w:val="003E092A"/>
    <w:rsid w:val="003E54F0"/>
    <w:rsid w:val="003E7488"/>
    <w:rsid w:val="003E7944"/>
    <w:rsid w:val="003F659C"/>
    <w:rsid w:val="004019D3"/>
    <w:rsid w:val="00405474"/>
    <w:rsid w:val="00421EFC"/>
    <w:rsid w:val="0043466D"/>
    <w:rsid w:val="00442B52"/>
    <w:rsid w:val="00451050"/>
    <w:rsid w:val="00456BE4"/>
    <w:rsid w:val="00463855"/>
    <w:rsid w:val="00463BC0"/>
    <w:rsid w:val="004740CE"/>
    <w:rsid w:val="00474E2C"/>
    <w:rsid w:val="00490330"/>
    <w:rsid w:val="0049172A"/>
    <w:rsid w:val="00497CA7"/>
    <w:rsid w:val="004A150E"/>
    <w:rsid w:val="004A382D"/>
    <w:rsid w:val="004A7DF6"/>
    <w:rsid w:val="004B0CA6"/>
    <w:rsid w:val="004B4D64"/>
    <w:rsid w:val="004B697B"/>
    <w:rsid w:val="004E4AB7"/>
    <w:rsid w:val="004F7873"/>
    <w:rsid w:val="00502C15"/>
    <w:rsid w:val="0050333A"/>
    <w:rsid w:val="0051063B"/>
    <w:rsid w:val="005157E7"/>
    <w:rsid w:val="00526611"/>
    <w:rsid w:val="00551158"/>
    <w:rsid w:val="00553FE1"/>
    <w:rsid w:val="00562791"/>
    <w:rsid w:val="0056698A"/>
    <w:rsid w:val="00567C15"/>
    <w:rsid w:val="0057020F"/>
    <w:rsid w:val="005729EE"/>
    <w:rsid w:val="00573463"/>
    <w:rsid w:val="00574E11"/>
    <w:rsid w:val="00593B91"/>
    <w:rsid w:val="0059767C"/>
    <w:rsid w:val="005A5D0F"/>
    <w:rsid w:val="005B3110"/>
    <w:rsid w:val="005C2249"/>
    <w:rsid w:val="005C663E"/>
    <w:rsid w:val="005D534E"/>
    <w:rsid w:val="005E0075"/>
    <w:rsid w:val="005E34E5"/>
    <w:rsid w:val="005E4945"/>
    <w:rsid w:val="005E5F1F"/>
    <w:rsid w:val="005F7E86"/>
    <w:rsid w:val="00601B0D"/>
    <w:rsid w:val="00602009"/>
    <w:rsid w:val="006045D6"/>
    <w:rsid w:val="00610076"/>
    <w:rsid w:val="0061139E"/>
    <w:rsid w:val="00621A51"/>
    <w:rsid w:val="0062252E"/>
    <w:rsid w:val="00625AF7"/>
    <w:rsid w:val="00625D9F"/>
    <w:rsid w:val="00633DE4"/>
    <w:rsid w:val="00641FC6"/>
    <w:rsid w:val="00645A3B"/>
    <w:rsid w:val="00655CCC"/>
    <w:rsid w:val="00656A02"/>
    <w:rsid w:val="006703E3"/>
    <w:rsid w:val="00671EA3"/>
    <w:rsid w:val="0067429B"/>
    <w:rsid w:val="00674995"/>
    <w:rsid w:val="00674C6C"/>
    <w:rsid w:val="00682484"/>
    <w:rsid w:val="006A207F"/>
    <w:rsid w:val="006A2DEA"/>
    <w:rsid w:val="006B03FD"/>
    <w:rsid w:val="006B3CA7"/>
    <w:rsid w:val="006C0CAB"/>
    <w:rsid w:val="006C4003"/>
    <w:rsid w:val="006C7CAD"/>
    <w:rsid w:val="006D24D4"/>
    <w:rsid w:val="006D26CD"/>
    <w:rsid w:val="006E3AC0"/>
    <w:rsid w:val="006E5CE2"/>
    <w:rsid w:val="006F0B10"/>
    <w:rsid w:val="00701D1B"/>
    <w:rsid w:val="00704FF0"/>
    <w:rsid w:val="00705B51"/>
    <w:rsid w:val="007106D4"/>
    <w:rsid w:val="007126C3"/>
    <w:rsid w:val="007262E7"/>
    <w:rsid w:val="0073312C"/>
    <w:rsid w:val="00745442"/>
    <w:rsid w:val="007474ED"/>
    <w:rsid w:val="0075413F"/>
    <w:rsid w:val="00756D92"/>
    <w:rsid w:val="0076516B"/>
    <w:rsid w:val="0077589A"/>
    <w:rsid w:val="00780080"/>
    <w:rsid w:val="00783113"/>
    <w:rsid w:val="00785A18"/>
    <w:rsid w:val="007A4212"/>
    <w:rsid w:val="007B3051"/>
    <w:rsid w:val="007C5150"/>
    <w:rsid w:val="007D1078"/>
    <w:rsid w:val="007E0293"/>
    <w:rsid w:val="007E6B26"/>
    <w:rsid w:val="007F6445"/>
    <w:rsid w:val="00821C0E"/>
    <w:rsid w:val="00852288"/>
    <w:rsid w:val="00853C96"/>
    <w:rsid w:val="00861EF1"/>
    <w:rsid w:val="00864AB8"/>
    <w:rsid w:val="0086684F"/>
    <w:rsid w:val="0086764B"/>
    <w:rsid w:val="00873B7E"/>
    <w:rsid w:val="00877E00"/>
    <w:rsid w:val="00883E34"/>
    <w:rsid w:val="008C2A0A"/>
    <w:rsid w:val="008D641A"/>
    <w:rsid w:val="008F1C77"/>
    <w:rsid w:val="0090160B"/>
    <w:rsid w:val="0090787E"/>
    <w:rsid w:val="00913534"/>
    <w:rsid w:val="009212B0"/>
    <w:rsid w:val="00922D41"/>
    <w:rsid w:val="00922FA3"/>
    <w:rsid w:val="00937F94"/>
    <w:rsid w:val="00941F14"/>
    <w:rsid w:val="00963400"/>
    <w:rsid w:val="00974FC2"/>
    <w:rsid w:val="00981F09"/>
    <w:rsid w:val="00985D65"/>
    <w:rsid w:val="00997601"/>
    <w:rsid w:val="009B15C8"/>
    <w:rsid w:val="009C0CB8"/>
    <w:rsid w:val="009D0E3D"/>
    <w:rsid w:val="009D3932"/>
    <w:rsid w:val="009D4F48"/>
    <w:rsid w:val="009D6B9B"/>
    <w:rsid w:val="009E10E5"/>
    <w:rsid w:val="009E678F"/>
    <w:rsid w:val="009E682C"/>
    <w:rsid w:val="009E7153"/>
    <w:rsid w:val="009E7CB3"/>
    <w:rsid w:val="00A00393"/>
    <w:rsid w:val="00A013D4"/>
    <w:rsid w:val="00A0146E"/>
    <w:rsid w:val="00A06C13"/>
    <w:rsid w:val="00A06FFB"/>
    <w:rsid w:val="00A15408"/>
    <w:rsid w:val="00A16DDF"/>
    <w:rsid w:val="00A17E13"/>
    <w:rsid w:val="00A20F96"/>
    <w:rsid w:val="00A22053"/>
    <w:rsid w:val="00A25611"/>
    <w:rsid w:val="00A33CF8"/>
    <w:rsid w:val="00A41724"/>
    <w:rsid w:val="00A44AA7"/>
    <w:rsid w:val="00A50775"/>
    <w:rsid w:val="00A536E3"/>
    <w:rsid w:val="00A54E37"/>
    <w:rsid w:val="00A67340"/>
    <w:rsid w:val="00A71B10"/>
    <w:rsid w:val="00A81FA4"/>
    <w:rsid w:val="00AA0264"/>
    <w:rsid w:val="00AA51F8"/>
    <w:rsid w:val="00AB197B"/>
    <w:rsid w:val="00AC0210"/>
    <w:rsid w:val="00AC31BC"/>
    <w:rsid w:val="00AD3986"/>
    <w:rsid w:val="00AD7F1F"/>
    <w:rsid w:val="00AE1208"/>
    <w:rsid w:val="00AE374A"/>
    <w:rsid w:val="00AE59CF"/>
    <w:rsid w:val="00AF3DCE"/>
    <w:rsid w:val="00AF7315"/>
    <w:rsid w:val="00B010D2"/>
    <w:rsid w:val="00B22B0B"/>
    <w:rsid w:val="00B30796"/>
    <w:rsid w:val="00B35712"/>
    <w:rsid w:val="00B425E1"/>
    <w:rsid w:val="00B43DA5"/>
    <w:rsid w:val="00B50E65"/>
    <w:rsid w:val="00B53AB8"/>
    <w:rsid w:val="00B57655"/>
    <w:rsid w:val="00B73176"/>
    <w:rsid w:val="00B73F57"/>
    <w:rsid w:val="00B77AB6"/>
    <w:rsid w:val="00B838E1"/>
    <w:rsid w:val="00B8404C"/>
    <w:rsid w:val="00B858B8"/>
    <w:rsid w:val="00B86D6D"/>
    <w:rsid w:val="00B9023E"/>
    <w:rsid w:val="00B94A86"/>
    <w:rsid w:val="00B966BD"/>
    <w:rsid w:val="00BA160C"/>
    <w:rsid w:val="00BC5E82"/>
    <w:rsid w:val="00BE29CE"/>
    <w:rsid w:val="00BF0E5F"/>
    <w:rsid w:val="00C069A8"/>
    <w:rsid w:val="00C06CAB"/>
    <w:rsid w:val="00C11712"/>
    <w:rsid w:val="00C145EE"/>
    <w:rsid w:val="00C148A2"/>
    <w:rsid w:val="00C223DD"/>
    <w:rsid w:val="00C2741B"/>
    <w:rsid w:val="00C31974"/>
    <w:rsid w:val="00C3264A"/>
    <w:rsid w:val="00C330FA"/>
    <w:rsid w:val="00C4303E"/>
    <w:rsid w:val="00C531A8"/>
    <w:rsid w:val="00C6170D"/>
    <w:rsid w:val="00C617E3"/>
    <w:rsid w:val="00C660FC"/>
    <w:rsid w:val="00C74721"/>
    <w:rsid w:val="00C94E05"/>
    <w:rsid w:val="00CA20B4"/>
    <w:rsid w:val="00CB3961"/>
    <w:rsid w:val="00CE6E97"/>
    <w:rsid w:val="00CF37F5"/>
    <w:rsid w:val="00D06601"/>
    <w:rsid w:val="00D10D05"/>
    <w:rsid w:val="00D15B80"/>
    <w:rsid w:val="00D30480"/>
    <w:rsid w:val="00D32E97"/>
    <w:rsid w:val="00D33111"/>
    <w:rsid w:val="00D36D18"/>
    <w:rsid w:val="00D37EB0"/>
    <w:rsid w:val="00D42579"/>
    <w:rsid w:val="00D44AC5"/>
    <w:rsid w:val="00D44D84"/>
    <w:rsid w:val="00D52668"/>
    <w:rsid w:val="00D531D6"/>
    <w:rsid w:val="00D5588A"/>
    <w:rsid w:val="00D61B1D"/>
    <w:rsid w:val="00D713BD"/>
    <w:rsid w:val="00D871F3"/>
    <w:rsid w:val="00D87C86"/>
    <w:rsid w:val="00DB033E"/>
    <w:rsid w:val="00DC73E1"/>
    <w:rsid w:val="00DE15B2"/>
    <w:rsid w:val="00DE1BA3"/>
    <w:rsid w:val="00DE5DB6"/>
    <w:rsid w:val="00DF439D"/>
    <w:rsid w:val="00DF501A"/>
    <w:rsid w:val="00E12061"/>
    <w:rsid w:val="00E142E2"/>
    <w:rsid w:val="00E1686B"/>
    <w:rsid w:val="00E31935"/>
    <w:rsid w:val="00E34354"/>
    <w:rsid w:val="00E41B3C"/>
    <w:rsid w:val="00E711E8"/>
    <w:rsid w:val="00E7509D"/>
    <w:rsid w:val="00E84CA4"/>
    <w:rsid w:val="00E8595F"/>
    <w:rsid w:val="00E91402"/>
    <w:rsid w:val="00E925F3"/>
    <w:rsid w:val="00E93ACE"/>
    <w:rsid w:val="00EB10CB"/>
    <w:rsid w:val="00EB5107"/>
    <w:rsid w:val="00EC48D6"/>
    <w:rsid w:val="00EC4B75"/>
    <w:rsid w:val="00ED2A12"/>
    <w:rsid w:val="00ED3794"/>
    <w:rsid w:val="00ED41C3"/>
    <w:rsid w:val="00EF13FF"/>
    <w:rsid w:val="00EF4528"/>
    <w:rsid w:val="00EF5770"/>
    <w:rsid w:val="00F066F1"/>
    <w:rsid w:val="00F1440F"/>
    <w:rsid w:val="00F14B6E"/>
    <w:rsid w:val="00F1578B"/>
    <w:rsid w:val="00F233AF"/>
    <w:rsid w:val="00F906E4"/>
    <w:rsid w:val="00FA6B38"/>
    <w:rsid w:val="00FB5877"/>
    <w:rsid w:val="00FC1CEF"/>
    <w:rsid w:val="00FC1FA9"/>
    <w:rsid w:val="00FC6C87"/>
    <w:rsid w:val="00FE27FD"/>
    <w:rsid w:val="00FE69E6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0" w:qFormat="1"/>
    <w:lsdException w:name="heading 7" w:semiHidden="0" w:uiPriority="0" w:unhideWhenUsed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/>
      <w:b/>
      <w:sz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Times New Roman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Times New Roman"/>
      <w:b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Times New Roman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Times New Roman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Times New Roman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A502D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0A502D"/>
    <w:rPr>
      <w:rFonts w:cs="Times New Roman"/>
      <w:i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2D33C1"/>
    <w:pPr>
      <w:ind w:firstLine="680"/>
      <w:jc w:val="both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  <w:rPr>
      <w:rFonts w:cs="Times New Roman"/>
    </w:rPr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">
    <w:name w:val="Цветовое выделение"/>
    <w:uiPriority w:val="99"/>
    <w:rsid w:val="002D33C1"/>
    <w:rPr>
      <w:b/>
      <w:color w:val="000080"/>
      <w:sz w:val="20"/>
    </w:rPr>
  </w:style>
  <w:style w:type="character" w:customStyle="1" w:styleId="a0">
    <w:name w:val="Гипертекстовая ссылка"/>
    <w:uiPriority w:val="99"/>
    <w:rsid w:val="002D33C1"/>
    <w:rPr>
      <w:b/>
      <w:color w:val="008000"/>
      <w:sz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/>
      <w:sz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  <w:contextualSpacing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/>
      <w:b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rFonts w:cs="Times New Roman"/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rFonts w:cs="Times New Roman"/>
      <w:sz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color w:val="365F9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Без интервала1"/>
    <w:uiPriority w:val="99"/>
    <w:rsid w:val="00963400"/>
    <w:pPr>
      <w:overflowPunct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735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1173</TotalTime>
  <Pages>14</Pages>
  <Words>4760</Words>
  <Characters>27132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USER</cp:lastModifiedBy>
  <cp:revision>56</cp:revision>
  <cp:lastPrinted>2021-04-02T05:44:00Z</cp:lastPrinted>
  <dcterms:created xsi:type="dcterms:W3CDTF">2020-12-05T15:20:00Z</dcterms:created>
  <dcterms:modified xsi:type="dcterms:W3CDTF">2021-04-02T05:45:00Z</dcterms:modified>
</cp:coreProperties>
</file>