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7D2" w:rsidRDefault="001D77D2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1D77D2" w:rsidRDefault="001D77D2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1D77D2" w:rsidRDefault="001D77D2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1D77D2" w:rsidRDefault="001D77D2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1D77D2" w:rsidRDefault="001D77D2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D77D2" w:rsidRDefault="001D77D2" w:rsidP="000A502D">
      <w:pPr>
        <w:jc w:val="center"/>
        <w:rPr>
          <w:b/>
          <w:bCs/>
          <w:sz w:val="28"/>
          <w:szCs w:val="28"/>
        </w:rPr>
      </w:pPr>
    </w:p>
    <w:p w:rsidR="001D77D2" w:rsidRDefault="001D77D2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1D77D2" w:rsidRDefault="001D77D2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1D77D2" w:rsidRDefault="001D77D2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1D77D2" w:rsidRDefault="001D77D2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«29» января  2021 г.                                                                        № 1</w:t>
      </w:r>
    </w:p>
    <w:p w:rsidR="001D77D2" w:rsidRDefault="001D77D2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1D77D2" w:rsidRDefault="001D77D2" w:rsidP="000A502D">
      <w:pPr>
        <w:jc w:val="center"/>
        <w:rPr>
          <w:b/>
          <w:bCs/>
          <w:sz w:val="26"/>
          <w:szCs w:val="26"/>
        </w:rPr>
      </w:pPr>
    </w:p>
    <w:p w:rsidR="001D77D2" w:rsidRDefault="001D77D2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с. Алтары</w:t>
      </w:r>
    </w:p>
    <w:p w:rsidR="001D77D2" w:rsidRDefault="001D77D2" w:rsidP="000A502D">
      <w:pPr>
        <w:jc w:val="center"/>
        <w:rPr>
          <w:sz w:val="26"/>
          <w:szCs w:val="26"/>
        </w:rPr>
      </w:pPr>
    </w:p>
    <w:p w:rsidR="001D77D2" w:rsidRDefault="001D77D2" w:rsidP="000A502D">
      <w:pPr>
        <w:jc w:val="center"/>
        <w:rPr>
          <w:sz w:val="26"/>
          <w:szCs w:val="26"/>
        </w:rPr>
      </w:pPr>
    </w:p>
    <w:p w:rsidR="001D77D2" w:rsidRPr="00376A7E" w:rsidRDefault="001D77D2" w:rsidP="0063208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376A7E">
        <w:rPr>
          <w:rFonts w:ascii="Times New Roman" w:hAnsi="Times New Roman" w:cs="Times New Roman"/>
          <w:b/>
          <w:bCs/>
        </w:rPr>
        <w:t>О внесении изменений в решение Совета</w:t>
      </w:r>
    </w:p>
    <w:p w:rsidR="001D77D2" w:rsidRPr="00376A7E" w:rsidRDefault="001D77D2" w:rsidP="0063208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376A7E">
        <w:rPr>
          <w:rFonts w:ascii="Times New Roman" w:hAnsi="Times New Roman" w:cs="Times New Roman"/>
          <w:b/>
          <w:bCs/>
        </w:rPr>
        <w:t xml:space="preserve">депутатов Алтарского сельского поселения </w:t>
      </w:r>
    </w:p>
    <w:p w:rsidR="001D77D2" w:rsidRPr="00376A7E" w:rsidRDefault="001D77D2" w:rsidP="0063208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376A7E">
        <w:rPr>
          <w:rFonts w:ascii="Times New Roman" w:hAnsi="Times New Roman" w:cs="Times New Roman"/>
          <w:b/>
          <w:bCs/>
        </w:rPr>
        <w:t>Ромодановского муниципального</w:t>
      </w:r>
    </w:p>
    <w:p w:rsidR="001D77D2" w:rsidRPr="00376A7E" w:rsidRDefault="001D77D2" w:rsidP="0063208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376A7E">
        <w:rPr>
          <w:rFonts w:ascii="Times New Roman" w:hAnsi="Times New Roman" w:cs="Times New Roman"/>
          <w:b/>
          <w:bCs/>
        </w:rPr>
        <w:t>района Республики Мордовия</w:t>
      </w:r>
    </w:p>
    <w:p w:rsidR="001D77D2" w:rsidRPr="00376A7E" w:rsidRDefault="001D77D2" w:rsidP="0063208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376A7E">
        <w:rPr>
          <w:rFonts w:ascii="Times New Roman" w:hAnsi="Times New Roman" w:cs="Times New Roman"/>
          <w:b/>
          <w:bCs/>
        </w:rPr>
        <w:t xml:space="preserve">от 26 декабря 2020 г № 1 «О бюджете Алтарского </w:t>
      </w:r>
    </w:p>
    <w:p w:rsidR="001D77D2" w:rsidRPr="00376A7E" w:rsidRDefault="001D77D2" w:rsidP="0063208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376A7E">
        <w:rPr>
          <w:rFonts w:ascii="Times New Roman" w:hAnsi="Times New Roman" w:cs="Times New Roman"/>
          <w:b/>
          <w:bCs/>
        </w:rPr>
        <w:t xml:space="preserve">сельского поселения Ромодановского </w:t>
      </w:r>
    </w:p>
    <w:p w:rsidR="001D77D2" w:rsidRPr="00376A7E" w:rsidRDefault="001D77D2" w:rsidP="0063208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376A7E">
        <w:rPr>
          <w:rFonts w:ascii="Times New Roman" w:hAnsi="Times New Roman" w:cs="Times New Roman"/>
          <w:b/>
          <w:bCs/>
        </w:rPr>
        <w:t>муниципального района Республики</w:t>
      </w:r>
    </w:p>
    <w:p w:rsidR="001D77D2" w:rsidRPr="00376A7E" w:rsidRDefault="001D77D2" w:rsidP="0063208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376A7E">
        <w:rPr>
          <w:rFonts w:ascii="Times New Roman" w:hAnsi="Times New Roman" w:cs="Times New Roman"/>
          <w:b/>
          <w:bCs/>
        </w:rPr>
        <w:t>Мордовия на 2021 год и на плановый период</w:t>
      </w:r>
    </w:p>
    <w:p w:rsidR="001D77D2" w:rsidRPr="00376A7E" w:rsidRDefault="001D77D2" w:rsidP="0063208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376A7E">
        <w:rPr>
          <w:rFonts w:ascii="Times New Roman" w:hAnsi="Times New Roman" w:cs="Times New Roman"/>
          <w:b/>
          <w:bCs/>
        </w:rPr>
        <w:t>2022 и 2023 годов»</w:t>
      </w:r>
    </w:p>
    <w:p w:rsidR="001D77D2" w:rsidRDefault="001D77D2" w:rsidP="000A502D">
      <w:pPr>
        <w:shd w:val="clear" w:color="auto" w:fill="FFFFFF"/>
        <w:ind w:left="23" w:right="4383"/>
        <w:rPr>
          <w:sz w:val="26"/>
          <w:szCs w:val="26"/>
        </w:rPr>
      </w:pPr>
    </w:p>
    <w:p w:rsidR="001D77D2" w:rsidRDefault="001D77D2" w:rsidP="000A502D">
      <w:pPr>
        <w:shd w:val="clear" w:color="auto" w:fill="FFFFFF"/>
        <w:rPr>
          <w:sz w:val="26"/>
          <w:szCs w:val="26"/>
        </w:rPr>
      </w:pPr>
    </w:p>
    <w:p w:rsidR="001D77D2" w:rsidRPr="0059767C" w:rsidRDefault="001D77D2" w:rsidP="000A502D">
      <w:pPr>
        <w:ind w:firstLine="851"/>
        <w:rPr>
          <w:sz w:val="22"/>
          <w:szCs w:val="22"/>
        </w:rPr>
      </w:pPr>
      <w:r w:rsidRPr="0059767C">
        <w:rPr>
          <w:sz w:val="22"/>
          <w:szCs w:val="22"/>
        </w:rPr>
        <w:t xml:space="preserve">В соответствии с Бюджетным кодексом Российской Федерации и на основании статьей  54-57 Устава Алтарского сельского поселения, Совет депутатов Алтарского сельского поселения </w:t>
      </w:r>
    </w:p>
    <w:p w:rsidR="001D77D2" w:rsidRDefault="001D77D2" w:rsidP="000A502D">
      <w:pPr>
        <w:jc w:val="center"/>
        <w:rPr>
          <w:sz w:val="28"/>
          <w:szCs w:val="28"/>
        </w:rPr>
      </w:pPr>
    </w:p>
    <w:p w:rsidR="001D77D2" w:rsidRPr="002F0167" w:rsidRDefault="001D77D2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1D77D2" w:rsidRPr="0059767C" w:rsidRDefault="001D77D2" w:rsidP="0059767C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1. Внести в решение Совета депутатов </w:t>
      </w:r>
      <w:r>
        <w:rPr>
          <w:rFonts w:ascii="Times New Roman" w:hAnsi="Times New Roman" w:cs="Times New Roman"/>
        </w:rPr>
        <w:t>Алтарского</w:t>
      </w:r>
      <w:r w:rsidRPr="004A150E">
        <w:rPr>
          <w:rFonts w:ascii="Times New Roman" w:hAnsi="Times New Roman" w:cs="Times New Roman"/>
        </w:rPr>
        <w:t xml:space="preserve"> сельского поселения Ромодановского </w:t>
      </w:r>
      <w:r w:rsidRPr="0059767C">
        <w:rPr>
          <w:rFonts w:ascii="Times New Roman" w:hAnsi="Times New Roman" w:cs="Times New Roman"/>
        </w:rPr>
        <w:t>муниципального района Республики Мордовия от 26.12.2020года №1«О бюджете Алтарского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1D77D2" w:rsidRPr="0059767C" w:rsidRDefault="001D77D2" w:rsidP="00824DA1">
      <w:pPr>
        <w:pStyle w:val="NoSpacing"/>
        <w:jc w:val="both"/>
        <w:rPr>
          <w:sz w:val="22"/>
          <w:szCs w:val="22"/>
        </w:rPr>
      </w:pPr>
      <w:r w:rsidRPr="0059767C">
        <w:rPr>
          <w:sz w:val="22"/>
          <w:szCs w:val="22"/>
        </w:rPr>
        <w:t xml:space="preserve">    1.</w:t>
      </w:r>
      <w:r w:rsidRPr="0059767C">
        <w:rPr>
          <w:sz w:val="22"/>
          <w:szCs w:val="22"/>
        </w:rPr>
        <w:tab/>
        <w:t xml:space="preserve">Утвердить бюджет Алтарского сельского поселения Ромодановского муниципального района Республики Мордовия на 2021год  по доходам в сумме </w:t>
      </w:r>
      <w:r>
        <w:rPr>
          <w:sz w:val="22"/>
          <w:szCs w:val="22"/>
        </w:rPr>
        <w:t>1269,9</w:t>
      </w:r>
      <w:r w:rsidRPr="0059767C">
        <w:rPr>
          <w:sz w:val="22"/>
          <w:szCs w:val="22"/>
        </w:rPr>
        <w:t xml:space="preserve">тыс. рублей, по расходам в сумме </w:t>
      </w:r>
      <w:r>
        <w:rPr>
          <w:sz w:val="22"/>
          <w:szCs w:val="22"/>
        </w:rPr>
        <w:t>1322,9</w:t>
      </w:r>
      <w:r w:rsidRPr="0059767C">
        <w:rPr>
          <w:sz w:val="22"/>
          <w:szCs w:val="22"/>
        </w:rPr>
        <w:t xml:space="preserve"> тыс. рублей, </w:t>
      </w:r>
      <w:r w:rsidRPr="004A150E">
        <w:rPr>
          <w:sz w:val="22"/>
          <w:szCs w:val="22"/>
        </w:rPr>
        <w:t xml:space="preserve">с превышением расходов над доходами в сумме </w:t>
      </w:r>
      <w:r>
        <w:rPr>
          <w:sz w:val="22"/>
          <w:szCs w:val="22"/>
        </w:rPr>
        <w:t>53,0</w:t>
      </w:r>
      <w:r w:rsidRPr="004A150E">
        <w:rPr>
          <w:sz w:val="22"/>
          <w:szCs w:val="22"/>
        </w:rPr>
        <w:t xml:space="preserve"> тыс. рублей, исходя из уровня инфляции, </w:t>
      </w:r>
      <w:r w:rsidRPr="0059767C">
        <w:rPr>
          <w:sz w:val="22"/>
          <w:szCs w:val="22"/>
        </w:rPr>
        <w:t xml:space="preserve"> не превышающего 3,7 процента (декабрь 2021 года к декабрю 2020 года)</w:t>
      </w:r>
    </w:p>
    <w:p w:rsidR="001D77D2" w:rsidRPr="0059767C" w:rsidRDefault="001D77D2" w:rsidP="000A502D">
      <w:pPr>
        <w:pStyle w:val="NoSpacing"/>
        <w:jc w:val="both"/>
        <w:rPr>
          <w:sz w:val="22"/>
          <w:szCs w:val="22"/>
        </w:rPr>
      </w:pPr>
      <w:r w:rsidRPr="0059767C">
        <w:rPr>
          <w:sz w:val="22"/>
          <w:szCs w:val="22"/>
        </w:rPr>
        <w:t xml:space="preserve">     2. Утвердить бюджет Алтарского сельского поселения Ромодановского муниципального района Республики Мордовия на 2022год  по доходам в сумме 835,9тыс. рублей, по расходам в сумме 835,9тыс. рублей ,в том числе условно утвержденные расходы в сумме 18,7 тыс.рублей, исходя из уровня инфляции, не превышающего 4,0 процента (декабрь 2022 года к декабрю 2021 года)</w:t>
      </w:r>
    </w:p>
    <w:p w:rsidR="001D77D2" w:rsidRPr="0059767C" w:rsidRDefault="001D77D2" w:rsidP="000A502D">
      <w:pPr>
        <w:pStyle w:val="NoSpacing"/>
        <w:jc w:val="both"/>
        <w:rPr>
          <w:sz w:val="22"/>
          <w:szCs w:val="22"/>
        </w:rPr>
      </w:pPr>
      <w:r w:rsidRPr="0059767C">
        <w:rPr>
          <w:sz w:val="22"/>
          <w:szCs w:val="22"/>
        </w:rPr>
        <w:t xml:space="preserve">     3. Утвердить бюджет Алтарского сельского поселения Ромодановского муниципального района Республики Мордовия на 2023год  по доходам в сумме 815,8 тыс. рублей, по расходам в сумме 815,8 тыс. рублей, в том числе условно утвержденные расходы в сумме 36,3 тыс.рублей, исходя из уровня инфляции, не превышающего 3,9 процента (декабрь 2023 года к декабрю 2022 года)</w:t>
      </w:r>
    </w:p>
    <w:p w:rsidR="001D77D2" w:rsidRPr="00E274FE" w:rsidRDefault="001D77D2" w:rsidP="0059767C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2)</w:t>
      </w:r>
      <w:r w:rsidRPr="00E274FE">
        <w:rPr>
          <w:rFonts w:ascii="Times New Roman" w:hAnsi="Times New Roman" w:cs="Times New Roman"/>
          <w:b/>
          <w:bCs/>
        </w:rPr>
        <w:t>Статья 7.</w:t>
      </w:r>
      <w:r w:rsidRPr="00E274FE">
        <w:rPr>
          <w:b/>
          <w:bCs/>
        </w:rPr>
        <w:t xml:space="preserve"> </w:t>
      </w:r>
      <w:r w:rsidRPr="00E274FE">
        <w:rPr>
          <w:rFonts w:ascii="Times New Roman" w:hAnsi="Times New Roman" w:cs="Times New Roman"/>
          <w:b/>
          <w:bCs/>
        </w:rPr>
        <w:t xml:space="preserve">Бюджетные ассигнования Дорожного фонда </w:t>
      </w:r>
      <w:r>
        <w:rPr>
          <w:rFonts w:ascii="Times New Roman" w:hAnsi="Times New Roman" w:cs="Times New Roman"/>
          <w:b/>
          <w:bCs/>
        </w:rPr>
        <w:t>Алтарского</w:t>
      </w:r>
      <w:r w:rsidRPr="00E274FE">
        <w:rPr>
          <w:rFonts w:ascii="Times New Roman" w:hAnsi="Times New Roman" w:cs="Times New Roman"/>
          <w:b/>
          <w:bCs/>
        </w:rPr>
        <w:t xml:space="preserve"> сельского поселения Ромодановского муниципального района Республики Мордовия</w:t>
      </w:r>
      <w:r w:rsidRPr="004A150E">
        <w:rPr>
          <w:rFonts w:ascii="Times New Roman" w:hAnsi="Times New Roman" w:cs="Times New Roman"/>
        </w:rPr>
        <w:t xml:space="preserve"> </w:t>
      </w:r>
      <w:r w:rsidRPr="00E274FE">
        <w:rPr>
          <w:rFonts w:ascii="Times New Roman" w:hAnsi="Times New Roman" w:cs="Times New Roman"/>
          <w:b/>
          <w:bCs/>
        </w:rPr>
        <w:t xml:space="preserve">изложить в следующей редакции: </w:t>
      </w:r>
    </w:p>
    <w:p w:rsidR="001D77D2" w:rsidRPr="0059767C" w:rsidRDefault="001D77D2" w:rsidP="0092300E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</w:rPr>
      </w:pPr>
      <w:r w:rsidRPr="0059767C">
        <w:rPr>
          <w:rFonts w:ascii="Times New Roman" w:hAnsi="Times New Roman" w:cs="Times New Roman"/>
        </w:rPr>
        <w:t xml:space="preserve">1. Утвердить объем бюджетных ассигнований Дорожного фонда </w:t>
      </w:r>
      <w:r w:rsidRPr="0059767C">
        <w:rPr>
          <w:rFonts w:ascii="Times New Roman" w:hAnsi="Times New Roman" w:cs="Times New Roman"/>
          <w:spacing w:val="2"/>
        </w:rPr>
        <w:t xml:space="preserve">Алтарского </w:t>
      </w:r>
      <w:r w:rsidRPr="0059767C">
        <w:rPr>
          <w:rFonts w:ascii="Times New Roman" w:hAnsi="Times New Roman" w:cs="Times New Roman"/>
        </w:rPr>
        <w:t>сельского поселения</w:t>
      </w:r>
      <w:r w:rsidRPr="0059767C">
        <w:rPr>
          <w:rFonts w:ascii="Times New Roman" w:hAnsi="Times New Roman" w:cs="Times New Roman"/>
          <w:b/>
          <w:bCs/>
        </w:rPr>
        <w:t xml:space="preserve"> </w:t>
      </w:r>
      <w:r w:rsidRPr="0059767C">
        <w:rPr>
          <w:rFonts w:ascii="Times New Roman" w:hAnsi="Times New Roman" w:cs="Times New Roman"/>
        </w:rPr>
        <w:t xml:space="preserve">Ромодановского муниципального района на 2021 год в сумме </w:t>
      </w:r>
      <w:r>
        <w:rPr>
          <w:rFonts w:ascii="Times New Roman" w:hAnsi="Times New Roman" w:cs="Times New Roman"/>
        </w:rPr>
        <w:t>115,9</w:t>
      </w:r>
      <w:r w:rsidRPr="0059767C">
        <w:rPr>
          <w:rFonts w:ascii="Times New Roman" w:hAnsi="Times New Roman" w:cs="Times New Roman"/>
        </w:rPr>
        <w:t xml:space="preserve"> тыс. рублей, на 2022 год в сумме 62,9тыс.рублей,на 2023год в сумме 62,9тыс.рублей. </w:t>
      </w:r>
    </w:p>
    <w:p w:rsidR="001D77D2" w:rsidRPr="0059767C" w:rsidRDefault="001D77D2" w:rsidP="0092300E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</w:rPr>
      </w:pPr>
      <w:r w:rsidRPr="0059767C">
        <w:rPr>
          <w:rFonts w:ascii="Times New Roman" w:hAnsi="Times New Roman" w:cs="Times New Roman"/>
        </w:rPr>
        <w:t>2. Иные направления расходования  бюджетных ассигнований Дорожного фонда</w:t>
      </w:r>
      <w:r w:rsidRPr="0059767C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59767C">
        <w:rPr>
          <w:rFonts w:ascii="Times New Roman" w:hAnsi="Times New Roman" w:cs="Times New Roman"/>
          <w:spacing w:val="2"/>
        </w:rPr>
        <w:t xml:space="preserve">Алтарского </w:t>
      </w:r>
      <w:r w:rsidRPr="0059767C">
        <w:rPr>
          <w:rFonts w:ascii="Times New Roman" w:hAnsi="Times New Roman" w:cs="Times New Roman"/>
        </w:rPr>
        <w:t xml:space="preserve">сельского поселения Ромодановского муниципального района определяются в соответствии с порядком формирования и использования бюджетных ассигнований Дорожного фонда </w:t>
      </w:r>
      <w:r w:rsidRPr="0059767C">
        <w:rPr>
          <w:rFonts w:ascii="Times New Roman" w:hAnsi="Times New Roman" w:cs="Times New Roman"/>
          <w:spacing w:val="2"/>
        </w:rPr>
        <w:t>Алтарского</w:t>
      </w:r>
      <w:r w:rsidRPr="0059767C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59767C">
        <w:rPr>
          <w:rFonts w:ascii="Times New Roman" w:hAnsi="Times New Roman" w:cs="Times New Roman"/>
        </w:rPr>
        <w:t>сельского поселения</w:t>
      </w:r>
      <w:r w:rsidRPr="0059767C">
        <w:rPr>
          <w:rFonts w:ascii="Times New Roman" w:hAnsi="Times New Roman" w:cs="Times New Roman"/>
          <w:b/>
          <w:bCs/>
        </w:rPr>
        <w:t xml:space="preserve"> </w:t>
      </w:r>
      <w:r w:rsidRPr="0059767C">
        <w:rPr>
          <w:rFonts w:ascii="Times New Roman" w:hAnsi="Times New Roman" w:cs="Times New Roman"/>
        </w:rPr>
        <w:t xml:space="preserve">Ромодановского муниципального района, установленном администрацией </w:t>
      </w:r>
      <w:r w:rsidRPr="0059767C">
        <w:rPr>
          <w:rFonts w:ascii="Times New Roman" w:hAnsi="Times New Roman" w:cs="Times New Roman"/>
          <w:spacing w:val="2"/>
        </w:rPr>
        <w:t xml:space="preserve">Алтарского </w:t>
      </w:r>
      <w:r w:rsidRPr="0059767C">
        <w:rPr>
          <w:rFonts w:ascii="Times New Roman" w:hAnsi="Times New Roman" w:cs="Times New Roman"/>
        </w:rPr>
        <w:t>сельского поселения Ромодановского муниципального района.</w:t>
      </w:r>
    </w:p>
    <w:p w:rsidR="001D77D2" w:rsidRPr="004A150E" w:rsidRDefault="001D77D2" w:rsidP="0059767C">
      <w:pPr>
        <w:pStyle w:val="1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             3</w:t>
      </w:r>
      <w:r w:rsidRPr="004A150E">
        <w:rPr>
          <w:sz w:val="22"/>
          <w:szCs w:val="22"/>
        </w:rPr>
        <w:t xml:space="preserve">). Приложение №3,№4,№5 к решению сессии «О бюджете </w:t>
      </w:r>
      <w:r>
        <w:rPr>
          <w:sz w:val="22"/>
          <w:szCs w:val="22"/>
        </w:rPr>
        <w:t>Алтарского</w:t>
      </w:r>
      <w:r w:rsidRPr="004A150E">
        <w:rPr>
          <w:sz w:val="22"/>
          <w:szCs w:val="22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и</w:t>
      </w:r>
      <w:r w:rsidRPr="004A150E">
        <w:rPr>
          <w:color w:val="000000"/>
          <w:sz w:val="22"/>
          <w:szCs w:val="22"/>
        </w:rPr>
        <w:t>зложить в следующей редакции согласно приложений №1,№2,№3 (приложение прилагаются)</w:t>
      </w:r>
    </w:p>
    <w:p w:rsidR="001D77D2" w:rsidRPr="004A150E" w:rsidRDefault="001D77D2" w:rsidP="0059767C">
      <w:pPr>
        <w:ind w:firstLine="720"/>
        <w:rPr>
          <w:b/>
          <w:bCs/>
          <w:sz w:val="22"/>
          <w:szCs w:val="22"/>
        </w:rPr>
      </w:pPr>
      <w:r>
        <w:rPr>
          <w:sz w:val="22"/>
          <w:szCs w:val="22"/>
        </w:rPr>
        <w:t>4)</w:t>
      </w:r>
      <w:r w:rsidRPr="004A150E">
        <w:rPr>
          <w:sz w:val="22"/>
          <w:szCs w:val="22"/>
        </w:rPr>
        <w:t>. Настоящее решение вступает в силу со дня его официального опубликования</w:t>
      </w:r>
    </w:p>
    <w:p w:rsidR="001D77D2" w:rsidRPr="00704FF0" w:rsidRDefault="001D77D2" w:rsidP="0059767C">
      <w:pPr>
        <w:ind w:firstLine="851"/>
        <w:rPr>
          <w:sz w:val="28"/>
          <w:szCs w:val="28"/>
        </w:rPr>
      </w:pPr>
    </w:p>
    <w:p w:rsidR="001D77D2" w:rsidRDefault="001D77D2" w:rsidP="0059767C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1D77D2" w:rsidRDefault="001D77D2" w:rsidP="000A502D">
      <w:pPr>
        <w:spacing w:line="230" w:lineRule="auto"/>
        <w:rPr>
          <w:b/>
          <w:bCs/>
          <w:sz w:val="28"/>
          <w:szCs w:val="28"/>
        </w:rPr>
      </w:pPr>
    </w:p>
    <w:p w:rsidR="001D77D2" w:rsidRDefault="001D77D2" w:rsidP="000A502D">
      <w:pPr>
        <w:ind w:firstLine="851"/>
        <w:rPr>
          <w:sz w:val="28"/>
          <w:szCs w:val="28"/>
        </w:rPr>
      </w:pPr>
    </w:p>
    <w:p w:rsidR="001D77D2" w:rsidRDefault="001D77D2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1D77D2" w:rsidRDefault="001D77D2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1D77D2" w:rsidRDefault="001D77D2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1D77D2" w:rsidRDefault="001D77D2" w:rsidP="000A502D">
      <w:pPr>
        <w:shd w:val="clear" w:color="auto" w:fill="FFFFFF"/>
        <w:tabs>
          <w:tab w:val="left" w:pos="6838"/>
        </w:tabs>
        <w:ind w:left="53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Глава </w:t>
      </w:r>
      <w:r>
        <w:rPr>
          <w:b/>
          <w:bCs/>
          <w:spacing w:val="2"/>
          <w:sz w:val="26"/>
          <w:szCs w:val="26"/>
        </w:rPr>
        <w:t>Алтарского</w:t>
      </w:r>
    </w:p>
    <w:p w:rsidR="001D77D2" w:rsidRDefault="001D77D2" w:rsidP="000A502D">
      <w:pPr>
        <w:shd w:val="clear" w:color="auto" w:fill="FFFFFF"/>
        <w:tabs>
          <w:tab w:val="left" w:pos="7938"/>
        </w:tabs>
        <w:ind w:left="53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сельского поселения                                                     М.Х. Кузяев</w:t>
      </w: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A2849">
      <w:pPr>
        <w:ind w:firstLine="708"/>
        <w:jc w:val="right"/>
      </w:pPr>
    </w:p>
    <w:p w:rsidR="001D77D2" w:rsidRDefault="001D77D2" w:rsidP="00127C3E">
      <w:pPr>
        <w:ind w:firstLine="708"/>
        <w:jc w:val="right"/>
      </w:pPr>
    </w:p>
    <w:p w:rsidR="001D77D2" w:rsidRPr="0062252E" w:rsidRDefault="001D77D2" w:rsidP="00127C3E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1</w:t>
      </w:r>
    </w:p>
    <w:p w:rsidR="001D77D2" w:rsidRPr="0062252E" w:rsidRDefault="001D77D2" w:rsidP="00127C3E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1D77D2" w:rsidRPr="0062252E" w:rsidRDefault="001D77D2" w:rsidP="00127C3E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Алтарского</w:t>
      </w:r>
      <w:r w:rsidRPr="0062252E">
        <w:rPr>
          <w:spacing w:val="-1"/>
        </w:rPr>
        <w:t xml:space="preserve"> сельского поселения</w:t>
      </w:r>
    </w:p>
    <w:p w:rsidR="001D77D2" w:rsidRDefault="001D77D2" w:rsidP="00127C3E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</w:rPr>
        <w:t xml:space="preserve"> </w:t>
      </w:r>
      <w:r w:rsidRPr="0090787E">
        <w:rPr>
          <w:spacing w:val="-1"/>
        </w:rPr>
        <w:t>2</w:t>
      </w:r>
      <w:r>
        <w:rPr>
          <w:spacing w:val="-1"/>
        </w:rPr>
        <w:t>9</w:t>
      </w:r>
      <w:r w:rsidRPr="0090787E">
        <w:rPr>
          <w:spacing w:val="-1"/>
        </w:rPr>
        <w:t>.01.2021г№</w:t>
      </w:r>
      <w:r>
        <w:rPr>
          <w:spacing w:val="-1"/>
        </w:rPr>
        <w:t>1</w:t>
      </w:r>
    </w:p>
    <w:p w:rsidR="001D77D2" w:rsidRPr="0090787E" w:rsidRDefault="001D77D2" w:rsidP="00127C3E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>« О внесение изменени</w:t>
      </w:r>
      <w:r>
        <w:rPr>
          <w:rFonts w:ascii="Times New Roman" w:hAnsi="Times New Roman" w:cs="Times New Roman"/>
          <w:sz w:val="20"/>
          <w:szCs w:val="20"/>
        </w:rPr>
        <w:t>й</w:t>
      </w:r>
      <w:r w:rsidRPr="0090787E">
        <w:rPr>
          <w:rFonts w:ascii="Times New Roman" w:hAnsi="Times New Roman" w:cs="Times New Roman"/>
          <w:sz w:val="20"/>
          <w:szCs w:val="20"/>
        </w:rPr>
        <w:t xml:space="preserve"> в решение Совета депутатов 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1D77D2" w:rsidRPr="0090787E" w:rsidRDefault="001D77D2" w:rsidP="00127C3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1D77D2" w:rsidRPr="0090787E" w:rsidRDefault="001D77D2" w:rsidP="00127C3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1D77D2" w:rsidRPr="0090787E" w:rsidRDefault="001D77D2" w:rsidP="00127C3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1D77D2" w:rsidRPr="0090787E" w:rsidRDefault="001D77D2" w:rsidP="00127C3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плановый период  2022 и 2023 годов»</w:t>
      </w:r>
    </w:p>
    <w:p w:rsidR="001D77D2" w:rsidRPr="0090787E" w:rsidRDefault="001D77D2" w:rsidP="00127C3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</w:p>
    <w:p w:rsidR="001D77D2" w:rsidRPr="00AF7315" w:rsidRDefault="001D77D2" w:rsidP="001A2849">
      <w:pPr>
        <w:jc w:val="center"/>
        <w:rPr>
          <w:b/>
          <w:bCs/>
          <w:color w:val="000000"/>
          <w:sz w:val="22"/>
          <w:szCs w:val="22"/>
        </w:rPr>
      </w:pPr>
      <w:r w:rsidRPr="00AF7315">
        <w:rPr>
          <w:b/>
          <w:bCs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bCs/>
          <w:color w:val="000000"/>
          <w:sz w:val="22"/>
          <w:szCs w:val="22"/>
        </w:rPr>
        <w:br/>
      </w:r>
      <w:r w:rsidRPr="00AF7315">
        <w:rPr>
          <w:b/>
          <w:bCs/>
          <w:color w:val="000000"/>
          <w:sz w:val="22"/>
          <w:szCs w:val="22"/>
        </w:rPr>
        <w:t xml:space="preserve"> АЛТАРСКОГО СЕЛЬСКОГО ПОСЕЛЕНИЯ </w:t>
      </w:r>
      <w:r>
        <w:rPr>
          <w:b/>
          <w:bCs/>
          <w:color w:val="000000"/>
          <w:sz w:val="22"/>
          <w:szCs w:val="22"/>
        </w:rPr>
        <w:br/>
      </w:r>
      <w:r w:rsidRPr="00AF7315">
        <w:rPr>
          <w:b/>
          <w:bCs/>
          <w:color w:val="000000"/>
          <w:sz w:val="22"/>
          <w:szCs w:val="22"/>
        </w:rPr>
        <w:t>РОМОДАНОВСКОГОМУНИЦИПАЛЬНОГО РАЙОНА НА 2021г</w:t>
      </w:r>
    </w:p>
    <w:p w:rsidR="001D77D2" w:rsidRDefault="001D77D2" w:rsidP="001A2849">
      <w:pPr>
        <w:jc w:val="center"/>
      </w:pPr>
      <w:r w:rsidRPr="00AF7315">
        <w:rPr>
          <w:b/>
          <w:bCs/>
          <w:color w:val="000000"/>
          <w:sz w:val="22"/>
          <w:szCs w:val="22"/>
        </w:rPr>
        <w:t>И ПЛАНОВЫЙ ПЕРИОД 2022 И 2023 ГОДОВ»</w:t>
      </w:r>
    </w:p>
    <w:p w:rsidR="001D77D2" w:rsidRDefault="001D77D2" w:rsidP="002D33C1">
      <w:pPr>
        <w:ind w:firstLine="708"/>
        <w:jc w:val="right"/>
      </w:pPr>
    </w:p>
    <w:p w:rsidR="001D77D2" w:rsidRDefault="001D77D2" w:rsidP="002D33C1">
      <w:pPr>
        <w:ind w:firstLine="708"/>
        <w:jc w:val="right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59"/>
        <w:gridCol w:w="1559"/>
        <w:gridCol w:w="1275"/>
        <w:gridCol w:w="958"/>
      </w:tblGrid>
      <w:tr w:rsidR="001D77D2">
        <w:tc>
          <w:tcPr>
            <w:tcW w:w="2517" w:type="dxa"/>
          </w:tcPr>
          <w:p w:rsidR="001D77D2" w:rsidRPr="007126C3" w:rsidRDefault="001D77D2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59" w:type="dxa"/>
          </w:tcPr>
          <w:p w:rsidR="001D77D2" w:rsidRPr="007126C3" w:rsidRDefault="001D77D2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Наименование доходов</w:t>
            </w:r>
          </w:p>
        </w:tc>
        <w:tc>
          <w:tcPr>
            <w:tcW w:w="1559" w:type="dxa"/>
          </w:tcPr>
          <w:p w:rsidR="001D77D2" w:rsidRPr="007126C3" w:rsidRDefault="001D77D2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1D77D2" w:rsidRPr="007126C3" w:rsidRDefault="001D77D2" w:rsidP="007126C3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2022</w:t>
            </w:r>
          </w:p>
          <w:p w:rsidR="001D77D2" w:rsidRPr="007126C3" w:rsidRDefault="001D77D2" w:rsidP="007126C3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год</w:t>
            </w:r>
          </w:p>
        </w:tc>
        <w:tc>
          <w:tcPr>
            <w:tcW w:w="958" w:type="dxa"/>
          </w:tcPr>
          <w:p w:rsidR="001D77D2" w:rsidRPr="007126C3" w:rsidRDefault="001D77D2" w:rsidP="007126C3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2023 год</w:t>
            </w:r>
          </w:p>
        </w:tc>
      </w:tr>
      <w:tr w:rsidR="001D77D2">
        <w:tc>
          <w:tcPr>
            <w:tcW w:w="2517" w:type="dxa"/>
          </w:tcPr>
          <w:p w:rsidR="001D77D2" w:rsidRPr="007126C3" w:rsidRDefault="001D77D2" w:rsidP="001A2849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59" w:type="dxa"/>
          </w:tcPr>
          <w:p w:rsidR="001D77D2" w:rsidRPr="007126C3" w:rsidRDefault="001D77D2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59" w:type="dxa"/>
          </w:tcPr>
          <w:p w:rsidR="001D77D2" w:rsidRPr="007126C3" w:rsidRDefault="001D77D2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909,0</w:t>
            </w:r>
          </w:p>
        </w:tc>
        <w:tc>
          <w:tcPr>
            <w:tcW w:w="1275" w:type="dxa"/>
          </w:tcPr>
          <w:p w:rsidR="001D77D2" w:rsidRPr="007126C3" w:rsidRDefault="001D77D2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519,8</w:t>
            </w:r>
          </w:p>
        </w:tc>
        <w:tc>
          <w:tcPr>
            <w:tcW w:w="958" w:type="dxa"/>
          </w:tcPr>
          <w:p w:rsidR="001D77D2" w:rsidRPr="007126C3" w:rsidRDefault="001D77D2" w:rsidP="001A284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535,4</w:t>
            </w:r>
          </w:p>
        </w:tc>
      </w:tr>
      <w:tr w:rsidR="001D77D2">
        <w:tc>
          <w:tcPr>
            <w:tcW w:w="2517" w:type="dxa"/>
          </w:tcPr>
          <w:p w:rsidR="001D77D2" w:rsidRPr="007126C3" w:rsidRDefault="001D77D2" w:rsidP="001A2849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59" w:type="dxa"/>
          </w:tcPr>
          <w:p w:rsidR="001D77D2" w:rsidRPr="007126C3" w:rsidRDefault="001D77D2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59" w:type="dxa"/>
          </w:tcPr>
          <w:p w:rsidR="001D77D2" w:rsidRDefault="001D77D2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622,1</w:t>
            </w:r>
          </w:p>
          <w:p w:rsidR="001D77D2" w:rsidRPr="007126C3" w:rsidRDefault="001D77D2" w:rsidP="007126C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</w:tcPr>
          <w:p w:rsidR="001D77D2" w:rsidRPr="007126C3" w:rsidRDefault="001D77D2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369,2</w:t>
            </w:r>
          </w:p>
        </w:tc>
        <w:tc>
          <w:tcPr>
            <w:tcW w:w="958" w:type="dxa"/>
          </w:tcPr>
          <w:p w:rsidR="001D77D2" w:rsidRPr="007126C3" w:rsidRDefault="001D77D2" w:rsidP="001A284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382,1</w:t>
            </w:r>
          </w:p>
        </w:tc>
      </w:tr>
      <w:tr w:rsidR="001D77D2">
        <w:tc>
          <w:tcPr>
            <w:tcW w:w="2517" w:type="dxa"/>
          </w:tcPr>
          <w:p w:rsidR="001D77D2" w:rsidRPr="007126C3" w:rsidRDefault="001D77D2" w:rsidP="001A2849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2 02 15001 10 0000 150</w:t>
            </w:r>
          </w:p>
        </w:tc>
        <w:tc>
          <w:tcPr>
            <w:tcW w:w="3259" w:type="dxa"/>
          </w:tcPr>
          <w:p w:rsidR="001D77D2" w:rsidRPr="007126C3" w:rsidRDefault="001D77D2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59" w:type="dxa"/>
          </w:tcPr>
          <w:p w:rsidR="001D77D2" w:rsidRPr="007126C3" w:rsidRDefault="001D77D2" w:rsidP="007126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439,6</w:t>
            </w:r>
          </w:p>
        </w:tc>
        <w:tc>
          <w:tcPr>
            <w:tcW w:w="1275" w:type="dxa"/>
          </w:tcPr>
          <w:p w:rsidR="001D77D2" w:rsidRPr="007126C3" w:rsidRDefault="001D77D2" w:rsidP="007126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369,2</w:t>
            </w:r>
          </w:p>
        </w:tc>
        <w:tc>
          <w:tcPr>
            <w:tcW w:w="958" w:type="dxa"/>
          </w:tcPr>
          <w:p w:rsidR="001D77D2" w:rsidRPr="007126C3" w:rsidRDefault="001D77D2" w:rsidP="001A2849">
            <w:pPr>
              <w:rPr>
                <w:color w:val="000000"/>
              </w:rPr>
            </w:pPr>
            <w:r>
              <w:rPr>
                <w:color w:val="000000"/>
              </w:rPr>
              <w:t>382,1</w:t>
            </w:r>
          </w:p>
        </w:tc>
      </w:tr>
      <w:tr w:rsidR="001D77D2">
        <w:tc>
          <w:tcPr>
            <w:tcW w:w="2517" w:type="dxa"/>
          </w:tcPr>
          <w:p w:rsidR="001D77D2" w:rsidRPr="007126C3" w:rsidRDefault="001D77D2" w:rsidP="001A2849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2 02 15002 10 0000 151</w:t>
            </w:r>
          </w:p>
        </w:tc>
        <w:tc>
          <w:tcPr>
            <w:tcW w:w="3259" w:type="dxa"/>
          </w:tcPr>
          <w:p w:rsidR="001D77D2" w:rsidRPr="007126C3" w:rsidRDefault="001D77D2" w:rsidP="007E3522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</w:t>
            </w:r>
            <w:r>
              <w:rPr>
                <w:color w:val="000000"/>
              </w:rPr>
              <w:t>и бюджетам сельских поселений</w:t>
            </w:r>
            <w:r w:rsidRPr="007126C3">
              <w:rPr>
                <w:color w:val="000000"/>
              </w:rPr>
              <w:t xml:space="preserve">  на поддержку мер по обеспечению сбалансированности бюджетов</w:t>
            </w:r>
          </w:p>
        </w:tc>
        <w:tc>
          <w:tcPr>
            <w:tcW w:w="1559" w:type="dxa"/>
          </w:tcPr>
          <w:p w:rsidR="001D77D2" w:rsidRPr="007126C3" w:rsidRDefault="001D77D2" w:rsidP="007126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182,5</w:t>
            </w:r>
          </w:p>
        </w:tc>
        <w:tc>
          <w:tcPr>
            <w:tcW w:w="1275" w:type="dxa"/>
          </w:tcPr>
          <w:p w:rsidR="001D77D2" w:rsidRPr="007126C3" w:rsidRDefault="001D77D2" w:rsidP="007126C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1D77D2" w:rsidRPr="007126C3" w:rsidRDefault="001D77D2" w:rsidP="001A2849">
            <w:pPr>
              <w:rPr>
                <w:b/>
                <w:bCs/>
                <w:color w:val="000000"/>
              </w:rPr>
            </w:pPr>
          </w:p>
        </w:tc>
      </w:tr>
      <w:tr w:rsidR="001D77D2">
        <w:tc>
          <w:tcPr>
            <w:tcW w:w="2517" w:type="dxa"/>
          </w:tcPr>
          <w:p w:rsidR="001D77D2" w:rsidRPr="007F6445" w:rsidRDefault="001D77D2" w:rsidP="007F6445">
            <w:pPr>
              <w:jc w:val="center"/>
              <w:rPr>
                <w:b/>
                <w:bCs/>
                <w:color w:val="000000"/>
              </w:rPr>
            </w:pPr>
            <w:r w:rsidRPr="007F6445">
              <w:rPr>
                <w:b/>
                <w:bCs/>
                <w:color w:val="000000"/>
              </w:rPr>
              <w:t>2 02 20000 00 00000 000</w:t>
            </w:r>
          </w:p>
        </w:tc>
        <w:tc>
          <w:tcPr>
            <w:tcW w:w="3259" w:type="dxa"/>
          </w:tcPr>
          <w:p w:rsidR="001D77D2" w:rsidRPr="007126C3" w:rsidRDefault="001D77D2" w:rsidP="007F6445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</w:t>
            </w:r>
            <w:r>
              <w:rPr>
                <w:b/>
                <w:bCs/>
              </w:rPr>
              <w:t>сидии</w:t>
            </w:r>
            <w:r w:rsidRPr="007126C3">
              <w:rPr>
                <w:b/>
                <w:bCs/>
              </w:rPr>
              <w:t xml:space="preserve"> бюджетам бюджетной системы Российской Федерации</w:t>
            </w:r>
            <w:r>
              <w:rPr>
                <w:b/>
                <w:bCs/>
              </w:rPr>
              <w:t>(межбюджетные субсидии)</w:t>
            </w:r>
          </w:p>
        </w:tc>
        <w:tc>
          <w:tcPr>
            <w:tcW w:w="1559" w:type="dxa"/>
          </w:tcPr>
          <w:p w:rsidR="001D77D2" w:rsidRPr="007F6445" w:rsidRDefault="001D77D2" w:rsidP="007F6445">
            <w:pPr>
              <w:jc w:val="center"/>
              <w:rPr>
                <w:b/>
                <w:bCs/>
                <w:color w:val="000000"/>
              </w:rPr>
            </w:pPr>
            <w:r w:rsidRPr="007F6445">
              <w:rPr>
                <w:b/>
                <w:bCs/>
                <w:color w:val="000000"/>
              </w:rPr>
              <w:t>136,9</w:t>
            </w:r>
          </w:p>
        </w:tc>
        <w:tc>
          <w:tcPr>
            <w:tcW w:w="1275" w:type="dxa"/>
          </w:tcPr>
          <w:p w:rsidR="001D77D2" w:rsidRPr="007126C3" w:rsidRDefault="001D77D2" w:rsidP="007126C3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1D77D2" w:rsidRPr="00602009" w:rsidRDefault="001D77D2" w:rsidP="001A2849">
            <w:pPr>
              <w:rPr>
                <w:b/>
                <w:bCs/>
              </w:rPr>
            </w:pPr>
          </w:p>
        </w:tc>
      </w:tr>
      <w:tr w:rsidR="001D77D2">
        <w:tc>
          <w:tcPr>
            <w:tcW w:w="2517" w:type="dxa"/>
          </w:tcPr>
          <w:p w:rsidR="001D77D2" w:rsidRPr="007126C3" w:rsidRDefault="001D77D2" w:rsidP="007F6445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259" w:type="dxa"/>
          </w:tcPr>
          <w:p w:rsidR="001D77D2" w:rsidRPr="007F6445" w:rsidRDefault="001D77D2" w:rsidP="007F64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59" w:type="dxa"/>
          </w:tcPr>
          <w:p w:rsidR="001D77D2" w:rsidRPr="007126C3" w:rsidRDefault="001D77D2" w:rsidP="007F64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136,9</w:t>
            </w:r>
          </w:p>
        </w:tc>
        <w:tc>
          <w:tcPr>
            <w:tcW w:w="1275" w:type="dxa"/>
          </w:tcPr>
          <w:p w:rsidR="001D77D2" w:rsidRPr="007126C3" w:rsidRDefault="001D77D2" w:rsidP="007126C3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1D77D2" w:rsidRPr="00602009" w:rsidRDefault="001D77D2" w:rsidP="001A2849">
            <w:pPr>
              <w:rPr>
                <w:b/>
                <w:bCs/>
              </w:rPr>
            </w:pPr>
          </w:p>
        </w:tc>
      </w:tr>
      <w:tr w:rsidR="001D77D2">
        <w:tc>
          <w:tcPr>
            <w:tcW w:w="2517" w:type="dxa"/>
          </w:tcPr>
          <w:p w:rsidR="001D77D2" w:rsidRPr="007126C3" w:rsidRDefault="001D77D2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2 02 </w:t>
            </w:r>
            <w:r w:rsidRPr="007126C3">
              <w:rPr>
                <w:b/>
                <w:bCs/>
                <w:color w:val="000000"/>
              </w:rPr>
              <w:t>30</w:t>
            </w:r>
            <w:r>
              <w:rPr>
                <w:b/>
                <w:bCs/>
                <w:color w:val="000000"/>
              </w:rPr>
              <w:t>0</w:t>
            </w:r>
            <w:r w:rsidRPr="007126C3">
              <w:rPr>
                <w:b/>
                <w:bCs/>
                <w:color w:val="000000"/>
              </w:rPr>
              <w:t>00 00 0000 000</w:t>
            </w:r>
          </w:p>
        </w:tc>
        <w:tc>
          <w:tcPr>
            <w:tcW w:w="3259" w:type="dxa"/>
          </w:tcPr>
          <w:p w:rsidR="001D77D2" w:rsidRPr="007126C3" w:rsidRDefault="001D77D2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59" w:type="dxa"/>
          </w:tcPr>
          <w:p w:rsidR="001D77D2" w:rsidRPr="007126C3" w:rsidRDefault="001D77D2" w:rsidP="007126C3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87,1</w:t>
            </w:r>
          </w:p>
        </w:tc>
        <w:tc>
          <w:tcPr>
            <w:tcW w:w="1275" w:type="dxa"/>
          </w:tcPr>
          <w:p w:rsidR="001D77D2" w:rsidRPr="007126C3" w:rsidRDefault="001D77D2" w:rsidP="007126C3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87,7</w:t>
            </w:r>
          </w:p>
        </w:tc>
        <w:tc>
          <w:tcPr>
            <w:tcW w:w="958" w:type="dxa"/>
          </w:tcPr>
          <w:p w:rsidR="001D77D2" w:rsidRPr="00602009" w:rsidRDefault="001D77D2" w:rsidP="001A2849">
            <w:pPr>
              <w:rPr>
                <w:b/>
                <w:bCs/>
              </w:rPr>
            </w:pPr>
            <w:r w:rsidRPr="00602009">
              <w:rPr>
                <w:b/>
                <w:bCs/>
              </w:rPr>
              <w:t>90,4</w:t>
            </w:r>
          </w:p>
        </w:tc>
      </w:tr>
      <w:tr w:rsidR="001D77D2">
        <w:tc>
          <w:tcPr>
            <w:tcW w:w="2517" w:type="dxa"/>
          </w:tcPr>
          <w:p w:rsidR="001D77D2" w:rsidRPr="007126C3" w:rsidRDefault="001D77D2" w:rsidP="00761672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2 02 3</w:t>
            </w:r>
            <w:r>
              <w:rPr>
                <w:color w:val="000000"/>
              </w:rPr>
              <w:t>0</w:t>
            </w:r>
            <w:r w:rsidRPr="007126C3">
              <w:rPr>
                <w:color w:val="000000"/>
              </w:rPr>
              <w:t>024 10 0000 150</w:t>
            </w:r>
          </w:p>
        </w:tc>
        <w:tc>
          <w:tcPr>
            <w:tcW w:w="3259" w:type="dxa"/>
          </w:tcPr>
          <w:p w:rsidR="001D77D2" w:rsidRPr="007126C3" w:rsidRDefault="001D77D2" w:rsidP="007126C3">
            <w:pPr>
              <w:jc w:val="center"/>
              <w:rPr>
                <w:color w:val="000000"/>
              </w:rPr>
            </w:pPr>
            <w:r w:rsidRPr="0049172A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59" w:type="dxa"/>
          </w:tcPr>
          <w:p w:rsidR="001D77D2" w:rsidRPr="007126C3" w:rsidRDefault="001D77D2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0,3</w:t>
            </w:r>
          </w:p>
        </w:tc>
        <w:tc>
          <w:tcPr>
            <w:tcW w:w="1275" w:type="dxa"/>
          </w:tcPr>
          <w:p w:rsidR="001D77D2" w:rsidRPr="007126C3" w:rsidRDefault="001D77D2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0,3</w:t>
            </w:r>
          </w:p>
        </w:tc>
        <w:tc>
          <w:tcPr>
            <w:tcW w:w="958" w:type="dxa"/>
          </w:tcPr>
          <w:p w:rsidR="001D77D2" w:rsidRDefault="001D77D2" w:rsidP="001A2849">
            <w:r>
              <w:t>0,3</w:t>
            </w:r>
          </w:p>
        </w:tc>
      </w:tr>
      <w:tr w:rsidR="001D77D2">
        <w:tc>
          <w:tcPr>
            <w:tcW w:w="2517" w:type="dxa"/>
          </w:tcPr>
          <w:p w:rsidR="001D77D2" w:rsidRPr="007126C3" w:rsidRDefault="001D77D2" w:rsidP="00761672">
            <w:pPr>
              <w:rPr>
                <w:color w:val="000000"/>
              </w:rPr>
            </w:pPr>
            <w:r>
              <w:rPr>
                <w:color w:val="000000"/>
              </w:rPr>
              <w:t xml:space="preserve">   2 02 </w:t>
            </w:r>
            <w:r w:rsidRPr="007126C3">
              <w:rPr>
                <w:color w:val="000000"/>
              </w:rPr>
              <w:t>35</w:t>
            </w:r>
            <w:r>
              <w:rPr>
                <w:color w:val="000000"/>
              </w:rPr>
              <w:t>1</w:t>
            </w:r>
            <w:r w:rsidRPr="007126C3">
              <w:rPr>
                <w:color w:val="000000"/>
              </w:rPr>
              <w:t xml:space="preserve">18 10 </w:t>
            </w:r>
            <w:r>
              <w:rPr>
                <w:color w:val="000000"/>
              </w:rPr>
              <w:t xml:space="preserve">0000 </w:t>
            </w:r>
            <w:r w:rsidRPr="007126C3">
              <w:rPr>
                <w:color w:val="000000"/>
              </w:rPr>
              <w:t xml:space="preserve"> 150</w:t>
            </w:r>
          </w:p>
        </w:tc>
        <w:tc>
          <w:tcPr>
            <w:tcW w:w="3259" w:type="dxa"/>
          </w:tcPr>
          <w:p w:rsidR="001D77D2" w:rsidRPr="007126C3" w:rsidRDefault="001D77D2" w:rsidP="00761672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</w:tcPr>
          <w:p w:rsidR="001D77D2" w:rsidRPr="007126C3" w:rsidRDefault="001D77D2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1D77D2" w:rsidRPr="007126C3" w:rsidRDefault="001D77D2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1D77D2" w:rsidRDefault="001D77D2" w:rsidP="001A2849">
            <w:r>
              <w:t>90,1</w:t>
            </w:r>
          </w:p>
        </w:tc>
      </w:tr>
      <w:tr w:rsidR="001D77D2">
        <w:tc>
          <w:tcPr>
            <w:tcW w:w="2517" w:type="dxa"/>
          </w:tcPr>
          <w:p w:rsidR="001D77D2" w:rsidRPr="007126C3" w:rsidRDefault="001D77D2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59" w:type="dxa"/>
          </w:tcPr>
          <w:p w:rsidR="001D77D2" w:rsidRPr="007126C3" w:rsidRDefault="001D77D2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59" w:type="dxa"/>
          </w:tcPr>
          <w:p w:rsidR="001D77D2" w:rsidRPr="007126C3" w:rsidRDefault="001D77D2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62,9</w:t>
            </w:r>
          </w:p>
        </w:tc>
        <w:tc>
          <w:tcPr>
            <w:tcW w:w="1275" w:type="dxa"/>
          </w:tcPr>
          <w:p w:rsidR="001D77D2" w:rsidRPr="007126C3" w:rsidRDefault="001D77D2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62,9</w:t>
            </w:r>
          </w:p>
        </w:tc>
        <w:tc>
          <w:tcPr>
            <w:tcW w:w="958" w:type="dxa"/>
          </w:tcPr>
          <w:p w:rsidR="001D77D2" w:rsidRPr="00602009" w:rsidRDefault="001D77D2" w:rsidP="001A2849">
            <w:pPr>
              <w:rPr>
                <w:b/>
                <w:bCs/>
              </w:rPr>
            </w:pPr>
            <w:r w:rsidRPr="00602009">
              <w:rPr>
                <w:b/>
                <w:bCs/>
              </w:rPr>
              <w:t>62,9</w:t>
            </w:r>
          </w:p>
        </w:tc>
      </w:tr>
      <w:tr w:rsidR="001D77D2">
        <w:tc>
          <w:tcPr>
            <w:tcW w:w="2517" w:type="dxa"/>
          </w:tcPr>
          <w:p w:rsidR="001D77D2" w:rsidRPr="007126C3" w:rsidRDefault="001D77D2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1D77D2" w:rsidRPr="007126C3" w:rsidRDefault="001D77D2" w:rsidP="007126C3">
            <w:pPr>
              <w:jc w:val="center"/>
              <w:rPr>
                <w:color w:val="000000"/>
              </w:rPr>
            </w:pPr>
          </w:p>
        </w:tc>
        <w:tc>
          <w:tcPr>
            <w:tcW w:w="3259" w:type="dxa"/>
          </w:tcPr>
          <w:p w:rsidR="001D77D2" w:rsidRPr="007126C3" w:rsidRDefault="001D77D2" w:rsidP="007126C3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59" w:type="dxa"/>
          </w:tcPr>
          <w:p w:rsidR="001D77D2" w:rsidRPr="007126C3" w:rsidRDefault="001D77D2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62,9</w:t>
            </w:r>
          </w:p>
        </w:tc>
        <w:tc>
          <w:tcPr>
            <w:tcW w:w="1275" w:type="dxa"/>
          </w:tcPr>
          <w:p w:rsidR="001D77D2" w:rsidRPr="007126C3" w:rsidRDefault="001D77D2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62,9</w:t>
            </w:r>
          </w:p>
        </w:tc>
        <w:tc>
          <w:tcPr>
            <w:tcW w:w="958" w:type="dxa"/>
          </w:tcPr>
          <w:p w:rsidR="001D77D2" w:rsidRDefault="001D77D2" w:rsidP="001A2849">
            <w:r>
              <w:t>62,9</w:t>
            </w:r>
          </w:p>
        </w:tc>
      </w:tr>
    </w:tbl>
    <w:p w:rsidR="001D77D2" w:rsidRDefault="001D77D2" w:rsidP="001A2849">
      <w:pPr>
        <w:ind w:firstLine="708"/>
      </w:pPr>
    </w:p>
    <w:p w:rsidR="001D77D2" w:rsidRDefault="001D77D2" w:rsidP="002D33C1">
      <w:pPr>
        <w:ind w:firstLine="708"/>
        <w:jc w:val="right"/>
      </w:pPr>
    </w:p>
    <w:p w:rsidR="001D77D2" w:rsidRDefault="001D77D2" w:rsidP="002D33C1">
      <w:pPr>
        <w:ind w:firstLine="708"/>
        <w:jc w:val="right"/>
      </w:pPr>
    </w:p>
    <w:p w:rsidR="001D77D2" w:rsidRDefault="001D77D2" w:rsidP="002D33C1">
      <w:pPr>
        <w:ind w:firstLine="708"/>
        <w:jc w:val="right"/>
      </w:pPr>
    </w:p>
    <w:p w:rsidR="001D77D2" w:rsidRDefault="001D77D2" w:rsidP="002D33C1">
      <w:pPr>
        <w:ind w:firstLine="708"/>
        <w:jc w:val="right"/>
      </w:pPr>
    </w:p>
    <w:p w:rsidR="001D77D2" w:rsidRDefault="001D77D2" w:rsidP="002D33C1">
      <w:pPr>
        <w:ind w:firstLine="708"/>
        <w:jc w:val="right"/>
      </w:pPr>
    </w:p>
    <w:p w:rsidR="001D77D2" w:rsidRPr="0062252E" w:rsidRDefault="001D77D2" w:rsidP="00D9741B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2</w:t>
      </w:r>
    </w:p>
    <w:p w:rsidR="001D77D2" w:rsidRPr="0062252E" w:rsidRDefault="001D77D2" w:rsidP="00D9741B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1D77D2" w:rsidRPr="0062252E" w:rsidRDefault="001D77D2" w:rsidP="00D9741B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Алтарского</w:t>
      </w:r>
      <w:r w:rsidRPr="0062252E">
        <w:rPr>
          <w:spacing w:val="-1"/>
        </w:rPr>
        <w:t xml:space="preserve"> сельского поселения</w:t>
      </w:r>
    </w:p>
    <w:p w:rsidR="001D77D2" w:rsidRDefault="001D77D2" w:rsidP="00D9741B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</w:rPr>
        <w:t xml:space="preserve"> </w:t>
      </w:r>
      <w:r w:rsidRPr="0090787E">
        <w:rPr>
          <w:spacing w:val="-1"/>
        </w:rPr>
        <w:t>2</w:t>
      </w:r>
      <w:r>
        <w:rPr>
          <w:spacing w:val="-1"/>
        </w:rPr>
        <w:t>9</w:t>
      </w:r>
      <w:r w:rsidRPr="0090787E">
        <w:rPr>
          <w:spacing w:val="-1"/>
        </w:rPr>
        <w:t>.01.2021г№</w:t>
      </w:r>
      <w:r>
        <w:rPr>
          <w:spacing w:val="-1"/>
        </w:rPr>
        <w:t>1</w:t>
      </w:r>
    </w:p>
    <w:p w:rsidR="001D77D2" w:rsidRPr="0090787E" w:rsidRDefault="001D77D2" w:rsidP="00D9741B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« О внесение изменений</w:t>
      </w:r>
      <w:r w:rsidRPr="0090787E">
        <w:rPr>
          <w:rFonts w:ascii="Times New Roman" w:hAnsi="Times New Roman" w:cs="Times New Roman"/>
          <w:sz w:val="20"/>
          <w:szCs w:val="20"/>
        </w:rPr>
        <w:t xml:space="preserve"> в решение Совета депутатов 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1D77D2" w:rsidRPr="0090787E" w:rsidRDefault="001D77D2" w:rsidP="00D9741B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1D77D2" w:rsidRPr="0090787E" w:rsidRDefault="001D77D2" w:rsidP="00D9741B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1D77D2" w:rsidRPr="0090787E" w:rsidRDefault="001D77D2" w:rsidP="00D9741B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1D77D2" w:rsidRPr="0090787E" w:rsidRDefault="001D77D2" w:rsidP="00D9741B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плановый период  2022 и 2023 годов»</w:t>
      </w:r>
    </w:p>
    <w:p w:rsidR="001D77D2" w:rsidRDefault="001D77D2" w:rsidP="002D33C1">
      <w:pPr>
        <w:tabs>
          <w:tab w:val="left" w:pos="3840"/>
        </w:tabs>
      </w:pPr>
    </w:p>
    <w:p w:rsidR="001D77D2" w:rsidRDefault="001D77D2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1D77D2" w:rsidRPr="002D33C1" w:rsidRDefault="001D77D2" w:rsidP="002D33C1">
      <w:pPr>
        <w:rPr>
          <w:rFonts w:ascii="Arial" w:hAnsi="Arial" w:cs="Arial"/>
          <w:sz w:val="24"/>
          <w:szCs w:val="24"/>
        </w:rPr>
      </w:pPr>
    </w:p>
    <w:p w:rsidR="001D77D2" w:rsidRDefault="001D77D2" w:rsidP="002D33C1">
      <w:pPr>
        <w:rPr>
          <w:rFonts w:ascii="Arial" w:hAnsi="Arial" w:cs="Arial"/>
          <w:sz w:val="24"/>
          <w:szCs w:val="24"/>
        </w:rPr>
      </w:pPr>
    </w:p>
    <w:p w:rsidR="001D77D2" w:rsidRPr="00574E11" w:rsidRDefault="001D77D2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>
        <w:rPr>
          <w:b/>
          <w:bCs/>
        </w:rPr>
        <w:t xml:space="preserve">АЛТАРСКОГО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1D77D2" w:rsidRPr="00405474" w:rsidRDefault="001D77D2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573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253"/>
        <w:gridCol w:w="709"/>
        <w:gridCol w:w="567"/>
        <w:gridCol w:w="1500"/>
        <w:gridCol w:w="567"/>
        <w:gridCol w:w="992"/>
        <w:gridCol w:w="993"/>
        <w:gridCol w:w="992"/>
      </w:tblGrid>
      <w:tr w:rsidR="001D77D2" w:rsidRPr="00405474">
        <w:trPr>
          <w:cantSplit/>
          <w:trHeight w:hRule="exact" w:val="278"/>
          <w:tblHeader/>
        </w:trPr>
        <w:tc>
          <w:tcPr>
            <w:tcW w:w="4253" w:type="dxa"/>
            <w:shd w:val="clear" w:color="auto" w:fill="FFFFFF"/>
            <w:vAlign w:val="center"/>
          </w:tcPr>
          <w:p w:rsidR="001D77D2" w:rsidRPr="00405474" w:rsidRDefault="001D77D2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D77D2" w:rsidRPr="00405474" w:rsidRDefault="001D77D2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405474" w:rsidRDefault="001D77D2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405474" w:rsidRDefault="001D77D2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405474" w:rsidRDefault="001D77D2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405474" w:rsidRDefault="001D77D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405474" w:rsidRDefault="001D77D2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405474" w:rsidRDefault="001D77D2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1D77D2" w:rsidRPr="00405474">
        <w:trPr>
          <w:cantSplit/>
          <w:trHeight w:hRule="exact" w:val="278"/>
          <w:tblHeader/>
        </w:trPr>
        <w:tc>
          <w:tcPr>
            <w:tcW w:w="4253" w:type="dxa"/>
            <w:shd w:val="clear" w:color="auto" w:fill="FFFFFF"/>
            <w:vAlign w:val="center"/>
          </w:tcPr>
          <w:p w:rsidR="001D77D2" w:rsidRPr="00405474" w:rsidRDefault="001D77D2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1D77D2" w:rsidRPr="00405474" w:rsidRDefault="001D77D2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405474" w:rsidRDefault="001D77D2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405474" w:rsidRDefault="001D77D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405474" w:rsidRDefault="001D77D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405474" w:rsidRDefault="001D77D2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405474" w:rsidRDefault="001D77D2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405474" w:rsidRDefault="001D77D2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1D77D2" w:rsidRPr="00405474">
        <w:trPr>
          <w:cantSplit/>
          <w:trHeight w:hRule="exact" w:val="240"/>
          <w:tblHeader/>
        </w:trPr>
        <w:tc>
          <w:tcPr>
            <w:tcW w:w="4253" w:type="dxa"/>
            <w:shd w:val="clear" w:color="auto" w:fill="FFFFFF"/>
            <w:vAlign w:val="center"/>
          </w:tcPr>
          <w:p w:rsidR="001D77D2" w:rsidRPr="00405474" w:rsidRDefault="001D77D2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D77D2" w:rsidRPr="00405474" w:rsidRDefault="001D77D2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405474" w:rsidRDefault="001D77D2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405474" w:rsidRDefault="001D77D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405474" w:rsidRDefault="001D77D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405474" w:rsidRDefault="001D77D2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405474" w:rsidRDefault="001D77D2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405474" w:rsidRDefault="001D77D2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D77D2" w:rsidRPr="00405474">
        <w:trPr>
          <w:trHeight w:hRule="exact" w:val="307"/>
        </w:trPr>
        <w:tc>
          <w:tcPr>
            <w:tcW w:w="4253" w:type="dxa"/>
            <w:shd w:val="clear" w:color="auto" w:fill="FFFFFF"/>
          </w:tcPr>
          <w:p w:rsidR="001D77D2" w:rsidRPr="006C7CAD" w:rsidRDefault="001D77D2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6C7CAD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6C7CAD" w:rsidRDefault="001D77D2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6C7CAD" w:rsidRDefault="001D77D2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6C7CAD" w:rsidRDefault="001D77D2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6C7CAD" w:rsidRDefault="001D77D2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852288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1322,9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852288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835,9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852288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815,8</w:t>
            </w:r>
          </w:p>
        </w:tc>
      </w:tr>
      <w:tr w:rsidR="001D77D2" w:rsidRPr="00405474">
        <w:trPr>
          <w:trHeight w:hRule="exact" w:val="362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E34E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929,6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456,1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870772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438,7</w:t>
            </w:r>
          </w:p>
        </w:tc>
      </w:tr>
      <w:tr w:rsidR="001D77D2" w:rsidRPr="00405474">
        <w:trPr>
          <w:trHeight w:hRule="exact" w:val="864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112,6</w:t>
            </w:r>
          </w:p>
        </w:tc>
      </w:tr>
      <w:tr w:rsidR="001D77D2" w:rsidRPr="00405474">
        <w:trPr>
          <w:trHeight w:hRule="exact" w:val="298"/>
        </w:trPr>
        <w:tc>
          <w:tcPr>
            <w:tcW w:w="4253" w:type="dxa"/>
            <w:shd w:val="clear" w:color="auto" w:fill="FFFFFF"/>
          </w:tcPr>
          <w:p w:rsidR="001D77D2" w:rsidRPr="002D33C1" w:rsidRDefault="001D77D2" w:rsidP="004D50D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332,5</w:t>
            </w:r>
          </w:p>
        </w:tc>
        <w:tc>
          <w:tcPr>
            <w:tcW w:w="993" w:type="dxa"/>
            <w:shd w:val="clear" w:color="auto" w:fill="FFFFFF"/>
          </w:tcPr>
          <w:p w:rsidR="001D77D2" w:rsidRDefault="001D77D2" w:rsidP="00F12F7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F12F73">
            <w:pPr>
              <w:jc w:val="center"/>
            </w:pPr>
            <w:r>
              <w:rPr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</w:tcPr>
          <w:p w:rsidR="001D77D2" w:rsidRDefault="001D77D2" w:rsidP="001B7AB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87077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1D77D2" w:rsidRPr="00405474">
        <w:trPr>
          <w:trHeight w:hRule="exact" w:val="274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332,5</w:t>
            </w:r>
          </w:p>
        </w:tc>
        <w:tc>
          <w:tcPr>
            <w:tcW w:w="993" w:type="dxa"/>
            <w:shd w:val="clear" w:color="auto" w:fill="FFFFFF"/>
          </w:tcPr>
          <w:p w:rsidR="001D77D2" w:rsidRDefault="001D77D2" w:rsidP="00436D96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1D77D2" w:rsidRDefault="001D77D2" w:rsidP="001B7AB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87077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1D77D2" w:rsidRPr="00405474">
        <w:trPr>
          <w:trHeight w:hRule="exact" w:val="576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198,9</w:t>
            </w:r>
          </w:p>
        </w:tc>
        <w:tc>
          <w:tcPr>
            <w:tcW w:w="993" w:type="dxa"/>
            <w:shd w:val="clear" w:color="auto" w:fill="FFFFFF"/>
          </w:tcPr>
          <w:p w:rsidR="001D77D2" w:rsidRDefault="001D77D2" w:rsidP="00436D96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1D77D2" w:rsidRDefault="001D77D2" w:rsidP="001B7AB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1B7AB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1D77D2" w:rsidRPr="00405474">
        <w:trPr>
          <w:trHeight w:hRule="exact" w:val="839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198,9</w:t>
            </w:r>
          </w:p>
        </w:tc>
        <w:tc>
          <w:tcPr>
            <w:tcW w:w="993" w:type="dxa"/>
            <w:shd w:val="clear" w:color="auto" w:fill="FFFFFF"/>
          </w:tcPr>
          <w:p w:rsidR="001D77D2" w:rsidRDefault="001D77D2" w:rsidP="00436D96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1D77D2" w:rsidRDefault="001D77D2" w:rsidP="001B7AB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1B7AB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1D77D2" w:rsidRPr="00405474">
        <w:trPr>
          <w:trHeight w:hRule="exact" w:val="1523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CC1B2A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CC1B2A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CC1B2A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198,9</w:t>
            </w:r>
          </w:p>
        </w:tc>
        <w:tc>
          <w:tcPr>
            <w:tcW w:w="993" w:type="dxa"/>
            <w:shd w:val="clear" w:color="auto" w:fill="FFFFFF"/>
          </w:tcPr>
          <w:p w:rsidR="001D77D2" w:rsidRDefault="001D77D2" w:rsidP="00436D96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436D96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436D96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436D96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1D77D2" w:rsidRDefault="001D77D2" w:rsidP="001B7AB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1B7AB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1B7AB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1B7AB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1B7AB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1D77D2" w:rsidRPr="00405474">
        <w:trPr>
          <w:trHeight w:hRule="exact" w:val="589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198,9</w:t>
            </w:r>
          </w:p>
        </w:tc>
        <w:tc>
          <w:tcPr>
            <w:tcW w:w="993" w:type="dxa"/>
            <w:shd w:val="clear" w:color="auto" w:fill="FFFFFF"/>
          </w:tcPr>
          <w:p w:rsidR="001D77D2" w:rsidRDefault="001D77D2" w:rsidP="00436D96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1D77D2" w:rsidRDefault="001D77D2" w:rsidP="001B7AB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1B7AB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1D77D2" w:rsidRPr="00405474">
        <w:trPr>
          <w:trHeight w:hRule="exact" w:val="1294"/>
        </w:trPr>
        <w:tc>
          <w:tcPr>
            <w:tcW w:w="4253" w:type="dxa"/>
            <w:shd w:val="clear" w:color="auto" w:fill="FFFFFF"/>
          </w:tcPr>
          <w:p w:rsidR="001D77D2" w:rsidRPr="002D33C1" w:rsidRDefault="001D77D2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2D33C1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B50E6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B50E65"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F066F1" w:rsidRDefault="001D77D2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F066F1" w:rsidRDefault="001D77D2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1D77D2" w:rsidRPr="00405474">
        <w:trPr>
          <w:trHeight w:hRule="exact" w:val="1821"/>
        </w:trPr>
        <w:tc>
          <w:tcPr>
            <w:tcW w:w="4253" w:type="dxa"/>
            <w:shd w:val="clear" w:color="auto" w:fill="FFFFFF"/>
          </w:tcPr>
          <w:p w:rsidR="001D77D2" w:rsidRPr="005E34E5" w:rsidRDefault="001D77D2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5E34E5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D77D2" w:rsidRPr="00405474">
        <w:trPr>
          <w:trHeight w:hRule="exact" w:val="665"/>
        </w:trPr>
        <w:tc>
          <w:tcPr>
            <w:tcW w:w="4253" w:type="dxa"/>
            <w:shd w:val="clear" w:color="auto" w:fill="FFFFFF"/>
          </w:tcPr>
          <w:p w:rsidR="001D77D2" w:rsidRPr="005E34E5" w:rsidRDefault="001D77D2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D77D2" w:rsidRPr="00405474">
        <w:trPr>
          <w:trHeight w:hRule="exact" w:val="1248"/>
        </w:trPr>
        <w:tc>
          <w:tcPr>
            <w:tcW w:w="4253" w:type="dxa"/>
            <w:shd w:val="clear" w:color="auto" w:fill="FFFFFF"/>
          </w:tcPr>
          <w:p w:rsidR="001D77D2" w:rsidRPr="004D50D1" w:rsidRDefault="001D77D2" w:rsidP="004D50D1">
            <w:pPr>
              <w:jc w:val="center"/>
              <w:rPr>
                <w:b/>
                <w:bCs/>
                <w:sz w:val="22"/>
                <w:szCs w:val="22"/>
              </w:rPr>
            </w:pPr>
            <w:r w:rsidRPr="004D50D1">
              <w:rPr>
                <w:b/>
                <w:bCs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</w:t>
            </w:r>
            <w:r>
              <w:rPr>
                <w:b/>
                <w:bCs/>
              </w:rPr>
              <w:t xml:space="preserve">, местных </w:t>
            </w:r>
            <w:r w:rsidRPr="004D50D1">
              <w:rPr>
                <w:b/>
                <w:bCs/>
                <w:sz w:val="22"/>
                <w:szCs w:val="22"/>
              </w:rPr>
              <w:t>администраций</w:t>
            </w: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4D50D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4D50D1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4D50D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4D50D1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4D50D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4D50D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4D50D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4D50D1" w:rsidRDefault="001D77D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4D50D1" w:rsidRDefault="001D77D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4D50D1" w:rsidRDefault="001D77D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4D50D1" w:rsidRDefault="001D77D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582,1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4D50D1" w:rsidRDefault="001D77D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4D50D1" w:rsidRDefault="001D77D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4D50D1" w:rsidRDefault="001D77D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4D50D1" w:rsidRDefault="001D77D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4D50D1">
              <w:rPr>
                <w:b/>
                <w:bCs/>
                <w:sz w:val="22"/>
                <w:szCs w:val="22"/>
              </w:rPr>
              <w:t>311,1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4D50D1" w:rsidRDefault="001D77D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4D50D1" w:rsidRDefault="001D77D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4D50D1" w:rsidRDefault="001D77D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4D50D1" w:rsidRDefault="001D77D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4D50D1">
              <w:rPr>
                <w:b/>
                <w:bCs/>
                <w:sz w:val="22"/>
                <w:szCs w:val="22"/>
              </w:rPr>
              <w:t>311,1</w:t>
            </w:r>
          </w:p>
        </w:tc>
      </w:tr>
      <w:tr w:rsidR="001D77D2" w:rsidRPr="00405474">
        <w:trPr>
          <w:trHeight w:hRule="exact" w:val="287"/>
        </w:trPr>
        <w:tc>
          <w:tcPr>
            <w:tcW w:w="4253" w:type="dxa"/>
            <w:shd w:val="clear" w:color="auto" w:fill="FFFFFF"/>
          </w:tcPr>
          <w:p w:rsidR="001D77D2" w:rsidRPr="005E34E5" w:rsidRDefault="001D77D2" w:rsidP="004D50D1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581,8</w:t>
            </w: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444,9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</w:tr>
      <w:tr w:rsidR="001D77D2" w:rsidRPr="00405474">
        <w:trPr>
          <w:trHeight w:hRule="exact" w:val="557"/>
        </w:trPr>
        <w:tc>
          <w:tcPr>
            <w:tcW w:w="4253" w:type="dxa"/>
            <w:shd w:val="clear" w:color="auto" w:fill="FFFFFF"/>
          </w:tcPr>
          <w:p w:rsidR="001D77D2" w:rsidRPr="005E34E5" w:rsidRDefault="001D77D2" w:rsidP="005036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Непрограмные расходы в рамках о</w:t>
            </w:r>
            <w:r w:rsidRPr="005E34E5">
              <w:rPr>
                <w:color w:val="000000"/>
                <w:sz w:val="22"/>
                <w:szCs w:val="22"/>
              </w:rPr>
              <w:t xml:space="preserve">беспечение деятельности </w:t>
            </w:r>
            <w:r>
              <w:rPr>
                <w:color w:val="000000"/>
                <w:sz w:val="22"/>
                <w:szCs w:val="22"/>
              </w:rPr>
              <w:t xml:space="preserve"> администрации сельского поселения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</w:tr>
      <w:tr w:rsidR="001D77D2" w:rsidRPr="00405474">
        <w:trPr>
          <w:trHeight w:hRule="exact" w:val="570"/>
        </w:trPr>
        <w:tc>
          <w:tcPr>
            <w:tcW w:w="4253" w:type="dxa"/>
            <w:shd w:val="clear" w:color="auto" w:fill="FFFFFF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6520041000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396,0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</w:tr>
      <w:tr w:rsidR="001D77D2" w:rsidRPr="00405474">
        <w:trPr>
          <w:trHeight w:hRule="exact" w:val="861"/>
        </w:trPr>
        <w:tc>
          <w:tcPr>
            <w:tcW w:w="4253" w:type="dxa"/>
            <w:shd w:val="clear" w:color="auto" w:fill="FFFFFF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212,4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</w:tr>
      <w:tr w:rsidR="001D77D2" w:rsidRPr="00405474">
        <w:trPr>
          <w:trHeight w:hRule="exact" w:val="1465"/>
        </w:trPr>
        <w:tc>
          <w:tcPr>
            <w:tcW w:w="4253" w:type="dxa"/>
            <w:shd w:val="clear" w:color="auto" w:fill="FFFFFF"/>
          </w:tcPr>
          <w:p w:rsidR="001D77D2" w:rsidRPr="005E34E5" w:rsidRDefault="001D77D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212,4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</w:tr>
      <w:tr w:rsidR="001D77D2" w:rsidRPr="00405474">
        <w:trPr>
          <w:trHeight w:hRule="exact" w:val="623"/>
        </w:trPr>
        <w:tc>
          <w:tcPr>
            <w:tcW w:w="4253" w:type="dxa"/>
            <w:shd w:val="clear" w:color="auto" w:fill="FFFFFF"/>
          </w:tcPr>
          <w:p w:rsidR="001D77D2" w:rsidRPr="005E34E5" w:rsidRDefault="001D77D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212,4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</w:tr>
      <w:tr w:rsidR="001D77D2" w:rsidRPr="00405474">
        <w:trPr>
          <w:trHeight w:hRule="exact" w:val="577"/>
        </w:trPr>
        <w:tc>
          <w:tcPr>
            <w:tcW w:w="4253" w:type="dxa"/>
            <w:shd w:val="clear" w:color="auto" w:fill="FFFFFF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183,6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116,4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116,4</w:t>
            </w:r>
          </w:p>
        </w:tc>
      </w:tr>
      <w:tr w:rsidR="001D77D2" w:rsidRPr="00405474">
        <w:trPr>
          <w:trHeight w:hRule="exact" w:val="838"/>
        </w:trPr>
        <w:tc>
          <w:tcPr>
            <w:tcW w:w="4253" w:type="dxa"/>
            <w:shd w:val="clear" w:color="auto" w:fill="FFFFFF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168,6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</w:tc>
      </w:tr>
      <w:tr w:rsidR="001D77D2" w:rsidRPr="00405474">
        <w:trPr>
          <w:trHeight w:hRule="exact" w:val="824"/>
        </w:trPr>
        <w:tc>
          <w:tcPr>
            <w:tcW w:w="4253" w:type="dxa"/>
            <w:shd w:val="clear" w:color="auto" w:fill="FFFFFF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168,6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</w:tc>
      </w:tr>
      <w:tr w:rsidR="001D77D2" w:rsidRPr="00405474">
        <w:trPr>
          <w:trHeight w:hRule="exact" w:val="453"/>
        </w:trPr>
        <w:tc>
          <w:tcPr>
            <w:tcW w:w="4253" w:type="dxa"/>
            <w:shd w:val="clear" w:color="auto" w:fill="FFFFFF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D77D2" w:rsidRPr="00405474">
        <w:trPr>
          <w:trHeight w:hRule="exact" w:val="447"/>
        </w:trPr>
        <w:tc>
          <w:tcPr>
            <w:tcW w:w="4253" w:type="dxa"/>
            <w:shd w:val="clear" w:color="auto" w:fill="FFFFFF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D77D2" w:rsidRPr="00405474">
        <w:trPr>
          <w:trHeight w:hRule="exact" w:val="1250"/>
        </w:trPr>
        <w:tc>
          <w:tcPr>
            <w:tcW w:w="4253" w:type="dxa"/>
            <w:shd w:val="clear" w:color="auto" w:fill="FFFFFF"/>
          </w:tcPr>
          <w:p w:rsidR="001D77D2" w:rsidRPr="005E34E5" w:rsidRDefault="001D77D2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D77D2" w:rsidRPr="00405474">
        <w:trPr>
          <w:trHeight w:hRule="exact" w:val="1835"/>
        </w:trPr>
        <w:tc>
          <w:tcPr>
            <w:tcW w:w="4253" w:type="dxa"/>
            <w:shd w:val="clear" w:color="auto" w:fill="FFFFFF"/>
          </w:tcPr>
          <w:p w:rsidR="001D77D2" w:rsidRPr="005E34E5" w:rsidRDefault="001D77D2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D77D2" w:rsidRPr="00405474">
        <w:trPr>
          <w:trHeight w:hRule="exact" w:val="645"/>
        </w:trPr>
        <w:tc>
          <w:tcPr>
            <w:tcW w:w="4253" w:type="dxa"/>
            <w:shd w:val="clear" w:color="auto" w:fill="FFFFFF"/>
          </w:tcPr>
          <w:p w:rsidR="001D77D2" w:rsidRPr="005E34E5" w:rsidRDefault="001D77D2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D77D2" w:rsidRPr="00405474">
        <w:trPr>
          <w:trHeight w:hRule="exact" w:val="1339"/>
        </w:trPr>
        <w:tc>
          <w:tcPr>
            <w:tcW w:w="4253" w:type="dxa"/>
            <w:shd w:val="clear" w:color="auto" w:fill="FFFFFF"/>
          </w:tcPr>
          <w:p w:rsidR="001D77D2" w:rsidRPr="005E34E5" w:rsidRDefault="001D77D2" w:rsidP="00714D8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1D77D2" w:rsidRPr="00405474">
        <w:trPr>
          <w:trHeight w:hRule="exact" w:val="1271"/>
        </w:trPr>
        <w:tc>
          <w:tcPr>
            <w:tcW w:w="4253" w:type="dxa"/>
            <w:shd w:val="clear" w:color="auto" w:fill="FFFFFF"/>
          </w:tcPr>
          <w:p w:rsidR="001D77D2" w:rsidRPr="005E34E5" w:rsidRDefault="001D77D2" w:rsidP="00714D8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D77D2" w:rsidRPr="00405474">
        <w:trPr>
          <w:trHeight w:hRule="exact" w:val="1248"/>
        </w:trPr>
        <w:tc>
          <w:tcPr>
            <w:tcW w:w="4253" w:type="dxa"/>
            <w:shd w:val="clear" w:color="auto" w:fill="FFFFFF"/>
          </w:tcPr>
          <w:p w:rsidR="001D77D2" w:rsidRPr="005E34E5" w:rsidRDefault="001D77D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89 1 00 77000</w:t>
            </w: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03</w:t>
            </w: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D77D2" w:rsidRPr="00405474">
        <w:trPr>
          <w:trHeight w:hRule="exact" w:val="2300"/>
        </w:trPr>
        <w:tc>
          <w:tcPr>
            <w:tcW w:w="4253" w:type="dxa"/>
            <w:shd w:val="clear" w:color="auto" w:fill="FFFFFF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D77D2" w:rsidRPr="00405474">
        <w:trPr>
          <w:trHeight w:hRule="exact" w:val="717"/>
        </w:trPr>
        <w:tc>
          <w:tcPr>
            <w:tcW w:w="4253" w:type="dxa"/>
            <w:shd w:val="clear" w:color="auto" w:fill="FFFFFF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714D8F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E34E5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E34E5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1D77D2" w:rsidRPr="00405474">
        <w:trPr>
          <w:trHeight w:hRule="exact" w:val="818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714D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A41724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</w:t>
            </w:r>
            <w:r w:rsidRPr="00A4172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A41724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A41724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1D77D2" w:rsidRPr="00405474">
        <w:trPr>
          <w:trHeight w:hRule="exact" w:val="346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A41724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A41724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A41724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</w:tc>
      </w:tr>
      <w:tr w:rsidR="001D77D2" w:rsidRPr="00405474">
        <w:trPr>
          <w:trHeight w:hRule="exact" w:val="1240"/>
        </w:trPr>
        <w:tc>
          <w:tcPr>
            <w:tcW w:w="4253" w:type="dxa"/>
            <w:shd w:val="clear" w:color="auto" w:fill="FFFFFF"/>
          </w:tcPr>
          <w:p w:rsidR="001D77D2" w:rsidRPr="005E34E5" w:rsidRDefault="001D77D2" w:rsidP="00714D8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A41724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A41724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A41724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</w:tc>
      </w:tr>
      <w:tr w:rsidR="001D77D2" w:rsidRPr="00405474">
        <w:trPr>
          <w:trHeight w:hRule="exact" w:val="1541"/>
        </w:trPr>
        <w:tc>
          <w:tcPr>
            <w:tcW w:w="4253" w:type="dxa"/>
            <w:shd w:val="clear" w:color="auto" w:fill="FFFFFF"/>
          </w:tcPr>
          <w:p w:rsidR="001D77D2" w:rsidRPr="005E34E5" w:rsidRDefault="001D77D2" w:rsidP="00714D8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A41724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A41724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A41724">
              <w:rPr>
                <w:sz w:val="22"/>
                <w:szCs w:val="22"/>
              </w:rPr>
              <w:t>5,0</w:t>
            </w: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A41724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D77D2" w:rsidRPr="00405474">
        <w:trPr>
          <w:trHeight w:hRule="exact" w:val="996"/>
        </w:trPr>
        <w:tc>
          <w:tcPr>
            <w:tcW w:w="4253" w:type="dxa"/>
            <w:shd w:val="clear" w:color="auto" w:fill="FFFFFF"/>
          </w:tcPr>
          <w:p w:rsidR="001D77D2" w:rsidRPr="002D33C1" w:rsidRDefault="001D77D2" w:rsidP="00714D8F">
            <w:pPr>
              <w:pStyle w:val="NoSpacing"/>
              <w:jc w:val="center"/>
              <w:rPr>
                <w:sz w:val="22"/>
                <w:szCs w:val="22"/>
              </w:rPr>
            </w:pPr>
            <w:r w:rsidRPr="00714D8F">
              <w:rPr>
                <w:sz w:val="22"/>
                <w:szCs w:val="22"/>
              </w:rPr>
              <w:t xml:space="preserve">Резервный фонд администрации </w:t>
            </w:r>
            <w:r>
              <w:rPr>
                <w:sz w:val="22"/>
                <w:szCs w:val="22"/>
              </w:rPr>
              <w:t>Алтарского</w:t>
            </w:r>
            <w:r w:rsidRPr="00714D8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Ромодановского</w:t>
            </w:r>
            <w:r w:rsidRPr="00714D8F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D77D2" w:rsidRPr="00A41724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D77D2" w:rsidRPr="00A41724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D77D2" w:rsidRPr="00A41724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D77D2" w:rsidRPr="00405474">
        <w:trPr>
          <w:trHeight w:hRule="exact" w:val="288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D77D2" w:rsidRPr="00A41724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D77D2" w:rsidRPr="00A41724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D77D2" w:rsidRPr="00A41724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D77D2" w:rsidRPr="00405474">
        <w:trPr>
          <w:trHeight w:hRule="exact" w:val="277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D77D2" w:rsidRPr="00A41724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D77D2" w:rsidRPr="00A41724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D77D2" w:rsidRPr="00A41724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D77D2" w:rsidRPr="00405474">
        <w:trPr>
          <w:trHeight w:hRule="exact" w:val="299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503646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1D77D2" w:rsidRPr="002D33C1" w:rsidRDefault="001D77D2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503646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1D77D2" w:rsidRPr="002D33C1" w:rsidRDefault="001D77D2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2D33C1" w:rsidRDefault="001D77D2" w:rsidP="00503646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1D77D2" w:rsidRPr="002D33C1" w:rsidRDefault="001D77D2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1D77D2" w:rsidRPr="002D33C1" w:rsidRDefault="001D77D2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503646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D77D2" w:rsidRPr="00A41724" w:rsidRDefault="001D77D2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503646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D77D2" w:rsidRPr="00A41724" w:rsidRDefault="001D77D2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503646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D77D2" w:rsidRPr="00A41724" w:rsidRDefault="001D77D2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D77D2" w:rsidRPr="00405474">
        <w:trPr>
          <w:trHeight w:hRule="exact" w:val="347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90,1</w:t>
            </w:r>
          </w:p>
        </w:tc>
      </w:tr>
      <w:tr w:rsidR="001D77D2" w:rsidRPr="00405474">
        <w:trPr>
          <w:trHeight w:hRule="exact" w:val="589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1D77D2" w:rsidRPr="00405474">
        <w:trPr>
          <w:trHeight w:hRule="exact" w:val="728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1D77D2" w:rsidRPr="00405474">
        <w:trPr>
          <w:trHeight w:hRule="exact" w:val="555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1D77D2" w:rsidRPr="00405474">
        <w:trPr>
          <w:trHeight w:hRule="exact" w:val="1044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1D77D2" w:rsidRPr="00405474">
        <w:trPr>
          <w:trHeight w:hRule="exact" w:val="739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1D77D2" w:rsidRPr="00405474">
        <w:trPr>
          <w:trHeight w:hRule="exact" w:val="1523"/>
        </w:trPr>
        <w:tc>
          <w:tcPr>
            <w:tcW w:w="4253" w:type="dxa"/>
            <w:shd w:val="clear" w:color="auto" w:fill="FFFFFF"/>
            <w:vAlign w:val="bottom"/>
          </w:tcPr>
          <w:p w:rsidR="001D77D2" w:rsidRPr="00E41B3C" w:rsidRDefault="001D77D2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1D77D2" w:rsidRPr="00405474">
        <w:trPr>
          <w:trHeight w:hRule="exact" w:val="577"/>
        </w:trPr>
        <w:tc>
          <w:tcPr>
            <w:tcW w:w="4253" w:type="dxa"/>
            <w:shd w:val="clear" w:color="auto" w:fill="FFFFFF"/>
            <w:vAlign w:val="bottom"/>
          </w:tcPr>
          <w:p w:rsidR="001D77D2" w:rsidRPr="00E41B3C" w:rsidRDefault="001D77D2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1D77D2" w:rsidRPr="00405474">
        <w:trPr>
          <w:trHeight w:hRule="exact" w:val="845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E41B3C" w:rsidRDefault="001D77D2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E41B3C" w:rsidRDefault="001D77D2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E41B3C" w:rsidRDefault="001D77D2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1D77D2" w:rsidRPr="00405474">
        <w:trPr>
          <w:trHeight w:hRule="exact" w:val="841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E41B3C" w:rsidRDefault="001D77D2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E41B3C" w:rsidRDefault="001D77D2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E41B3C" w:rsidRDefault="001D77D2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1D77D2" w:rsidRPr="00405474">
        <w:trPr>
          <w:trHeight w:hRule="exact" w:val="427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62,9</w:t>
            </w:r>
          </w:p>
        </w:tc>
      </w:tr>
      <w:tr w:rsidR="001D77D2" w:rsidRPr="00405474">
        <w:trPr>
          <w:trHeight w:hRule="exact" w:val="327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1D77D2" w:rsidRPr="00405474">
        <w:trPr>
          <w:trHeight w:hRule="exact" w:val="1225"/>
        </w:trPr>
        <w:tc>
          <w:tcPr>
            <w:tcW w:w="4253" w:type="dxa"/>
            <w:shd w:val="clear" w:color="auto" w:fill="FFFFFF"/>
          </w:tcPr>
          <w:p w:rsidR="001D77D2" w:rsidRPr="002D33C1" w:rsidRDefault="001D77D2" w:rsidP="003951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Алтарского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395133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1D77D2" w:rsidRPr="00405474">
        <w:trPr>
          <w:trHeight w:hRule="exact" w:val="1225"/>
        </w:trPr>
        <w:tc>
          <w:tcPr>
            <w:tcW w:w="4253" w:type="dxa"/>
            <w:shd w:val="clear" w:color="auto" w:fill="FFFFFF"/>
          </w:tcPr>
          <w:p w:rsidR="001D77D2" w:rsidRDefault="001D77D2" w:rsidP="003951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Алтарского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62,9</w:t>
            </w:r>
          </w:p>
        </w:tc>
      </w:tr>
      <w:tr w:rsidR="001D77D2" w:rsidRPr="00405474">
        <w:trPr>
          <w:trHeight w:hRule="exact" w:val="1042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1D77D2" w:rsidRPr="00405474">
        <w:trPr>
          <w:trHeight w:hRule="exact" w:val="1115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7509D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F066F1" w:rsidRDefault="001D77D2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1D77D2" w:rsidRPr="00405474">
        <w:trPr>
          <w:trHeight w:hRule="exact" w:val="2054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1D77D2" w:rsidRPr="00405474">
        <w:trPr>
          <w:trHeight w:hRule="exact" w:val="843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1D77D2" w:rsidRPr="00405474">
        <w:trPr>
          <w:trHeight w:hRule="exact" w:val="846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1D77D2" w:rsidRPr="00405474">
        <w:trPr>
          <w:trHeight w:hRule="exact" w:val="293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E41B3C" w:rsidRDefault="001D77D2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E41B3C" w:rsidRDefault="001D77D2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E41B3C" w:rsidRDefault="001D77D2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150,9</w:t>
            </w:r>
          </w:p>
        </w:tc>
      </w:tr>
      <w:tr w:rsidR="001D77D2" w:rsidRPr="00405474">
        <w:trPr>
          <w:trHeight w:hRule="exact" w:val="290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shd w:val="clear" w:color="auto" w:fill="FFFFFF"/>
          </w:tcPr>
          <w:p w:rsidR="001D77D2" w:rsidRPr="002D33C1" w:rsidRDefault="001D77D2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1D77D2" w:rsidRPr="002D33C1" w:rsidRDefault="001D77D2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</w:tcPr>
          <w:p w:rsidR="001D77D2" w:rsidRPr="002D33C1" w:rsidRDefault="001D77D2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1D77D2" w:rsidRPr="002D33C1" w:rsidRDefault="001D77D2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1D77D2" w:rsidRPr="00E41B3C" w:rsidRDefault="001D77D2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</w:tcPr>
          <w:p w:rsidR="001D77D2" w:rsidRPr="00E41B3C" w:rsidRDefault="001D77D2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E41B3C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150,9</w:t>
            </w:r>
          </w:p>
        </w:tc>
      </w:tr>
      <w:tr w:rsidR="001D77D2" w:rsidRPr="00405474">
        <w:trPr>
          <w:trHeight w:hRule="exact" w:val="1556"/>
        </w:trPr>
        <w:tc>
          <w:tcPr>
            <w:tcW w:w="4253" w:type="dxa"/>
            <w:shd w:val="clear" w:color="auto" w:fill="FFFFFF"/>
          </w:tcPr>
          <w:p w:rsidR="001D77D2" w:rsidRPr="00FA35F6" w:rsidRDefault="001D77D2" w:rsidP="00FA35F6">
            <w:pPr>
              <w:widowControl/>
              <w:jc w:val="center"/>
              <w:rPr>
                <w:sz w:val="22"/>
                <w:szCs w:val="22"/>
              </w:rPr>
            </w:pPr>
            <w:r w:rsidRPr="00FA35F6">
              <w:rPr>
                <w:sz w:val="22"/>
                <w:szCs w:val="22"/>
              </w:rPr>
              <w:t>Программы комплексного развития систем коммунальной</w:t>
            </w:r>
          </w:p>
          <w:p w:rsidR="001D77D2" w:rsidRPr="002D33C1" w:rsidRDefault="001D77D2" w:rsidP="00FA35F6">
            <w:pPr>
              <w:pStyle w:val="NoSpacing"/>
              <w:jc w:val="center"/>
              <w:rPr>
                <w:sz w:val="22"/>
                <w:szCs w:val="22"/>
              </w:rPr>
            </w:pPr>
            <w:r w:rsidRPr="00FA35F6">
              <w:rPr>
                <w:sz w:val="22"/>
                <w:szCs w:val="22"/>
              </w:rPr>
              <w:t xml:space="preserve">инфраструктуры Алтарского сельского поселения </w:t>
            </w:r>
            <w:r w:rsidRPr="002D33C1">
              <w:rPr>
                <w:sz w:val="22"/>
                <w:szCs w:val="22"/>
              </w:rPr>
              <w:t>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1D77D2" w:rsidRDefault="001D77D2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E41B3C" w:rsidRDefault="001D77D2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</w:tcPr>
          <w:p w:rsidR="001D77D2" w:rsidRDefault="001D77D2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02009">
            <w:pPr>
              <w:jc w:val="center"/>
            </w:pPr>
            <w:r w:rsidRPr="00DE2E0E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150,9</w:t>
            </w:r>
          </w:p>
          <w:p w:rsidR="001D77D2" w:rsidRPr="00E41B3C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D77D2" w:rsidRPr="00405474">
        <w:trPr>
          <w:trHeight w:hRule="exact" w:val="1262"/>
        </w:trPr>
        <w:tc>
          <w:tcPr>
            <w:tcW w:w="4253" w:type="dxa"/>
            <w:shd w:val="clear" w:color="auto" w:fill="FFFFFF"/>
          </w:tcPr>
          <w:p w:rsidR="001D77D2" w:rsidRPr="002D33C1" w:rsidRDefault="001D77D2" w:rsidP="003951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</w:t>
            </w:r>
            <w:r w:rsidRPr="002D33C1">
              <w:rPr>
                <w:sz w:val="22"/>
                <w:szCs w:val="22"/>
              </w:rPr>
              <w:t xml:space="preserve">программа комплексного развития </w:t>
            </w:r>
            <w:r>
              <w:rPr>
                <w:sz w:val="22"/>
                <w:szCs w:val="22"/>
              </w:rPr>
              <w:t xml:space="preserve">систем коммунальной 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Алтарского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1D77D2" w:rsidRDefault="001D77D2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</w:tcPr>
          <w:p w:rsidR="001D77D2" w:rsidRDefault="001D77D2" w:rsidP="00602009">
            <w:pPr>
              <w:jc w:val="center"/>
            </w:pPr>
            <w:r w:rsidRPr="00DE2E0E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150,9</w:t>
            </w: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D77D2" w:rsidRPr="00405474">
        <w:trPr>
          <w:trHeight w:hRule="exact" w:val="575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709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1D77D2" w:rsidRDefault="001D77D2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E41B3C" w:rsidRDefault="001D77D2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</w:tcPr>
          <w:p w:rsidR="001D77D2" w:rsidRDefault="001D77D2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02009">
            <w:pPr>
              <w:jc w:val="center"/>
            </w:pPr>
            <w:r w:rsidRPr="00DE2E0E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92" w:type="dxa"/>
            <w:shd w:val="clear" w:color="auto" w:fill="FFFFFF"/>
          </w:tcPr>
          <w:p w:rsidR="001D77D2" w:rsidRDefault="001D77D2" w:rsidP="00BB2ACB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BB2ACB">
            <w:pPr>
              <w:jc w:val="center"/>
            </w:pPr>
            <w:r w:rsidRPr="00435E78">
              <w:rPr>
                <w:sz w:val="22"/>
                <w:szCs w:val="22"/>
              </w:rPr>
              <w:t>150,9</w:t>
            </w:r>
          </w:p>
        </w:tc>
      </w:tr>
      <w:tr w:rsidR="001D77D2" w:rsidRPr="00405474">
        <w:trPr>
          <w:trHeight w:hRule="exact" w:val="473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1D77D2" w:rsidRDefault="001D77D2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E41B3C" w:rsidRDefault="001D77D2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</w:tcPr>
          <w:p w:rsidR="001D77D2" w:rsidRDefault="001D77D2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02009">
            <w:pPr>
              <w:jc w:val="center"/>
            </w:pPr>
            <w:r w:rsidRPr="00DE2E0E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92" w:type="dxa"/>
            <w:shd w:val="clear" w:color="auto" w:fill="FFFFFF"/>
          </w:tcPr>
          <w:p w:rsidR="001D77D2" w:rsidRDefault="001D77D2" w:rsidP="00BB2ACB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BB2ACB">
            <w:pPr>
              <w:jc w:val="center"/>
            </w:pPr>
            <w:r w:rsidRPr="00435E78">
              <w:rPr>
                <w:sz w:val="22"/>
                <w:szCs w:val="22"/>
              </w:rPr>
              <w:t>150,9</w:t>
            </w:r>
          </w:p>
        </w:tc>
      </w:tr>
      <w:tr w:rsidR="001D77D2" w:rsidRPr="00405474">
        <w:trPr>
          <w:trHeight w:hRule="exact" w:val="485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405474" w:rsidRDefault="001D77D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405474" w:rsidRDefault="001D77D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shd w:val="clear" w:color="auto" w:fill="FFFFFF"/>
          </w:tcPr>
          <w:p w:rsidR="001D77D2" w:rsidRDefault="001D77D2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E41B3C" w:rsidRDefault="001D77D2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9D4F48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</w:tr>
      <w:tr w:rsidR="001D77D2" w:rsidRPr="00405474">
        <w:trPr>
          <w:trHeight w:hRule="exact" w:val="806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405474" w:rsidRDefault="001D77D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405474" w:rsidRDefault="001D77D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</w:pPr>
            <w:r w:rsidRPr="00165100"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992" w:type="dxa"/>
            <w:shd w:val="clear" w:color="auto" w:fill="FFFFFF"/>
          </w:tcPr>
          <w:p w:rsidR="001D77D2" w:rsidRDefault="001D77D2" w:rsidP="00AC31BC">
            <w:pPr>
              <w:jc w:val="center"/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1233B1" w:rsidRDefault="001D77D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</w:tr>
      <w:tr w:rsidR="001D77D2" w:rsidRPr="00405474">
        <w:trPr>
          <w:trHeight w:hRule="exact" w:val="760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405474" w:rsidRDefault="001D77D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405474" w:rsidRDefault="001D77D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</w:pPr>
            <w:r w:rsidRPr="00165100"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shd w:val="clear" w:color="auto" w:fill="FFFFFF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</w:pPr>
            <w:r w:rsidRPr="00165100">
              <w:rPr>
                <w:sz w:val="22"/>
                <w:szCs w:val="22"/>
              </w:rPr>
              <w:t>80,0</w:t>
            </w:r>
          </w:p>
        </w:tc>
        <w:tc>
          <w:tcPr>
            <w:tcW w:w="992" w:type="dxa"/>
            <w:shd w:val="clear" w:color="auto" w:fill="FFFFFF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B4709D" w:rsidRDefault="001D77D2" w:rsidP="00AC31BC">
            <w:pPr>
              <w:jc w:val="center"/>
              <w:rPr>
                <w:sz w:val="22"/>
                <w:szCs w:val="22"/>
              </w:rPr>
            </w:pPr>
            <w:r w:rsidRPr="00B4709D">
              <w:rPr>
                <w:sz w:val="22"/>
                <w:szCs w:val="22"/>
              </w:rPr>
              <w:t>80,0</w:t>
            </w:r>
          </w:p>
        </w:tc>
      </w:tr>
      <w:tr w:rsidR="001D77D2" w:rsidRPr="00405474">
        <w:trPr>
          <w:trHeight w:hRule="exact" w:val="551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296CE3" w:rsidRDefault="001D77D2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</w:t>
            </w: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296CE3" w:rsidRDefault="001D77D2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B4709D" w:rsidRDefault="001D77D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70,9</w:t>
            </w:r>
          </w:p>
        </w:tc>
      </w:tr>
      <w:tr w:rsidR="001D77D2" w:rsidRPr="00405474">
        <w:trPr>
          <w:trHeight w:hRule="exact" w:val="701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</w:pPr>
            <w:r>
              <w:rPr>
                <w:sz w:val="22"/>
                <w:szCs w:val="22"/>
              </w:rPr>
              <w:t>76,2</w:t>
            </w:r>
          </w:p>
        </w:tc>
        <w:tc>
          <w:tcPr>
            <w:tcW w:w="993" w:type="dxa"/>
            <w:shd w:val="clear" w:color="auto" w:fill="FFFFFF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992" w:type="dxa"/>
            <w:shd w:val="clear" w:color="auto" w:fill="FFFFFF"/>
          </w:tcPr>
          <w:p w:rsidR="001D77D2" w:rsidRDefault="001D77D2" w:rsidP="00AC31BC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1D77D2" w:rsidRDefault="001D77D2" w:rsidP="00BB2ACB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1D77D2" w:rsidRPr="00B4709D" w:rsidRDefault="001D77D2" w:rsidP="00BB2ACB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70,9</w:t>
            </w:r>
          </w:p>
        </w:tc>
      </w:tr>
      <w:tr w:rsidR="001D77D2" w:rsidRPr="00405474">
        <w:trPr>
          <w:trHeight w:hRule="exact" w:val="843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</w:pPr>
            <w:r>
              <w:rPr>
                <w:sz w:val="22"/>
                <w:szCs w:val="22"/>
              </w:rPr>
              <w:t>76,2</w:t>
            </w:r>
          </w:p>
        </w:tc>
        <w:tc>
          <w:tcPr>
            <w:tcW w:w="993" w:type="dxa"/>
            <w:shd w:val="clear" w:color="auto" w:fill="FFFFFF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992" w:type="dxa"/>
            <w:shd w:val="clear" w:color="auto" w:fill="FFFFFF"/>
          </w:tcPr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jc w:val="center"/>
              <w:rPr>
                <w:sz w:val="22"/>
                <w:szCs w:val="22"/>
              </w:rPr>
            </w:pPr>
          </w:p>
          <w:p w:rsidR="001D77D2" w:rsidRPr="00B4709D" w:rsidRDefault="001D77D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70,9</w:t>
            </w:r>
          </w:p>
        </w:tc>
      </w:tr>
      <w:tr w:rsidR="001D77D2" w:rsidRPr="00405474">
        <w:trPr>
          <w:trHeight w:hRule="exact" w:val="270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36,9</w:t>
            </w:r>
          </w:p>
        </w:tc>
      </w:tr>
      <w:tr w:rsidR="001D77D2" w:rsidRPr="00405474">
        <w:trPr>
          <w:trHeight w:hRule="exact" w:val="251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1D77D2" w:rsidRPr="00405474">
        <w:trPr>
          <w:trHeight w:hRule="exact" w:val="1253"/>
        </w:trPr>
        <w:tc>
          <w:tcPr>
            <w:tcW w:w="4253" w:type="dxa"/>
            <w:shd w:val="clear" w:color="auto" w:fill="FFFFFF"/>
          </w:tcPr>
          <w:p w:rsidR="001D77D2" w:rsidRPr="005E34E5" w:rsidRDefault="001D77D2" w:rsidP="008F166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1D77D2" w:rsidRPr="00405474">
        <w:trPr>
          <w:trHeight w:hRule="exact" w:val="1556"/>
        </w:trPr>
        <w:tc>
          <w:tcPr>
            <w:tcW w:w="4253" w:type="dxa"/>
            <w:shd w:val="clear" w:color="auto" w:fill="FFFFFF"/>
          </w:tcPr>
          <w:p w:rsidR="001D77D2" w:rsidRPr="005E34E5" w:rsidRDefault="001D77D2" w:rsidP="008F166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1D77D2" w:rsidRPr="00405474">
        <w:trPr>
          <w:trHeight w:hRule="exact" w:val="623"/>
        </w:trPr>
        <w:tc>
          <w:tcPr>
            <w:tcW w:w="4253" w:type="dxa"/>
            <w:shd w:val="clear" w:color="auto" w:fill="FFFFFF"/>
          </w:tcPr>
          <w:p w:rsidR="001D77D2" w:rsidRPr="00714D8F" w:rsidRDefault="001D77D2" w:rsidP="008F166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8F1661">
              <w:rPr>
                <w:color w:val="000000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</w:tr>
      <w:tr w:rsidR="001D77D2" w:rsidRPr="00405474">
        <w:trPr>
          <w:trHeight w:hRule="exact" w:val="653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1D77D2" w:rsidRPr="00405474">
        <w:trPr>
          <w:trHeight w:hRule="exact" w:val="567"/>
        </w:trPr>
        <w:tc>
          <w:tcPr>
            <w:tcW w:w="4253" w:type="dxa"/>
            <w:shd w:val="clear" w:color="auto" w:fill="FFFFFF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2D33C1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1D77D2" w:rsidRPr="00405474">
        <w:trPr>
          <w:trHeight w:hRule="exact" w:val="287"/>
        </w:trPr>
        <w:tc>
          <w:tcPr>
            <w:tcW w:w="4253" w:type="dxa"/>
            <w:shd w:val="clear" w:color="auto" w:fill="FFFFFF"/>
          </w:tcPr>
          <w:p w:rsidR="001D77D2" w:rsidRPr="00D0660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D0660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D0660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D0660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D06601" w:rsidRDefault="001D77D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D06601" w:rsidRDefault="001D77D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D06601" w:rsidRDefault="001D77D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D06601" w:rsidRDefault="001D77D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36,3</w:t>
            </w:r>
          </w:p>
        </w:tc>
      </w:tr>
      <w:tr w:rsidR="001D77D2" w:rsidRPr="00405474">
        <w:trPr>
          <w:trHeight w:hRule="exact" w:val="287"/>
        </w:trPr>
        <w:tc>
          <w:tcPr>
            <w:tcW w:w="4253" w:type="dxa"/>
            <w:shd w:val="clear" w:color="auto" w:fill="FFFFFF"/>
          </w:tcPr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</w:tc>
      </w:tr>
      <w:tr w:rsidR="001D77D2" w:rsidRPr="00405474">
        <w:trPr>
          <w:trHeight w:hRule="exact" w:val="410"/>
        </w:trPr>
        <w:tc>
          <w:tcPr>
            <w:tcW w:w="4253" w:type="dxa"/>
            <w:shd w:val="clear" w:color="auto" w:fill="FFFFFF"/>
          </w:tcPr>
          <w:p w:rsidR="001D77D2" w:rsidRPr="00C3264A" w:rsidRDefault="001D77D2" w:rsidP="00A8601B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FFFFFF"/>
          </w:tcPr>
          <w:p w:rsidR="001D77D2" w:rsidRDefault="001D77D2" w:rsidP="00F12F7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F12F73">
            <w:pPr>
              <w:jc w:val="center"/>
            </w:pPr>
            <w:r w:rsidRPr="00714C0D">
              <w:rPr>
                <w:sz w:val="22"/>
                <w:szCs w:val="22"/>
              </w:rPr>
              <w:t>36,</w:t>
            </w:r>
            <w:r>
              <w:rPr>
                <w:sz w:val="22"/>
                <w:szCs w:val="22"/>
              </w:rPr>
              <w:t>3</w:t>
            </w:r>
          </w:p>
        </w:tc>
      </w:tr>
      <w:tr w:rsidR="001D77D2" w:rsidRPr="00405474">
        <w:trPr>
          <w:trHeight w:hRule="exact" w:val="287"/>
        </w:trPr>
        <w:tc>
          <w:tcPr>
            <w:tcW w:w="4253" w:type="dxa"/>
            <w:shd w:val="clear" w:color="auto" w:fill="FFFFFF"/>
          </w:tcPr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FFFFFF"/>
          </w:tcPr>
          <w:p w:rsidR="001D77D2" w:rsidRDefault="001D77D2" w:rsidP="00F12F73">
            <w:pPr>
              <w:jc w:val="center"/>
            </w:pPr>
            <w:r w:rsidRPr="00714C0D">
              <w:rPr>
                <w:sz w:val="22"/>
                <w:szCs w:val="22"/>
              </w:rPr>
              <w:t>36,</w:t>
            </w:r>
            <w:r>
              <w:rPr>
                <w:sz w:val="22"/>
                <w:szCs w:val="22"/>
              </w:rPr>
              <w:t>3</w:t>
            </w:r>
          </w:p>
        </w:tc>
      </w:tr>
      <w:tr w:rsidR="001D77D2" w:rsidRPr="00405474">
        <w:trPr>
          <w:trHeight w:hRule="exact" w:val="561"/>
        </w:trPr>
        <w:tc>
          <w:tcPr>
            <w:tcW w:w="4253" w:type="dxa"/>
            <w:shd w:val="clear" w:color="auto" w:fill="FFFFFF"/>
          </w:tcPr>
          <w:p w:rsidR="001D77D2" w:rsidRDefault="001D77D2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1D77D2" w:rsidRPr="00C3264A" w:rsidRDefault="001D77D2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C3264A" w:rsidRDefault="001D77D2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FFFFFF"/>
          </w:tcPr>
          <w:p w:rsidR="001D77D2" w:rsidRDefault="001D77D2" w:rsidP="00F12F7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F12F73">
            <w:pPr>
              <w:jc w:val="center"/>
            </w:pPr>
            <w:r w:rsidRPr="00714C0D">
              <w:rPr>
                <w:sz w:val="22"/>
                <w:szCs w:val="22"/>
              </w:rPr>
              <w:t>36,</w:t>
            </w:r>
            <w:r>
              <w:rPr>
                <w:sz w:val="22"/>
                <w:szCs w:val="22"/>
              </w:rPr>
              <w:t>3</w:t>
            </w:r>
          </w:p>
        </w:tc>
      </w:tr>
      <w:tr w:rsidR="001D77D2" w:rsidRPr="00405474">
        <w:trPr>
          <w:trHeight w:hRule="exact" w:val="570"/>
        </w:trPr>
        <w:tc>
          <w:tcPr>
            <w:tcW w:w="4253" w:type="dxa"/>
            <w:shd w:val="clear" w:color="auto" w:fill="FFFFFF"/>
          </w:tcPr>
          <w:p w:rsidR="001D77D2" w:rsidRPr="00C3264A" w:rsidRDefault="001D77D2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C3264A" w:rsidRDefault="001D77D2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FFFFFF"/>
          </w:tcPr>
          <w:p w:rsidR="001D77D2" w:rsidRDefault="001D77D2" w:rsidP="00F12F7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F12F73">
            <w:pPr>
              <w:jc w:val="center"/>
            </w:pPr>
            <w:r w:rsidRPr="00B04598">
              <w:rPr>
                <w:sz w:val="22"/>
                <w:szCs w:val="22"/>
              </w:rPr>
              <w:t>36,</w:t>
            </w:r>
            <w:r>
              <w:rPr>
                <w:sz w:val="22"/>
                <w:szCs w:val="22"/>
              </w:rPr>
              <w:t>3</w:t>
            </w:r>
          </w:p>
        </w:tc>
      </w:tr>
      <w:tr w:rsidR="001D77D2" w:rsidRPr="00405474">
        <w:trPr>
          <w:trHeight w:hRule="exact" w:val="280"/>
        </w:trPr>
        <w:tc>
          <w:tcPr>
            <w:tcW w:w="4253" w:type="dxa"/>
            <w:shd w:val="clear" w:color="auto" w:fill="FFFFFF"/>
          </w:tcPr>
          <w:p w:rsidR="001D77D2" w:rsidRPr="00C3264A" w:rsidRDefault="001D77D2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C3264A" w:rsidRDefault="001D77D2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FFFFFF"/>
          </w:tcPr>
          <w:p w:rsidR="001D77D2" w:rsidRDefault="001D77D2" w:rsidP="00F12F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  <w:p w:rsidR="001D77D2" w:rsidRDefault="001D77D2" w:rsidP="00F12F73">
            <w:pPr>
              <w:jc w:val="center"/>
            </w:pPr>
            <w:r w:rsidRPr="00B04598">
              <w:rPr>
                <w:sz w:val="22"/>
                <w:szCs w:val="22"/>
              </w:rPr>
              <w:t>36,</w:t>
            </w:r>
            <w:r>
              <w:rPr>
                <w:sz w:val="22"/>
                <w:szCs w:val="22"/>
              </w:rPr>
              <w:t>3</w:t>
            </w:r>
          </w:p>
        </w:tc>
      </w:tr>
      <w:tr w:rsidR="001D77D2" w:rsidRPr="00405474">
        <w:trPr>
          <w:trHeight w:hRule="exact" w:val="280"/>
        </w:trPr>
        <w:tc>
          <w:tcPr>
            <w:tcW w:w="4253" w:type="dxa"/>
            <w:shd w:val="clear" w:color="auto" w:fill="FFFFFF"/>
          </w:tcPr>
          <w:p w:rsidR="001D77D2" w:rsidRDefault="001D77D2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A8601B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D77D2" w:rsidRPr="00C3264A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D77D2" w:rsidRPr="00C3264A" w:rsidRDefault="001D77D2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D77D2" w:rsidRDefault="001D77D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77D2" w:rsidRPr="003C3BB0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D77D2" w:rsidRDefault="001D77D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FFFFFF"/>
          </w:tcPr>
          <w:p w:rsidR="001D77D2" w:rsidRDefault="001D77D2" w:rsidP="00F12F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</w:tc>
      </w:tr>
    </w:tbl>
    <w:p w:rsidR="001D77D2" w:rsidRDefault="001D77D2" w:rsidP="002D33C1">
      <w:pPr>
        <w:jc w:val="right"/>
      </w:pPr>
    </w:p>
    <w:p w:rsidR="001D77D2" w:rsidRDefault="001D77D2" w:rsidP="002D33C1">
      <w:pPr>
        <w:jc w:val="right"/>
      </w:pPr>
    </w:p>
    <w:p w:rsidR="001D77D2" w:rsidRDefault="001D77D2" w:rsidP="00BC3320">
      <w:pPr>
        <w:tabs>
          <w:tab w:val="left" w:pos="7890"/>
        </w:tabs>
      </w:pPr>
      <w:r>
        <w:tab/>
      </w:r>
    </w:p>
    <w:p w:rsidR="001D77D2" w:rsidRDefault="001D77D2" w:rsidP="00BC3320">
      <w:pPr>
        <w:tabs>
          <w:tab w:val="left" w:pos="7890"/>
        </w:tabs>
      </w:pPr>
    </w:p>
    <w:p w:rsidR="001D77D2" w:rsidRDefault="001D77D2" w:rsidP="00BC3320">
      <w:pPr>
        <w:tabs>
          <w:tab w:val="left" w:pos="7890"/>
        </w:tabs>
      </w:pPr>
    </w:p>
    <w:p w:rsidR="001D77D2" w:rsidRDefault="001D77D2" w:rsidP="00BC3320">
      <w:pPr>
        <w:tabs>
          <w:tab w:val="left" w:pos="7890"/>
        </w:tabs>
      </w:pPr>
    </w:p>
    <w:p w:rsidR="001D77D2" w:rsidRDefault="001D77D2" w:rsidP="00BC3320">
      <w:pPr>
        <w:tabs>
          <w:tab w:val="left" w:pos="7890"/>
        </w:tabs>
      </w:pPr>
    </w:p>
    <w:p w:rsidR="001D77D2" w:rsidRDefault="001D77D2" w:rsidP="00BC3320">
      <w:pPr>
        <w:tabs>
          <w:tab w:val="left" w:pos="7890"/>
        </w:tabs>
      </w:pPr>
    </w:p>
    <w:p w:rsidR="001D77D2" w:rsidRDefault="001D77D2" w:rsidP="00BC3320">
      <w:pPr>
        <w:tabs>
          <w:tab w:val="left" w:pos="7890"/>
        </w:tabs>
      </w:pPr>
    </w:p>
    <w:p w:rsidR="001D77D2" w:rsidRDefault="001D77D2" w:rsidP="00BC3320">
      <w:pPr>
        <w:tabs>
          <w:tab w:val="left" w:pos="7890"/>
        </w:tabs>
      </w:pPr>
    </w:p>
    <w:p w:rsidR="001D77D2" w:rsidRDefault="001D77D2" w:rsidP="00BC3320">
      <w:pPr>
        <w:tabs>
          <w:tab w:val="left" w:pos="7890"/>
        </w:tabs>
      </w:pPr>
    </w:p>
    <w:p w:rsidR="001D77D2" w:rsidRDefault="001D77D2" w:rsidP="00BC3320">
      <w:pPr>
        <w:tabs>
          <w:tab w:val="left" w:pos="7890"/>
        </w:tabs>
      </w:pPr>
    </w:p>
    <w:p w:rsidR="001D77D2" w:rsidRDefault="001D77D2" w:rsidP="00BC3320">
      <w:pPr>
        <w:tabs>
          <w:tab w:val="left" w:pos="7890"/>
        </w:tabs>
      </w:pPr>
    </w:p>
    <w:p w:rsidR="001D77D2" w:rsidRDefault="001D77D2" w:rsidP="00BC3320">
      <w:pPr>
        <w:tabs>
          <w:tab w:val="left" w:pos="7890"/>
        </w:tabs>
      </w:pPr>
    </w:p>
    <w:p w:rsidR="001D77D2" w:rsidRDefault="001D77D2" w:rsidP="00BC3320">
      <w:pPr>
        <w:tabs>
          <w:tab w:val="left" w:pos="7890"/>
        </w:tabs>
      </w:pPr>
    </w:p>
    <w:p w:rsidR="001D77D2" w:rsidRDefault="001D77D2" w:rsidP="00BC3320">
      <w:pPr>
        <w:tabs>
          <w:tab w:val="left" w:pos="7890"/>
        </w:tabs>
      </w:pPr>
    </w:p>
    <w:p w:rsidR="001D77D2" w:rsidRDefault="001D77D2" w:rsidP="00BC3320">
      <w:pPr>
        <w:tabs>
          <w:tab w:val="left" w:pos="7890"/>
        </w:tabs>
      </w:pPr>
    </w:p>
    <w:p w:rsidR="001D77D2" w:rsidRDefault="001D77D2" w:rsidP="00BC3320">
      <w:pPr>
        <w:tabs>
          <w:tab w:val="left" w:pos="7890"/>
        </w:tabs>
      </w:pPr>
    </w:p>
    <w:p w:rsidR="001D77D2" w:rsidRDefault="001D77D2" w:rsidP="00BC3320">
      <w:pPr>
        <w:tabs>
          <w:tab w:val="left" w:pos="7890"/>
        </w:tabs>
      </w:pPr>
    </w:p>
    <w:p w:rsidR="001D77D2" w:rsidRDefault="001D77D2" w:rsidP="00BC3320">
      <w:pPr>
        <w:tabs>
          <w:tab w:val="left" w:pos="7890"/>
        </w:tabs>
      </w:pPr>
    </w:p>
    <w:p w:rsidR="001D77D2" w:rsidRPr="0062252E" w:rsidRDefault="001D77D2" w:rsidP="006C1FC9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3</w:t>
      </w:r>
    </w:p>
    <w:p w:rsidR="001D77D2" w:rsidRPr="0062252E" w:rsidRDefault="001D77D2" w:rsidP="006C1FC9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1D77D2" w:rsidRPr="0062252E" w:rsidRDefault="001D77D2" w:rsidP="006C1FC9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Алтарского</w:t>
      </w:r>
      <w:r w:rsidRPr="0062252E">
        <w:rPr>
          <w:spacing w:val="-1"/>
        </w:rPr>
        <w:t xml:space="preserve"> сельского поселения</w:t>
      </w:r>
    </w:p>
    <w:p w:rsidR="001D77D2" w:rsidRDefault="001D77D2" w:rsidP="006C1FC9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от2</w:t>
      </w:r>
      <w:r>
        <w:rPr>
          <w:spacing w:val="-1"/>
        </w:rPr>
        <w:t>9</w:t>
      </w:r>
      <w:r w:rsidRPr="0090787E">
        <w:rPr>
          <w:spacing w:val="-1"/>
        </w:rPr>
        <w:t xml:space="preserve"> .01.2021г№</w:t>
      </w:r>
      <w:r>
        <w:rPr>
          <w:spacing w:val="-1"/>
        </w:rPr>
        <w:t>1</w:t>
      </w:r>
    </w:p>
    <w:p w:rsidR="001D77D2" w:rsidRPr="0090787E" w:rsidRDefault="001D77D2" w:rsidP="006C1FC9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>« О внесение изменени</w:t>
      </w:r>
      <w:r>
        <w:rPr>
          <w:rFonts w:ascii="Times New Roman" w:hAnsi="Times New Roman" w:cs="Times New Roman"/>
          <w:sz w:val="20"/>
          <w:szCs w:val="20"/>
        </w:rPr>
        <w:t>й</w:t>
      </w:r>
      <w:r w:rsidRPr="0090787E">
        <w:rPr>
          <w:rFonts w:ascii="Times New Roman" w:hAnsi="Times New Roman" w:cs="Times New Roman"/>
          <w:sz w:val="20"/>
          <w:szCs w:val="20"/>
        </w:rPr>
        <w:t xml:space="preserve"> в решение Совета депутатов 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1D77D2" w:rsidRPr="0090787E" w:rsidRDefault="001D77D2" w:rsidP="006C1FC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1D77D2" w:rsidRPr="0090787E" w:rsidRDefault="001D77D2" w:rsidP="006C1FC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1D77D2" w:rsidRPr="0090787E" w:rsidRDefault="001D77D2" w:rsidP="006C1FC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1D77D2" w:rsidRPr="0090787E" w:rsidRDefault="001D77D2" w:rsidP="006C1FC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плановый период  2022 и 2023 годов»</w:t>
      </w:r>
    </w:p>
    <w:p w:rsidR="001D77D2" w:rsidRDefault="001D77D2" w:rsidP="006C1FC9">
      <w:pPr>
        <w:tabs>
          <w:tab w:val="left" w:pos="3840"/>
        </w:tabs>
      </w:pPr>
    </w:p>
    <w:p w:rsidR="001D77D2" w:rsidRPr="00682484" w:rsidRDefault="001D77D2" w:rsidP="00CB3961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1119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1D77D2" w:rsidRPr="00210D1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1D77D2" w:rsidRPr="007126C3" w:rsidRDefault="001D77D2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1D77D2" w:rsidRPr="007126C3" w:rsidRDefault="001D77D2" w:rsidP="007126C3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7126C3"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АЛТАРСКОГО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p w:rsidR="001D77D2" w:rsidRPr="007126C3" w:rsidRDefault="001D77D2" w:rsidP="007126C3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1D77D2" w:rsidRPr="00A013D4" w:rsidRDefault="001D77D2" w:rsidP="007126C3">
            <w:pPr>
              <w:jc w:val="center"/>
            </w:pPr>
          </w:p>
        </w:tc>
      </w:tr>
    </w:tbl>
    <w:p w:rsidR="001D77D2" w:rsidRPr="002A5063" w:rsidRDefault="001D77D2" w:rsidP="00682484">
      <w:pPr>
        <w:ind w:firstLine="708"/>
      </w:pPr>
    </w:p>
    <w:tbl>
      <w:tblPr>
        <w:tblW w:w="10366" w:type="dxa"/>
        <w:tblInd w:w="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403"/>
        <w:gridCol w:w="569"/>
        <w:gridCol w:w="567"/>
        <w:gridCol w:w="519"/>
        <w:gridCol w:w="567"/>
        <w:gridCol w:w="567"/>
        <w:gridCol w:w="329"/>
        <w:gridCol w:w="753"/>
        <w:gridCol w:w="1104"/>
        <w:gridCol w:w="1022"/>
        <w:gridCol w:w="966"/>
      </w:tblGrid>
      <w:tr w:rsidR="001D77D2" w:rsidRPr="00210D1C">
        <w:trPr>
          <w:trHeight w:val="365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77D2" w:rsidRPr="0050333A" w:rsidRDefault="001D77D2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77D2" w:rsidRPr="0050333A" w:rsidRDefault="001D77D2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77D2" w:rsidRPr="0050333A" w:rsidRDefault="001D77D2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77D2" w:rsidRPr="0050333A" w:rsidRDefault="001D77D2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77D2" w:rsidRPr="0050333A" w:rsidRDefault="001D77D2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77D2" w:rsidRPr="0050333A" w:rsidRDefault="001D77D2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D77D2" w:rsidRPr="0050333A" w:rsidRDefault="001D77D2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1D77D2" w:rsidRPr="00210D1C">
        <w:trPr>
          <w:trHeight w:val="27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0333A" w:rsidRDefault="001D77D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0333A" w:rsidRDefault="001D77D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0333A" w:rsidRDefault="001D77D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0333A" w:rsidRDefault="001D77D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0333A" w:rsidRDefault="001D77D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0333A" w:rsidRDefault="001D77D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0333A" w:rsidRDefault="001D77D2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D77D2" w:rsidRPr="0050333A" w:rsidRDefault="001D77D2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D77D2" w:rsidRPr="0050333A" w:rsidRDefault="001D77D2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1D77D2" w:rsidRPr="00210D1C">
        <w:trPr>
          <w:trHeight w:val="23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0333A" w:rsidRDefault="001D77D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0333A" w:rsidRDefault="001D77D2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0333A" w:rsidRDefault="001D77D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Pr="0050333A" w:rsidRDefault="001D77D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D77D2" w:rsidRPr="0050333A" w:rsidRDefault="001D77D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0333A" w:rsidRDefault="001D77D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0333A" w:rsidRDefault="001D77D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0333A" w:rsidRDefault="001D77D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0333A" w:rsidRDefault="001D77D2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Pr="0050333A" w:rsidRDefault="001D77D2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D77D2" w:rsidRPr="0050333A" w:rsidRDefault="001D77D2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1D77D2" w:rsidRPr="005157E7">
        <w:trPr>
          <w:trHeight w:val="27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Pr="005157E7" w:rsidRDefault="001D77D2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D77D2" w:rsidRPr="005157E7" w:rsidRDefault="001D77D2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D77D2" w:rsidRPr="005157E7" w:rsidRDefault="001D77D2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D77D2" w:rsidRPr="005157E7" w:rsidRDefault="001D77D2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1322,9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835,9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815,8</w:t>
            </w:r>
          </w:p>
        </w:tc>
      </w:tr>
      <w:tr w:rsidR="001D77D2" w:rsidRPr="005157E7">
        <w:trPr>
          <w:trHeight w:val="33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929,6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E34E5" w:rsidRDefault="001D77D2" w:rsidP="00D0660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456,1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E34E5" w:rsidRDefault="001D77D2" w:rsidP="00D0660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438,7</w:t>
            </w:r>
          </w:p>
        </w:tc>
      </w:tr>
      <w:tr w:rsidR="001D77D2" w:rsidRPr="005157E7">
        <w:trPr>
          <w:trHeight w:val="78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Default="001D77D2" w:rsidP="00E62E6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E62E6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E62E6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7D2" w:rsidRDefault="001D77D2" w:rsidP="00440DC7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440DC7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440DC7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440DC7">
            <w:pPr>
              <w:jc w:val="center"/>
            </w:pPr>
            <w:r>
              <w:rPr>
                <w:sz w:val="22"/>
                <w:szCs w:val="22"/>
              </w:rPr>
              <w:t>112,6</w:t>
            </w:r>
          </w:p>
        </w:tc>
      </w:tr>
      <w:tr w:rsidR="001D77D2" w:rsidRPr="005157E7">
        <w:trPr>
          <w:trHeight w:val="47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4C375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Default="001D77D2" w:rsidP="00E62E62">
            <w:pPr>
              <w:jc w:val="center"/>
            </w:pPr>
            <w:r w:rsidRPr="005E2BEF">
              <w:rPr>
                <w:sz w:val="22"/>
                <w:szCs w:val="22"/>
              </w:rPr>
              <w:t>332,5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Default="001D77D2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7D2" w:rsidRDefault="001D77D2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1D77D2" w:rsidRPr="005157E7">
        <w:trPr>
          <w:trHeight w:val="28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Default="001D77D2" w:rsidP="00E62E62">
            <w:pPr>
              <w:jc w:val="center"/>
            </w:pPr>
            <w:r w:rsidRPr="005E2BEF">
              <w:rPr>
                <w:sz w:val="22"/>
                <w:szCs w:val="22"/>
              </w:rPr>
              <w:t>332,5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Default="001D77D2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7D2" w:rsidRDefault="001D77D2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1D77D2" w:rsidRPr="005157E7">
        <w:trPr>
          <w:trHeight w:val="53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Default="001D77D2" w:rsidP="00E62E6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7D2" w:rsidRDefault="001D77D2" w:rsidP="00E62E6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1D77D2" w:rsidRPr="005157E7">
        <w:trPr>
          <w:trHeight w:val="786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Default="001D77D2" w:rsidP="00E62E6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E62E6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E62E6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7D2" w:rsidRDefault="001D77D2" w:rsidP="00E62E6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E62E6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E62E6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1D77D2" w:rsidRPr="005157E7">
        <w:trPr>
          <w:trHeight w:val="28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Default="001D77D2" w:rsidP="00E62E6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E62E6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E62E6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E62E6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E62E6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E62E6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E62E6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7D2" w:rsidRDefault="001D77D2" w:rsidP="00E62E6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E62E6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E62E6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E62E6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E62E6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E62E6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E62E62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1D77D2" w:rsidRPr="005157E7">
        <w:trPr>
          <w:trHeight w:val="28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198,9</w:t>
            </w: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Default="001D77D2" w:rsidP="004B2CC9">
            <w:pPr>
              <w:jc w:val="center"/>
            </w:pPr>
            <w:r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7D2" w:rsidRDefault="001D77D2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1D77D2" w:rsidRPr="005157E7">
        <w:trPr>
          <w:trHeight w:val="21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133,6</w:t>
            </w: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D77D2" w:rsidRPr="005157E7">
        <w:trPr>
          <w:trHeight w:val="23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D77D2" w:rsidRPr="005157E7">
        <w:trPr>
          <w:trHeight w:val="33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D77D2" w:rsidRPr="005157E7">
        <w:trPr>
          <w:trHeight w:val="117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6C1FC9" w:rsidRDefault="001D77D2" w:rsidP="004C375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6C1FC9">
              <w:rPr>
                <w:b/>
                <w:bCs/>
                <w:color w:val="000000"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6C1FC9" w:rsidRDefault="001D77D2" w:rsidP="009E7153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6C1FC9" w:rsidRDefault="001D77D2" w:rsidP="009E7153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6C1FC9" w:rsidRDefault="001D77D2" w:rsidP="009E7153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6C1FC9" w:rsidRDefault="001D77D2" w:rsidP="009E7153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6C1FC9" w:rsidRDefault="001D77D2" w:rsidP="009E7153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6C1FC9" w:rsidRDefault="001D77D2" w:rsidP="009E7153">
            <w:pPr>
              <w:jc w:val="center"/>
              <w:rPr>
                <w:b/>
                <w:bCs/>
                <w:sz w:val="22"/>
                <w:szCs w:val="22"/>
              </w:rPr>
            </w:pPr>
            <w:r w:rsidRPr="006C1FC9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6C1FC9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6C1FC9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6C1FC9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6C1FC9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6C1FC9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6C1FC9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6C1FC9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6C1FC9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6C1FC9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6C1FC9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6C1FC9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6C1FC9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6C1FC9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6C1FC9">
              <w:rPr>
                <w:b/>
                <w:bCs/>
                <w:sz w:val="22"/>
                <w:szCs w:val="22"/>
              </w:rPr>
              <w:t>582,1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6C1FC9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6C1FC9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6C1FC9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6C1FC9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6C1FC9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6C1FC9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6C1FC9">
              <w:rPr>
                <w:b/>
                <w:bCs/>
                <w:sz w:val="22"/>
                <w:szCs w:val="22"/>
              </w:rPr>
              <w:t>311,1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6C1FC9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6C1FC9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6C1FC9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6C1FC9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6C1FC9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6C1FC9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6C1FC9">
              <w:rPr>
                <w:b/>
                <w:bCs/>
                <w:sz w:val="22"/>
                <w:szCs w:val="22"/>
              </w:rPr>
              <w:t>311,1</w:t>
            </w:r>
          </w:p>
        </w:tc>
      </w:tr>
      <w:tr w:rsidR="001D77D2" w:rsidRPr="005157E7">
        <w:trPr>
          <w:trHeight w:val="49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4C3751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</w:tr>
      <w:tr w:rsidR="001D77D2" w:rsidRPr="005157E7">
        <w:trPr>
          <w:trHeight w:val="40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4C375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</w:t>
            </w:r>
            <w:r w:rsidRPr="005157E7">
              <w:rPr>
                <w:color w:val="000000"/>
                <w:sz w:val="22"/>
                <w:szCs w:val="22"/>
              </w:rPr>
              <w:t>беспечени</w:t>
            </w:r>
            <w:r>
              <w:rPr>
                <w:color w:val="000000"/>
                <w:sz w:val="22"/>
                <w:szCs w:val="22"/>
              </w:rPr>
              <w:t>я</w:t>
            </w:r>
            <w:r w:rsidRPr="005157E7">
              <w:rPr>
                <w:color w:val="000000"/>
                <w:sz w:val="22"/>
                <w:szCs w:val="22"/>
              </w:rPr>
              <w:t xml:space="preserve">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</w:tr>
      <w:tr w:rsidR="001D77D2" w:rsidRPr="005157E7">
        <w:trPr>
          <w:trHeight w:val="496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65 2 00 41000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396,0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D77D2" w:rsidRPr="005157E7">
        <w:trPr>
          <w:trHeight w:val="49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212,4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D77D2" w:rsidRPr="005157E7">
        <w:trPr>
          <w:trHeight w:val="49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212,4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D77D2" w:rsidRPr="005157E7">
        <w:trPr>
          <w:trHeight w:val="35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212,4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D77D2" w:rsidRPr="005157E7">
        <w:trPr>
          <w:trHeight w:val="52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183,6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116,4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116,4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D77D2" w:rsidRPr="005157E7">
        <w:trPr>
          <w:trHeight w:val="27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168,6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101,4</w:t>
            </w:r>
          </w:p>
        </w:tc>
      </w:tr>
      <w:tr w:rsidR="001D77D2" w:rsidRPr="005157E7">
        <w:trPr>
          <w:trHeight w:val="27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168,6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101,4</w:t>
            </w:r>
          </w:p>
        </w:tc>
      </w:tr>
      <w:tr w:rsidR="001D77D2" w:rsidRPr="005157E7">
        <w:trPr>
          <w:trHeight w:val="21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D77D2" w:rsidRPr="005157E7">
        <w:trPr>
          <w:trHeight w:val="32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73312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</w:t>
            </w:r>
            <w:r>
              <w:rPr>
                <w:sz w:val="22"/>
                <w:szCs w:val="22"/>
              </w:rPr>
              <w:t xml:space="preserve">00 </w:t>
            </w:r>
            <w:r w:rsidRPr="005157E7">
              <w:rPr>
                <w:sz w:val="22"/>
                <w:szCs w:val="22"/>
              </w:rPr>
              <w:t>44205</w:t>
            </w:r>
          </w:p>
          <w:p w:rsidR="001D77D2" w:rsidRDefault="001D77D2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185,8</w:t>
            </w:r>
          </w:p>
          <w:p w:rsidR="001D77D2" w:rsidRPr="005157E7" w:rsidRDefault="001D77D2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185,8</w:t>
            </w: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185,8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E34E5" w:rsidRDefault="001D77D2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E34E5" w:rsidRDefault="001D77D2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D0E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89 1 00 77000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D0E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Закупка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891 00 77150</w:t>
            </w: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D77D2" w:rsidRPr="005157E7">
        <w:trPr>
          <w:trHeight w:val="52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296AD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1D77D2" w:rsidRPr="005157E7">
        <w:trPr>
          <w:trHeight w:val="256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E34E5" w:rsidRDefault="001D77D2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E34E5" w:rsidRDefault="001D77D2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 администрации Алтарского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89 1 00 41000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D77D2" w:rsidRPr="005157E7">
        <w:trPr>
          <w:trHeight w:val="26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1D77D2" w:rsidRPr="005157E7">
        <w:trPr>
          <w:trHeight w:val="26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1D77D2" w:rsidRPr="005157E7">
        <w:trPr>
          <w:trHeight w:val="35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C71794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C71794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C7179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C7179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C7179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C7179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C7179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C7179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90,1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5157E7">
              <w:rPr>
                <w:sz w:val="22"/>
                <w:szCs w:val="22"/>
              </w:rPr>
              <w:t>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115,9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62,9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E7059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                                       « 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5157E7">
              <w:rPr>
                <w:sz w:val="22"/>
                <w:szCs w:val="22"/>
              </w:rPr>
              <w:t xml:space="preserve"> инфраструктуры Алтарского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5157E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Default="001D77D2" w:rsidP="00E7059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5157E7">
              <w:rPr>
                <w:sz w:val="22"/>
                <w:szCs w:val="22"/>
              </w:rPr>
              <w:t xml:space="preserve">рограмма                                        « 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5157E7">
              <w:rPr>
                <w:sz w:val="22"/>
                <w:szCs w:val="22"/>
              </w:rPr>
              <w:t xml:space="preserve"> инфраструктуры Алтарского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5157E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5157E7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BF599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BF599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BF599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BF599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BF599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BF599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BF599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BF5993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BF5993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BF599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BF599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BF599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BF599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BF599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BF599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BF5993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BF599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BF599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BF599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BF599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BF599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BF599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BF599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BF59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BF599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BF599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BF599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BF599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BF599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BF599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BF599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BF599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BF599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BF599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BF599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BF599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BF599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BF599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1D77D2" w:rsidRPr="005157E7">
        <w:trPr>
          <w:trHeight w:val="128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397487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Основные мероприятия « Ремонт и содержание дорог а границах поселения, поддержание дорожного полотна в работоспособном состоянии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397487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1D77D2" w:rsidRPr="005157E7">
        <w:trPr>
          <w:trHeight w:val="100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2867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5157E7">
              <w:rPr>
                <w:sz w:val="22"/>
                <w:szCs w:val="22"/>
              </w:rPr>
              <w:t>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1D77D2" w:rsidRPr="005157E7">
        <w:trPr>
          <w:trHeight w:val="33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05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156,2</w:t>
            </w:r>
          </w:p>
          <w:p w:rsidR="001D77D2" w:rsidRPr="005157E7" w:rsidRDefault="001D77D2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175,2</w:t>
            </w:r>
          </w:p>
          <w:p w:rsidR="001D77D2" w:rsidRPr="005157E7" w:rsidRDefault="001D77D2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150,9</w:t>
            </w:r>
          </w:p>
          <w:p w:rsidR="001D77D2" w:rsidRPr="005157E7" w:rsidRDefault="001D77D2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Pr="005157E7" w:rsidRDefault="001D77D2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440DC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150,9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комплексного развития</w:t>
            </w:r>
            <w:r>
              <w:rPr>
                <w:sz w:val="22"/>
                <w:szCs w:val="22"/>
              </w:rPr>
              <w:t xml:space="preserve"> систем</w:t>
            </w:r>
            <w:r w:rsidRPr="002D33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коммунальной </w:t>
            </w:r>
            <w:r w:rsidRPr="002D33C1">
              <w:rPr>
                <w:sz w:val="22"/>
                <w:szCs w:val="22"/>
              </w:rPr>
              <w:t xml:space="preserve">инфраструктуры </w:t>
            </w:r>
            <w:r>
              <w:rPr>
                <w:sz w:val="22"/>
                <w:szCs w:val="22"/>
              </w:rPr>
              <w:t>Алтарского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Default="001D77D2" w:rsidP="00440DC7">
            <w:pPr>
              <w:jc w:val="center"/>
            </w:pPr>
            <w:r w:rsidRPr="0004588B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Default="001D77D2" w:rsidP="004B2CC9">
            <w:pPr>
              <w:jc w:val="center"/>
            </w:pPr>
            <w:r w:rsidRPr="00397987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7D2" w:rsidRDefault="001D77D2" w:rsidP="00440DC7">
            <w:pPr>
              <w:jc w:val="center"/>
            </w:pPr>
            <w:r w:rsidRPr="00E011DA">
              <w:rPr>
                <w:sz w:val="22"/>
                <w:szCs w:val="22"/>
              </w:rPr>
              <w:t>150,9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Default="001D77D2" w:rsidP="003951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2D33C1">
              <w:rPr>
                <w:sz w:val="22"/>
                <w:szCs w:val="22"/>
              </w:rPr>
              <w:t>рограмма комплексного развития</w:t>
            </w:r>
            <w:r>
              <w:rPr>
                <w:sz w:val="22"/>
                <w:szCs w:val="22"/>
              </w:rPr>
              <w:t xml:space="preserve"> систем</w:t>
            </w:r>
            <w:r w:rsidRPr="002D33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коммунальной </w:t>
            </w:r>
            <w:r w:rsidRPr="002D33C1">
              <w:rPr>
                <w:sz w:val="22"/>
                <w:szCs w:val="22"/>
              </w:rPr>
              <w:t xml:space="preserve">инфраструктуры </w:t>
            </w:r>
            <w:r>
              <w:rPr>
                <w:sz w:val="22"/>
                <w:szCs w:val="22"/>
              </w:rPr>
              <w:t>Алтарского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Default="001D77D2" w:rsidP="00440DC7">
            <w:pPr>
              <w:jc w:val="center"/>
            </w:pPr>
            <w:r w:rsidRPr="0004588B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Default="001D77D2" w:rsidP="004B2CC9">
            <w:pPr>
              <w:jc w:val="center"/>
            </w:pPr>
            <w:r w:rsidRPr="00397987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7D2" w:rsidRDefault="001D77D2" w:rsidP="00440DC7">
            <w:pPr>
              <w:jc w:val="center"/>
            </w:pPr>
            <w:r w:rsidRPr="00E011DA">
              <w:rPr>
                <w:sz w:val="22"/>
                <w:szCs w:val="22"/>
              </w:rPr>
              <w:t>150,9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10 1 01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Default="001D77D2" w:rsidP="00440DC7">
            <w:pPr>
              <w:jc w:val="center"/>
            </w:pPr>
            <w:r w:rsidRPr="0004588B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Default="001D77D2" w:rsidP="004B2CC9">
            <w:pPr>
              <w:jc w:val="center"/>
            </w:pPr>
            <w:r w:rsidRPr="00397987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7D2" w:rsidRDefault="001D77D2" w:rsidP="00440DC7">
            <w:pPr>
              <w:jc w:val="center"/>
            </w:pPr>
            <w:r w:rsidRPr="00E011DA">
              <w:rPr>
                <w:sz w:val="22"/>
                <w:szCs w:val="22"/>
              </w:rPr>
              <w:t>150,9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101 0 143000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Default="001D77D2" w:rsidP="00440DC7">
            <w:pPr>
              <w:jc w:val="center"/>
            </w:pPr>
            <w:r w:rsidRPr="0004588B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Default="001D77D2" w:rsidP="004B2CC9">
            <w:pPr>
              <w:jc w:val="center"/>
            </w:pPr>
            <w:r w:rsidRPr="00397987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7D2" w:rsidRDefault="001D77D2" w:rsidP="00440DC7">
            <w:pPr>
              <w:jc w:val="center"/>
            </w:pPr>
            <w:r w:rsidRPr="00E011DA">
              <w:rPr>
                <w:sz w:val="22"/>
                <w:szCs w:val="22"/>
              </w:rPr>
              <w:t>150,9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10 1 01 43010</w:t>
            </w: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Pr="005157E7" w:rsidRDefault="001D77D2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A33CF8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101 01 43010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A33CF8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  <w:p w:rsidR="001D77D2" w:rsidRPr="005157E7" w:rsidRDefault="001D77D2" w:rsidP="00A33C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101 0143010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10 101 43040</w:t>
            </w: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  <w:p w:rsidR="001D77D2" w:rsidRDefault="001D77D2" w:rsidP="0061139E">
            <w:pPr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70,9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101 07 43040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</w:t>
            </w:r>
          </w:p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7D2" w:rsidRDefault="001D77D2" w:rsidP="00440DC7">
            <w:pPr>
              <w:jc w:val="center"/>
            </w:pPr>
            <w:r w:rsidRPr="0060423D">
              <w:rPr>
                <w:sz w:val="22"/>
                <w:szCs w:val="22"/>
              </w:rPr>
              <w:t>70,9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101 0143040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7D2" w:rsidRDefault="001D77D2" w:rsidP="00440DC7">
            <w:pPr>
              <w:jc w:val="center"/>
            </w:pPr>
            <w:r w:rsidRPr="0060423D">
              <w:rPr>
                <w:sz w:val="22"/>
                <w:szCs w:val="22"/>
              </w:rPr>
              <w:t>70,9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292D62" w:rsidRDefault="001D77D2" w:rsidP="009E7153">
            <w:pPr>
              <w:jc w:val="center"/>
              <w:rPr>
                <w:b/>
                <w:bCs/>
                <w:sz w:val="22"/>
                <w:szCs w:val="22"/>
              </w:rPr>
            </w:pPr>
            <w:r w:rsidRPr="00292D62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10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34,4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35,6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36,9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D77D2" w:rsidRPr="005157E7">
        <w:trPr>
          <w:trHeight w:val="24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A61A5E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A61A5E" w:rsidRDefault="001D77D2" w:rsidP="009E7153">
            <w:pPr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A61A5E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A61A5E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01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A61A5E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A61A5E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A61A5E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34,4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A61A5E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35,6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A61A5E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36,9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E34E5" w:rsidRDefault="001D77D2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34,4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35,6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36,9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D77D2" w:rsidRPr="005157E7">
        <w:trPr>
          <w:trHeight w:val="101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E34E5" w:rsidRDefault="001D77D2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34,4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35,6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36,9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D77D2" w:rsidRPr="005157E7">
        <w:trPr>
          <w:trHeight w:val="713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714D8F" w:rsidRDefault="001D77D2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D77D2" w:rsidRPr="005157E7">
        <w:trPr>
          <w:trHeight w:val="51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300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34,4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35,6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36,9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5157E7" w:rsidRDefault="001D77D2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1D77D2" w:rsidRPr="005157E7" w:rsidRDefault="001D77D2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310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34,4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35,6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36,9</w:t>
            </w:r>
          </w:p>
          <w:p w:rsidR="001D77D2" w:rsidRPr="005157E7" w:rsidRDefault="001D77D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D06601" w:rsidRDefault="001D77D2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AC076E" w:rsidRDefault="001D77D2" w:rsidP="0066035E">
            <w:pPr>
              <w:jc w:val="center"/>
              <w:rPr>
                <w:b/>
                <w:bCs/>
              </w:rPr>
            </w:pPr>
            <w:r w:rsidRPr="00AC076E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99</w:t>
            </w:r>
          </w:p>
          <w:p w:rsidR="001D77D2" w:rsidRPr="00D06601" w:rsidRDefault="001D77D2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00</w:t>
            </w:r>
          </w:p>
          <w:p w:rsidR="001D77D2" w:rsidRPr="00D06601" w:rsidRDefault="001D77D2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D06601" w:rsidRDefault="001D77D2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D06601" w:rsidRDefault="001D77D2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D06601" w:rsidRDefault="001D77D2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Default="001D77D2" w:rsidP="00BE2C4F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18,7</w:t>
            </w:r>
          </w:p>
          <w:p w:rsidR="001D77D2" w:rsidRPr="00D06601" w:rsidRDefault="001D77D2" w:rsidP="00BE2C4F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Default="001D77D2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36,3</w:t>
            </w:r>
          </w:p>
          <w:p w:rsidR="001D77D2" w:rsidRPr="00D06601" w:rsidRDefault="001D77D2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Default="001D77D2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3C3BB0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77D2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  <w:p w:rsidR="001D77D2" w:rsidRPr="003C3BB0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7D2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  <w:p w:rsidR="001D77D2" w:rsidRPr="003C3BB0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C3264A" w:rsidRDefault="001D77D2" w:rsidP="00AC076E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Default="001D77D2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1D77D2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1D77D2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  <w:p w:rsidR="001D77D2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3C3BB0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Default="001D77D2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7D2" w:rsidRDefault="001D77D2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1D77D2" w:rsidRPr="005157E7">
        <w:trPr>
          <w:trHeight w:val="30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Default="001D77D2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3C3BB0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Default="001D77D2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7D2" w:rsidRDefault="001D77D2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1D77D2" w:rsidRPr="005157E7">
        <w:trPr>
          <w:trHeight w:val="30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Default="001D77D2" w:rsidP="0066035E">
            <w:pPr>
              <w:jc w:val="center"/>
              <w:rPr>
                <w:sz w:val="22"/>
                <w:szCs w:val="22"/>
              </w:rPr>
            </w:pPr>
          </w:p>
          <w:p w:rsidR="001D77D2" w:rsidRPr="00C80B4C" w:rsidRDefault="001D77D2" w:rsidP="006603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3C3BB0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Default="001D77D2" w:rsidP="00BE2C4F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7D2" w:rsidRDefault="001D77D2" w:rsidP="00BE2C4F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1D77D2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C3264A" w:rsidRDefault="001D77D2" w:rsidP="00824DA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Default="001D77D2" w:rsidP="0066035E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3C3BB0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Default="001D77D2" w:rsidP="00BE2C4F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7D2" w:rsidRDefault="001D77D2" w:rsidP="00BE2C4F">
            <w:pPr>
              <w:jc w:val="center"/>
              <w:rPr>
                <w:sz w:val="22"/>
                <w:szCs w:val="22"/>
              </w:rPr>
            </w:pPr>
          </w:p>
          <w:p w:rsidR="001D77D2" w:rsidRDefault="001D77D2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1D77D2" w:rsidRPr="005157E7">
        <w:trPr>
          <w:trHeight w:val="21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Default="001D77D2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3C3BB0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Default="001D77D2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7D2" w:rsidRDefault="001D77D2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1D77D2" w:rsidRPr="005157E7">
        <w:trPr>
          <w:trHeight w:val="21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7D2" w:rsidRPr="00C80B4C" w:rsidRDefault="001D77D2" w:rsidP="006603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C3264A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7D2" w:rsidRPr="003C3BB0" w:rsidRDefault="001D77D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7D2" w:rsidRPr="0056399B" w:rsidRDefault="001D77D2" w:rsidP="00BE2C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7D2" w:rsidRPr="00DC4CB0" w:rsidRDefault="001D77D2" w:rsidP="00BE2C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</w:tc>
      </w:tr>
    </w:tbl>
    <w:p w:rsidR="001D77D2" w:rsidRPr="005157E7" w:rsidRDefault="001D77D2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1D77D2" w:rsidRPr="002A5063" w:rsidRDefault="001D77D2" w:rsidP="00682484">
      <w:pPr>
        <w:ind w:firstLine="708"/>
      </w:pPr>
    </w:p>
    <w:p w:rsidR="001D77D2" w:rsidRDefault="001D77D2" w:rsidP="00F906E4">
      <w:pPr>
        <w:ind w:firstLine="708"/>
      </w:pPr>
      <w:r>
        <w:t xml:space="preserve">                                                                                                      </w:t>
      </w: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p w:rsidR="001D77D2" w:rsidRDefault="001D77D2" w:rsidP="00F906E4">
      <w:pPr>
        <w:ind w:firstLine="708"/>
      </w:pPr>
    </w:p>
    <w:sectPr w:rsidR="001D77D2" w:rsidSect="00376A7E">
      <w:pgSz w:w="11906" w:h="16838"/>
      <w:pgMar w:top="1134" w:right="851" w:bottom="1134" w:left="1080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77D2" w:rsidRDefault="001D77D2" w:rsidP="00DE1BA3">
      <w:r>
        <w:separator/>
      </w:r>
    </w:p>
  </w:endnote>
  <w:endnote w:type="continuationSeparator" w:id="0">
    <w:p w:rsidR="001D77D2" w:rsidRDefault="001D77D2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77D2" w:rsidRDefault="001D77D2" w:rsidP="00DE1BA3">
      <w:r>
        <w:separator/>
      </w:r>
    </w:p>
  </w:footnote>
  <w:footnote w:type="continuationSeparator" w:id="0">
    <w:p w:rsidR="001D77D2" w:rsidRDefault="001D77D2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7574"/>
    <w:rsid w:val="0004588B"/>
    <w:rsid w:val="00045FC1"/>
    <w:rsid w:val="00077B59"/>
    <w:rsid w:val="00087C29"/>
    <w:rsid w:val="000A200B"/>
    <w:rsid w:val="000A502D"/>
    <w:rsid w:val="000A56B2"/>
    <w:rsid w:val="000B02AA"/>
    <w:rsid w:val="000B3F8F"/>
    <w:rsid w:val="000B5836"/>
    <w:rsid w:val="000E0DA3"/>
    <w:rsid w:val="000F1564"/>
    <w:rsid w:val="000F34B2"/>
    <w:rsid w:val="000F4873"/>
    <w:rsid w:val="001113EE"/>
    <w:rsid w:val="0011201A"/>
    <w:rsid w:val="00117BAC"/>
    <w:rsid w:val="00120948"/>
    <w:rsid w:val="00121261"/>
    <w:rsid w:val="001233B1"/>
    <w:rsid w:val="00127C3E"/>
    <w:rsid w:val="0013729F"/>
    <w:rsid w:val="00150FD0"/>
    <w:rsid w:val="00165100"/>
    <w:rsid w:val="00173129"/>
    <w:rsid w:val="00175E86"/>
    <w:rsid w:val="0018018A"/>
    <w:rsid w:val="0018533F"/>
    <w:rsid w:val="001900DF"/>
    <w:rsid w:val="00195BE6"/>
    <w:rsid w:val="001A00CD"/>
    <w:rsid w:val="001A249C"/>
    <w:rsid w:val="001A2849"/>
    <w:rsid w:val="001B45CA"/>
    <w:rsid w:val="001B60CC"/>
    <w:rsid w:val="001B7AB2"/>
    <w:rsid w:val="001C4060"/>
    <w:rsid w:val="001D77D2"/>
    <w:rsid w:val="001F00E7"/>
    <w:rsid w:val="001F1D30"/>
    <w:rsid w:val="00202CF1"/>
    <w:rsid w:val="00210D1C"/>
    <w:rsid w:val="0021464E"/>
    <w:rsid w:val="002206DA"/>
    <w:rsid w:val="002216BA"/>
    <w:rsid w:val="00241F28"/>
    <w:rsid w:val="0024627D"/>
    <w:rsid w:val="00246B38"/>
    <w:rsid w:val="00254321"/>
    <w:rsid w:val="00255660"/>
    <w:rsid w:val="002618E0"/>
    <w:rsid w:val="00274412"/>
    <w:rsid w:val="002867D4"/>
    <w:rsid w:val="00292D62"/>
    <w:rsid w:val="00296ADC"/>
    <w:rsid w:val="00296CE3"/>
    <w:rsid w:val="002A00B9"/>
    <w:rsid w:val="002A3EE0"/>
    <w:rsid w:val="002A5063"/>
    <w:rsid w:val="002C3169"/>
    <w:rsid w:val="002D33C1"/>
    <w:rsid w:val="002D66F3"/>
    <w:rsid w:val="002E7460"/>
    <w:rsid w:val="002F0167"/>
    <w:rsid w:val="00300A5A"/>
    <w:rsid w:val="00301918"/>
    <w:rsid w:val="00304C32"/>
    <w:rsid w:val="00310BD6"/>
    <w:rsid w:val="00340F5E"/>
    <w:rsid w:val="003647A6"/>
    <w:rsid w:val="00366756"/>
    <w:rsid w:val="00375E01"/>
    <w:rsid w:val="0037677E"/>
    <w:rsid w:val="00376A7E"/>
    <w:rsid w:val="00395133"/>
    <w:rsid w:val="00397487"/>
    <w:rsid w:val="00397987"/>
    <w:rsid w:val="003A0124"/>
    <w:rsid w:val="003A4E4D"/>
    <w:rsid w:val="003C3BB0"/>
    <w:rsid w:val="00405474"/>
    <w:rsid w:val="0043466D"/>
    <w:rsid w:val="00435E78"/>
    <w:rsid w:val="00436777"/>
    <w:rsid w:val="00436D96"/>
    <w:rsid w:val="00440DC7"/>
    <w:rsid w:val="00451050"/>
    <w:rsid w:val="00456BE4"/>
    <w:rsid w:val="00463855"/>
    <w:rsid w:val="00467B3E"/>
    <w:rsid w:val="00474E2C"/>
    <w:rsid w:val="0049172A"/>
    <w:rsid w:val="0049405E"/>
    <w:rsid w:val="004A150E"/>
    <w:rsid w:val="004A382D"/>
    <w:rsid w:val="004B0CA6"/>
    <w:rsid w:val="004B2CC9"/>
    <w:rsid w:val="004B512E"/>
    <w:rsid w:val="004C0E4E"/>
    <w:rsid w:val="004C3751"/>
    <w:rsid w:val="004C71C7"/>
    <w:rsid w:val="004D50D1"/>
    <w:rsid w:val="0050333A"/>
    <w:rsid w:val="00503646"/>
    <w:rsid w:val="005157E7"/>
    <w:rsid w:val="00533E22"/>
    <w:rsid w:val="00551158"/>
    <w:rsid w:val="00553FE1"/>
    <w:rsid w:val="0056399B"/>
    <w:rsid w:val="0057020F"/>
    <w:rsid w:val="00571780"/>
    <w:rsid w:val="00574E11"/>
    <w:rsid w:val="00591E1C"/>
    <w:rsid w:val="0059767C"/>
    <w:rsid w:val="005A5D0F"/>
    <w:rsid w:val="005C663E"/>
    <w:rsid w:val="005D0673"/>
    <w:rsid w:val="005D534E"/>
    <w:rsid w:val="005E2BEF"/>
    <w:rsid w:val="005E34E5"/>
    <w:rsid w:val="005F7E86"/>
    <w:rsid w:val="00602009"/>
    <w:rsid w:val="0060423D"/>
    <w:rsid w:val="006045D6"/>
    <w:rsid w:val="00610076"/>
    <w:rsid w:val="0061139E"/>
    <w:rsid w:val="00613239"/>
    <w:rsid w:val="0062252E"/>
    <w:rsid w:val="0063208E"/>
    <w:rsid w:val="00636B84"/>
    <w:rsid w:val="00645A3B"/>
    <w:rsid w:val="00656A02"/>
    <w:rsid w:val="0066035E"/>
    <w:rsid w:val="006645E1"/>
    <w:rsid w:val="006703E3"/>
    <w:rsid w:val="00674995"/>
    <w:rsid w:val="00674C6C"/>
    <w:rsid w:val="00682484"/>
    <w:rsid w:val="006A207F"/>
    <w:rsid w:val="006B03FD"/>
    <w:rsid w:val="006B3CA7"/>
    <w:rsid w:val="006C1FC9"/>
    <w:rsid w:val="006C22D0"/>
    <w:rsid w:val="006C7CAD"/>
    <w:rsid w:val="006D26CD"/>
    <w:rsid w:val="006E5CE2"/>
    <w:rsid w:val="006F1A3F"/>
    <w:rsid w:val="00704FF0"/>
    <w:rsid w:val="00705B51"/>
    <w:rsid w:val="007126C3"/>
    <w:rsid w:val="00714C0D"/>
    <w:rsid w:val="00714D8F"/>
    <w:rsid w:val="00715E94"/>
    <w:rsid w:val="007262E7"/>
    <w:rsid w:val="0073312C"/>
    <w:rsid w:val="0075413F"/>
    <w:rsid w:val="00761672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C2B31"/>
    <w:rsid w:val="007E3522"/>
    <w:rsid w:val="007E6B26"/>
    <w:rsid w:val="007F6445"/>
    <w:rsid w:val="00824DA1"/>
    <w:rsid w:val="00852288"/>
    <w:rsid w:val="0086764B"/>
    <w:rsid w:val="00870772"/>
    <w:rsid w:val="00883E34"/>
    <w:rsid w:val="008861DB"/>
    <w:rsid w:val="008978B4"/>
    <w:rsid w:val="008C693C"/>
    <w:rsid w:val="008D3719"/>
    <w:rsid w:val="008F1661"/>
    <w:rsid w:val="008F5DCC"/>
    <w:rsid w:val="0090787E"/>
    <w:rsid w:val="00913534"/>
    <w:rsid w:val="00916A02"/>
    <w:rsid w:val="00922D41"/>
    <w:rsid w:val="0092300E"/>
    <w:rsid w:val="009270E9"/>
    <w:rsid w:val="00936B43"/>
    <w:rsid w:val="00937F94"/>
    <w:rsid w:val="00973378"/>
    <w:rsid w:val="00974FC2"/>
    <w:rsid w:val="00981F09"/>
    <w:rsid w:val="00984DF0"/>
    <w:rsid w:val="009A5519"/>
    <w:rsid w:val="009B15C8"/>
    <w:rsid w:val="009C0704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158A"/>
    <w:rsid w:val="00A06C13"/>
    <w:rsid w:val="00A16DDF"/>
    <w:rsid w:val="00A17E13"/>
    <w:rsid w:val="00A20F96"/>
    <w:rsid w:val="00A25611"/>
    <w:rsid w:val="00A33CF8"/>
    <w:rsid w:val="00A41724"/>
    <w:rsid w:val="00A50775"/>
    <w:rsid w:val="00A54E37"/>
    <w:rsid w:val="00A61A5E"/>
    <w:rsid w:val="00A71B10"/>
    <w:rsid w:val="00A8601B"/>
    <w:rsid w:val="00AA0264"/>
    <w:rsid w:val="00AA1248"/>
    <w:rsid w:val="00AA51F8"/>
    <w:rsid w:val="00AA6EE3"/>
    <w:rsid w:val="00AC076E"/>
    <w:rsid w:val="00AC31BC"/>
    <w:rsid w:val="00AD7F1F"/>
    <w:rsid w:val="00AE1208"/>
    <w:rsid w:val="00AE374A"/>
    <w:rsid w:val="00AF7315"/>
    <w:rsid w:val="00B04598"/>
    <w:rsid w:val="00B22B0B"/>
    <w:rsid w:val="00B30796"/>
    <w:rsid w:val="00B35712"/>
    <w:rsid w:val="00B42593"/>
    <w:rsid w:val="00B4709D"/>
    <w:rsid w:val="00B50E65"/>
    <w:rsid w:val="00B52573"/>
    <w:rsid w:val="00B57A3B"/>
    <w:rsid w:val="00B60652"/>
    <w:rsid w:val="00B73F57"/>
    <w:rsid w:val="00B77AB6"/>
    <w:rsid w:val="00B838E1"/>
    <w:rsid w:val="00B86D6D"/>
    <w:rsid w:val="00BA160C"/>
    <w:rsid w:val="00BB2ACB"/>
    <w:rsid w:val="00BC3320"/>
    <w:rsid w:val="00BC4E5A"/>
    <w:rsid w:val="00BC5680"/>
    <w:rsid w:val="00BC5E82"/>
    <w:rsid w:val="00BD266B"/>
    <w:rsid w:val="00BE2C4F"/>
    <w:rsid w:val="00BF5993"/>
    <w:rsid w:val="00C035FE"/>
    <w:rsid w:val="00C2741B"/>
    <w:rsid w:val="00C3264A"/>
    <w:rsid w:val="00C35CE0"/>
    <w:rsid w:val="00C531A8"/>
    <w:rsid w:val="00C6170D"/>
    <w:rsid w:val="00C620BE"/>
    <w:rsid w:val="00C71794"/>
    <w:rsid w:val="00C80B4C"/>
    <w:rsid w:val="00CB2618"/>
    <w:rsid w:val="00CB3961"/>
    <w:rsid w:val="00CC1B2A"/>
    <w:rsid w:val="00CC6D96"/>
    <w:rsid w:val="00CE6E97"/>
    <w:rsid w:val="00CF0D86"/>
    <w:rsid w:val="00CF37F5"/>
    <w:rsid w:val="00D00C16"/>
    <w:rsid w:val="00D06601"/>
    <w:rsid w:val="00D07987"/>
    <w:rsid w:val="00D15B80"/>
    <w:rsid w:val="00D204E8"/>
    <w:rsid w:val="00D32E97"/>
    <w:rsid w:val="00D34A74"/>
    <w:rsid w:val="00D378BC"/>
    <w:rsid w:val="00D44D84"/>
    <w:rsid w:val="00D52668"/>
    <w:rsid w:val="00D542C9"/>
    <w:rsid w:val="00D61B1D"/>
    <w:rsid w:val="00D7684D"/>
    <w:rsid w:val="00D871F3"/>
    <w:rsid w:val="00D87C86"/>
    <w:rsid w:val="00D9741B"/>
    <w:rsid w:val="00DB6D77"/>
    <w:rsid w:val="00DC4CB0"/>
    <w:rsid w:val="00DD70D9"/>
    <w:rsid w:val="00DE15B2"/>
    <w:rsid w:val="00DE1BA3"/>
    <w:rsid w:val="00DE2E0E"/>
    <w:rsid w:val="00DE5DB6"/>
    <w:rsid w:val="00DF439D"/>
    <w:rsid w:val="00DF4AE8"/>
    <w:rsid w:val="00E011DA"/>
    <w:rsid w:val="00E10313"/>
    <w:rsid w:val="00E142E2"/>
    <w:rsid w:val="00E274FE"/>
    <w:rsid w:val="00E315F9"/>
    <w:rsid w:val="00E355B6"/>
    <w:rsid w:val="00E37C71"/>
    <w:rsid w:val="00E41B3C"/>
    <w:rsid w:val="00E62E62"/>
    <w:rsid w:val="00E7059D"/>
    <w:rsid w:val="00E711E8"/>
    <w:rsid w:val="00E7509D"/>
    <w:rsid w:val="00E8100A"/>
    <w:rsid w:val="00E84CA4"/>
    <w:rsid w:val="00EA4D8F"/>
    <w:rsid w:val="00EB72E3"/>
    <w:rsid w:val="00EC48D6"/>
    <w:rsid w:val="00EC4B75"/>
    <w:rsid w:val="00ED41C3"/>
    <w:rsid w:val="00EE29F7"/>
    <w:rsid w:val="00EF13FF"/>
    <w:rsid w:val="00EF4528"/>
    <w:rsid w:val="00F02DE3"/>
    <w:rsid w:val="00F066F1"/>
    <w:rsid w:val="00F12F73"/>
    <w:rsid w:val="00F14B6E"/>
    <w:rsid w:val="00F1578B"/>
    <w:rsid w:val="00F233AF"/>
    <w:rsid w:val="00F30E95"/>
    <w:rsid w:val="00F31902"/>
    <w:rsid w:val="00F3384C"/>
    <w:rsid w:val="00F906E4"/>
    <w:rsid w:val="00F9359F"/>
    <w:rsid w:val="00FA35F6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</w:style>
  <w:style w:type="character" w:styleId="Emphasis">
    <w:name w:val="Emphasis"/>
    <w:basedOn w:val="DefaultParagraphFont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0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vertAlign w:val="superscript"/>
    </w:rPr>
  </w:style>
  <w:style w:type="paragraph" w:customStyle="1" w:styleId="10">
    <w:name w:val="Без интервала1"/>
    <w:uiPriority w:val="99"/>
    <w:rsid w:val="0059767C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940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0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0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1425</TotalTime>
  <Pages>16</Pages>
  <Words>5062</Words>
  <Characters>28854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1</cp:lastModifiedBy>
  <cp:revision>57</cp:revision>
  <cp:lastPrinted>2021-02-09T00:00:00Z</cp:lastPrinted>
  <dcterms:created xsi:type="dcterms:W3CDTF">2020-12-05T15:20:00Z</dcterms:created>
  <dcterms:modified xsi:type="dcterms:W3CDTF">2021-02-09T00:01:00Z</dcterms:modified>
</cp:coreProperties>
</file>