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B08" w:rsidRDefault="001A3B08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</w:t>
      </w:r>
    </w:p>
    <w:p w:rsidR="001A3B08" w:rsidRDefault="001A3B08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1A3B08" w:rsidRDefault="001A3B08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АЛТАРСКОГО СЕЛЬСКОГО ПОСЕЛЕНИЯ</w:t>
      </w:r>
    </w:p>
    <w:p w:rsidR="001A3B08" w:rsidRDefault="001A3B08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1A3B08" w:rsidRDefault="001A3B08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A3B08" w:rsidRDefault="001A3B08" w:rsidP="000A502D">
      <w:pPr>
        <w:jc w:val="center"/>
        <w:rPr>
          <w:b/>
          <w:bCs/>
          <w:sz w:val="28"/>
          <w:szCs w:val="28"/>
        </w:rPr>
      </w:pPr>
    </w:p>
    <w:p w:rsidR="001A3B08" w:rsidRDefault="001A3B08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</w:t>
      </w:r>
    </w:p>
    <w:p w:rsidR="001A3B08" w:rsidRDefault="001A3B08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1A3B08" w:rsidRDefault="001A3B08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1A3B08" w:rsidRDefault="001A3B08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«25» февраля  2021 г.                                                                        № 3</w:t>
      </w:r>
    </w:p>
    <w:p w:rsidR="001A3B08" w:rsidRDefault="001A3B08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1A3B08" w:rsidRDefault="001A3B08" w:rsidP="000A502D">
      <w:pPr>
        <w:jc w:val="center"/>
        <w:rPr>
          <w:b/>
          <w:bCs/>
          <w:sz w:val="26"/>
          <w:szCs w:val="26"/>
        </w:rPr>
      </w:pPr>
    </w:p>
    <w:p w:rsidR="001A3B08" w:rsidRDefault="001A3B08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с. Алтары</w:t>
      </w:r>
    </w:p>
    <w:p w:rsidR="001A3B08" w:rsidRDefault="001A3B08" w:rsidP="000A502D">
      <w:pPr>
        <w:jc w:val="center"/>
        <w:rPr>
          <w:sz w:val="26"/>
          <w:szCs w:val="26"/>
        </w:rPr>
      </w:pPr>
    </w:p>
    <w:p w:rsidR="001A3B08" w:rsidRDefault="001A3B08" w:rsidP="000A502D">
      <w:pPr>
        <w:jc w:val="center"/>
        <w:rPr>
          <w:sz w:val="26"/>
          <w:szCs w:val="26"/>
        </w:rPr>
      </w:pPr>
    </w:p>
    <w:p w:rsidR="001A3B08" w:rsidRPr="004A150E" w:rsidRDefault="001A3B08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О внесении изменений в решение Совета</w:t>
      </w:r>
    </w:p>
    <w:p w:rsidR="001A3B08" w:rsidRPr="004A150E" w:rsidRDefault="001A3B08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депутатов </w:t>
      </w:r>
      <w:r>
        <w:rPr>
          <w:rFonts w:ascii="Times New Roman" w:hAnsi="Times New Roman" w:cs="Times New Roman"/>
        </w:rPr>
        <w:t>Алтарского</w:t>
      </w:r>
      <w:r w:rsidRPr="004A150E">
        <w:rPr>
          <w:rFonts w:ascii="Times New Roman" w:hAnsi="Times New Roman" w:cs="Times New Roman"/>
        </w:rPr>
        <w:t xml:space="preserve"> сельского поселения </w:t>
      </w:r>
    </w:p>
    <w:p w:rsidR="001A3B08" w:rsidRPr="004A150E" w:rsidRDefault="001A3B08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Ромодановского муниципального</w:t>
      </w:r>
    </w:p>
    <w:p w:rsidR="001A3B08" w:rsidRPr="004A150E" w:rsidRDefault="001A3B08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района Республики Мордовия</w:t>
      </w:r>
    </w:p>
    <w:p w:rsidR="001A3B08" w:rsidRPr="004A150E" w:rsidRDefault="001A3B08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от 26 декабря 2020 г № </w:t>
      </w:r>
      <w:r>
        <w:rPr>
          <w:rFonts w:ascii="Times New Roman" w:hAnsi="Times New Roman" w:cs="Times New Roman"/>
        </w:rPr>
        <w:t>1</w:t>
      </w:r>
      <w:r w:rsidRPr="004A150E">
        <w:rPr>
          <w:rFonts w:ascii="Times New Roman" w:hAnsi="Times New Roman" w:cs="Times New Roman"/>
        </w:rPr>
        <w:t xml:space="preserve"> «О бюджете </w:t>
      </w:r>
      <w:r>
        <w:rPr>
          <w:rFonts w:ascii="Times New Roman" w:hAnsi="Times New Roman" w:cs="Times New Roman"/>
        </w:rPr>
        <w:t>Алтарского</w:t>
      </w:r>
    </w:p>
    <w:p w:rsidR="001A3B08" w:rsidRPr="004A150E" w:rsidRDefault="001A3B08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сельского поселения Ромодановского </w:t>
      </w:r>
    </w:p>
    <w:p w:rsidR="001A3B08" w:rsidRPr="004A150E" w:rsidRDefault="001A3B08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муниципального района Республики</w:t>
      </w:r>
    </w:p>
    <w:p w:rsidR="001A3B08" w:rsidRPr="004A150E" w:rsidRDefault="001A3B08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Мордовия на 2021 год и на плановый период</w:t>
      </w:r>
    </w:p>
    <w:p w:rsidR="001A3B08" w:rsidRPr="004A150E" w:rsidRDefault="001A3B08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2022 и 2023 годов»</w:t>
      </w:r>
    </w:p>
    <w:p w:rsidR="001A3B08" w:rsidRPr="007739EB" w:rsidRDefault="001A3B08" w:rsidP="000A502D">
      <w:pPr>
        <w:ind w:firstLine="851"/>
        <w:rPr>
          <w:sz w:val="22"/>
          <w:szCs w:val="22"/>
        </w:rPr>
      </w:pPr>
      <w:r w:rsidRPr="007739EB">
        <w:rPr>
          <w:sz w:val="22"/>
          <w:szCs w:val="22"/>
        </w:rPr>
        <w:t xml:space="preserve">В соответствии с Бюджетным кодексом Российской Федерации и на основании статьей  54-57 Устава Алтарского сельского поселения, Совет депутатов Алтарского сельского поселения </w:t>
      </w:r>
    </w:p>
    <w:p w:rsidR="001A3B08" w:rsidRPr="002F0167" w:rsidRDefault="001A3B08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1A3B08" w:rsidRPr="004A150E" w:rsidRDefault="001A3B08" w:rsidP="006E7069">
      <w:pPr>
        <w:pStyle w:val="NoSpacing"/>
        <w:jc w:val="both"/>
      </w:pPr>
      <w:r>
        <w:rPr>
          <w:sz w:val="28"/>
          <w:szCs w:val="28"/>
        </w:rPr>
        <w:t xml:space="preserve">   </w:t>
      </w:r>
      <w:r w:rsidRPr="004A150E">
        <w:t xml:space="preserve">1. Внести в решение Совета депутатов </w:t>
      </w:r>
      <w:r>
        <w:t>Алтарского</w:t>
      </w:r>
      <w:r w:rsidRPr="004A150E">
        <w:t xml:space="preserve"> сельского поселения Ромодановского муниципального района Республики Мордовия от 26.12.2020</w:t>
      </w:r>
      <w:r>
        <w:t xml:space="preserve"> </w:t>
      </w:r>
      <w:r w:rsidRPr="004A150E">
        <w:t>года №</w:t>
      </w:r>
      <w:r>
        <w:t xml:space="preserve">1 </w:t>
      </w:r>
      <w:r w:rsidRPr="004A150E">
        <w:t xml:space="preserve">«О бюджете </w:t>
      </w:r>
      <w:r>
        <w:t>Алтарского</w:t>
      </w:r>
      <w:r w:rsidRPr="004A150E">
        <w:t xml:space="preserve"> 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1A3B08" w:rsidRPr="004A150E" w:rsidRDefault="001A3B08" w:rsidP="007739EB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</w:rPr>
      </w:pPr>
      <w:r w:rsidRPr="00E274FE">
        <w:rPr>
          <w:rFonts w:ascii="Times New Roman" w:hAnsi="Times New Roman" w:cs="Times New Roman"/>
          <w:b/>
          <w:bCs/>
        </w:rPr>
        <w:t>1)Статью  1 изложить в следующей редакции</w:t>
      </w:r>
      <w:r w:rsidRPr="004A150E">
        <w:rPr>
          <w:rFonts w:ascii="Times New Roman" w:hAnsi="Times New Roman" w:cs="Times New Roman"/>
        </w:rPr>
        <w:t xml:space="preserve">: </w:t>
      </w:r>
    </w:p>
    <w:p w:rsidR="001A3B08" w:rsidRPr="007739EB" w:rsidRDefault="001A3B08" w:rsidP="00824DA1">
      <w:pPr>
        <w:pStyle w:val="NoSpacing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  </w:t>
      </w:r>
      <w:r w:rsidRPr="007739EB">
        <w:rPr>
          <w:sz w:val="22"/>
          <w:szCs w:val="22"/>
        </w:rPr>
        <w:t>1.</w:t>
      </w:r>
      <w:r w:rsidRPr="007739EB">
        <w:rPr>
          <w:sz w:val="22"/>
          <w:szCs w:val="22"/>
        </w:rPr>
        <w:tab/>
        <w:t>Утвердить бюджет Алтарского сельского поселения Ромодановского муниципального района Республики Мордовия на 2021год  по доходам в сумме 1269,9</w:t>
      </w:r>
      <w:r>
        <w:rPr>
          <w:sz w:val="22"/>
          <w:szCs w:val="22"/>
        </w:rPr>
        <w:t xml:space="preserve"> </w:t>
      </w:r>
      <w:r w:rsidRPr="007739EB">
        <w:rPr>
          <w:sz w:val="22"/>
          <w:szCs w:val="22"/>
        </w:rPr>
        <w:t xml:space="preserve">тыс. рублей, по расходам в сумме </w:t>
      </w:r>
      <w:r>
        <w:rPr>
          <w:sz w:val="22"/>
          <w:szCs w:val="22"/>
        </w:rPr>
        <w:t>1640,9 тыс.</w:t>
      </w:r>
      <w:r w:rsidRPr="007739EB">
        <w:rPr>
          <w:sz w:val="22"/>
          <w:szCs w:val="22"/>
        </w:rPr>
        <w:t xml:space="preserve">рублей, </w:t>
      </w:r>
      <w:r w:rsidRPr="004A150E">
        <w:rPr>
          <w:sz w:val="22"/>
          <w:szCs w:val="22"/>
        </w:rPr>
        <w:t xml:space="preserve">с превышением расходов над доходами в сумме </w:t>
      </w:r>
      <w:r>
        <w:rPr>
          <w:sz w:val="22"/>
          <w:szCs w:val="22"/>
        </w:rPr>
        <w:t>371,0</w:t>
      </w:r>
      <w:r w:rsidRPr="004A150E">
        <w:rPr>
          <w:sz w:val="22"/>
          <w:szCs w:val="22"/>
        </w:rPr>
        <w:t xml:space="preserve"> тыс. рублей</w:t>
      </w:r>
      <w:r w:rsidRPr="007739EB">
        <w:rPr>
          <w:sz w:val="22"/>
          <w:szCs w:val="22"/>
        </w:rPr>
        <w:t xml:space="preserve"> исходя из уровня инфляции, не превышающего 3,7 процента (декабрь 2021 года к декабрю 2020 года)</w:t>
      </w:r>
    </w:p>
    <w:p w:rsidR="001A3B08" w:rsidRPr="007739EB" w:rsidRDefault="001A3B08" w:rsidP="000A502D">
      <w:pPr>
        <w:pStyle w:val="NoSpacing"/>
        <w:jc w:val="both"/>
        <w:rPr>
          <w:sz w:val="22"/>
          <w:szCs w:val="22"/>
        </w:rPr>
      </w:pPr>
      <w:r w:rsidRPr="007739EB">
        <w:rPr>
          <w:sz w:val="22"/>
          <w:szCs w:val="22"/>
        </w:rPr>
        <w:t xml:space="preserve">     2. Утвердить бюджет Алтарского сельского поселения Ромодановского муниципального района Республики Мордовия на 2022</w:t>
      </w:r>
      <w:r>
        <w:rPr>
          <w:sz w:val="22"/>
          <w:szCs w:val="22"/>
        </w:rPr>
        <w:t xml:space="preserve"> </w:t>
      </w:r>
      <w:r w:rsidRPr="007739EB">
        <w:rPr>
          <w:sz w:val="22"/>
          <w:szCs w:val="22"/>
        </w:rPr>
        <w:t>год  по доходам в сумме 835,9</w:t>
      </w:r>
      <w:r>
        <w:rPr>
          <w:sz w:val="22"/>
          <w:szCs w:val="22"/>
        </w:rPr>
        <w:t xml:space="preserve"> </w:t>
      </w:r>
      <w:r w:rsidRPr="007739EB">
        <w:rPr>
          <w:sz w:val="22"/>
          <w:szCs w:val="22"/>
        </w:rPr>
        <w:t>тыс. рублей, по расходам в сумме 835,9</w:t>
      </w:r>
      <w:r>
        <w:rPr>
          <w:sz w:val="22"/>
          <w:szCs w:val="22"/>
        </w:rPr>
        <w:t xml:space="preserve"> тыс. рублей</w:t>
      </w:r>
      <w:r w:rsidRPr="007739EB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7739EB">
        <w:rPr>
          <w:sz w:val="22"/>
          <w:szCs w:val="22"/>
        </w:rPr>
        <w:t>в том числе условно утвержденные расходы в сумме 18,7 тыс.рублей, исходя из уровня инфляции, не превышающего 4,0 процента (декабрь 2022 года к декабрю 2021 года)</w:t>
      </w:r>
    </w:p>
    <w:p w:rsidR="001A3B08" w:rsidRPr="007739EB" w:rsidRDefault="001A3B08" w:rsidP="000A502D">
      <w:pPr>
        <w:pStyle w:val="NoSpacing"/>
        <w:jc w:val="both"/>
        <w:rPr>
          <w:sz w:val="22"/>
          <w:szCs w:val="22"/>
        </w:rPr>
      </w:pPr>
      <w:r w:rsidRPr="007739EB">
        <w:rPr>
          <w:sz w:val="22"/>
          <w:szCs w:val="22"/>
        </w:rPr>
        <w:t xml:space="preserve">     3. Утвердить бюджет Алтарского сельского поселения Ромодановского муниципального района Республики Мордовия на 2023</w:t>
      </w:r>
      <w:r>
        <w:rPr>
          <w:sz w:val="22"/>
          <w:szCs w:val="22"/>
        </w:rPr>
        <w:t xml:space="preserve"> </w:t>
      </w:r>
      <w:r w:rsidRPr="007739EB">
        <w:rPr>
          <w:sz w:val="22"/>
          <w:szCs w:val="22"/>
        </w:rPr>
        <w:t>год  по доходам в сумме 815,8 тыс. рублей, по расходам в сумме 815,8 тыс. рублей, в том числе</w:t>
      </w:r>
      <w:r>
        <w:rPr>
          <w:sz w:val="28"/>
          <w:szCs w:val="28"/>
        </w:rPr>
        <w:t xml:space="preserve"> </w:t>
      </w:r>
      <w:r w:rsidRPr="007739EB">
        <w:rPr>
          <w:sz w:val="22"/>
          <w:szCs w:val="22"/>
        </w:rPr>
        <w:t>условно утвержденные расходы в сумме 36,3 тыс.рублей, исходя из уровня инфляции, не превышающего 3,9 процента (декабрь 2023 года к декабрю 2022 года)</w:t>
      </w:r>
    </w:p>
    <w:p w:rsidR="001A3B08" w:rsidRPr="004A150E" w:rsidRDefault="001A3B08" w:rsidP="003051A9">
      <w:pPr>
        <w:pStyle w:val="1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             3</w:t>
      </w:r>
      <w:r w:rsidRPr="004A150E">
        <w:rPr>
          <w:sz w:val="22"/>
          <w:szCs w:val="22"/>
        </w:rPr>
        <w:t>). Приложение №3,</w:t>
      </w:r>
      <w:r>
        <w:rPr>
          <w:sz w:val="22"/>
          <w:szCs w:val="22"/>
        </w:rPr>
        <w:t xml:space="preserve"> </w:t>
      </w:r>
      <w:r w:rsidRPr="004A150E">
        <w:rPr>
          <w:sz w:val="22"/>
          <w:szCs w:val="22"/>
        </w:rPr>
        <w:t>№4,</w:t>
      </w:r>
      <w:r>
        <w:rPr>
          <w:sz w:val="22"/>
          <w:szCs w:val="22"/>
        </w:rPr>
        <w:t xml:space="preserve"> </w:t>
      </w:r>
      <w:r w:rsidRPr="004A150E">
        <w:rPr>
          <w:sz w:val="22"/>
          <w:szCs w:val="22"/>
        </w:rPr>
        <w:t>№5</w:t>
      </w:r>
      <w:r>
        <w:rPr>
          <w:sz w:val="22"/>
          <w:szCs w:val="22"/>
        </w:rPr>
        <w:t>, №8</w:t>
      </w:r>
      <w:r w:rsidRPr="004A150E">
        <w:rPr>
          <w:sz w:val="22"/>
          <w:szCs w:val="22"/>
        </w:rPr>
        <w:t xml:space="preserve"> к решению сессии «О бюджете </w:t>
      </w:r>
      <w:r>
        <w:rPr>
          <w:sz w:val="22"/>
          <w:szCs w:val="22"/>
        </w:rPr>
        <w:t>Алтарского</w:t>
      </w:r>
      <w:r w:rsidRPr="004A150E">
        <w:rPr>
          <w:sz w:val="22"/>
          <w:szCs w:val="22"/>
        </w:rPr>
        <w:t xml:space="preserve"> сельского поселения Ромодановского  муниципального района Республики Мордовия на 2021 год и на плановый период 2022  и  2023 годов» и</w:t>
      </w:r>
      <w:r w:rsidRPr="004A150E">
        <w:rPr>
          <w:color w:val="000000"/>
          <w:sz w:val="22"/>
          <w:szCs w:val="22"/>
        </w:rPr>
        <w:t>зложить в следующей редакции согласно приложени</w:t>
      </w:r>
      <w:r>
        <w:rPr>
          <w:color w:val="000000"/>
          <w:sz w:val="22"/>
          <w:szCs w:val="22"/>
        </w:rPr>
        <w:t>ям</w:t>
      </w:r>
      <w:r w:rsidRPr="004A150E">
        <w:rPr>
          <w:color w:val="000000"/>
          <w:sz w:val="22"/>
          <w:szCs w:val="22"/>
        </w:rPr>
        <w:t xml:space="preserve"> №1,</w:t>
      </w:r>
      <w:r>
        <w:rPr>
          <w:color w:val="000000"/>
          <w:sz w:val="22"/>
          <w:szCs w:val="22"/>
        </w:rPr>
        <w:t xml:space="preserve"> </w:t>
      </w:r>
      <w:r w:rsidRPr="004A150E">
        <w:rPr>
          <w:color w:val="000000"/>
          <w:sz w:val="22"/>
          <w:szCs w:val="22"/>
        </w:rPr>
        <w:t>№2,</w:t>
      </w:r>
      <w:r>
        <w:rPr>
          <w:color w:val="000000"/>
          <w:sz w:val="22"/>
          <w:szCs w:val="22"/>
        </w:rPr>
        <w:t xml:space="preserve"> </w:t>
      </w:r>
      <w:r w:rsidRPr="004A150E">
        <w:rPr>
          <w:color w:val="000000"/>
          <w:sz w:val="22"/>
          <w:szCs w:val="22"/>
        </w:rPr>
        <w:t>№3</w:t>
      </w:r>
      <w:r>
        <w:rPr>
          <w:color w:val="000000"/>
          <w:sz w:val="22"/>
          <w:szCs w:val="22"/>
        </w:rPr>
        <w:t>, №4</w:t>
      </w:r>
      <w:r w:rsidRPr="004A150E">
        <w:rPr>
          <w:color w:val="000000"/>
          <w:sz w:val="22"/>
          <w:szCs w:val="22"/>
        </w:rPr>
        <w:t xml:space="preserve"> (приложени</w:t>
      </w:r>
      <w:r>
        <w:rPr>
          <w:color w:val="000000"/>
          <w:sz w:val="22"/>
          <w:szCs w:val="22"/>
        </w:rPr>
        <w:t>я</w:t>
      </w:r>
      <w:r w:rsidRPr="004A150E">
        <w:rPr>
          <w:color w:val="000000"/>
          <w:sz w:val="22"/>
          <w:szCs w:val="22"/>
        </w:rPr>
        <w:t xml:space="preserve"> прилагаются)</w:t>
      </w:r>
    </w:p>
    <w:p w:rsidR="001A3B08" w:rsidRPr="004A150E" w:rsidRDefault="001A3B08" w:rsidP="003051A9">
      <w:pPr>
        <w:ind w:firstLine="720"/>
        <w:rPr>
          <w:b/>
          <w:bCs/>
          <w:sz w:val="22"/>
          <w:szCs w:val="22"/>
        </w:rPr>
      </w:pPr>
      <w:r>
        <w:rPr>
          <w:sz w:val="22"/>
          <w:szCs w:val="22"/>
        </w:rPr>
        <w:t>4)</w:t>
      </w:r>
      <w:r w:rsidRPr="004A150E">
        <w:rPr>
          <w:sz w:val="22"/>
          <w:szCs w:val="22"/>
        </w:rPr>
        <w:t>. Настоящее решение вступает в силу со дня его официального опубликования</w:t>
      </w:r>
    </w:p>
    <w:p w:rsidR="001A3B08" w:rsidRPr="00704FF0" w:rsidRDefault="001A3B08" w:rsidP="003051A9">
      <w:pPr>
        <w:ind w:firstLine="851"/>
        <w:rPr>
          <w:sz w:val="28"/>
          <w:szCs w:val="28"/>
        </w:rPr>
      </w:pPr>
    </w:p>
    <w:p w:rsidR="001A3B08" w:rsidRDefault="001A3B08" w:rsidP="000A502D">
      <w:pPr>
        <w:shd w:val="clear" w:color="auto" w:fill="FFFFFF"/>
        <w:tabs>
          <w:tab w:val="left" w:pos="6838"/>
        </w:tabs>
        <w:ind w:left="53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Глава </w:t>
      </w:r>
      <w:r>
        <w:rPr>
          <w:b/>
          <w:bCs/>
          <w:spacing w:val="2"/>
          <w:sz w:val="26"/>
          <w:szCs w:val="26"/>
        </w:rPr>
        <w:t>Алтарского</w:t>
      </w:r>
    </w:p>
    <w:p w:rsidR="001A3B08" w:rsidRDefault="001A3B08" w:rsidP="000A502D">
      <w:pPr>
        <w:shd w:val="clear" w:color="auto" w:fill="FFFFFF"/>
        <w:tabs>
          <w:tab w:val="left" w:pos="7938"/>
        </w:tabs>
        <w:ind w:left="53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сельского поселения                                                     М.Х. Кузяев</w:t>
      </w:r>
    </w:p>
    <w:p w:rsidR="001A3B08" w:rsidRDefault="001A3B08" w:rsidP="000A502D">
      <w:pPr>
        <w:shd w:val="clear" w:color="auto" w:fill="FFFFFF"/>
        <w:tabs>
          <w:tab w:val="left" w:pos="7938"/>
        </w:tabs>
        <w:ind w:left="530"/>
        <w:rPr>
          <w:b/>
          <w:bCs/>
          <w:sz w:val="26"/>
          <w:szCs w:val="26"/>
        </w:rPr>
      </w:pPr>
    </w:p>
    <w:p w:rsidR="001A3B08" w:rsidRPr="0062252E" w:rsidRDefault="001A3B08" w:rsidP="002539E3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1</w:t>
      </w:r>
    </w:p>
    <w:p w:rsidR="001A3B08" w:rsidRPr="0062252E" w:rsidRDefault="001A3B08" w:rsidP="002539E3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1A3B08" w:rsidRPr="0062252E" w:rsidRDefault="001A3B08" w:rsidP="002539E3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Алтарского</w:t>
      </w:r>
      <w:r w:rsidRPr="0062252E">
        <w:rPr>
          <w:spacing w:val="-1"/>
        </w:rPr>
        <w:t xml:space="preserve"> сельского поселения</w:t>
      </w:r>
    </w:p>
    <w:p w:rsidR="001A3B08" w:rsidRDefault="001A3B08" w:rsidP="002539E3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>
        <w:rPr>
          <w:spacing w:val="-1"/>
        </w:rPr>
        <w:t xml:space="preserve">  </w:t>
      </w:r>
      <w:r w:rsidRPr="0090787E">
        <w:rPr>
          <w:spacing w:val="-1"/>
        </w:rPr>
        <w:t>2</w:t>
      </w:r>
      <w:r>
        <w:rPr>
          <w:spacing w:val="-1"/>
        </w:rPr>
        <w:t>5</w:t>
      </w:r>
      <w:r w:rsidRPr="0090787E">
        <w:rPr>
          <w:spacing w:val="-1"/>
        </w:rPr>
        <w:t>.</w:t>
      </w:r>
      <w:r>
        <w:rPr>
          <w:spacing w:val="-1"/>
        </w:rPr>
        <w:t>02</w:t>
      </w:r>
      <w:r w:rsidRPr="0090787E">
        <w:rPr>
          <w:spacing w:val="-1"/>
        </w:rPr>
        <w:t>.2021г</w:t>
      </w:r>
      <w:r>
        <w:rPr>
          <w:spacing w:val="-1"/>
        </w:rPr>
        <w:t xml:space="preserve">. </w:t>
      </w:r>
      <w:r w:rsidRPr="0090787E">
        <w:rPr>
          <w:spacing w:val="-1"/>
        </w:rPr>
        <w:t>№</w:t>
      </w:r>
      <w:r>
        <w:rPr>
          <w:spacing w:val="-1"/>
        </w:rPr>
        <w:t>3</w:t>
      </w:r>
    </w:p>
    <w:p w:rsidR="001A3B08" w:rsidRDefault="001A3B08" w:rsidP="002539E3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>« О внесение изменени</w:t>
      </w:r>
      <w:r>
        <w:rPr>
          <w:rFonts w:ascii="Times New Roman" w:hAnsi="Times New Roman" w:cs="Times New Roman"/>
          <w:sz w:val="20"/>
          <w:szCs w:val="20"/>
        </w:rPr>
        <w:t>й</w:t>
      </w:r>
      <w:r w:rsidRPr="0090787E">
        <w:rPr>
          <w:rFonts w:ascii="Times New Roman" w:hAnsi="Times New Roman" w:cs="Times New Roman"/>
          <w:sz w:val="20"/>
          <w:szCs w:val="20"/>
        </w:rPr>
        <w:t xml:space="preserve"> в решение </w:t>
      </w:r>
    </w:p>
    <w:p w:rsidR="001A3B08" w:rsidRPr="0090787E" w:rsidRDefault="001A3B08" w:rsidP="002539E3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Совета депутатов  </w:t>
      </w:r>
      <w:r>
        <w:rPr>
          <w:rFonts w:ascii="Times New Roman" w:hAnsi="Times New Roman" w:cs="Times New Roman"/>
          <w:sz w:val="20"/>
          <w:szCs w:val="20"/>
        </w:rPr>
        <w:t>Алтарского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сельского поселения от 26.12.2020г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90787E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1A3B08" w:rsidRPr="0090787E" w:rsidRDefault="001A3B08" w:rsidP="002539E3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Алтарского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1A3B08" w:rsidRPr="0090787E" w:rsidRDefault="001A3B08" w:rsidP="002539E3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1A3B08" w:rsidRPr="0090787E" w:rsidRDefault="001A3B08" w:rsidP="002539E3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1A3B08" w:rsidRDefault="001A3B08" w:rsidP="002539E3">
      <w:pPr>
        <w:ind w:firstLine="708"/>
        <w:jc w:val="right"/>
      </w:pPr>
      <w:r w:rsidRPr="0090787E">
        <w:t xml:space="preserve">                                                                                                   </w:t>
      </w:r>
      <w:r>
        <w:t xml:space="preserve">        </w:t>
      </w:r>
      <w:r w:rsidRPr="0090787E">
        <w:t xml:space="preserve">  плановый период  2022 и 2023 годов</w:t>
      </w:r>
    </w:p>
    <w:p w:rsidR="001A3B08" w:rsidRDefault="001A3B08" w:rsidP="001A2849">
      <w:pPr>
        <w:ind w:firstLine="708"/>
        <w:jc w:val="right"/>
      </w:pPr>
    </w:p>
    <w:p w:rsidR="001A3B08" w:rsidRDefault="001A3B08" w:rsidP="001A2849">
      <w:pPr>
        <w:ind w:firstLine="708"/>
        <w:jc w:val="right"/>
      </w:pPr>
    </w:p>
    <w:p w:rsidR="001A3B08" w:rsidRPr="00AF7315" w:rsidRDefault="001A3B08" w:rsidP="001A2849">
      <w:pPr>
        <w:jc w:val="center"/>
        <w:rPr>
          <w:b/>
          <w:bCs/>
          <w:color w:val="000000"/>
          <w:sz w:val="22"/>
          <w:szCs w:val="22"/>
        </w:rPr>
      </w:pPr>
      <w:r w:rsidRPr="00AF7315">
        <w:rPr>
          <w:b/>
          <w:bCs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bCs/>
          <w:color w:val="000000"/>
          <w:sz w:val="22"/>
          <w:szCs w:val="22"/>
        </w:rPr>
        <w:br/>
      </w:r>
      <w:r w:rsidRPr="00AF7315">
        <w:rPr>
          <w:b/>
          <w:bCs/>
          <w:color w:val="000000"/>
          <w:sz w:val="22"/>
          <w:szCs w:val="22"/>
        </w:rPr>
        <w:t xml:space="preserve"> АЛТАРСКОГО СЕЛЬСКОГО ПОСЕЛЕНИЯ </w:t>
      </w:r>
      <w:r>
        <w:rPr>
          <w:b/>
          <w:bCs/>
          <w:color w:val="000000"/>
          <w:sz w:val="22"/>
          <w:szCs w:val="22"/>
        </w:rPr>
        <w:br/>
      </w:r>
      <w:r w:rsidRPr="00AF7315">
        <w:rPr>
          <w:b/>
          <w:bCs/>
          <w:color w:val="000000"/>
          <w:sz w:val="22"/>
          <w:szCs w:val="22"/>
        </w:rPr>
        <w:t>РОМОДАНОВСКОГОМУНИЦИПАЛЬНОГО РАЙОНА НА 2021</w:t>
      </w:r>
      <w:r>
        <w:rPr>
          <w:b/>
          <w:bCs/>
          <w:color w:val="000000"/>
          <w:sz w:val="22"/>
          <w:szCs w:val="22"/>
        </w:rPr>
        <w:t xml:space="preserve"> ГОД</w:t>
      </w:r>
    </w:p>
    <w:p w:rsidR="001A3B08" w:rsidRDefault="001A3B08" w:rsidP="001A2849">
      <w:pPr>
        <w:jc w:val="center"/>
      </w:pPr>
      <w:r w:rsidRPr="00AF7315">
        <w:rPr>
          <w:b/>
          <w:bCs/>
          <w:color w:val="000000"/>
          <w:sz w:val="22"/>
          <w:szCs w:val="22"/>
        </w:rPr>
        <w:t>И ПЛАНОВЫЙ ПЕРИОД 2022 И 2023 ГОДОВ</w:t>
      </w:r>
    </w:p>
    <w:p w:rsidR="001A3B08" w:rsidRDefault="001A3B08" w:rsidP="002D33C1">
      <w:pPr>
        <w:ind w:firstLine="708"/>
        <w:jc w:val="right"/>
      </w:pPr>
    </w:p>
    <w:p w:rsidR="001A3B08" w:rsidRDefault="001A3B08" w:rsidP="002D33C1">
      <w:pPr>
        <w:ind w:firstLine="708"/>
        <w:jc w:val="right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59"/>
        <w:gridCol w:w="1559"/>
        <w:gridCol w:w="1275"/>
        <w:gridCol w:w="958"/>
      </w:tblGrid>
      <w:tr w:rsidR="001A3B08">
        <w:tc>
          <w:tcPr>
            <w:tcW w:w="2517" w:type="dxa"/>
          </w:tcPr>
          <w:p w:rsidR="001A3B08" w:rsidRPr="007126C3" w:rsidRDefault="001A3B08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59" w:type="dxa"/>
          </w:tcPr>
          <w:p w:rsidR="001A3B08" w:rsidRPr="007126C3" w:rsidRDefault="001A3B08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Наименование доходов</w:t>
            </w:r>
          </w:p>
        </w:tc>
        <w:tc>
          <w:tcPr>
            <w:tcW w:w="1559" w:type="dxa"/>
          </w:tcPr>
          <w:p w:rsidR="001A3B08" w:rsidRPr="007126C3" w:rsidRDefault="001A3B08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1A3B08" w:rsidRPr="007126C3" w:rsidRDefault="001A3B08" w:rsidP="007126C3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2022</w:t>
            </w:r>
          </w:p>
          <w:p w:rsidR="001A3B08" w:rsidRPr="007126C3" w:rsidRDefault="001A3B08" w:rsidP="007126C3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год</w:t>
            </w:r>
          </w:p>
        </w:tc>
        <w:tc>
          <w:tcPr>
            <w:tcW w:w="958" w:type="dxa"/>
          </w:tcPr>
          <w:p w:rsidR="001A3B08" w:rsidRPr="007126C3" w:rsidRDefault="001A3B08" w:rsidP="007126C3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2023 год</w:t>
            </w:r>
          </w:p>
        </w:tc>
      </w:tr>
      <w:tr w:rsidR="001A3B08">
        <w:tc>
          <w:tcPr>
            <w:tcW w:w="2517" w:type="dxa"/>
          </w:tcPr>
          <w:p w:rsidR="001A3B08" w:rsidRPr="007126C3" w:rsidRDefault="001A3B08" w:rsidP="001A2849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59" w:type="dxa"/>
          </w:tcPr>
          <w:p w:rsidR="001A3B08" w:rsidRPr="007126C3" w:rsidRDefault="001A3B08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59" w:type="dxa"/>
          </w:tcPr>
          <w:p w:rsidR="001A3B08" w:rsidRPr="007126C3" w:rsidRDefault="001A3B08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909,0</w:t>
            </w:r>
          </w:p>
        </w:tc>
        <w:tc>
          <w:tcPr>
            <w:tcW w:w="1275" w:type="dxa"/>
          </w:tcPr>
          <w:p w:rsidR="001A3B08" w:rsidRPr="007126C3" w:rsidRDefault="001A3B08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519,8</w:t>
            </w:r>
          </w:p>
        </w:tc>
        <w:tc>
          <w:tcPr>
            <w:tcW w:w="958" w:type="dxa"/>
          </w:tcPr>
          <w:p w:rsidR="001A3B08" w:rsidRPr="007126C3" w:rsidRDefault="001A3B08" w:rsidP="001A284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535,4</w:t>
            </w:r>
          </w:p>
        </w:tc>
      </w:tr>
      <w:tr w:rsidR="001A3B08">
        <w:tc>
          <w:tcPr>
            <w:tcW w:w="2517" w:type="dxa"/>
          </w:tcPr>
          <w:p w:rsidR="001A3B08" w:rsidRPr="007126C3" w:rsidRDefault="001A3B08" w:rsidP="001A2849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59" w:type="dxa"/>
          </w:tcPr>
          <w:p w:rsidR="001A3B08" w:rsidRPr="007126C3" w:rsidRDefault="001A3B08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59" w:type="dxa"/>
          </w:tcPr>
          <w:p w:rsidR="001A3B08" w:rsidRDefault="001A3B08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622,1</w:t>
            </w:r>
          </w:p>
          <w:p w:rsidR="001A3B08" w:rsidRPr="007126C3" w:rsidRDefault="001A3B08" w:rsidP="007126C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5" w:type="dxa"/>
          </w:tcPr>
          <w:p w:rsidR="001A3B08" w:rsidRPr="007126C3" w:rsidRDefault="001A3B08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369,2</w:t>
            </w:r>
          </w:p>
        </w:tc>
        <w:tc>
          <w:tcPr>
            <w:tcW w:w="958" w:type="dxa"/>
          </w:tcPr>
          <w:p w:rsidR="001A3B08" w:rsidRPr="007126C3" w:rsidRDefault="001A3B08" w:rsidP="001A284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382,1</w:t>
            </w:r>
          </w:p>
        </w:tc>
      </w:tr>
      <w:tr w:rsidR="001A3B08">
        <w:tc>
          <w:tcPr>
            <w:tcW w:w="2517" w:type="dxa"/>
          </w:tcPr>
          <w:p w:rsidR="001A3B08" w:rsidRPr="007126C3" w:rsidRDefault="001A3B08" w:rsidP="001A2849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2 02 15001 10 0000 150</w:t>
            </w:r>
          </w:p>
        </w:tc>
        <w:tc>
          <w:tcPr>
            <w:tcW w:w="3259" w:type="dxa"/>
          </w:tcPr>
          <w:p w:rsidR="001A3B08" w:rsidRPr="007126C3" w:rsidRDefault="001A3B08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59" w:type="dxa"/>
          </w:tcPr>
          <w:p w:rsidR="001A3B08" w:rsidRPr="007126C3" w:rsidRDefault="001A3B08" w:rsidP="007126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439,6</w:t>
            </w:r>
          </w:p>
        </w:tc>
        <w:tc>
          <w:tcPr>
            <w:tcW w:w="1275" w:type="dxa"/>
          </w:tcPr>
          <w:p w:rsidR="001A3B08" w:rsidRPr="007126C3" w:rsidRDefault="001A3B08" w:rsidP="007126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369,2</w:t>
            </w:r>
          </w:p>
        </w:tc>
        <w:tc>
          <w:tcPr>
            <w:tcW w:w="958" w:type="dxa"/>
          </w:tcPr>
          <w:p w:rsidR="001A3B08" w:rsidRPr="007126C3" w:rsidRDefault="001A3B08" w:rsidP="001A2849">
            <w:pPr>
              <w:rPr>
                <w:color w:val="000000"/>
              </w:rPr>
            </w:pPr>
            <w:r>
              <w:rPr>
                <w:color w:val="000000"/>
              </w:rPr>
              <w:t>382,1</w:t>
            </w:r>
          </w:p>
        </w:tc>
      </w:tr>
      <w:tr w:rsidR="001A3B08">
        <w:tc>
          <w:tcPr>
            <w:tcW w:w="2517" w:type="dxa"/>
          </w:tcPr>
          <w:p w:rsidR="001A3B08" w:rsidRPr="007126C3" w:rsidRDefault="001A3B08" w:rsidP="001A2849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2 02 15002 10 0000 151</w:t>
            </w:r>
          </w:p>
        </w:tc>
        <w:tc>
          <w:tcPr>
            <w:tcW w:w="3259" w:type="dxa"/>
          </w:tcPr>
          <w:p w:rsidR="001A3B08" w:rsidRPr="007126C3" w:rsidRDefault="001A3B08" w:rsidP="007E3522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</w:t>
            </w:r>
            <w:r>
              <w:rPr>
                <w:color w:val="000000"/>
              </w:rPr>
              <w:t>и бюджетам сельских поселений</w:t>
            </w:r>
            <w:r w:rsidRPr="007126C3">
              <w:rPr>
                <w:color w:val="000000"/>
              </w:rPr>
              <w:t xml:space="preserve">  на поддержку мер по обеспечению сбалансированности бюджетов</w:t>
            </w:r>
          </w:p>
        </w:tc>
        <w:tc>
          <w:tcPr>
            <w:tcW w:w="1559" w:type="dxa"/>
          </w:tcPr>
          <w:p w:rsidR="001A3B08" w:rsidRPr="007126C3" w:rsidRDefault="001A3B08" w:rsidP="007126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182,5</w:t>
            </w:r>
          </w:p>
        </w:tc>
        <w:tc>
          <w:tcPr>
            <w:tcW w:w="1275" w:type="dxa"/>
          </w:tcPr>
          <w:p w:rsidR="001A3B08" w:rsidRPr="007126C3" w:rsidRDefault="001A3B08" w:rsidP="007126C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1A3B08" w:rsidRPr="007126C3" w:rsidRDefault="001A3B08" w:rsidP="001A2849">
            <w:pPr>
              <w:rPr>
                <w:b/>
                <w:bCs/>
                <w:color w:val="000000"/>
              </w:rPr>
            </w:pPr>
          </w:p>
        </w:tc>
      </w:tr>
      <w:tr w:rsidR="001A3B08">
        <w:tc>
          <w:tcPr>
            <w:tcW w:w="2517" w:type="dxa"/>
          </w:tcPr>
          <w:p w:rsidR="001A3B08" w:rsidRPr="007F6445" w:rsidRDefault="001A3B08" w:rsidP="007F6445">
            <w:pPr>
              <w:jc w:val="center"/>
              <w:rPr>
                <w:b/>
                <w:bCs/>
                <w:color w:val="000000"/>
              </w:rPr>
            </w:pPr>
            <w:r w:rsidRPr="007F6445">
              <w:rPr>
                <w:b/>
                <w:bCs/>
                <w:color w:val="000000"/>
              </w:rPr>
              <w:t>2 02 20000 00 00000 000</w:t>
            </w:r>
          </w:p>
        </w:tc>
        <w:tc>
          <w:tcPr>
            <w:tcW w:w="3259" w:type="dxa"/>
          </w:tcPr>
          <w:p w:rsidR="001A3B08" w:rsidRPr="007126C3" w:rsidRDefault="001A3B08" w:rsidP="007F6445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</w:t>
            </w:r>
            <w:r>
              <w:rPr>
                <w:b/>
                <w:bCs/>
              </w:rPr>
              <w:t>сидии</w:t>
            </w:r>
            <w:r w:rsidRPr="007126C3">
              <w:rPr>
                <w:b/>
                <w:bCs/>
              </w:rPr>
              <w:t xml:space="preserve"> бюджетам бюджетной системы Российской Федерации</w:t>
            </w:r>
            <w:r>
              <w:rPr>
                <w:b/>
                <w:bCs/>
              </w:rPr>
              <w:t>(межбюджетные субсидии)</w:t>
            </w:r>
          </w:p>
        </w:tc>
        <w:tc>
          <w:tcPr>
            <w:tcW w:w="1559" w:type="dxa"/>
          </w:tcPr>
          <w:p w:rsidR="001A3B08" w:rsidRPr="007F6445" w:rsidRDefault="001A3B08" w:rsidP="007F6445">
            <w:pPr>
              <w:jc w:val="center"/>
              <w:rPr>
                <w:b/>
                <w:bCs/>
                <w:color w:val="000000"/>
              </w:rPr>
            </w:pPr>
            <w:r w:rsidRPr="007F6445">
              <w:rPr>
                <w:b/>
                <w:bCs/>
                <w:color w:val="000000"/>
              </w:rPr>
              <w:t>136,9</w:t>
            </w:r>
          </w:p>
        </w:tc>
        <w:tc>
          <w:tcPr>
            <w:tcW w:w="1275" w:type="dxa"/>
          </w:tcPr>
          <w:p w:rsidR="001A3B08" w:rsidRPr="007126C3" w:rsidRDefault="001A3B08" w:rsidP="007126C3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1A3B08" w:rsidRPr="00602009" w:rsidRDefault="001A3B08" w:rsidP="001A2849">
            <w:pPr>
              <w:rPr>
                <w:b/>
                <w:bCs/>
              </w:rPr>
            </w:pPr>
          </w:p>
        </w:tc>
      </w:tr>
      <w:tr w:rsidR="001A3B08">
        <w:tc>
          <w:tcPr>
            <w:tcW w:w="2517" w:type="dxa"/>
          </w:tcPr>
          <w:p w:rsidR="001A3B08" w:rsidRPr="007126C3" w:rsidRDefault="001A3B08" w:rsidP="007F6445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2 02 </w:t>
            </w:r>
            <w:r>
              <w:rPr>
                <w:color w:val="000000"/>
              </w:rPr>
              <w:t>2</w:t>
            </w:r>
            <w:r w:rsidRPr="007126C3">
              <w:rPr>
                <w:color w:val="000000"/>
              </w:rPr>
              <w:t>9999 10 0000 150</w:t>
            </w:r>
          </w:p>
        </w:tc>
        <w:tc>
          <w:tcPr>
            <w:tcW w:w="3259" w:type="dxa"/>
          </w:tcPr>
          <w:p w:rsidR="001A3B08" w:rsidRPr="007F6445" w:rsidRDefault="001A3B08" w:rsidP="007F64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59" w:type="dxa"/>
          </w:tcPr>
          <w:p w:rsidR="001A3B08" w:rsidRPr="007126C3" w:rsidRDefault="001A3B08" w:rsidP="007F64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136,9</w:t>
            </w:r>
          </w:p>
        </w:tc>
        <w:tc>
          <w:tcPr>
            <w:tcW w:w="1275" w:type="dxa"/>
          </w:tcPr>
          <w:p w:rsidR="001A3B08" w:rsidRPr="007126C3" w:rsidRDefault="001A3B08" w:rsidP="007126C3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1A3B08" w:rsidRPr="00602009" w:rsidRDefault="001A3B08" w:rsidP="001A2849">
            <w:pPr>
              <w:rPr>
                <w:b/>
                <w:bCs/>
              </w:rPr>
            </w:pPr>
          </w:p>
        </w:tc>
      </w:tr>
      <w:tr w:rsidR="001A3B08">
        <w:tc>
          <w:tcPr>
            <w:tcW w:w="2517" w:type="dxa"/>
          </w:tcPr>
          <w:p w:rsidR="001A3B08" w:rsidRPr="007126C3" w:rsidRDefault="001A3B08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2 02 </w:t>
            </w:r>
            <w:r w:rsidRPr="007126C3">
              <w:rPr>
                <w:b/>
                <w:bCs/>
                <w:color w:val="000000"/>
              </w:rPr>
              <w:t>30</w:t>
            </w:r>
            <w:r>
              <w:rPr>
                <w:b/>
                <w:bCs/>
                <w:color w:val="000000"/>
              </w:rPr>
              <w:t>0</w:t>
            </w:r>
            <w:r w:rsidRPr="007126C3">
              <w:rPr>
                <w:b/>
                <w:bCs/>
                <w:color w:val="000000"/>
              </w:rPr>
              <w:t>00 00 0000 000</w:t>
            </w:r>
          </w:p>
        </w:tc>
        <w:tc>
          <w:tcPr>
            <w:tcW w:w="3259" w:type="dxa"/>
          </w:tcPr>
          <w:p w:rsidR="001A3B08" w:rsidRPr="007126C3" w:rsidRDefault="001A3B08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59" w:type="dxa"/>
          </w:tcPr>
          <w:p w:rsidR="001A3B08" w:rsidRPr="007126C3" w:rsidRDefault="001A3B08" w:rsidP="007126C3">
            <w:pPr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87,1</w:t>
            </w:r>
          </w:p>
        </w:tc>
        <w:tc>
          <w:tcPr>
            <w:tcW w:w="1275" w:type="dxa"/>
          </w:tcPr>
          <w:p w:rsidR="001A3B08" w:rsidRPr="007126C3" w:rsidRDefault="001A3B08" w:rsidP="007126C3">
            <w:pPr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87,7</w:t>
            </w:r>
          </w:p>
        </w:tc>
        <w:tc>
          <w:tcPr>
            <w:tcW w:w="958" w:type="dxa"/>
          </w:tcPr>
          <w:p w:rsidR="001A3B08" w:rsidRPr="00602009" w:rsidRDefault="001A3B08" w:rsidP="001A2849">
            <w:pPr>
              <w:rPr>
                <w:b/>
                <w:bCs/>
              </w:rPr>
            </w:pPr>
            <w:r w:rsidRPr="00602009">
              <w:rPr>
                <w:b/>
                <w:bCs/>
              </w:rPr>
              <w:t>90,4</w:t>
            </w:r>
          </w:p>
        </w:tc>
      </w:tr>
      <w:tr w:rsidR="001A3B08">
        <w:tc>
          <w:tcPr>
            <w:tcW w:w="2517" w:type="dxa"/>
          </w:tcPr>
          <w:p w:rsidR="001A3B08" w:rsidRPr="007126C3" w:rsidRDefault="001A3B08" w:rsidP="00761672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2 02 3</w:t>
            </w:r>
            <w:r>
              <w:rPr>
                <w:color w:val="000000"/>
              </w:rPr>
              <w:t>0</w:t>
            </w:r>
            <w:r w:rsidRPr="007126C3">
              <w:rPr>
                <w:color w:val="000000"/>
              </w:rPr>
              <w:t>024 10 0000 150</w:t>
            </w:r>
          </w:p>
        </w:tc>
        <w:tc>
          <w:tcPr>
            <w:tcW w:w="3259" w:type="dxa"/>
          </w:tcPr>
          <w:p w:rsidR="001A3B08" w:rsidRPr="007126C3" w:rsidRDefault="001A3B08" w:rsidP="007126C3">
            <w:pPr>
              <w:jc w:val="center"/>
              <w:rPr>
                <w:color w:val="000000"/>
              </w:rPr>
            </w:pPr>
            <w:r w:rsidRPr="0049172A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59" w:type="dxa"/>
          </w:tcPr>
          <w:p w:rsidR="001A3B08" w:rsidRPr="007126C3" w:rsidRDefault="001A3B08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0,3</w:t>
            </w:r>
          </w:p>
        </w:tc>
        <w:tc>
          <w:tcPr>
            <w:tcW w:w="1275" w:type="dxa"/>
          </w:tcPr>
          <w:p w:rsidR="001A3B08" w:rsidRPr="007126C3" w:rsidRDefault="001A3B08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0,3</w:t>
            </w:r>
          </w:p>
        </w:tc>
        <w:tc>
          <w:tcPr>
            <w:tcW w:w="958" w:type="dxa"/>
          </w:tcPr>
          <w:p w:rsidR="001A3B08" w:rsidRDefault="001A3B08" w:rsidP="001A2849">
            <w:r>
              <w:t>0,3</w:t>
            </w:r>
          </w:p>
        </w:tc>
      </w:tr>
      <w:tr w:rsidR="001A3B08">
        <w:tc>
          <w:tcPr>
            <w:tcW w:w="2517" w:type="dxa"/>
          </w:tcPr>
          <w:p w:rsidR="001A3B08" w:rsidRPr="007126C3" w:rsidRDefault="001A3B08" w:rsidP="00761672">
            <w:pPr>
              <w:rPr>
                <w:color w:val="000000"/>
              </w:rPr>
            </w:pPr>
            <w:r>
              <w:rPr>
                <w:color w:val="000000"/>
              </w:rPr>
              <w:t xml:space="preserve">   2 02 </w:t>
            </w:r>
            <w:r w:rsidRPr="007126C3">
              <w:rPr>
                <w:color w:val="000000"/>
              </w:rPr>
              <w:t>35</w:t>
            </w:r>
            <w:r>
              <w:rPr>
                <w:color w:val="000000"/>
              </w:rPr>
              <w:t>1</w:t>
            </w:r>
            <w:r w:rsidRPr="007126C3">
              <w:rPr>
                <w:color w:val="000000"/>
              </w:rPr>
              <w:t xml:space="preserve">18 10 </w:t>
            </w:r>
            <w:r>
              <w:rPr>
                <w:color w:val="000000"/>
              </w:rPr>
              <w:t xml:space="preserve">0000 </w:t>
            </w:r>
            <w:r w:rsidRPr="007126C3">
              <w:rPr>
                <w:color w:val="000000"/>
              </w:rPr>
              <w:t xml:space="preserve"> 150</w:t>
            </w:r>
          </w:p>
        </w:tc>
        <w:tc>
          <w:tcPr>
            <w:tcW w:w="3259" w:type="dxa"/>
          </w:tcPr>
          <w:p w:rsidR="001A3B08" w:rsidRPr="007126C3" w:rsidRDefault="001A3B08" w:rsidP="00761672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</w:tcPr>
          <w:p w:rsidR="001A3B08" w:rsidRPr="007126C3" w:rsidRDefault="001A3B08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1A3B08" w:rsidRPr="007126C3" w:rsidRDefault="001A3B08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1A3B08" w:rsidRDefault="001A3B08" w:rsidP="001A2849">
            <w:r>
              <w:t>90,1</w:t>
            </w:r>
          </w:p>
        </w:tc>
      </w:tr>
      <w:tr w:rsidR="001A3B08">
        <w:tc>
          <w:tcPr>
            <w:tcW w:w="2517" w:type="dxa"/>
          </w:tcPr>
          <w:p w:rsidR="001A3B08" w:rsidRPr="007126C3" w:rsidRDefault="001A3B08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59" w:type="dxa"/>
          </w:tcPr>
          <w:p w:rsidR="001A3B08" w:rsidRPr="007126C3" w:rsidRDefault="001A3B08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59" w:type="dxa"/>
          </w:tcPr>
          <w:p w:rsidR="001A3B08" w:rsidRPr="007126C3" w:rsidRDefault="001A3B08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62,9</w:t>
            </w:r>
          </w:p>
        </w:tc>
        <w:tc>
          <w:tcPr>
            <w:tcW w:w="1275" w:type="dxa"/>
          </w:tcPr>
          <w:p w:rsidR="001A3B08" w:rsidRPr="007126C3" w:rsidRDefault="001A3B08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62,9</w:t>
            </w:r>
          </w:p>
        </w:tc>
        <w:tc>
          <w:tcPr>
            <w:tcW w:w="958" w:type="dxa"/>
          </w:tcPr>
          <w:p w:rsidR="001A3B08" w:rsidRPr="00602009" w:rsidRDefault="001A3B08" w:rsidP="001A2849">
            <w:pPr>
              <w:rPr>
                <w:b/>
                <w:bCs/>
              </w:rPr>
            </w:pPr>
            <w:r w:rsidRPr="00602009">
              <w:rPr>
                <w:b/>
                <w:bCs/>
              </w:rPr>
              <w:t>62,9</w:t>
            </w:r>
          </w:p>
        </w:tc>
      </w:tr>
      <w:tr w:rsidR="001A3B08">
        <w:tc>
          <w:tcPr>
            <w:tcW w:w="2517" w:type="dxa"/>
          </w:tcPr>
          <w:p w:rsidR="001A3B08" w:rsidRPr="007126C3" w:rsidRDefault="001A3B08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2 02 40014 10 0000 150</w:t>
            </w:r>
          </w:p>
          <w:p w:rsidR="001A3B08" w:rsidRPr="007126C3" w:rsidRDefault="001A3B08" w:rsidP="007126C3">
            <w:pPr>
              <w:jc w:val="center"/>
              <w:rPr>
                <w:color w:val="000000"/>
              </w:rPr>
            </w:pPr>
          </w:p>
        </w:tc>
        <w:tc>
          <w:tcPr>
            <w:tcW w:w="3259" w:type="dxa"/>
          </w:tcPr>
          <w:p w:rsidR="001A3B08" w:rsidRPr="007126C3" w:rsidRDefault="001A3B08" w:rsidP="007126C3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59" w:type="dxa"/>
          </w:tcPr>
          <w:p w:rsidR="001A3B08" w:rsidRPr="007126C3" w:rsidRDefault="001A3B08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62,9</w:t>
            </w:r>
          </w:p>
        </w:tc>
        <w:tc>
          <w:tcPr>
            <w:tcW w:w="1275" w:type="dxa"/>
          </w:tcPr>
          <w:p w:rsidR="001A3B08" w:rsidRPr="007126C3" w:rsidRDefault="001A3B08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62,9</w:t>
            </w:r>
          </w:p>
        </w:tc>
        <w:tc>
          <w:tcPr>
            <w:tcW w:w="958" w:type="dxa"/>
          </w:tcPr>
          <w:p w:rsidR="001A3B08" w:rsidRDefault="001A3B08" w:rsidP="001A2849">
            <w:r>
              <w:t>62,9</w:t>
            </w:r>
          </w:p>
        </w:tc>
      </w:tr>
    </w:tbl>
    <w:p w:rsidR="001A3B08" w:rsidRDefault="001A3B08" w:rsidP="001A2849">
      <w:pPr>
        <w:ind w:firstLine="708"/>
      </w:pPr>
    </w:p>
    <w:p w:rsidR="001A3B08" w:rsidRDefault="001A3B08" w:rsidP="002D33C1">
      <w:pPr>
        <w:ind w:firstLine="708"/>
        <w:jc w:val="right"/>
      </w:pPr>
    </w:p>
    <w:p w:rsidR="001A3B08" w:rsidRDefault="001A3B08" w:rsidP="002D33C1">
      <w:pPr>
        <w:ind w:firstLine="708"/>
        <w:jc w:val="right"/>
      </w:pPr>
    </w:p>
    <w:p w:rsidR="001A3B08" w:rsidRPr="0062252E" w:rsidRDefault="001A3B08" w:rsidP="002539E3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2</w:t>
      </w:r>
    </w:p>
    <w:p w:rsidR="001A3B08" w:rsidRPr="0062252E" w:rsidRDefault="001A3B08" w:rsidP="002539E3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1A3B08" w:rsidRPr="0062252E" w:rsidRDefault="001A3B08" w:rsidP="002539E3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Алтарского</w:t>
      </w:r>
      <w:r w:rsidRPr="0062252E">
        <w:rPr>
          <w:spacing w:val="-1"/>
        </w:rPr>
        <w:t xml:space="preserve"> сельского поселения</w:t>
      </w:r>
    </w:p>
    <w:p w:rsidR="001A3B08" w:rsidRDefault="001A3B08" w:rsidP="002539E3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>
        <w:rPr>
          <w:spacing w:val="-1"/>
        </w:rPr>
        <w:t xml:space="preserve">  </w:t>
      </w:r>
      <w:r w:rsidRPr="0090787E">
        <w:rPr>
          <w:spacing w:val="-1"/>
        </w:rPr>
        <w:t>2</w:t>
      </w:r>
      <w:r>
        <w:rPr>
          <w:spacing w:val="-1"/>
        </w:rPr>
        <w:t>5</w:t>
      </w:r>
      <w:r w:rsidRPr="0090787E">
        <w:rPr>
          <w:spacing w:val="-1"/>
        </w:rPr>
        <w:t>.</w:t>
      </w:r>
      <w:r>
        <w:rPr>
          <w:spacing w:val="-1"/>
        </w:rPr>
        <w:t>02</w:t>
      </w:r>
      <w:r w:rsidRPr="0090787E">
        <w:rPr>
          <w:spacing w:val="-1"/>
        </w:rPr>
        <w:t>.2021г№</w:t>
      </w:r>
      <w:r>
        <w:rPr>
          <w:spacing w:val="-1"/>
        </w:rPr>
        <w:t>3</w:t>
      </w:r>
    </w:p>
    <w:p w:rsidR="001A3B08" w:rsidRDefault="001A3B08" w:rsidP="002539E3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>« О внесение изменени</w:t>
      </w:r>
      <w:r>
        <w:rPr>
          <w:rFonts w:ascii="Times New Roman" w:hAnsi="Times New Roman" w:cs="Times New Roman"/>
          <w:sz w:val="20"/>
          <w:szCs w:val="20"/>
        </w:rPr>
        <w:t>й</w:t>
      </w:r>
      <w:r w:rsidRPr="0090787E">
        <w:rPr>
          <w:rFonts w:ascii="Times New Roman" w:hAnsi="Times New Roman" w:cs="Times New Roman"/>
          <w:sz w:val="20"/>
          <w:szCs w:val="20"/>
        </w:rPr>
        <w:t xml:space="preserve"> в решение </w:t>
      </w:r>
    </w:p>
    <w:p w:rsidR="001A3B08" w:rsidRPr="0090787E" w:rsidRDefault="001A3B08" w:rsidP="002539E3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Совета депутатов  </w:t>
      </w:r>
      <w:r>
        <w:rPr>
          <w:rFonts w:ascii="Times New Roman" w:hAnsi="Times New Roman" w:cs="Times New Roman"/>
          <w:sz w:val="20"/>
          <w:szCs w:val="20"/>
        </w:rPr>
        <w:t>Алтарского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1A3B08" w:rsidRPr="0090787E" w:rsidRDefault="001A3B08" w:rsidP="002539E3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Алтарского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1A3B08" w:rsidRPr="0090787E" w:rsidRDefault="001A3B08" w:rsidP="002539E3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1A3B08" w:rsidRPr="0090787E" w:rsidRDefault="001A3B08" w:rsidP="002539E3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1A3B08" w:rsidRDefault="001A3B08" w:rsidP="002539E3">
      <w:pPr>
        <w:ind w:firstLine="708"/>
        <w:jc w:val="right"/>
      </w:pPr>
      <w:r w:rsidRPr="0090787E">
        <w:t xml:space="preserve">                                                                                                   </w:t>
      </w:r>
      <w:r>
        <w:t xml:space="preserve">        </w:t>
      </w:r>
      <w:r w:rsidRPr="0090787E">
        <w:t xml:space="preserve">  плановый период  2022 и 2023 годов</w:t>
      </w:r>
    </w:p>
    <w:p w:rsidR="001A3B08" w:rsidRDefault="001A3B08" w:rsidP="002539E3">
      <w:pPr>
        <w:ind w:firstLine="708"/>
        <w:jc w:val="right"/>
      </w:pPr>
    </w:p>
    <w:p w:rsidR="001A3B08" w:rsidRDefault="001A3B08" w:rsidP="00AF7315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1A3B08" w:rsidRPr="002D33C1" w:rsidRDefault="001A3B08" w:rsidP="002D33C1">
      <w:pPr>
        <w:rPr>
          <w:rFonts w:ascii="Arial" w:hAnsi="Arial" w:cs="Arial"/>
          <w:sz w:val="24"/>
          <w:szCs w:val="24"/>
        </w:rPr>
      </w:pPr>
    </w:p>
    <w:p w:rsidR="001A3B08" w:rsidRDefault="001A3B08" w:rsidP="002D33C1">
      <w:pPr>
        <w:rPr>
          <w:rFonts w:ascii="Arial" w:hAnsi="Arial" w:cs="Arial"/>
          <w:sz w:val="24"/>
          <w:szCs w:val="24"/>
        </w:rPr>
      </w:pPr>
    </w:p>
    <w:p w:rsidR="001A3B08" w:rsidRPr="00574E11" w:rsidRDefault="001A3B08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 xml:space="preserve">РАСПРЕДЕЛЕНИЕ БЮДЖЕТНЫХ АССИГНОВАНИЙ БЮДЖЕТА </w:t>
      </w:r>
      <w:r>
        <w:rPr>
          <w:b/>
          <w:bCs/>
        </w:rPr>
        <w:t xml:space="preserve">АЛТАРСКОГО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r w:rsidRPr="00574E11">
        <w:rPr>
          <w:b/>
          <w:bCs/>
        </w:rPr>
        <w:t xml:space="preserve"> И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1A3B08" w:rsidRPr="00405474" w:rsidRDefault="001A3B08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573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253"/>
        <w:gridCol w:w="709"/>
        <w:gridCol w:w="567"/>
        <w:gridCol w:w="1500"/>
        <w:gridCol w:w="567"/>
        <w:gridCol w:w="992"/>
        <w:gridCol w:w="993"/>
        <w:gridCol w:w="992"/>
      </w:tblGrid>
      <w:tr w:rsidR="001A3B08" w:rsidRPr="00405474">
        <w:trPr>
          <w:cantSplit/>
          <w:trHeight w:hRule="exact" w:val="278"/>
          <w:tblHeader/>
        </w:trPr>
        <w:tc>
          <w:tcPr>
            <w:tcW w:w="4253" w:type="dxa"/>
            <w:shd w:val="clear" w:color="auto" w:fill="FFFFFF"/>
            <w:vAlign w:val="center"/>
          </w:tcPr>
          <w:p w:rsidR="001A3B08" w:rsidRPr="00405474" w:rsidRDefault="001A3B08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A3B08" w:rsidRPr="00405474" w:rsidRDefault="001A3B08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405474" w:rsidRDefault="001A3B08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405474" w:rsidRDefault="001A3B08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405474" w:rsidRDefault="001A3B08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405474" w:rsidRDefault="001A3B0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405474" w:rsidRDefault="001A3B08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405474" w:rsidRDefault="001A3B08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1A3B08" w:rsidRPr="00405474">
        <w:trPr>
          <w:cantSplit/>
          <w:trHeight w:hRule="exact" w:val="278"/>
          <w:tblHeader/>
        </w:trPr>
        <w:tc>
          <w:tcPr>
            <w:tcW w:w="4253" w:type="dxa"/>
            <w:shd w:val="clear" w:color="auto" w:fill="FFFFFF"/>
            <w:vAlign w:val="center"/>
          </w:tcPr>
          <w:p w:rsidR="001A3B08" w:rsidRPr="00405474" w:rsidRDefault="001A3B08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1A3B08" w:rsidRPr="00405474" w:rsidRDefault="001A3B08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405474" w:rsidRDefault="001A3B08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405474" w:rsidRDefault="001A3B0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405474" w:rsidRDefault="001A3B0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405474" w:rsidRDefault="001A3B08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405474" w:rsidRDefault="001A3B08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405474" w:rsidRDefault="001A3B08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1A3B08" w:rsidRPr="00405474">
        <w:trPr>
          <w:cantSplit/>
          <w:trHeight w:hRule="exact" w:val="240"/>
          <w:tblHeader/>
        </w:trPr>
        <w:tc>
          <w:tcPr>
            <w:tcW w:w="4253" w:type="dxa"/>
            <w:shd w:val="clear" w:color="auto" w:fill="FFFFFF"/>
            <w:vAlign w:val="center"/>
          </w:tcPr>
          <w:p w:rsidR="001A3B08" w:rsidRPr="00405474" w:rsidRDefault="001A3B08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A3B08" w:rsidRPr="00405474" w:rsidRDefault="001A3B08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405474" w:rsidRDefault="001A3B08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405474" w:rsidRDefault="001A3B0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405474" w:rsidRDefault="001A3B0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405474" w:rsidRDefault="001A3B08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405474" w:rsidRDefault="001A3B08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405474" w:rsidRDefault="001A3B08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A3B08" w:rsidRPr="00405474">
        <w:trPr>
          <w:trHeight w:hRule="exact" w:val="307"/>
        </w:trPr>
        <w:tc>
          <w:tcPr>
            <w:tcW w:w="4253" w:type="dxa"/>
            <w:shd w:val="clear" w:color="auto" w:fill="FFFFFF"/>
          </w:tcPr>
          <w:p w:rsidR="001A3B08" w:rsidRPr="006C7CAD" w:rsidRDefault="001A3B08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6C7CAD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6C7CAD" w:rsidRDefault="001A3B08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6C7CAD" w:rsidRDefault="001A3B08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6C7CAD" w:rsidRDefault="001A3B08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6C7CAD" w:rsidRDefault="001A3B08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852288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1640,9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852288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835,9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852288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815,8</w:t>
            </w:r>
          </w:p>
        </w:tc>
      </w:tr>
      <w:tr w:rsidR="001A3B08" w:rsidRPr="00405474">
        <w:trPr>
          <w:trHeight w:hRule="exact" w:val="362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E34E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1230,6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456,1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870772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438,7</w:t>
            </w:r>
          </w:p>
        </w:tc>
      </w:tr>
      <w:tr w:rsidR="001A3B08" w:rsidRPr="00405474">
        <w:trPr>
          <w:trHeight w:hRule="exact" w:val="864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455,7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112,6</w:t>
            </w:r>
          </w:p>
        </w:tc>
      </w:tr>
      <w:tr w:rsidR="001A3B08" w:rsidRPr="00405474">
        <w:trPr>
          <w:trHeight w:hRule="exact" w:val="298"/>
        </w:trPr>
        <w:tc>
          <w:tcPr>
            <w:tcW w:w="4253" w:type="dxa"/>
            <w:shd w:val="clear" w:color="auto" w:fill="FFFFFF"/>
          </w:tcPr>
          <w:p w:rsidR="001A3B08" w:rsidRPr="002D33C1" w:rsidRDefault="001A3B08" w:rsidP="004D50D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455,7</w:t>
            </w:r>
          </w:p>
        </w:tc>
        <w:tc>
          <w:tcPr>
            <w:tcW w:w="993" w:type="dxa"/>
            <w:shd w:val="clear" w:color="auto" w:fill="FFFFFF"/>
          </w:tcPr>
          <w:p w:rsidR="001A3B08" w:rsidRDefault="001A3B08" w:rsidP="00F12F73">
            <w:pPr>
              <w:jc w:val="center"/>
            </w:pPr>
            <w:r>
              <w:rPr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</w:tcPr>
          <w:p w:rsidR="001A3B08" w:rsidRDefault="001A3B08" w:rsidP="00870772">
            <w:pPr>
              <w:jc w:val="center"/>
            </w:pPr>
            <w:r w:rsidRPr="003647A6">
              <w:rPr>
                <w:sz w:val="22"/>
                <w:szCs w:val="22"/>
              </w:rPr>
              <w:t>112,</w:t>
            </w:r>
            <w:r>
              <w:rPr>
                <w:sz w:val="22"/>
                <w:szCs w:val="22"/>
              </w:rPr>
              <w:t>6</w:t>
            </w:r>
          </w:p>
        </w:tc>
      </w:tr>
      <w:tr w:rsidR="001A3B08" w:rsidRPr="00405474">
        <w:trPr>
          <w:trHeight w:hRule="exact" w:val="274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455,7</w:t>
            </w:r>
          </w:p>
        </w:tc>
        <w:tc>
          <w:tcPr>
            <w:tcW w:w="993" w:type="dxa"/>
            <w:shd w:val="clear" w:color="auto" w:fill="FFFFFF"/>
          </w:tcPr>
          <w:p w:rsidR="001A3B08" w:rsidRDefault="001A3B08" w:rsidP="00436D96">
            <w:pPr>
              <w:jc w:val="center"/>
            </w:pPr>
            <w:r w:rsidRPr="00045FC1">
              <w:rPr>
                <w:sz w:val="22"/>
                <w:szCs w:val="22"/>
              </w:rPr>
              <w:t>130,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FFFFFF"/>
          </w:tcPr>
          <w:p w:rsidR="001A3B08" w:rsidRDefault="001A3B08" w:rsidP="00870772">
            <w:pPr>
              <w:jc w:val="center"/>
            </w:pPr>
            <w:r w:rsidRPr="003647A6">
              <w:rPr>
                <w:sz w:val="22"/>
                <w:szCs w:val="22"/>
              </w:rPr>
              <w:t>112,</w:t>
            </w:r>
            <w:r>
              <w:rPr>
                <w:sz w:val="22"/>
                <w:szCs w:val="22"/>
              </w:rPr>
              <w:t>6</w:t>
            </w:r>
          </w:p>
        </w:tc>
      </w:tr>
      <w:tr w:rsidR="001A3B08" w:rsidRPr="00405474">
        <w:trPr>
          <w:trHeight w:hRule="exact" w:val="576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322,1</w:t>
            </w:r>
          </w:p>
        </w:tc>
        <w:tc>
          <w:tcPr>
            <w:tcW w:w="993" w:type="dxa"/>
            <w:shd w:val="clear" w:color="auto" w:fill="FFFFFF"/>
          </w:tcPr>
          <w:p w:rsidR="001A3B08" w:rsidRDefault="001A3B08" w:rsidP="00436D96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436D96">
            <w:pPr>
              <w:jc w:val="center"/>
            </w:pPr>
            <w:r w:rsidRPr="00045FC1">
              <w:rPr>
                <w:sz w:val="22"/>
                <w:szCs w:val="22"/>
              </w:rPr>
              <w:t>130,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FFFFFF"/>
          </w:tcPr>
          <w:p w:rsidR="001A3B08" w:rsidRDefault="001A3B08" w:rsidP="001B7AB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1B7AB2">
            <w:pPr>
              <w:jc w:val="center"/>
            </w:pPr>
            <w:r w:rsidRPr="003647A6">
              <w:rPr>
                <w:sz w:val="22"/>
                <w:szCs w:val="22"/>
              </w:rPr>
              <w:t>112,</w:t>
            </w:r>
            <w:r>
              <w:rPr>
                <w:sz w:val="22"/>
                <w:szCs w:val="22"/>
              </w:rPr>
              <w:t>6</w:t>
            </w:r>
          </w:p>
        </w:tc>
      </w:tr>
      <w:tr w:rsidR="001A3B08" w:rsidRPr="00405474">
        <w:trPr>
          <w:trHeight w:hRule="exact" w:val="839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1A3B08" w:rsidRPr="002D33C1" w:rsidRDefault="001A3B0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322,1</w:t>
            </w:r>
          </w:p>
        </w:tc>
        <w:tc>
          <w:tcPr>
            <w:tcW w:w="993" w:type="dxa"/>
            <w:shd w:val="clear" w:color="auto" w:fill="FFFFFF"/>
          </w:tcPr>
          <w:p w:rsidR="001A3B08" w:rsidRDefault="001A3B08" w:rsidP="00436D96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436D96">
            <w:pPr>
              <w:jc w:val="center"/>
            </w:pPr>
            <w:r w:rsidRPr="00045FC1">
              <w:rPr>
                <w:sz w:val="22"/>
                <w:szCs w:val="22"/>
              </w:rPr>
              <w:t>130,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FFFFFF"/>
          </w:tcPr>
          <w:p w:rsidR="001A3B08" w:rsidRDefault="001A3B08" w:rsidP="001B7AB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1B7AB2">
            <w:pPr>
              <w:jc w:val="center"/>
            </w:pPr>
            <w:r w:rsidRPr="003647A6">
              <w:rPr>
                <w:sz w:val="22"/>
                <w:szCs w:val="22"/>
              </w:rPr>
              <w:t>112,</w:t>
            </w:r>
            <w:r>
              <w:rPr>
                <w:sz w:val="22"/>
                <w:szCs w:val="22"/>
              </w:rPr>
              <w:t>6</w:t>
            </w:r>
          </w:p>
        </w:tc>
      </w:tr>
      <w:tr w:rsidR="001A3B08" w:rsidRPr="00405474">
        <w:trPr>
          <w:trHeight w:hRule="exact" w:val="1523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C1B2A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C1B2A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CC1B2A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322,1</w:t>
            </w:r>
          </w:p>
        </w:tc>
        <w:tc>
          <w:tcPr>
            <w:tcW w:w="993" w:type="dxa"/>
            <w:shd w:val="clear" w:color="auto" w:fill="FFFFFF"/>
          </w:tcPr>
          <w:p w:rsidR="001A3B08" w:rsidRDefault="001A3B08" w:rsidP="00436D96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436D96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436D96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436D96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436D96">
            <w:pPr>
              <w:jc w:val="center"/>
            </w:pPr>
            <w:r w:rsidRPr="00045FC1">
              <w:rPr>
                <w:sz w:val="22"/>
                <w:szCs w:val="22"/>
              </w:rPr>
              <w:t>130,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FFFFFF"/>
          </w:tcPr>
          <w:p w:rsidR="001A3B08" w:rsidRDefault="001A3B08" w:rsidP="001B7AB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1B7AB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1B7AB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1B7AB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1B7AB2">
            <w:pPr>
              <w:jc w:val="center"/>
            </w:pPr>
            <w:r w:rsidRPr="003647A6">
              <w:rPr>
                <w:sz w:val="22"/>
                <w:szCs w:val="22"/>
              </w:rPr>
              <w:t>112,</w:t>
            </w:r>
            <w:r>
              <w:rPr>
                <w:sz w:val="22"/>
                <w:szCs w:val="22"/>
              </w:rPr>
              <w:t>6</w:t>
            </w:r>
          </w:p>
        </w:tc>
      </w:tr>
      <w:tr w:rsidR="001A3B08" w:rsidRPr="00405474">
        <w:trPr>
          <w:trHeight w:hRule="exact" w:val="589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322,1</w:t>
            </w:r>
          </w:p>
        </w:tc>
        <w:tc>
          <w:tcPr>
            <w:tcW w:w="993" w:type="dxa"/>
            <w:shd w:val="clear" w:color="auto" w:fill="FFFFFF"/>
          </w:tcPr>
          <w:p w:rsidR="001A3B08" w:rsidRDefault="001A3B08" w:rsidP="00436D96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436D96">
            <w:pPr>
              <w:jc w:val="center"/>
            </w:pPr>
            <w:r w:rsidRPr="00045FC1">
              <w:rPr>
                <w:sz w:val="22"/>
                <w:szCs w:val="22"/>
              </w:rPr>
              <w:t>130,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FFFFFF"/>
          </w:tcPr>
          <w:p w:rsidR="001A3B08" w:rsidRDefault="001A3B08" w:rsidP="001B7AB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1B7AB2">
            <w:pPr>
              <w:jc w:val="center"/>
            </w:pPr>
            <w:r w:rsidRPr="003647A6">
              <w:rPr>
                <w:sz w:val="22"/>
                <w:szCs w:val="22"/>
              </w:rPr>
              <w:t>112,</w:t>
            </w:r>
            <w:r>
              <w:rPr>
                <w:sz w:val="22"/>
                <w:szCs w:val="22"/>
              </w:rPr>
              <w:t>6</w:t>
            </w:r>
          </w:p>
        </w:tc>
      </w:tr>
      <w:tr w:rsidR="001A3B08" w:rsidRPr="00405474">
        <w:trPr>
          <w:trHeight w:hRule="exact" w:val="1294"/>
        </w:trPr>
        <w:tc>
          <w:tcPr>
            <w:tcW w:w="4253" w:type="dxa"/>
            <w:shd w:val="clear" w:color="auto" w:fill="FFFFFF"/>
          </w:tcPr>
          <w:p w:rsidR="001A3B08" w:rsidRPr="002D33C1" w:rsidRDefault="001A3B08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B50E6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2D33C1" w:rsidRDefault="001A3B0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B50E6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F066F1" w:rsidRDefault="001A3B08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F066F1" w:rsidRDefault="001A3B08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1A3B08" w:rsidRPr="00405474">
        <w:trPr>
          <w:trHeight w:hRule="exact" w:val="1821"/>
        </w:trPr>
        <w:tc>
          <w:tcPr>
            <w:tcW w:w="4253" w:type="dxa"/>
            <w:shd w:val="clear" w:color="auto" w:fill="FFFFFF"/>
          </w:tcPr>
          <w:p w:rsidR="001A3B08" w:rsidRPr="005E34E5" w:rsidRDefault="001A3B08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5E34E5" w:rsidRDefault="001A3B0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5E34E5" w:rsidRDefault="001A3B0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5E34E5" w:rsidRDefault="001A3B0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5E34E5" w:rsidRDefault="001A3B0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405474">
        <w:trPr>
          <w:trHeight w:hRule="exact" w:val="665"/>
        </w:trPr>
        <w:tc>
          <w:tcPr>
            <w:tcW w:w="4253" w:type="dxa"/>
            <w:shd w:val="clear" w:color="auto" w:fill="FFFFFF"/>
          </w:tcPr>
          <w:p w:rsidR="001A3B08" w:rsidRPr="005E34E5" w:rsidRDefault="001A3B08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5E34E5" w:rsidRDefault="001A3B0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5E34E5" w:rsidRDefault="001A3B0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5E34E5" w:rsidRDefault="001A3B0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405474">
        <w:trPr>
          <w:trHeight w:hRule="exact" w:val="1248"/>
        </w:trPr>
        <w:tc>
          <w:tcPr>
            <w:tcW w:w="4253" w:type="dxa"/>
            <w:shd w:val="clear" w:color="auto" w:fill="FFFFFF"/>
          </w:tcPr>
          <w:p w:rsidR="001A3B08" w:rsidRPr="004D50D1" w:rsidRDefault="001A3B08" w:rsidP="004D50D1">
            <w:pPr>
              <w:jc w:val="center"/>
              <w:rPr>
                <w:b/>
                <w:bCs/>
                <w:sz w:val="22"/>
                <w:szCs w:val="22"/>
              </w:rPr>
            </w:pPr>
            <w:r w:rsidRPr="004D50D1">
              <w:rPr>
                <w:b/>
                <w:bCs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</w:t>
            </w:r>
            <w:r>
              <w:rPr>
                <w:b/>
                <w:bCs/>
              </w:rPr>
              <w:t xml:space="preserve">, местных </w:t>
            </w:r>
            <w:r w:rsidRPr="004D50D1">
              <w:rPr>
                <w:b/>
                <w:bCs/>
                <w:sz w:val="22"/>
                <w:szCs w:val="22"/>
              </w:rPr>
              <w:t>администраций</w:t>
            </w: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4D50D1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4D50D1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4D50D1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4D50D1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4D50D1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A3B08" w:rsidRPr="004D50D1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4D50D1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4D50D1" w:rsidRDefault="001A3B0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A3B08" w:rsidRPr="004D50D1" w:rsidRDefault="001A3B0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A3B08" w:rsidRPr="004D50D1" w:rsidRDefault="001A3B0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A3B08" w:rsidRPr="004D50D1" w:rsidRDefault="001A3B0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749,9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4D50D1" w:rsidRDefault="001A3B0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A3B08" w:rsidRPr="004D50D1" w:rsidRDefault="001A3B0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A3B08" w:rsidRPr="004D50D1" w:rsidRDefault="001A3B0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A3B08" w:rsidRPr="004D50D1" w:rsidRDefault="001A3B0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4D50D1">
              <w:rPr>
                <w:b/>
                <w:bCs/>
                <w:sz w:val="22"/>
                <w:szCs w:val="22"/>
              </w:rPr>
              <w:t>311,1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4D50D1" w:rsidRDefault="001A3B0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A3B08" w:rsidRPr="004D50D1" w:rsidRDefault="001A3B0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A3B08" w:rsidRPr="004D50D1" w:rsidRDefault="001A3B0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A3B08" w:rsidRPr="004D50D1" w:rsidRDefault="001A3B0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4D50D1">
              <w:rPr>
                <w:b/>
                <w:bCs/>
                <w:sz w:val="22"/>
                <w:szCs w:val="22"/>
              </w:rPr>
              <w:t>311,1</w:t>
            </w:r>
          </w:p>
        </w:tc>
      </w:tr>
      <w:tr w:rsidR="001A3B08" w:rsidRPr="00405474">
        <w:trPr>
          <w:trHeight w:hRule="exact" w:val="287"/>
        </w:trPr>
        <w:tc>
          <w:tcPr>
            <w:tcW w:w="4253" w:type="dxa"/>
            <w:shd w:val="clear" w:color="auto" w:fill="FFFFFF"/>
          </w:tcPr>
          <w:p w:rsidR="001A3B08" w:rsidRPr="005E34E5" w:rsidRDefault="001A3B08" w:rsidP="004D50D1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749,6</w:t>
            </w:r>
          </w:p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444,9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311,1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311,1</w:t>
            </w:r>
          </w:p>
        </w:tc>
      </w:tr>
      <w:tr w:rsidR="001A3B08" w:rsidRPr="00405474">
        <w:trPr>
          <w:trHeight w:hRule="exact" w:val="557"/>
        </w:trPr>
        <w:tc>
          <w:tcPr>
            <w:tcW w:w="4253" w:type="dxa"/>
            <w:shd w:val="clear" w:color="auto" w:fill="FFFFFF"/>
          </w:tcPr>
          <w:p w:rsidR="001A3B08" w:rsidRPr="005E34E5" w:rsidRDefault="001A3B08" w:rsidP="005036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Непрограмные расходы в рамках о</w:t>
            </w:r>
            <w:r w:rsidRPr="005E34E5">
              <w:rPr>
                <w:color w:val="000000"/>
                <w:sz w:val="22"/>
                <w:szCs w:val="22"/>
              </w:rPr>
              <w:t xml:space="preserve">беспечение деятельности </w:t>
            </w:r>
            <w:r>
              <w:rPr>
                <w:color w:val="000000"/>
                <w:sz w:val="22"/>
                <w:szCs w:val="22"/>
              </w:rPr>
              <w:t xml:space="preserve"> администрации сельского поселения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749,6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311,1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311,1</w:t>
            </w:r>
          </w:p>
        </w:tc>
      </w:tr>
      <w:tr w:rsidR="001A3B08" w:rsidRPr="00405474">
        <w:trPr>
          <w:trHeight w:hRule="exact" w:val="570"/>
        </w:trPr>
        <w:tc>
          <w:tcPr>
            <w:tcW w:w="4253" w:type="dxa"/>
            <w:shd w:val="clear" w:color="auto" w:fill="FFFFFF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65 2 00 41000</w:t>
            </w: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6520041000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</w:tr>
      <w:tr w:rsidR="001A3B08" w:rsidRPr="00405474">
        <w:trPr>
          <w:trHeight w:hRule="exact" w:val="861"/>
        </w:trPr>
        <w:tc>
          <w:tcPr>
            <w:tcW w:w="4253" w:type="dxa"/>
            <w:shd w:val="clear" w:color="auto" w:fill="FFFFFF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</w:tr>
      <w:tr w:rsidR="001A3B08" w:rsidRPr="00405474">
        <w:trPr>
          <w:trHeight w:hRule="exact" w:val="1465"/>
        </w:trPr>
        <w:tc>
          <w:tcPr>
            <w:tcW w:w="4253" w:type="dxa"/>
            <w:shd w:val="clear" w:color="auto" w:fill="FFFFFF"/>
          </w:tcPr>
          <w:p w:rsidR="001A3B08" w:rsidRPr="005E34E5" w:rsidRDefault="001A3B0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</w:tr>
      <w:tr w:rsidR="001A3B08" w:rsidRPr="00405474">
        <w:trPr>
          <w:trHeight w:hRule="exact" w:val="623"/>
        </w:trPr>
        <w:tc>
          <w:tcPr>
            <w:tcW w:w="4253" w:type="dxa"/>
            <w:shd w:val="clear" w:color="auto" w:fill="FFFFFF"/>
          </w:tcPr>
          <w:p w:rsidR="001A3B08" w:rsidRPr="005E34E5" w:rsidRDefault="001A3B0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</w:tr>
      <w:tr w:rsidR="001A3B08" w:rsidRPr="00405474">
        <w:trPr>
          <w:trHeight w:hRule="exact" w:val="577"/>
        </w:trPr>
        <w:tc>
          <w:tcPr>
            <w:tcW w:w="4253" w:type="dxa"/>
            <w:shd w:val="clear" w:color="auto" w:fill="FFFFFF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306,9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116,4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116,4</w:t>
            </w:r>
          </w:p>
        </w:tc>
      </w:tr>
      <w:tr w:rsidR="001A3B08" w:rsidRPr="00405474">
        <w:trPr>
          <w:trHeight w:hRule="exact" w:val="838"/>
        </w:trPr>
        <w:tc>
          <w:tcPr>
            <w:tcW w:w="4253" w:type="dxa"/>
            <w:shd w:val="clear" w:color="auto" w:fill="FFFFFF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295,4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101,4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101,4</w:t>
            </w:r>
          </w:p>
        </w:tc>
      </w:tr>
      <w:tr w:rsidR="001A3B08" w:rsidRPr="00405474">
        <w:trPr>
          <w:trHeight w:hRule="exact" w:val="824"/>
        </w:trPr>
        <w:tc>
          <w:tcPr>
            <w:tcW w:w="4253" w:type="dxa"/>
            <w:shd w:val="clear" w:color="auto" w:fill="FFFFFF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295,4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101,4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101,4</w:t>
            </w:r>
          </w:p>
        </w:tc>
      </w:tr>
      <w:tr w:rsidR="001A3B08" w:rsidRPr="00405474">
        <w:trPr>
          <w:trHeight w:hRule="exact" w:val="453"/>
        </w:trPr>
        <w:tc>
          <w:tcPr>
            <w:tcW w:w="4253" w:type="dxa"/>
            <w:shd w:val="clear" w:color="auto" w:fill="FFFFFF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11,5</w:t>
            </w: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A3B08" w:rsidRPr="00405474">
        <w:trPr>
          <w:trHeight w:hRule="exact" w:val="447"/>
        </w:trPr>
        <w:tc>
          <w:tcPr>
            <w:tcW w:w="4253" w:type="dxa"/>
            <w:shd w:val="clear" w:color="auto" w:fill="FFFFFF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11,5</w:t>
            </w: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A3B08" w:rsidRPr="00405474">
        <w:trPr>
          <w:trHeight w:hRule="exact" w:val="1250"/>
        </w:trPr>
        <w:tc>
          <w:tcPr>
            <w:tcW w:w="4253" w:type="dxa"/>
            <w:shd w:val="clear" w:color="auto" w:fill="FFFFFF"/>
          </w:tcPr>
          <w:p w:rsidR="001A3B08" w:rsidRPr="005E34E5" w:rsidRDefault="001A3B08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A3B08" w:rsidRPr="00405474">
        <w:trPr>
          <w:trHeight w:hRule="exact" w:val="1835"/>
        </w:trPr>
        <w:tc>
          <w:tcPr>
            <w:tcW w:w="4253" w:type="dxa"/>
            <w:shd w:val="clear" w:color="auto" w:fill="FFFFFF"/>
          </w:tcPr>
          <w:p w:rsidR="001A3B08" w:rsidRPr="005E34E5" w:rsidRDefault="001A3B08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A3B08" w:rsidRPr="00405474">
        <w:trPr>
          <w:trHeight w:hRule="exact" w:val="645"/>
        </w:trPr>
        <w:tc>
          <w:tcPr>
            <w:tcW w:w="4253" w:type="dxa"/>
            <w:shd w:val="clear" w:color="auto" w:fill="FFFFFF"/>
          </w:tcPr>
          <w:p w:rsidR="001A3B08" w:rsidRPr="005E34E5" w:rsidRDefault="001A3B08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A3B08" w:rsidRPr="00405474">
        <w:trPr>
          <w:trHeight w:hRule="exact" w:val="1339"/>
        </w:trPr>
        <w:tc>
          <w:tcPr>
            <w:tcW w:w="4253" w:type="dxa"/>
            <w:shd w:val="clear" w:color="auto" w:fill="FFFFFF"/>
          </w:tcPr>
          <w:p w:rsidR="001A3B08" w:rsidRPr="005E34E5" w:rsidRDefault="001A3B08" w:rsidP="00714D8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1A3B08" w:rsidRPr="00405474">
        <w:trPr>
          <w:trHeight w:hRule="exact" w:val="1271"/>
        </w:trPr>
        <w:tc>
          <w:tcPr>
            <w:tcW w:w="4253" w:type="dxa"/>
            <w:shd w:val="clear" w:color="auto" w:fill="FFFFFF"/>
          </w:tcPr>
          <w:p w:rsidR="001A3B08" w:rsidRPr="005E34E5" w:rsidRDefault="001A3B08" w:rsidP="00714D8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A3B08" w:rsidRPr="00405474">
        <w:trPr>
          <w:trHeight w:hRule="exact" w:val="1248"/>
        </w:trPr>
        <w:tc>
          <w:tcPr>
            <w:tcW w:w="4253" w:type="dxa"/>
            <w:shd w:val="clear" w:color="auto" w:fill="FFFFFF"/>
          </w:tcPr>
          <w:p w:rsidR="001A3B08" w:rsidRPr="005E34E5" w:rsidRDefault="001A3B0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89 1 00 77000</w:t>
            </w: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03</w:t>
            </w: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A3B08" w:rsidRPr="00405474">
        <w:trPr>
          <w:trHeight w:hRule="exact" w:val="2300"/>
        </w:trPr>
        <w:tc>
          <w:tcPr>
            <w:tcW w:w="4253" w:type="dxa"/>
            <w:shd w:val="clear" w:color="auto" w:fill="FFFFFF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A3B08" w:rsidRPr="00405474">
        <w:trPr>
          <w:trHeight w:hRule="exact" w:val="717"/>
        </w:trPr>
        <w:tc>
          <w:tcPr>
            <w:tcW w:w="4253" w:type="dxa"/>
            <w:shd w:val="clear" w:color="auto" w:fill="FFFFFF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714D8F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E34E5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E34E5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1A3B08" w:rsidRPr="00405474">
        <w:trPr>
          <w:trHeight w:hRule="exact" w:val="818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714D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A41724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</w:t>
            </w:r>
            <w:r w:rsidRPr="00A4172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A41724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A41724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1A3B08" w:rsidRPr="00405474">
        <w:trPr>
          <w:trHeight w:hRule="exact" w:val="346"/>
        </w:trPr>
        <w:tc>
          <w:tcPr>
            <w:tcW w:w="4253" w:type="dxa"/>
            <w:shd w:val="clear" w:color="auto" w:fill="FFFFFF"/>
          </w:tcPr>
          <w:p w:rsidR="001A3B08" w:rsidRPr="00552433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52433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552433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52433">
              <w:rPr>
                <w:b/>
                <w:bCs/>
                <w:sz w:val="22"/>
                <w:szCs w:val="22"/>
              </w:rPr>
              <w:t>01</w:t>
            </w:r>
          </w:p>
          <w:p w:rsidR="001A3B08" w:rsidRPr="00552433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552433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52433">
              <w:rPr>
                <w:b/>
                <w:bCs/>
                <w:sz w:val="22"/>
                <w:szCs w:val="22"/>
              </w:rPr>
              <w:t>11</w:t>
            </w:r>
          </w:p>
          <w:p w:rsidR="001A3B08" w:rsidRPr="00552433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552433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552433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52433" w:rsidRDefault="001A3B0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52433">
              <w:rPr>
                <w:b/>
                <w:bCs/>
                <w:sz w:val="22"/>
                <w:szCs w:val="22"/>
              </w:rPr>
              <w:t>15,0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552433" w:rsidRDefault="001A3B0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52433">
              <w:rPr>
                <w:b/>
                <w:bCs/>
                <w:sz w:val="22"/>
                <w:szCs w:val="22"/>
              </w:rPr>
              <w:t>15,0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552433" w:rsidRDefault="001A3B0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52433">
              <w:rPr>
                <w:b/>
                <w:bCs/>
                <w:sz w:val="22"/>
                <w:szCs w:val="22"/>
              </w:rPr>
              <w:t>15,0</w:t>
            </w:r>
          </w:p>
        </w:tc>
      </w:tr>
      <w:tr w:rsidR="001A3B08" w:rsidRPr="00405474">
        <w:trPr>
          <w:trHeight w:hRule="exact" w:val="1240"/>
        </w:trPr>
        <w:tc>
          <w:tcPr>
            <w:tcW w:w="4253" w:type="dxa"/>
            <w:shd w:val="clear" w:color="auto" w:fill="FFFFFF"/>
          </w:tcPr>
          <w:p w:rsidR="001A3B08" w:rsidRPr="005E34E5" w:rsidRDefault="001A3B08" w:rsidP="00714D8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A41724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A41724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A41724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</w:tc>
      </w:tr>
      <w:tr w:rsidR="001A3B08" w:rsidRPr="00405474">
        <w:trPr>
          <w:trHeight w:hRule="exact" w:val="1541"/>
        </w:trPr>
        <w:tc>
          <w:tcPr>
            <w:tcW w:w="4253" w:type="dxa"/>
            <w:shd w:val="clear" w:color="auto" w:fill="FFFFFF"/>
          </w:tcPr>
          <w:p w:rsidR="001A3B08" w:rsidRPr="005E34E5" w:rsidRDefault="001A3B08" w:rsidP="00714D8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A41724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A41724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A41724">
              <w:rPr>
                <w:sz w:val="22"/>
                <w:szCs w:val="22"/>
              </w:rPr>
              <w:t>5,0</w:t>
            </w: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A41724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405474">
        <w:trPr>
          <w:trHeight w:hRule="exact" w:val="996"/>
        </w:trPr>
        <w:tc>
          <w:tcPr>
            <w:tcW w:w="4253" w:type="dxa"/>
            <w:shd w:val="clear" w:color="auto" w:fill="FFFFFF"/>
          </w:tcPr>
          <w:p w:rsidR="001A3B08" w:rsidRPr="002D33C1" w:rsidRDefault="001A3B08" w:rsidP="00714D8F">
            <w:pPr>
              <w:pStyle w:val="NoSpacing"/>
              <w:jc w:val="center"/>
              <w:rPr>
                <w:sz w:val="22"/>
                <w:szCs w:val="22"/>
              </w:rPr>
            </w:pPr>
            <w:r w:rsidRPr="00714D8F">
              <w:rPr>
                <w:sz w:val="22"/>
                <w:szCs w:val="22"/>
              </w:rPr>
              <w:t xml:space="preserve">Резервный фонд администрации </w:t>
            </w:r>
            <w:r>
              <w:rPr>
                <w:sz w:val="22"/>
                <w:szCs w:val="22"/>
              </w:rPr>
              <w:t>Алтарского</w:t>
            </w:r>
            <w:r w:rsidRPr="00714D8F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Ромодановского</w:t>
            </w:r>
            <w:r w:rsidRPr="00714D8F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1A3B08" w:rsidRPr="00A41724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1A3B08" w:rsidRPr="00A41724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1A3B08" w:rsidRPr="00A41724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405474">
        <w:trPr>
          <w:trHeight w:hRule="exact" w:val="288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1A3B08" w:rsidRPr="00A41724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1A3B08" w:rsidRPr="00A41724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1A3B08" w:rsidRPr="00A41724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405474">
        <w:trPr>
          <w:trHeight w:hRule="exact" w:val="277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1A3B08" w:rsidRPr="00A41724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1A3B08" w:rsidRPr="00A41724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1A3B08" w:rsidRPr="00A41724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405474">
        <w:trPr>
          <w:trHeight w:hRule="exact" w:val="299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1A3B08" w:rsidRPr="002D33C1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1A3B08" w:rsidRPr="002D33C1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2D33C1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1A3B08" w:rsidRPr="002D33C1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 w:rsidR="001A3B08" w:rsidRPr="002D33C1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1A3B08" w:rsidRPr="00A41724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1A3B08" w:rsidRPr="00A41724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1A3B08" w:rsidRPr="00A41724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405474">
        <w:trPr>
          <w:trHeight w:hRule="exact" w:val="613"/>
        </w:trPr>
        <w:tc>
          <w:tcPr>
            <w:tcW w:w="4253" w:type="dxa"/>
            <w:shd w:val="clear" w:color="auto" w:fill="FFFFFF"/>
          </w:tcPr>
          <w:p w:rsidR="001A3B08" w:rsidRPr="00CD7160" w:rsidRDefault="001A3B08" w:rsidP="00940BE0">
            <w:pPr>
              <w:pStyle w:val="NoSpacing"/>
              <w:jc w:val="center"/>
              <w:rPr>
                <w:sz w:val="24"/>
                <w:szCs w:val="24"/>
              </w:rPr>
            </w:pPr>
            <w:r w:rsidRPr="00CD7160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973ED4" w:rsidRDefault="001A3B08" w:rsidP="00C92204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973ED4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973ED4" w:rsidRDefault="001A3B08" w:rsidP="00C92204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973ED4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1A3B08" w:rsidRPr="00973ED4" w:rsidRDefault="001A3B08" w:rsidP="00C92204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973ED4" w:rsidRDefault="001A3B08" w:rsidP="00C92204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</w:tcPr>
          <w:p w:rsidR="001A3B08" w:rsidRPr="00973ED4" w:rsidRDefault="001A3B08" w:rsidP="00C9220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1A3B08" w:rsidRPr="00973ED4" w:rsidRDefault="001A3B08" w:rsidP="00C92204">
            <w:pPr>
              <w:jc w:val="center"/>
              <w:rPr>
                <w:b/>
                <w:bCs/>
                <w:sz w:val="24"/>
                <w:szCs w:val="24"/>
              </w:rPr>
            </w:pPr>
            <w:r w:rsidRPr="00973ED4">
              <w:rPr>
                <w:b/>
                <w:bCs/>
                <w:sz w:val="24"/>
                <w:szCs w:val="24"/>
              </w:rPr>
              <w:t>10,0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1A3B08" w:rsidRDefault="001A3B08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bottom"/>
          </w:tcPr>
          <w:p w:rsidR="001A3B08" w:rsidRDefault="001A3B08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1A3B08" w:rsidRPr="00405474">
        <w:trPr>
          <w:trHeight w:hRule="exact" w:val="1274"/>
        </w:trPr>
        <w:tc>
          <w:tcPr>
            <w:tcW w:w="4253" w:type="dxa"/>
            <w:shd w:val="clear" w:color="auto" w:fill="FFFFFF"/>
          </w:tcPr>
          <w:p w:rsidR="001A3B08" w:rsidRPr="005E34E5" w:rsidRDefault="001A3B08" w:rsidP="00C9220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Default="001A3B08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1A3B08" w:rsidRDefault="001A3B08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89  0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</w:tcPr>
          <w:p w:rsidR="001A3B08" w:rsidRDefault="001A3B08" w:rsidP="00C92204">
            <w:pPr>
              <w:jc w:val="center"/>
              <w:rPr>
                <w:sz w:val="24"/>
                <w:szCs w:val="24"/>
              </w:rPr>
            </w:pPr>
          </w:p>
          <w:p w:rsidR="001A3B08" w:rsidRDefault="001A3B08" w:rsidP="00C92204">
            <w:pPr>
              <w:jc w:val="center"/>
              <w:rPr>
                <w:sz w:val="24"/>
                <w:szCs w:val="24"/>
              </w:rPr>
            </w:pPr>
          </w:p>
          <w:p w:rsidR="001A3B08" w:rsidRPr="007828B8" w:rsidRDefault="001A3B08" w:rsidP="00C922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1A3B08" w:rsidRDefault="001A3B08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bottom"/>
          </w:tcPr>
          <w:p w:rsidR="001A3B08" w:rsidRDefault="001A3B08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1A3B08" w:rsidRPr="00405474">
        <w:trPr>
          <w:trHeight w:hRule="exact" w:val="1548"/>
        </w:trPr>
        <w:tc>
          <w:tcPr>
            <w:tcW w:w="4253" w:type="dxa"/>
            <w:shd w:val="clear" w:color="auto" w:fill="FFFFFF"/>
          </w:tcPr>
          <w:p w:rsidR="001A3B08" w:rsidRPr="005E34E5" w:rsidRDefault="001A3B08" w:rsidP="00C9220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Default="001A3B08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1A3B08" w:rsidRDefault="001A3B08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</w:tcPr>
          <w:p w:rsidR="001A3B08" w:rsidRDefault="001A3B08" w:rsidP="00C92204">
            <w:pPr>
              <w:jc w:val="center"/>
              <w:rPr>
                <w:sz w:val="24"/>
                <w:szCs w:val="24"/>
              </w:rPr>
            </w:pPr>
          </w:p>
          <w:p w:rsidR="001A3B08" w:rsidRDefault="001A3B08" w:rsidP="00C92204">
            <w:pPr>
              <w:jc w:val="center"/>
              <w:rPr>
                <w:sz w:val="24"/>
                <w:szCs w:val="24"/>
              </w:rPr>
            </w:pPr>
          </w:p>
          <w:p w:rsidR="001A3B08" w:rsidRDefault="001A3B08" w:rsidP="00C92204">
            <w:pPr>
              <w:jc w:val="center"/>
              <w:rPr>
                <w:sz w:val="24"/>
                <w:szCs w:val="24"/>
              </w:rPr>
            </w:pPr>
          </w:p>
          <w:p w:rsidR="001A3B08" w:rsidRPr="007828B8" w:rsidRDefault="001A3B08" w:rsidP="00C922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1A3B08" w:rsidRDefault="001A3B08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bottom"/>
          </w:tcPr>
          <w:p w:rsidR="001A3B08" w:rsidRDefault="001A3B08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1A3B08" w:rsidRPr="00405474">
        <w:trPr>
          <w:trHeight w:hRule="exact" w:val="565"/>
        </w:trPr>
        <w:tc>
          <w:tcPr>
            <w:tcW w:w="4253" w:type="dxa"/>
            <w:shd w:val="clear" w:color="auto" w:fill="FFFFFF"/>
          </w:tcPr>
          <w:p w:rsidR="001A3B08" w:rsidRDefault="001A3B08" w:rsidP="00940B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Default="001A3B08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1A3B08" w:rsidRDefault="001A3B08" w:rsidP="00547DEC">
            <w:pPr>
              <w:pStyle w:val="Header"/>
              <w:jc w:val="left"/>
            </w:pPr>
            <w:r>
              <w:t xml:space="preserve">          89 1 00 41000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C92204">
            <w:pPr>
              <w:pStyle w:val="Header"/>
              <w:jc w:val="center"/>
            </w:pPr>
          </w:p>
        </w:tc>
        <w:tc>
          <w:tcPr>
            <w:tcW w:w="992" w:type="dxa"/>
            <w:shd w:val="clear" w:color="auto" w:fill="FFFFFF"/>
          </w:tcPr>
          <w:p w:rsidR="001A3B08" w:rsidRDefault="001A3B08" w:rsidP="00C92204">
            <w:pPr>
              <w:jc w:val="center"/>
              <w:rPr>
                <w:sz w:val="24"/>
                <w:szCs w:val="24"/>
              </w:rPr>
            </w:pPr>
          </w:p>
          <w:p w:rsidR="001A3B08" w:rsidRPr="007828B8" w:rsidRDefault="001A3B08" w:rsidP="00C922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1A3B08" w:rsidRDefault="001A3B08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bottom"/>
          </w:tcPr>
          <w:p w:rsidR="001A3B08" w:rsidRDefault="001A3B08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1A3B08" w:rsidRPr="00405474">
        <w:trPr>
          <w:trHeight w:hRule="exact" w:val="559"/>
        </w:trPr>
        <w:tc>
          <w:tcPr>
            <w:tcW w:w="4253" w:type="dxa"/>
            <w:shd w:val="clear" w:color="auto" w:fill="FFFFFF"/>
          </w:tcPr>
          <w:p w:rsidR="001A3B08" w:rsidRDefault="001A3B08" w:rsidP="00940B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Default="001A3B08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1A3B08" w:rsidRDefault="001A3B08" w:rsidP="00C92204">
            <w:pPr>
              <w:pStyle w:val="Header"/>
              <w:jc w:val="center"/>
            </w:pPr>
            <w:r>
              <w:t xml:space="preserve">         89 1 00 41210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973ED4">
            <w:pPr>
              <w:pStyle w:val="Header"/>
              <w:jc w:val="center"/>
            </w:pPr>
            <w:r>
              <w:t>2</w:t>
            </w:r>
          </w:p>
        </w:tc>
        <w:tc>
          <w:tcPr>
            <w:tcW w:w="992" w:type="dxa"/>
            <w:shd w:val="clear" w:color="auto" w:fill="FFFFFF"/>
          </w:tcPr>
          <w:p w:rsidR="001A3B08" w:rsidRDefault="001A3B08" w:rsidP="00C92204">
            <w:pPr>
              <w:jc w:val="center"/>
              <w:rPr>
                <w:sz w:val="24"/>
                <w:szCs w:val="24"/>
              </w:rPr>
            </w:pPr>
          </w:p>
          <w:p w:rsidR="001A3B08" w:rsidRPr="007828B8" w:rsidRDefault="001A3B08" w:rsidP="00C922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1A3B08" w:rsidRDefault="001A3B08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bottom"/>
          </w:tcPr>
          <w:p w:rsidR="001A3B08" w:rsidRDefault="001A3B08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1A3B08" w:rsidRPr="00405474">
        <w:trPr>
          <w:trHeight w:hRule="exact" w:val="865"/>
        </w:trPr>
        <w:tc>
          <w:tcPr>
            <w:tcW w:w="4253" w:type="dxa"/>
            <w:shd w:val="clear" w:color="auto" w:fill="FFFFFF"/>
            <w:vAlign w:val="bottom"/>
          </w:tcPr>
          <w:p w:rsidR="001A3B08" w:rsidRPr="00C223DD" w:rsidRDefault="001A3B08" w:rsidP="00940BE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7508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Default="001A3B08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1A3B08" w:rsidRDefault="001A3B08" w:rsidP="00C92204">
            <w:pPr>
              <w:pStyle w:val="Header"/>
              <w:jc w:val="center"/>
            </w:pPr>
            <w:r>
              <w:t xml:space="preserve">         89 1 00 41210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973ED4">
            <w:pPr>
              <w:pStyle w:val="Header"/>
              <w:jc w:val="center"/>
            </w:pPr>
            <w:r>
              <w:t>2200</w:t>
            </w:r>
          </w:p>
        </w:tc>
        <w:tc>
          <w:tcPr>
            <w:tcW w:w="992" w:type="dxa"/>
            <w:shd w:val="clear" w:color="auto" w:fill="FFFFFF"/>
          </w:tcPr>
          <w:p w:rsidR="001A3B08" w:rsidRDefault="001A3B08" w:rsidP="00C92204">
            <w:pPr>
              <w:jc w:val="center"/>
              <w:rPr>
                <w:sz w:val="24"/>
                <w:szCs w:val="24"/>
              </w:rPr>
            </w:pPr>
          </w:p>
          <w:p w:rsidR="001A3B08" w:rsidRDefault="001A3B08" w:rsidP="00C92204">
            <w:pPr>
              <w:jc w:val="center"/>
              <w:rPr>
                <w:sz w:val="24"/>
                <w:szCs w:val="24"/>
              </w:rPr>
            </w:pPr>
          </w:p>
          <w:p w:rsidR="001A3B08" w:rsidRPr="007828B8" w:rsidRDefault="001A3B08" w:rsidP="00C922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1A3B08" w:rsidRDefault="001A3B08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bottom"/>
          </w:tcPr>
          <w:p w:rsidR="001A3B08" w:rsidRDefault="001A3B08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1A3B08" w:rsidRPr="00405474">
        <w:trPr>
          <w:trHeight w:hRule="exact" w:val="834"/>
        </w:trPr>
        <w:tc>
          <w:tcPr>
            <w:tcW w:w="4253" w:type="dxa"/>
            <w:shd w:val="clear" w:color="auto" w:fill="FFFFFF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8264E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Default="001A3B08" w:rsidP="00C92204">
            <w:pPr>
              <w:pStyle w:val="Header"/>
              <w:jc w:val="center"/>
            </w:pPr>
            <w:r>
              <w:t>001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C92204">
            <w:pPr>
              <w:pStyle w:val="Header"/>
              <w:jc w:val="center"/>
            </w:pPr>
            <w:r>
              <w:t>113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1A3B08" w:rsidRDefault="001A3B08" w:rsidP="00973ED4">
            <w:pPr>
              <w:pStyle w:val="Header"/>
              <w:jc w:val="center"/>
            </w:pPr>
            <w:r>
              <w:t xml:space="preserve">          89 1 00 41210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C92204">
            <w:pPr>
              <w:pStyle w:val="Header"/>
              <w:jc w:val="center"/>
            </w:pPr>
            <w:r>
              <w:t>2240</w:t>
            </w:r>
          </w:p>
        </w:tc>
        <w:tc>
          <w:tcPr>
            <w:tcW w:w="992" w:type="dxa"/>
            <w:shd w:val="clear" w:color="auto" w:fill="FFFFFF"/>
          </w:tcPr>
          <w:p w:rsidR="001A3B08" w:rsidRDefault="001A3B08" w:rsidP="00C92204">
            <w:pPr>
              <w:jc w:val="center"/>
              <w:rPr>
                <w:sz w:val="24"/>
                <w:szCs w:val="24"/>
              </w:rPr>
            </w:pPr>
          </w:p>
          <w:p w:rsidR="001A3B08" w:rsidRDefault="001A3B08" w:rsidP="00C92204">
            <w:pPr>
              <w:jc w:val="center"/>
              <w:rPr>
                <w:sz w:val="24"/>
                <w:szCs w:val="24"/>
              </w:rPr>
            </w:pPr>
          </w:p>
          <w:p w:rsidR="001A3B08" w:rsidRPr="007828B8" w:rsidRDefault="001A3B08" w:rsidP="00C922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1A3B08" w:rsidRDefault="001A3B08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bottom"/>
          </w:tcPr>
          <w:p w:rsidR="001A3B08" w:rsidRDefault="001A3B08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1A3B08" w:rsidRPr="00405474">
        <w:trPr>
          <w:trHeight w:hRule="exact" w:val="847"/>
        </w:trPr>
        <w:tc>
          <w:tcPr>
            <w:tcW w:w="4253" w:type="dxa"/>
            <w:shd w:val="clear" w:color="auto" w:fill="FFFFFF"/>
            <w:vAlign w:val="bottom"/>
          </w:tcPr>
          <w:p w:rsidR="001A3B08" w:rsidRPr="00C8264E" w:rsidRDefault="001A3B08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547DE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A41724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A41724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A41724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405474">
        <w:trPr>
          <w:trHeight w:hRule="exact" w:val="858"/>
        </w:trPr>
        <w:tc>
          <w:tcPr>
            <w:tcW w:w="4253" w:type="dxa"/>
            <w:shd w:val="clear" w:color="auto" w:fill="FFFFFF"/>
            <w:vAlign w:val="bottom"/>
          </w:tcPr>
          <w:p w:rsidR="001A3B08" w:rsidRPr="00C8264E" w:rsidRDefault="001A3B08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недвижимости ,признание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89 1 00 42200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A41724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A41724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A41724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405474">
        <w:trPr>
          <w:trHeight w:hRule="exact" w:val="857"/>
        </w:trPr>
        <w:tc>
          <w:tcPr>
            <w:tcW w:w="4253" w:type="dxa"/>
            <w:shd w:val="clear" w:color="auto" w:fill="FFFFFF"/>
            <w:vAlign w:val="bottom"/>
          </w:tcPr>
          <w:p w:rsidR="001A3B08" w:rsidRPr="00C223DD" w:rsidRDefault="001A3B08" w:rsidP="00C92204">
            <w:pPr>
              <w:shd w:val="clear" w:color="auto" w:fill="FFFFFF"/>
              <w:rPr>
                <w:sz w:val="24"/>
                <w:szCs w:val="24"/>
              </w:rPr>
            </w:pPr>
            <w:r w:rsidRPr="00A7508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89 1 00 42200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A41724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A41724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A41724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405474">
        <w:trPr>
          <w:trHeight w:hRule="exact" w:val="854"/>
        </w:trPr>
        <w:tc>
          <w:tcPr>
            <w:tcW w:w="4253" w:type="dxa"/>
            <w:shd w:val="clear" w:color="auto" w:fill="FFFFFF"/>
            <w:vAlign w:val="bottom"/>
          </w:tcPr>
          <w:p w:rsidR="001A3B08" w:rsidRPr="00C8264E" w:rsidRDefault="001A3B08" w:rsidP="00C92204">
            <w:pPr>
              <w:shd w:val="clear" w:color="auto" w:fill="FFFFFF"/>
              <w:rPr>
                <w:sz w:val="24"/>
                <w:szCs w:val="24"/>
              </w:rPr>
            </w:pPr>
            <w:r w:rsidRPr="00C8264E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89 1 00 42200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A41724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A41724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A41724" w:rsidRDefault="001A3B08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405474">
        <w:trPr>
          <w:trHeight w:hRule="exact" w:val="347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3C3BB0" w:rsidRDefault="001A3B0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3C3BB0" w:rsidRDefault="001A3B0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3C3BB0" w:rsidRDefault="001A3B0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90,1</w:t>
            </w:r>
          </w:p>
        </w:tc>
      </w:tr>
      <w:tr w:rsidR="001A3B08" w:rsidRPr="00405474">
        <w:trPr>
          <w:trHeight w:hRule="exact" w:val="589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1A3B08" w:rsidRPr="00405474">
        <w:trPr>
          <w:trHeight w:hRule="exact" w:val="728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1A3B08" w:rsidRPr="00405474">
        <w:trPr>
          <w:trHeight w:hRule="exact" w:val="555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1A3B08" w:rsidRPr="00405474">
        <w:trPr>
          <w:trHeight w:hRule="exact" w:val="1044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1A3B08" w:rsidRPr="00405474">
        <w:trPr>
          <w:trHeight w:hRule="exact" w:val="739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1A3B08" w:rsidRPr="00405474">
        <w:trPr>
          <w:trHeight w:hRule="exact" w:val="1523"/>
        </w:trPr>
        <w:tc>
          <w:tcPr>
            <w:tcW w:w="4253" w:type="dxa"/>
            <w:shd w:val="clear" w:color="auto" w:fill="FFFFFF"/>
            <w:vAlign w:val="bottom"/>
          </w:tcPr>
          <w:p w:rsidR="001A3B08" w:rsidRPr="00E41B3C" w:rsidRDefault="001A3B08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1A3B08" w:rsidRPr="00405474">
        <w:trPr>
          <w:trHeight w:hRule="exact" w:val="577"/>
        </w:trPr>
        <w:tc>
          <w:tcPr>
            <w:tcW w:w="4253" w:type="dxa"/>
            <w:shd w:val="clear" w:color="auto" w:fill="FFFFFF"/>
            <w:vAlign w:val="bottom"/>
          </w:tcPr>
          <w:p w:rsidR="001A3B08" w:rsidRPr="00E41B3C" w:rsidRDefault="001A3B08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1A3B08" w:rsidRPr="00405474">
        <w:trPr>
          <w:trHeight w:hRule="exact" w:val="845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E41B3C" w:rsidRDefault="001A3B08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E41B3C" w:rsidRDefault="001A3B08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E41B3C" w:rsidRDefault="001A3B08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1A3B08" w:rsidRPr="00405474">
        <w:trPr>
          <w:trHeight w:hRule="exact" w:val="841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E41B3C" w:rsidRDefault="001A3B08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E41B3C" w:rsidRDefault="001A3B08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E41B3C" w:rsidRDefault="001A3B08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1A3B08" w:rsidRPr="00405474">
        <w:trPr>
          <w:trHeight w:hRule="exact" w:val="427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3C3BB0" w:rsidRDefault="001A3B08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132,9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3C3BB0" w:rsidRDefault="001A3B08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3C3BB0" w:rsidRDefault="001A3B08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62,9</w:t>
            </w:r>
          </w:p>
        </w:tc>
      </w:tr>
      <w:tr w:rsidR="001A3B08" w:rsidRPr="00405474">
        <w:trPr>
          <w:trHeight w:hRule="exact" w:val="327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3C3BB0" w:rsidRDefault="001A3B0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3C3BB0" w:rsidRDefault="001A3B08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3C3BB0" w:rsidRDefault="001A3B08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1A3B08" w:rsidRPr="00405474">
        <w:trPr>
          <w:trHeight w:hRule="exact" w:val="1225"/>
        </w:trPr>
        <w:tc>
          <w:tcPr>
            <w:tcW w:w="4253" w:type="dxa"/>
            <w:shd w:val="clear" w:color="auto" w:fill="FFFFFF"/>
          </w:tcPr>
          <w:p w:rsidR="001A3B08" w:rsidRPr="002D33C1" w:rsidRDefault="001A3B08" w:rsidP="003951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«Комплексного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Алтарского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2D33C1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395133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1A3B08" w:rsidRDefault="001A3B08" w:rsidP="00E369CF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369CF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369CF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369CF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369CF">
            <w:pPr>
              <w:jc w:val="center"/>
            </w:pPr>
            <w:r w:rsidRPr="00DF6739">
              <w:rPr>
                <w:sz w:val="22"/>
                <w:szCs w:val="22"/>
              </w:rPr>
              <w:t>115,9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1A3B08" w:rsidRPr="00405474">
        <w:trPr>
          <w:trHeight w:hRule="exact" w:val="1225"/>
        </w:trPr>
        <w:tc>
          <w:tcPr>
            <w:tcW w:w="4253" w:type="dxa"/>
            <w:shd w:val="clear" w:color="auto" w:fill="FFFFFF"/>
          </w:tcPr>
          <w:p w:rsidR="001A3B08" w:rsidRDefault="001A3B08" w:rsidP="003951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</w:t>
            </w:r>
            <w:r w:rsidRPr="002D33C1">
              <w:rPr>
                <w:sz w:val="22"/>
                <w:szCs w:val="22"/>
              </w:rPr>
              <w:t xml:space="preserve">рограмма «Комплексного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Алтарского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2D33C1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1A3B08" w:rsidRDefault="001A3B08" w:rsidP="00E369CF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369CF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369CF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369CF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369CF">
            <w:pPr>
              <w:jc w:val="center"/>
            </w:pPr>
            <w:r w:rsidRPr="00DF6739">
              <w:rPr>
                <w:sz w:val="22"/>
                <w:szCs w:val="22"/>
              </w:rPr>
              <w:t>115,9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62,9</w:t>
            </w:r>
          </w:p>
        </w:tc>
      </w:tr>
      <w:tr w:rsidR="001A3B08" w:rsidRPr="00405474">
        <w:trPr>
          <w:trHeight w:hRule="exact" w:val="1042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1A3B08" w:rsidRDefault="001A3B08" w:rsidP="00E369CF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369CF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369CF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369CF">
            <w:pPr>
              <w:jc w:val="center"/>
            </w:pPr>
            <w:r w:rsidRPr="00DF6739">
              <w:rPr>
                <w:sz w:val="22"/>
                <w:szCs w:val="22"/>
              </w:rPr>
              <w:t>115,9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1A3B08" w:rsidRPr="00405474">
        <w:trPr>
          <w:trHeight w:hRule="exact" w:val="1115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7509D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F066F1" w:rsidRDefault="001A3B08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</w:tcPr>
          <w:p w:rsidR="001A3B08" w:rsidRDefault="001A3B08" w:rsidP="00E369CF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369CF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369CF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369CF">
            <w:pPr>
              <w:jc w:val="center"/>
            </w:pPr>
            <w:r w:rsidRPr="00DF6739">
              <w:rPr>
                <w:sz w:val="22"/>
                <w:szCs w:val="22"/>
              </w:rPr>
              <w:t>115,9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1A3B08" w:rsidRPr="00405474">
        <w:trPr>
          <w:trHeight w:hRule="exact" w:val="2054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1A3B08" w:rsidRDefault="001A3B08" w:rsidP="00E369CF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369CF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369CF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369CF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369CF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369CF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369CF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369CF">
            <w:pPr>
              <w:jc w:val="center"/>
            </w:pPr>
            <w:r w:rsidRPr="00DF6739">
              <w:rPr>
                <w:sz w:val="22"/>
                <w:szCs w:val="22"/>
              </w:rPr>
              <w:t>115,9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1A3B08" w:rsidRPr="00405474">
        <w:trPr>
          <w:trHeight w:hRule="exact" w:val="843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1A3B08" w:rsidRDefault="001A3B08" w:rsidP="00E369CF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369CF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369CF">
            <w:pPr>
              <w:jc w:val="center"/>
            </w:pPr>
            <w:r w:rsidRPr="00F22FB4">
              <w:rPr>
                <w:sz w:val="22"/>
                <w:szCs w:val="22"/>
              </w:rPr>
              <w:t>115,9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1A3B08" w:rsidRPr="00405474">
        <w:trPr>
          <w:trHeight w:hRule="exact" w:val="846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1A3B08" w:rsidRDefault="001A3B08" w:rsidP="00E369CF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369CF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369CF">
            <w:pPr>
              <w:jc w:val="center"/>
            </w:pPr>
            <w:r w:rsidRPr="00F22FB4">
              <w:rPr>
                <w:sz w:val="22"/>
                <w:szCs w:val="22"/>
              </w:rPr>
              <w:t>115,9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1A3B08" w:rsidRPr="00405474">
        <w:trPr>
          <w:trHeight w:hRule="exact" w:val="511"/>
        </w:trPr>
        <w:tc>
          <w:tcPr>
            <w:tcW w:w="4253" w:type="dxa"/>
            <w:shd w:val="clear" w:color="auto" w:fill="FFFFFF"/>
            <w:vAlign w:val="bottom"/>
          </w:tcPr>
          <w:p w:rsidR="001A3B08" w:rsidRPr="00C8264E" w:rsidRDefault="001A3B08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C92204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C92204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12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C92204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C92204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C92204" w:rsidRDefault="001A3B08" w:rsidP="00AC31BC">
            <w:pPr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17,0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A3B08" w:rsidRPr="00405474">
        <w:trPr>
          <w:trHeight w:hRule="exact" w:val="1270"/>
        </w:trPr>
        <w:tc>
          <w:tcPr>
            <w:tcW w:w="4253" w:type="dxa"/>
            <w:shd w:val="clear" w:color="auto" w:fill="FFFFFF"/>
          </w:tcPr>
          <w:p w:rsidR="001A3B08" w:rsidRPr="005E34E5" w:rsidRDefault="001A3B08" w:rsidP="00C92204">
            <w:pPr>
              <w:pStyle w:val="NoSpacing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Default="001A3B08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1A3B08" w:rsidRDefault="001A3B08" w:rsidP="00C922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C92204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C92204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C92204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C92204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C92204" w:rsidRDefault="001A3B08" w:rsidP="00AC31BC">
            <w:pPr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17,0</w:t>
            </w:r>
          </w:p>
          <w:p w:rsidR="001A3B08" w:rsidRPr="00C92204" w:rsidRDefault="001A3B08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A3B08" w:rsidRPr="00405474">
        <w:trPr>
          <w:trHeight w:hRule="exact" w:val="1557"/>
        </w:trPr>
        <w:tc>
          <w:tcPr>
            <w:tcW w:w="4253" w:type="dxa"/>
            <w:shd w:val="clear" w:color="auto" w:fill="FFFFFF"/>
          </w:tcPr>
          <w:p w:rsidR="001A3B08" w:rsidRPr="005E34E5" w:rsidRDefault="001A3B08" w:rsidP="00C92204">
            <w:pPr>
              <w:pStyle w:val="NoSpacing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Default="001A3B08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1A3B08" w:rsidRDefault="001A3B08" w:rsidP="00C922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C92204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C92204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C92204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C92204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C92204" w:rsidRDefault="001A3B08" w:rsidP="00AC31BC">
            <w:pPr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17,0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A3B08" w:rsidRPr="00405474">
        <w:trPr>
          <w:trHeight w:hRule="exact" w:val="843"/>
        </w:trPr>
        <w:tc>
          <w:tcPr>
            <w:tcW w:w="4253" w:type="dxa"/>
            <w:shd w:val="clear" w:color="auto" w:fill="FFFFFF"/>
          </w:tcPr>
          <w:p w:rsidR="001A3B08" w:rsidRDefault="001A3B08" w:rsidP="00C9220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по организации отдельных полномочий органов местного самоуправления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Default="001A3B08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1A3B08" w:rsidRDefault="001A3B08" w:rsidP="00C922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89 1 0042000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C92204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C92204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C92204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C92204" w:rsidRDefault="001A3B08" w:rsidP="00AC31BC">
            <w:pPr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17,0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A3B08" w:rsidRPr="00405474">
        <w:trPr>
          <w:trHeight w:hRule="exact" w:val="573"/>
        </w:trPr>
        <w:tc>
          <w:tcPr>
            <w:tcW w:w="4253" w:type="dxa"/>
            <w:shd w:val="clear" w:color="auto" w:fill="FFFFFF"/>
          </w:tcPr>
          <w:p w:rsidR="001A3B08" w:rsidRDefault="001A3B08" w:rsidP="00C9220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Default="001A3B08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1A3B08" w:rsidRDefault="001A3B08" w:rsidP="00C922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89 100 42370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C92204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C92204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C92204" w:rsidRDefault="001A3B08" w:rsidP="00AC31BC">
            <w:pPr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17,0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A3B08" w:rsidRPr="00405474">
        <w:trPr>
          <w:trHeight w:hRule="exact" w:val="865"/>
        </w:trPr>
        <w:tc>
          <w:tcPr>
            <w:tcW w:w="4253" w:type="dxa"/>
            <w:shd w:val="clear" w:color="auto" w:fill="FFFFFF"/>
          </w:tcPr>
          <w:p w:rsidR="001A3B08" w:rsidRDefault="001A3B08" w:rsidP="00C92204">
            <w:pPr>
              <w:pStyle w:val="NoSpacing"/>
              <w:rPr>
                <w:sz w:val="24"/>
                <w:szCs w:val="24"/>
              </w:rPr>
            </w:pPr>
            <w:r w:rsidRPr="00261702">
              <w:rPr>
                <w:sz w:val="24"/>
                <w:szCs w:val="24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Default="001A3B08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1A3B08" w:rsidRDefault="001A3B08" w:rsidP="00C922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89 1 00 42370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C92204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C92204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C92204" w:rsidRDefault="001A3B08" w:rsidP="00AC31BC">
            <w:pPr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17,0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A3B08" w:rsidRPr="00405474">
        <w:trPr>
          <w:trHeight w:hRule="exact" w:val="834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Default="001A3B08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1A3B08" w:rsidRDefault="001A3B08" w:rsidP="00C922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89 1 00 42370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Default="001A3B08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C92204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C92204" w:rsidRDefault="001A3B08" w:rsidP="00AC31BC">
            <w:pPr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17,0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A3B08" w:rsidRPr="00405474">
        <w:trPr>
          <w:trHeight w:hRule="exact" w:val="293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E41B3C" w:rsidRDefault="001A3B08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156,2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E41B3C" w:rsidRDefault="001A3B08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175,2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E41B3C" w:rsidRDefault="001A3B08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150,9</w:t>
            </w:r>
          </w:p>
        </w:tc>
      </w:tr>
      <w:tr w:rsidR="001A3B08" w:rsidRPr="00405474">
        <w:trPr>
          <w:trHeight w:hRule="exact" w:val="290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shd w:val="clear" w:color="auto" w:fill="FFFFFF"/>
          </w:tcPr>
          <w:p w:rsidR="001A3B08" w:rsidRPr="002D33C1" w:rsidRDefault="001A3B08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1A3B08" w:rsidRPr="002D33C1" w:rsidRDefault="001A3B08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</w:tcPr>
          <w:p w:rsidR="001A3B08" w:rsidRPr="002D33C1" w:rsidRDefault="001A3B08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1A3B08" w:rsidRPr="002D33C1" w:rsidRDefault="001A3B08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1A3B08" w:rsidRPr="00E41B3C" w:rsidRDefault="001A3B08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993" w:type="dxa"/>
            <w:shd w:val="clear" w:color="auto" w:fill="FFFFFF"/>
          </w:tcPr>
          <w:p w:rsidR="001A3B08" w:rsidRPr="00E41B3C" w:rsidRDefault="001A3B08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E41B3C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150,9</w:t>
            </w:r>
          </w:p>
        </w:tc>
      </w:tr>
      <w:tr w:rsidR="001A3B08" w:rsidRPr="00405474">
        <w:trPr>
          <w:trHeight w:hRule="exact" w:val="1556"/>
        </w:trPr>
        <w:tc>
          <w:tcPr>
            <w:tcW w:w="4253" w:type="dxa"/>
            <w:shd w:val="clear" w:color="auto" w:fill="FFFFFF"/>
          </w:tcPr>
          <w:p w:rsidR="001A3B08" w:rsidRPr="00FA35F6" w:rsidRDefault="001A3B08" w:rsidP="00FA35F6">
            <w:pPr>
              <w:widowControl/>
              <w:jc w:val="center"/>
              <w:rPr>
                <w:sz w:val="22"/>
                <w:szCs w:val="22"/>
              </w:rPr>
            </w:pPr>
            <w:r w:rsidRPr="00FA35F6">
              <w:rPr>
                <w:sz w:val="22"/>
                <w:szCs w:val="22"/>
              </w:rPr>
              <w:t>Программы комплексного развития систем коммунальной</w:t>
            </w:r>
          </w:p>
          <w:p w:rsidR="001A3B08" w:rsidRPr="002D33C1" w:rsidRDefault="001A3B08" w:rsidP="00FA35F6">
            <w:pPr>
              <w:pStyle w:val="NoSpacing"/>
              <w:jc w:val="center"/>
              <w:rPr>
                <w:sz w:val="22"/>
                <w:szCs w:val="22"/>
              </w:rPr>
            </w:pPr>
            <w:r w:rsidRPr="00FA35F6">
              <w:rPr>
                <w:sz w:val="22"/>
                <w:szCs w:val="22"/>
              </w:rPr>
              <w:t xml:space="preserve">инфраструктуры Алтарского сельского поселения </w:t>
            </w:r>
            <w:r w:rsidRPr="002D33C1">
              <w:rPr>
                <w:sz w:val="22"/>
                <w:szCs w:val="22"/>
              </w:rPr>
              <w:t>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2D33C1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1A3B08" w:rsidRDefault="001A3B08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E41B3C" w:rsidRDefault="001A3B08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993" w:type="dxa"/>
            <w:shd w:val="clear" w:color="auto" w:fill="FFFFFF"/>
          </w:tcPr>
          <w:p w:rsidR="001A3B08" w:rsidRDefault="001A3B08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602009">
            <w:pPr>
              <w:jc w:val="center"/>
            </w:pPr>
            <w:r w:rsidRPr="00DE2E0E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150,9</w:t>
            </w:r>
          </w:p>
          <w:p w:rsidR="001A3B08" w:rsidRPr="00E41B3C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405474">
        <w:trPr>
          <w:trHeight w:hRule="exact" w:val="1262"/>
        </w:trPr>
        <w:tc>
          <w:tcPr>
            <w:tcW w:w="4253" w:type="dxa"/>
            <w:shd w:val="clear" w:color="auto" w:fill="FFFFFF"/>
          </w:tcPr>
          <w:p w:rsidR="001A3B08" w:rsidRPr="002D33C1" w:rsidRDefault="001A3B08" w:rsidP="003951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</w:t>
            </w:r>
            <w:r w:rsidRPr="002D33C1">
              <w:rPr>
                <w:sz w:val="22"/>
                <w:szCs w:val="22"/>
              </w:rPr>
              <w:t xml:space="preserve">программа комплексного развития </w:t>
            </w:r>
            <w:r>
              <w:rPr>
                <w:sz w:val="22"/>
                <w:szCs w:val="22"/>
              </w:rPr>
              <w:t xml:space="preserve">систем коммунальной 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Алтарского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2D33C1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1A3B08" w:rsidRDefault="001A3B08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993" w:type="dxa"/>
            <w:shd w:val="clear" w:color="auto" w:fill="FFFFFF"/>
          </w:tcPr>
          <w:p w:rsidR="001A3B08" w:rsidRDefault="001A3B08" w:rsidP="00602009">
            <w:pPr>
              <w:jc w:val="center"/>
            </w:pPr>
            <w:r w:rsidRPr="00DE2E0E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150,9</w:t>
            </w: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405474">
        <w:trPr>
          <w:trHeight w:hRule="exact" w:val="575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709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1A3B08" w:rsidRDefault="001A3B08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E41B3C" w:rsidRDefault="001A3B08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993" w:type="dxa"/>
            <w:shd w:val="clear" w:color="auto" w:fill="FFFFFF"/>
          </w:tcPr>
          <w:p w:rsidR="001A3B08" w:rsidRDefault="001A3B08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602009">
            <w:pPr>
              <w:jc w:val="center"/>
            </w:pPr>
            <w:r w:rsidRPr="00DE2E0E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92" w:type="dxa"/>
            <w:shd w:val="clear" w:color="auto" w:fill="FFFFFF"/>
          </w:tcPr>
          <w:p w:rsidR="001A3B08" w:rsidRDefault="001A3B08" w:rsidP="00BB2ACB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BB2ACB">
            <w:pPr>
              <w:jc w:val="center"/>
            </w:pPr>
            <w:r w:rsidRPr="00435E78">
              <w:rPr>
                <w:sz w:val="22"/>
                <w:szCs w:val="22"/>
              </w:rPr>
              <w:t>150,9</w:t>
            </w:r>
          </w:p>
        </w:tc>
      </w:tr>
      <w:tr w:rsidR="001A3B08" w:rsidRPr="00405474">
        <w:trPr>
          <w:trHeight w:hRule="exact" w:val="473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101 0 1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1A3B08" w:rsidRDefault="001A3B08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E41B3C" w:rsidRDefault="001A3B08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993" w:type="dxa"/>
            <w:shd w:val="clear" w:color="auto" w:fill="FFFFFF"/>
          </w:tcPr>
          <w:p w:rsidR="001A3B08" w:rsidRDefault="001A3B08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602009">
            <w:pPr>
              <w:jc w:val="center"/>
            </w:pPr>
            <w:r w:rsidRPr="00DE2E0E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92" w:type="dxa"/>
            <w:shd w:val="clear" w:color="auto" w:fill="FFFFFF"/>
          </w:tcPr>
          <w:p w:rsidR="001A3B08" w:rsidRDefault="001A3B08" w:rsidP="00BB2ACB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BB2ACB">
            <w:pPr>
              <w:jc w:val="center"/>
            </w:pPr>
            <w:r w:rsidRPr="00435E78">
              <w:rPr>
                <w:sz w:val="22"/>
                <w:szCs w:val="22"/>
              </w:rPr>
              <w:t>150,9</w:t>
            </w:r>
          </w:p>
        </w:tc>
      </w:tr>
      <w:tr w:rsidR="001A3B08" w:rsidRPr="00405474">
        <w:trPr>
          <w:trHeight w:hRule="exact" w:val="485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405474" w:rsidRDefault="001A3B0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405474" w:rsidRDefault="001A3B0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  <w:shd w:val="clear" w:color="auto" w:fill="FFFFFF"/>
          </w:tcPr>
          <w:p w:rsidR="001A3B08" w:rsidRDefault="001A3B08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E41B3C" w:rsidRDefault="001A3B08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9D4F4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</w:tr>
      <w:tr w:rsidR="001A3B08" w:rsidRPr="00405474">
        <w:trPr>
          <w:trHeight w:hRule="exact" w:val="806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405474" w:rsidRDefault="001A3B0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405474" w:rsidRDefault="001A3B0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</w:pPr>
            <w:r w:rsidRPr="00165100"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  <w:tc>
          <w:tcPr>
            <w:tcW w:w="992" w:type="dxa"/>
            <w:shd w:val="clear" w:color="auto" w:fill="FFFFFF"/>
          </w:tcPr>
          <w:p w:rsidR="001A3B08" w:rsidRDefault="001A3B08" w:rsidP="00AC31BC">
            <w:pPr>
              <w:jc w:val="center"/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1233B1" w:rsidRDefault="001A3B0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</w:tr>
      <w:tr w:rsidR="001A3B08" w:rsidRPr="00405474">
        <w:trPr>
          <w:trHeight w:hRule="exact" w:val="760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405474" w:rsidRDefault="001A3B0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405474" w:rsidRDefault="001A3B0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</w:pPr>
            <w:r w:rsidRPr="00165100"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  <w:shd w:val="clear" w:color="auto" w:fill="FFFFFF"/>
          </w:tcPr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</w:pPr>
            <w:r w:rsidRPr="00165100">
              <w:rPr>
                <w:sz w:val="22"/>
                <w:szCs w:val="22"/>
              </w:rPr>
              <w:t>80,0</w:t>
            </w:r>
          </w:p>
        </w:tc>
        <w:tc>
          <w:tcPr>
            <w:tcW w:w="992" w:type="dxa"/>
            <w:shd w:val="clear" w:color="auto" w:fill="FFFFFF"/>
          </w:tcPr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B4709D" w:rsidRDefault="001A3B08" w:rsidP="00AC31BC">
            <w:pPr>
              <w:jc w:val="center"/>
              <w:rPr>
                <w:sz w:val="22"/>
                <w:szCs w:val="22"/>
              </w:rPr>
            </w:pPr>
            <w:r w:rsidRPr="00B4709D">
              <w:rPr>
                <w:sz w:val="22"/>
                <w:szCs w:val="22"/>
              </w:rPr>
              <w:t>80,0</w:t>
            </w:r>
          </w:p>
        </w:tc>
      </w:tr>
      <w:tr w:rsidR="001A3B08" w:rsidRPr="00405474">
        <w:trPr>
          <w:trHeight w:hRule="exact" w:val="597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76,2</w:t>
            </w: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296CE3" w:rsidRDefault="001A3B08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95,2</w:t>
            </w: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296CE3" w:rsidRDefault="001A3B08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B4709D" w:rsidRDefault="001A3B0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70,9</w:t>
            </w:r>
          </w:p>
        </w:tc>
      </w:tr>
      <w:tr w:rsidR="001A3B08" w:rsidRPr="00405474">
        <w:trPr>
          <w:trHeight w:hRule="exact" w:val="523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</w:pPr>
            <w:r>
              <w:rPr>
                <w:sz w:val="22"/>
                <w:szCs w:val="22"/>
              </w:rPr>
              <w:t>76,2</w:t>
            </w:r>
          </w:p>
        </w:tc>
        <w:tc>
          <w:tcPr>
            <w:tcW w:w="993" w:type="dxa"/>
            <w:shd w:val="clear" w:color="auto" w:fill="FFFFFF"/>
          </w:tcPr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</w:pPr>
            <w:r>
              <w:rPr>
                <w:sz w:val="22"/>
                <w:szCs w:val="22"/>
              </w:rPr>
              <w:t>95,2</w:t>
            </w:r>
          </w:p>
        </w:tc>
        <w:tc>
          <w:tcPr>
            <w:tcW w:w="992" w:type="dxa"/>
            <w:shd w:val="clear" w:color="auto" w:fill="FFFFFF"/>
          </w:tcPr>
          <w:p w:rsidR="001A3B08" w:rsidRDefault="001A3B08" w:rsidP="00AC31BC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:rsidR="001A3B08" w:rsidRPr="00B4709D" w:rsidRDefault="001A3B08" w:rsidP="00BB2ACB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70,9</w:t>
            </w:r>
          </w:p>
        </w:tc>
      </w:tr>
      <w:tr w:rsidR="001A3B08" w:rsidRPr="00405474">
        <w:trPr>
          <w:trHeight w:hRule="exact" w:val="843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</w:pPr>
            <w:r>
              <w:rPr>
                <w:sz w:val="22"/>
                <w:szCs w:val="22"/>
              </w:rPr>
              <w:t>76,2</w:t>
            </w:r>
          </w:p>
        </w:tc>
        <w:tc>
          <w:tcPr>
            <w:tcW w:w="993" w:type="dxa"/>
            <w:shd w:val="clear" w:color="auto" w:fill="FFFFFF"/>
          </w:tcPr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</w:pPr>
            <w:r>
              <w:rPr>
                <w:sz w:val="22"/>
                <w:szCs w:val="22"/>
              </w:rPr>
              <w:t>95,2</w:t>
            </w:r>
          </w:p>
        </w:tc>
        <w:tc>
          <w:tcPr>
            <w:tcW w:w="992" w:type="dxa"/>
            <w:shd w:val="clear" w:color="auto" w:fill="FFFFFF"/>
          </w:tcPr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jc w:val="center"/>
              <w:rPr>
                <w:sz w:val="22"/>
                <w:szCs w:val="22"/>
              </w:rPr>
            </w:pPr>
          </w:p>
          <w:p w:rsidR="001A3B08" w:rsidRPr="00B4709D" w:rsidRDefault="001A3B0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70,9</w:t>
            </w:r>
          </w:p>
        </w:tc>
      </w:tr>
      <w:tr w:rsidR="001A3B08" w:rsidRPr="00405474">
        <w:trPr>
          <w:trHeight w:hRule="exact" w:val="270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3C3BB0" w:rsidRDefault="001A3B0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3C3BB0" w:rsidRDefault="001A3B0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3C3BB0" w:rsidRDefault="001A3B0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36,9</w:t>
            </w:r>
          </w:p>
        </w:tc>
      </w:tr>
      <w:tr w:rsidR="001A3B08" w:rsidRPr="00405474">
        <w:trPr>
          <w:trHeight w:hRule="exact" w:val="251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1A3B08" w:rsidRPr="00405474">
        <w:trPr>
          <w:trHeight w:hRule="exact" w:val="1253"/>
        </w:trPr>
        <w:tc>
          <w:tcPr>
            <w:tcW w:w="4253" w:type="dxa"/>
            <w:shd w:val="clear" w:color="auto" w:fill="FFFFFF"/>
          </w:tcPr>
          <w:p w:rsidR="001A3B08" w:rsidRPr="005E34E5" w:rsidRDefault="001A3B08" w:rsidP="008F166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1A3B08" w:rsidRPr="00405474">
        <w:trPr>
          <w:trHeight w:hRule="exact" w:val="1556"/>
        </w:trPr>
        <w:tc>
          <w:tcPr>
            <w:tcW w:w="4253" w:type="dxa"/>
            <w:shd w:val="clear" w:color="auto" w:fill="FFFFFF"/>
          </w:tcPr>
          <w:p w:rsidR="001A3B08" w:rsidRPr="005E34E5" w:rsidRDefault="001A3B08" w:rsidP="008F166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1A3B08" w:rsidRPr="00405474">
        <w:trPr>
          <w:trHeight w:hRule="exact" w:val="623"/>
        </w:trPr>
        <w:tc>
          <w:tcPr>
            <w:tcW w:w="4253" w:type="dxa"/>
            <w:shd w:val="clear" w:color="auto" w:fill="FFFFFF"/>
          </w:tcPr>
          <w:p w:rsidR="001A3B08" w:rsidRPr="00714D8F" w:rsidRDefault="001A3B08" w:rsidP="008F166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8F1661">
              <w:rPr>
                <w:color w:val="000000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</w:tr>
      <w:tr w:rsidR="001A3B08" w:rsidRPr="00405474">
        <w:trPr>
          <w:trHeight w:hRule="exact" w:val="653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1A3B08" w:rsidRPr="00405474">
        <w:trPr>
          <w:trHeight w:hRule="exact" w:val="567"/>
        </w:trPr>
        <w:tc>
          <w:tcPr>
            <w:tcW w:w="4253" w:type="dxa"/>
            <w:shd w:val="clear" w:color="auto" w:fill="FFFFFF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2D33C1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1A3B08" w:rsidRPr="00405474">
        <w:trPr>
          <w:trHeight w:hRule="exact" w:val="287"/>
        </w:trPr>
        <w:tc>
          <w:tcPr>
            <w:tcW w:w="4253" w:type="dxa"/>
            <w:shd w:val="clear" w:color="auto" w:fill="FFFFFF"/>
          </w:tcPr>
          <w:p w:rsidR="001A3B08" w:rsidRPr="00D06601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D06601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D06601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D06601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D06601" w:rsidRDefault="001A3B08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D06601" w:rsidRDefault="001A3B0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D06601" w:rsidRDefault="001A3B0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D06601" w:rsidRDefault="001A3B08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36,3</w:t>
            </w:r>
          </w:p>
        </w:tc>
      </w:tr>
      <w:tr w:rsidR="001A3B08" w:rsidRPr="00405474">
        <w:trPr>
          <w:trHeight w:hRule="exact" w:val="287"/>
        </w:trPr>
        <w:tc>
          <w:tcPr>
            <w:tcW w:w="4253" w:type="dxa"/>
            <w:shd w:val="clear" w:color="auto" w:fill="FFFFFF"/>
          </w:tcPr>
          <w:p w:rsidR="001A3B08" w:rsidRPr="00C3264A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C3264A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C3264A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C3264A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C3264A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36,3</w:t>
            </w:r>
          </w:p>
        </w:tc>
      </w:tr>
      <w:tr w:rsidR="001A3B08" w:rsidRPr="00405474">
        <w:trPr>
          <w:trHeight w:hRule="exact" w:val="410"/>
        </w:trPr>
        <w:tc>
          <w:tcPr>
            <w:tcW w:w="4253" w:type="dxa"/>
            <w:shd w:val="clear" w:color="auto" w:fill="FFFFFF"/>
          </w:tcPr>
          <w:p w:rsidR="001A3B08" w:rsidRPr="00C3264A" w:rsidRDefault="001A3B08" w:rsidP="00A8601B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C3264A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C3264A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C3264A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C3264A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992" w:type="dxa"/>
            <w:shd w:val="clear" w:color="auto" w:fill="FFFFFF"/>
          </w:tcPr>
          <w:p w:rsidR="001A3B08" w:rsidRDefault="001A3B08" w:rsidP="00F12F7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F12F73">
            <w:pPr>
              <w:jc w:val="center"/>
            </w:pPr>
            <w:r w:rsidRPr="00714C0D">
              <w:rPr>
                <w:sz w:val="22"/>
                <w:szCs w:val="22"/>
              </w:rPr>
              <w:t>36,</w:t>
            </w:r>
            <w:r>
              <w:rPr>
                <w:sz w:val="22"/>
                <w:szCs w:val="22"/>
              </w:rPr>
              <w:t>3</w:t>
            </w:r>
          </w:p>
        </w:tc>
      </w:tr>
      <w:tr w:rsidR="001A3B08" w:rsidRPr="00405474">
        <w:trPr>
          <w:trHeight w:hRule="exact" w:val="287"/>
        </w:trPr>
        <w:tc>
          <w:tcPr>
            <w:tcW w:w="4253" w:type="dxa"/>
            <w:shd w:val="clear" w:color="auto" w:fill="FFFFFF"/>
          </w:tcPr>
          <w:p w:rsidR="001A3B08" w:rsidRPr="00C3264A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C3264A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C3264A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C3264A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C3264A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992" w:type="dxa"/>
            <w:shd w:val="clear" w:color="auto" w:fill="FFFFFF"/>
          </w:tcPr>
          <w:p w:rsidR="001A3B08" w:rsidRDefault="001A3B08" w:rsidP="00F12F73">
            <w:pPr>
              <w:jc w:val="center"/>
            </w:pPr>
            <w:r w:rsidRPr="00714C0D">
              <w:rPr>
                <w:sz w:val="22"/>
                <w:szCs w:val="22"/>
              </w:rPr>
              <w:t>36,</w:t>
            </w:r>
            <w:r>
              <w:rPr>
                <w:sz w:val="22"/>
                <w:szCs w:val="22"/>
              </w:rPr>
              <w:t>3</w:t>
            </w:r>
          </w:p>
        </w:tc>
      </w:tr>
      <w:tr w:rsidR="001A3B08" w:rsidRPr="00405474">
        <w:trPr>
          <w:trHeight w:hRule="exact" w:val="561"/>
        </w:trPr>
        <w:tc>
          <w:tcPr>
            <w:tcW w:w="4253" w:type="dxa"/>
            <w:shd w:val="clear" w:color="auto" w:fill="FFFFFF"/>
          </w:tcPr>
          <w:p w:rsidR="001A3B08" w:rsidRDefault="001A3B08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1A3B08" w:rsidRPr="00C3264A" w:rsidRDefault="001A3B08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связанные с муниципальном управлением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C3264A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C3264A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C3264A" w:rsidRDefault="001A3B08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C3264A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992" w:type="dxa"/>
            <w:shd w:val="clear" w:color="auto" w:fill="FFFFFF"/>
          </w:tcPr>
          <w:p w:rsidR="001A3B08" w:rsidRDefault="001A3B08" w:rsidP="00F12F7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F12F73">
            <w:pPr>
              <w:jc w:val="center"/>
            </w:pPr>
            <w:r w:rsidRPr="00714C0D">
              <w:rPr>
                <w:sz w:val="22"/>
                <w:szCs w:val="22"/>
              </w:rPr>
              <w:t>36,</w:t>
            </w:r>
            <w:r>
              <w:rPr>
                <w:sz w:val="22"/>
                <w:szCs w:val="22"/>
              </w:rPr>
              <w:t>3</w:t>
            </w:r>
          </w:p>
        </w:tc>
      </w:tr>
      <w:tr w:rsidR="001A3B08" w:rsidRPr="00405474">
        <w:trPr>
          <w:trHeight w:hRule="exact" w:val="570"/>
        </w:trPr>
        <w:tc>
          <w:tcPr>
            <w:tcW w:w="4253" w:type="dxa"/>
            <w:shd w:val="clear" w:color="auto" w:fill="FFFFFF"/>
          </w:tcPr>
          <w:p w:rsidR="001A3B08" w:rsidRPr="00C3264A" w:rsidRDefault="001A3B08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C3264A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C3264A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C3264A" w:rsidRDefault="001A3B08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C3264A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C3264A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992" w:type="dxa"/>
            <w:shd w:val="clear" w:color="auto" w:fill="FFFFFF"/>
          </w:tcPr>
          <w:p w:rsidR="001A3B08" w:rsidRDefault="001A3B08" w:rsidP="00F12F7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F12F73">
            <w:pPr>
              <w:jc w:val="center"/>
            </w:pPr>
            <w:r w:rsidRPr="00B04598">
              <w:rPr>
                <w:sz w:val="22"/>
                <w:szCs w:val="22"/>
              </w:rPr>
              <w:t>36,</w:t>
            </w:r>
            <w:r>
              <w:rPr>
                <w:sz w:val="22"/>
                <w:szCs w:val="22"/>
              </w:rPr>
              <w:t>3</w:t>
            </w:r>
          </w:p>
        </w:tc>
      </w:tr>
      <w:tr w:rsidR="001A3B08" w:rsidRPr="00405474">
        <w:trPr>
          <w:trHeight w:hRule="exact" w:val="280"/>
        </w:trPr>
        <w:tc>
          <w:tcPr>
            <w:tcW w:w="4253" w:type="dxa"/>
            <w:shd w:val="clear" w:color="auto" w:fill="FFFFFF"/>
          </w:tcPr>
          <w:p w:rsidR="001A3B08" w:rsidRPr="00C3264A" w:rsidRDefault="001A3B08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C3264A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C3264A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C3264A" w:rsidRDefault="001A3B08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Pr="00C3264A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992" w:type="dxa"/>
            <w:shd w:val="clear" w:color="auto" w:fill="FFFFFF"/>
          </w:tcPr>
          <w:p w:rsidR="001A3B08" w:rsidRDefault="001A3B08" w:rsidP="00F12F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36,3</w:t>
            </w:r>
          </w:p>
          <w:p w:rsidR="001A3B08" w:rsidRDefault="001A3B08" w:rsidP="00F12F73">
            <w:pPr>
              <w:jc w:val="center"/>
            </w:pPr>
            <w:r w:rsidRPr="00B04598">
              <w:rPr>
                <w:sz w:val="22"/>
                <w:szCs w:val="22"/>
              </w:rPr>
              <w:t>36,</w:t>
            </w:r>
            <w:r>
              <w:rPr>
                <w:sz w:val="22"/>
                <w:szCs w:val="22"/>
              </w:rPr>
              <w:t>3</w:t>
            </w:r>
          </w:p>
        </w:tc>
      </w:tr>
      <w:tr w:rsidR="001A3B08" w:rsidRPr="00405474">
        <w:trPr>
          <w:trHeight w:hRule="exact" w:val="280"/>
        </w:trPr>
        <w:tc>
          <w:tcPr>
            <w:tcW w:w="4253" w:type="dxa"/>
            <w:shd w:val="clear" w:color="auto" w:fill="FFFFFF"/>
          </w:tcPr>
          <w:p w:rsidR="001A3B08" w:rsidRDefault="001A3B08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A8601B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A3B08" w:rsidRPr="00C3264A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A3B08" w:rsidRPr="00C3264A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1A3B08" w:rsidRPr="00C3264A" w:rsidRDefault="001A3B08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B08" w:rsidRDefault="001A3B0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A3B08" w:rsidRPr="003C3BB0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A3B08" w:rsidRDefault="001A3B0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992" w:type="dxa"/>
            <w:shd w:val="clear" w:color="auto" w:fill="FFFFFF"/>
          </w:tcPr>
          <w:p w:rsidR="001A3B08" w:rsidRDefault="001A3B08" w:rsidP="00F12F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36,3</w:t>
            </w:r>
          </w:p>
        </w:tc>
      </w:tr>
    </w:tbl>
    <w:p w:rsidR="001A3B08" w:rsidRDefault="001A3B08" w:rsidP="002D33C1">
      <w:pPr>
        <w:jc w:val="right"/>
      </w:pPr>
    </w:p>
    <w:p w:rsidR="001A3B08" w:rsidRDefault="001A3B08" w:rsidP="002D33C1">
      <w:pPr>
        <w:jc w:val="right"/>
      </w:pPr>
    </w:p>
    <w:p w:rsidR="001A3B08" w:rsidRDefault="001A3B08" w:rsidP="00BC3320">
      <w:pPr>
        <w:tabs>
          <w:tab w:val="left" w:pos="7890"/>
        </w:tabs>
      </w:pPr>
      <w:r>
        <w:tab/>
      </w:r>
    </w:p>
    <w:p w:rsidR="001A3B08" w:rsidRDefault="001A3B08" w:rsidP="00BC3320">
      <w:pPr>
        <w:tabs>
          <w:tab w:val="left" w:pos="7890"/>
        </w:tabs>
      </w:pPr>
    </w:p>
    <w:p w:rsidR="001A3B08" w:rsidRDefault="001A3B08" w:rsidP="00BC3320">
      <w:pPr>
        <w:tabs>
          <w:tab w:val="left" w:pos="7890"/>
        </w:tabs>
      </w:pPr>
    </w:p>
    <w:p w:rsidR="001A3B08" w:rsidRDefault="001A3B08" w:rsidP="00BC3320">
      <w:pPr>
        <w:tabs>
          <w:tab w:val="left" w:pos="7890"/>
        </w:tabs>
      </w:pPr>
    </w:p>
    <w:p w:rsidR="001A3B08" w:rsidRDefault="001A3B08" w:rsidP="00BC3320">
      <w:pPr>
        <w:tabs>
          <w:tab w:val="left" w:pos="7890"/>
        </w:tabs>
      </w:pPr>
    </w:p>
    <w:p w:rsidR="001A3B08" w:rsidRDefault="001A3B08" w:rsidP="00BC3320">
      <w:pPr>
        <w:tabs>
          <w:tab w:val="left" w:pos="7890"/>
        </w:tabs>
      </w:pPr>
    </w:p>
    <w:p w:rsidR="001A3B08" w:rsidRDefault="001A3B08" w:rsidP="00BC3320">
      <w:pPr>
        <w:tabs>
          <w:tab w:val="left" w:pos="7890"/>
        </w:tabs>
      </w:pPr>
    </w:p>
    <w:p w:rsidR="001A3B08" w:rsidRPr="0062252E" w:rsidRDefault="001A3B08" w:rsidP="00593A57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3</w:t>
      </w:r>
    </w:p>
    <w:p w:rsidR="001A3B08" w:rsidRPr="0062252E" w:rsidRDefault="001A3B08" w:rsidP="00593A57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1A3B08" w:rsidRPr="0062252E" w:rsidRDefault="001A3B08" w:rsidP="00593A57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Алтарского</w:t>
      </w:r>
      <w:r w:rsidRPr="0062252E">
        <w:rPr>
          <w:spacing w:val="-1"/>
        </w:rPr>
        <w:t xml:space="preserve"> сельского поселения</w:t>
      </w:r>
    </w:p>
    <w:p w:rsidR="001A3B08" w:rsidRDefault="001A3B08" w:rsidP="00593A57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>
        <w:rPr>
          <w:spacing w:val="-1"/>
        </w:rPr>
        <w:t xml:space="preserve"> </w:t>
      </w:r>
      <w:r w:rsidRPr="0090787E">
        <w:rPr>
          <w:spacing w:val="-1"/>
        </w:rPr>
        <w:t>2</w:t>
      </w:r>
      <w:r>
        <w:rPr>
          <w:spacing w:val="-1"/>
        </w:rPr>
        <w:t>5</w:t>
      </w:r>
      <w:r w:rsidRPr="0090787E">
        <w:rPr>
          <w:spacing w:val="-1"/>
        </w:rPr>
        <w:t>.</w:t>
      </w:r>
      <w:r>
        <w:rPr>
          <w:spacing w:val="-1"/>
        </w:rPr>
        <w:t>02</w:t>
      </w:r>
      <w:r w:rsidRPr="0090787E">
        <w:rPr>
          <w:spacing w:val="-1"/>
        </w:rPr>
        <w:t>.2021г</w:t>
      </w:r>
      <w:r>
        <w:rPr>
          <w:spacing w:val="-1"/>
        </w:rPr>
        <w:t xml:space="preserve">. </w:t>
      </w:r>
      <w:r w:rsidRPr="0090787E">
        <w:rPr>
          <w:spacing w:val="-1"/>
        </w:rPr>
        <w:t>№</w:t>
      </w:r>
      <w:r>
        <w:rPr>
          <w:spacing w:val="-1"/>
        </w:rPr>
        <w:t>3</w:t>
      </w:r>
    </w:p>
    <w:p w:rsidR="001A3B08" w:rsidRDefault="001A3B08" w:rsidP="00593A57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>« О внесение изменени</w:t>
      </w:r>
      <w:r>
        <w:rPr>
          <w:rFonts w:ascii="Times New Roman" w:hAnsi="Times New Roman" w:cs="Times New Roman"/>
          <w:sz w:val="20"/>
          <w:szCs w:val="20"/>
        </w:rPr>
        <w:t>й</w:t>
      </w:r>
      <w:r w:rsidRPr="0090787E">
        <w:rPr>
          <w:rFonts w:ascii="Times New Roman" w:hAnsi="Times New Roman" w:cs="Times New Roman"/>
          <w:sz w:val="20"/>
          <w:szCs w:val="20"/>
        </w:rPr>
        <w:t xml:space="preserve"> в решение </w:t>
      </w:r>
    </w:p>
    <w:p w:rsidR="001A3B08" w:rsidRPr="0090787E" w:rsidRDefault="001A3B08" w:rsidP="00593A57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Совета депутатов  </w:t>
      </w:r>
      <w:r>
        <w:rPr>
          <w:rFonts w:ascii="Times New Roman" w:hAnsi="Times New Roman" w:cs="Times New Roman"/>
          <w:sz w:val="20"/>
          <w:szCs w:val="20"/>
        </w:rPr>
        <w:t>Алтарского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1A3B08" w:rsidRPr="0090787E" w:rsidRDefault="001A3B08" w:rsidP="00593A5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Алтарского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1A3B08" w:rsidRPr="0090787E" w:rsidRDefault="001A3B08" w:rsidP="00593A5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1A3B08" w:rsidRPr="0090787E" w:rsidRDefault="001A3B08" w:rsidP="00593A5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1A3B08" w:rsidRDefault="001A3B08" w:rsidP="00593A57">
      <w:pPr>
        <w:ind w:firstLine="708"/>
        <w:jc w:val="right"/>
      </w:pPr>
      <w:r w:rsidRPr="0090787E">
        <w:t xml:space="preserve">                                                                                                   </w:t>
      </w:r>
      <w:r>
        <w:t xml:space="preserve">        </w:t>
      </w:r>
      <w:r w:rsidRPr="0090787E">
        <w:t xml:space="preserve">  плановый период  2022 и 2023 годов</w:t>
      </w:r>
    </w:p>
    <w:p w:rsidR="001A3B08" w:rsidRDefault="001A3B08" w:rsidP="00017574">
      <w:pPr>
        <w:tabs>
          <w:tab w:val="left" w:pos="4200"/>
        </w:tabs>
        <w:rPr>
          <w:rFonts w:ascii="Arial" w:hAnsi="Arial" w:cs="Arial"/>
          <w:sz w:val="24"/>
          <w:szCs w:val="24"/>
        </w:rPr>
      </w:pPr>
    </w:p>
    <w:p w:rsidR="001A3B08" w:rsidRPr="00682484" w:rsidRDefault="001A3B08" w:rsidP="00CB3961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1119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1A3B08" w:rsidRPr="00210D1C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1A3B08" w:rsidRPr="007126C3" w:rsidRDefault="001A3B08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1A3B08" w:rsidRPr="007126C3" w:rsidRDefault="001A3B08" w:rsidP="007126C3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7126C3">
              <w:rPr>
                <w:b/>
                <w:bCs/>
                <w:sz w:val="24"/>
                <w:szCs w:val="24"/>
              </w:rPr>
              <w:t xml:space="preserve">ВЕДОМСТВЕННАЯ СТРУКТУРА РАСХОДОВ                                                                                                                                              БЮДЖЕТА АЛТАРСКОГО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</w:t>
            </w:r>
            <w:r>
              <w:rPr>
                <w:b/>
                <w:bCs/>
                <w:sz w:val="24"/>
                <w:szCs w:val="24"/>
              </w:rPr>
              <w:t xml:space="preserve">                  НА 2021 ГОД </w:t>
            </w:r>
            <w:r w:rsidRPr="007126C3">
              <w:rPr>
                <w:b/>
                <w:bCs/>
                <w:sz w:val="24"/>
                <w:szCs w:val="24"/>
              </w:rPr>
              <w:t xml:space="preserve"> И НА ПЛАНОВЫЙ ПЕРИОД 2022 И 2023 ГОДОВ</w:t>
            </w:r>
          </w:p>
          <w:p w:rsidR="001A3B08" w:rsidRPr="007126C3" w:rsidRDefault="001A3B08" w:rsidP="007126C3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1A3B08" w:rsidRPr="00A013D4" w:rsidRDefault="001A3B08" w:rsidP="007126C3">
            <w:pPr>
              <w:jc w:val="center"/>
            </w:pPr>
          </w:p>
        </w:tc>
      </w:tr>
    </w:tbl>
    <w:p w:rsidR="001A3B08" w:rsidRPr="002A5063" w:rsidRDefault="001A3B08" w:rsidP="00682484">
      <w:pPr>
        <w:ind w:firstLine="708"/>
      </w:pPr>
    </w:p>
    <w:tbl>
      <w:tblPr>
        <w:tblW w:w="10366" w:type="dxa"/>
        <w:tblInd w:w="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403"/>
        <w:gridCol w:w="569"/>
        <w:gridCol w:w="567"/>
        <w:gridCol w:w="519"/>
        <w:gridCol w:w="567"/>
        <w:gridCol w:w="567"/>
        <w:gridCol w:w="329"/>
        <w:gridCol w:w="753"/>
        <w:gridCol w:w="1104"/>
        <w:gridCol w:w="1022"/>
        <w:gridCol w:w="966"/>
      </w:tblGrid>
      <w:tr w:rsidR="001A3B08" w:rsidRPr="00210D1C">
        <w:trPr>
          <w:trHeight w:val="365"/>
        </w:trPr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08" w:rsidRPr="0050333A" w:rsidRDefault="001A3B08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08" w:rsidRPr="0050333A" w:rsidRDefault="001A3B08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08" w:rsidRPr="0050333A" w:rsidRDefault="001A3B08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08" w:rsidRPr="0050333A" w:rsidRDefault="001A3B08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08" w:rsidRPr="0050333A" w:rsidRDefault="001A3B08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B08" w:rsidRPr="0050333A" w:rsidRDefault="001A3B08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1A3B08" w:rsidRPr="0050333A" w:rsidRDefault="001A3B08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1A3B08" w:rsidRPr="00210D1C">
        <w:trPr>
          <w:trHeight w:val="27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0333A" w:rsidRDefault="001A3B0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0333A" w:rsidRDefault="001A3B0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0333A" w:rsidRDefault="001A3B0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0333A" w:rsidRDefault="001A3B0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0333A" w:rsidRDefault="001A3B0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0333A" w:rsidRDefault="001A3B0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0333A" w:rsidRDefault="001A3B08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A3B08" w:rsidRPr="0050333A" w:rsidRDefault="001A3B08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3B08" w:rsidRPr="0050333A" w:rsidRDefault="001A3B08" w:rsidP="0061139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</w:tr>
      <w:tr w:rsidR="001A3B08" w:rsidRPr="00210D1C">
        <w:trPr>
          <w:trHeight w:val="23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0333A" w:rsidRDefault="001A3B0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0333A" w:rsidRDefault="001A3B08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0333A" w:rsidRDefault="001A3B0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3B08" w:rsidRPr="0050333A" w:rsidRDefault="001A3B0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3B08" w:rsidRPr="0050333A" w:rsidRDefault="001A3B0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0333A" w:rsidRDefault="001A3B0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0333A" w:rsidRDefault="001A3B0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0333A" w:rsidRDefault="001A3B0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0333A" w:rsidRDefault="001A3B08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3B08" w:rsidRPr="0050333A" w:rsidRDefault="001A3B08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3B08" w:rsidRPr="0050333A" w:rsidRDefault="001A3B08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1A3B08" w:rsidRPr="005157E7">
        <w:trPr>
          <w:trHeight w:val="27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3B08" w:rsidRPr="005157E7" w:rsidRDefault="001A3B08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3B08" w:rsidRPr="005157E7" w:rsidRDefault="001A3B08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3B08" w:rsidRPr="005157E7" w:rsidRDefault="001A3B08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A3B08" w:rsidRPr="005157E7" w:rsidRDefault="001A3B08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1640,9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835,9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815,8</w:t>
            </w:r>
          </w:p>
        </w:tc>
      </w:tr>
      <w:tr w:rsidR="001A3B08" w:rsidRPr="005157E7">
        <w:trPr>
          <w:trHeight w:val="331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1230,6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E34E5" w:rsidRDefault="001A3B08" w:rsidP="00D0660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456,1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E34E5" w:rsidRDefault="001A3B08" w:rsidP="00D0660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438,7</w:t>
            </w:r>
          </w:p>
        </w:tc>
      </w:tr>
      <w:tr w:rsidR="001A3B08" w:rsidRPr="005157E7">
        <w:trPr>
          <w:trHeight w:val="78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455,7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3B08" w:rsidRDefault="001A3B08" w:rsidP="00E62E6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62E6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62E6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B08" w:rsidRDefault="001A3B08" w:rsidP="00440DC7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440DC7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440DC7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440DC7">
            <w:pPr>
              <w:jc w:val="center"/>
            </w:pPr>
            <w:r>
              <w:rPr>
                <w:sz w:val="22"/>
                <w:szCs w:val="22"/>
              </w:rPr>
              <w:t>112,6</w:t>
            </w:r>
          </w:p>
        </w:tc>
      </w:tr>
      <w:tr w:rsidR="001A3B08" w:rsidRPr="005157E7">
        <w:trPr>
          <w:trHeight w:val="472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4C375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E62E62">
            <w:pPr>
              <w:jc w:val="center"/>
            </w:pPr>
            <w:r>
              <w:rPr>
                <w:sz w:val="22"/>
                <w:szCs w:val="22"/>
              </w:rPr>
              <w:t>455,7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3B08" w:rsidRDefault="001A3B08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B08" w:rsidRDefault="001A3B08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1A3B08" w:rsidRPr="005157E7">
        <w:trPr>
          <w:trHeight w:val="28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E62E62">
            <w:pPr>
              <w:jc w:val="center"/>
            </w:pPr>
            <w:r>
              <w:rPr>
                <w:sz w:val="22"/>
                <w:szCs w:val="22"/>
              </w:rPr>
              <w:t>455,7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3B08" w:rsidRDefault="001A3B08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B08" w:rsidRDefault="001A3B08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1A3B08" w:rsidRPr="005157E7">
        <w:trPr>
          <w:trHeight w:val="53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3B08" w:rsidRDefault="001A3B08" w:rsidP="00E62E6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B08" w:rsidRDefault="001A3B08" w:rsidP="00E62E6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1A3B08" w:rsidRPr="005157E7">
        <w:trPr>
          <w:trHeight w:val="786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3B08" w:rsidRDefault="001A3B08" w:rsidP="00E62E6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62E6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62E6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B08" w:rsidRDefault="001A3B08" w:rsidP="00E62E6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62E6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62E6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1A3B08" w:rsidRPr="005157E7">
        <w:trPr>
          <w:trHeight w:val="28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3B08" w:rsidRDefault="001A3B08" w:rsidP="00E62E6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62E6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62E6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62E6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62E6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62E6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62E6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B08" w:rsidRDefault="001A3B08" w:rsidP="00E62E6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62E6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62E6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62E6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62E6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62E6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62E62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1A3B08" w:rsidRPr="005157E7">
        <w:trPr>
          <w:trHeight w:val="28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322,1</w:t>
            </w: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3B08" w:rsidRDefault="001A3B08" w:rsidP="004B2CC9">
            <w:pPr>
              <w:jc w:val="center"/>
            </w:pPr>
            <w:r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B08" w:rsidRDefault="001A3B08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1A3B08" w:rsidRPr="005157E7">
        <w:trPr>
          <w:trHeight w:val="21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133,6</w:t>
            </w:r>
          </w:p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232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133,6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33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133,6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117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4C3751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</w:t>
            </w:r>
            <w:r>
              <w:rPr>
                <w:color w:val="000000"/>
                <w:sz w:val="22"/>
                <w:szCs w:val="22"/>
              </w:rPr>
              <w:t xml:space="preserve"> органов</w:t>
            </w:r>
            <w:r w:rsidRPr="005157E7">
              <w:rPr>
                <w:color w:val="000000"/>
                <w:sz w:val="22"/>
                <w:szCs w:val="22"/>
              </w:rPr>
              <w:t xml:space="preserve"> исполнительн</w:t>
            </w:r>
            <w:r>
              <w:rPr>
                <w:color w:val="000000"/>
                <w:sz w:val="22"/>
                <w:szCs w:val="22"/>
              </w:rPr>
              <w:t>ой</w:t>
            </w:r>
            <w:r w:rsidRPr="005157E7">
              <w:rPr>
                <w:color w:val="000000"/>
                <w:sz w:val="22"/>
                <w:szCs w:val="22"/>
              </w:rPr>
              <w:t xml:space="preserve">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749,9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</w:tr>
      <w:tr w:rsidR="001A3B08" w:rsidRPr="005157E7">
        <w:trPr>
          <w:trHeight w:val="49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4C3751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749,6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</w:tr>
      <w:tr w:rsidR="001A3B08" w:rsidRPr="005157E7">
        <w:trPr>
          <w:trHeight w:val="401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4C375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</w:t>
            </w:r>
            <w:r w:rsidRPr="005157E7">
              <w:rPr>
                <w:color w:val="000000"/>
                <w:sz w:val="22"/>
                <w:szCs w:val="22"/>
              </w:rPr>
              <w:t>беспечени</w:t>
            </w:r>
            <w:r>
              <w:rPr>
                <w:color w:val="000000"/>
                <w:sz w:val="22"/>
                <w:szCs w:val="22"/>
              </w:rPr>
              <w:t>я</w:t>
            </w:r>
            <w:r w:rsidRPr="005157E7">
              <w:rPr>
                <w:color w:val="000000"/>
                <w:sz w:val="22"/>
                <w:szCs w:val="22"/>
              </w:rPr>
              <w:t xml:space="preserve"> деятельности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749,6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</w:tr>
      <w:tr w:rsidR="001A3B08" w:rsidRPr="005157E7">
        <w:trPr>
          <w:trHeight w:val="496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65 2 00 41000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563,8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49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256,9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49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256,9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351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65 2 0041110</w:t>
            </w: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256,9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52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1A3B08" w:rsidRPr="005157E7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306,9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116,4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116,4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27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295,4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101,4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101,4</w:t>
            </w:r>
          </w:p>
        </w:tc>
      </w:tr>
      <w:tr w:rsidR="001A3B08" w:rsidRPr="005157E7">
        <w:trPr>
          <w:trHeight w:val="27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295,4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101,4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101,4</w:t>
            </w:r>
          </w:p>
        </w:tc>
      </w:tr>
      <w:tr w:rsidR="001A3B08" w:rsidRPr="005157E7">
        <w:trPr>
          <w:trHeight w:val="21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11,5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A3B08" w:rsidRPr="005157E7">
        <w:trPr>
          <w:trHeight w:val="32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1A3B08" w:rsidRPr="005157E7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850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11,5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73312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65 2 </w:t>
            </w:r>
            <w:r>
              <w:rPr>
                <w:sz w:val="22"/>
                <w:szCs w:val="22"/>
              </w:rPr>
              <w:t xml:space="preserve">00 </w:t>
            </w:r>
            <w:r w:rsidRPr="005157E7">
              <w:rPr>
                <w:sz w:val="22"/>
                <w:szCs w:val="22"/>
              </w:rPr>
              <w:t>44205</w:t>
            </w:r>
          </w:p>
          <w:p w:rsidR="001A3B08" w:rsidRDefault="001A3B08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185,8</w:t>
            </w:r>
          </w:p>
          <w:p w:rsidR="001A3B08" w:rsidRPr="005157E7" w:rsidRDefault="001A3B08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65 2 00 44205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185,8</w:t>
            </w:r>
          </w:p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65 2 00 44205</w:t>
            </w: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185,8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E34E5" w:rsidRDefault="001A3B08" w:rsidP="00A61A5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E34E5" w:rsidRDefault="001A3B08" w:rsidP="00A61A5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D0E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89 1 00 77000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D0E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Закупка товаров, работ и услуг для обеспечение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891 00 77150</w:t>
            </w: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A3B08" w:rsidRPr="005157E7">
        <w:trPr>
          <w:trHeight w:val="52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296AD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обеспечение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1A3B08" w:rsidRPr="005157E7">
        <w:trPr>
          <w:trHeight w:val="256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E34E5" w:rsidRDefault="001A3B08" w:rsidP="00A61A5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E34E5" w:rsidRDefault="001A3B08" w:rsidP="00A61A5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фонды администрации Алтарского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89 1 00 41000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26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1A3B08" w:rsidRPr="005157E7">
        <w:trPr>
          <w:trHeight w:val="26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1A3B08" w:rsidRPr="005157E7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C71794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C71794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1A3B08" w:rsidRPr="005157E7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CD7160" w:rsidRDefault="001A3B08" w:rsidP="00AE676A">
            <w:pPr>
              <w:pStyle w:val="NoSpacing"/>
              <w:jc w:val="center"/>
              <w:rPr>
                <w:sz w:val="24"/>
                <w:szCs w:val="24"/>
              </w:rPr>
            </w:pPr>
            <w:r w:rsidRPr="00CD7160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AE676A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E676A">
            <w:pPr>
              <w:jc w:val="center"/>
            </w:pPr>
            <w:r w:rsidRPr="002302A9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E34E5" w:rsidRDefault="001A3B08" w:rsidP="00AE676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AE676A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E676A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E676A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E676A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E676A">
            <w:pPr>
              <w:jc w:val="center"/>
            </w:pPr>
            <w:r w:rsidRPr="002302A9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E34E5" w:rsidRDefault="001A3B08" w:rsidP="00AE676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AE676A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E676A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E676A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E676A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E676A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E676A">
            <w:pPr>
              <w:jc w:val="center"/>
            </w:pPr>
            <w:r w:rsidRPr="002302A9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AE67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AE676A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E676A">
            <w:pPr>
              <w:jc w:val="center"/>
            </w:pPr>
            <w:r w:rsidRPr="002302A9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56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AE67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AE676A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E676A">
            <w:pPr>
              <w:jc w:val="center"/>
            </w:pPr>
            <w:r w:rsidRPr="002302A9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89 1 00 41210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C223DD" w:rsidRDefault="001A3B08" w:rsidP="00AE676A">
            <w:pPr>
              <w:shd w:val="clear" w:color="auto" w:fill="FFFFFF"/>
              <w:rPr>
                <w:sz w:val="24"/>
                <w:szCs w:val="24"/>
              </w:rPr>
            </w:pPr>
            <w:r w:rsidRPr="00A7508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AE676A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E676A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E676A">
            <w:pPr>
              <w:jc w:val="center"/>
            </w:pPr>
            <w:r w:rsidRPr="002302A9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89 1 00 41210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AE676A">
            <w:pPr>
              <w:pStyle w:val="NoSpacing"/>
              <w:rPr>
                <w:sz w:val="22"/>
                <w:szCs w:val="22"/>
              </w:rPr>
            </w:pPr>
            <w:r w:rsidRPr="00C8264E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AE676A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E676A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E676A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E676A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E676A">
            <w:pPr>
              <w:jc w:val="center"/>
            </w:pPr>
            <w:r w:rsidRPr="002302A9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89 1 00 41210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C8264E" w:rsidRDefault="001A3B08" w:rsidP="00AE676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AE676A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E676A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AE676A">
            <w:pPr>
              <w:jc w:val="center"/>
            </w:pPr>
            <w:r w:rsidRPr="002302A9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C8264E" w:rsidRDefault="001A3B08" w:rsidP="00AE676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недвижимости ,признание прав и регулирование отношений по муниципальной собственности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C71794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C717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89 1 00 42200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C223DD" w:rsidRDefault="001A3B08" w:rsidP="00AE676A">
            <w:pPr>
              <w:shd w:val="clear" w:color="auto" w:fill="FFFFFF"/>
              <w:rPr>
                <w:sz w:val="24"/>
                <w:szCs w:val="24"/>
              </w:rPr>
            </w:pPr>
            <w:r w:rsidRPr="00A7508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C71794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C717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89 1 00 42200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C8264E" w:rsidRDefault="001A3B08" w:rsidP="00AE676A">
            <w:pPr>
              <w:shd w:val="clear" w:color="auto" w:fill="FFFFFF"/>
              <w:rPr>
                <w:sz w:val="24"/>
                <w:szCs w:val="24"/>
              </w:rPr>
            </w:pPr>
            <w:r w:rsidRPr="00C8264E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C71794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C717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89 1 00 42200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90,1</w:t>
            </w: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5157E7">
              <w:rPr>
                <w:sz w:val="22"/>
                <w:szCs w:val="22"/>
              </w:rPr>
              <w:t>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132,9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Default="001A3B08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Default="001A3B08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62,9</w:t>
            </w: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115,9</w:t>
            </w: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E7059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                                       « 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5157E7">
              <w:rPr>
                <w:sz w:val="22"/>
                <w:szCs w:val="22"/>
              </w:rPr>
              <w:t xml:space="preserve"> инфраструктуры Алтарского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5157E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E7059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</w:t>
            </w:r>
            <w:r w:rsidRPr="005157E7">
              <w:rPr>
                <w:sz w:val="22"/>
                <w:szCs w:val="22"/>
              </w:rPr>
              <w:t xml:space="preserve">рограмма                                        « 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5157E7">
              <w:rPr>
                <w:sz w:val="22"/>
                <w:szCs w:val="22"/>
              </w:rPr>
              <w:t xml:space="preserve"> инфраструктуры Алтарского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5157E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5157E7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BF599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BF599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BF599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BF599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BF599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BF599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BF599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BF5993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BF5993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BF599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BF599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BF599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BF599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BF599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BF599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BF5993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BF5993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BF599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BF599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BF599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BF599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BF599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BF599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BF59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BF599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BF599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BF599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BF599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BF599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BF599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BF599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BF599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BF599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BF599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BF599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BF599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BF599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BF599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1A3B08" w:rsidRPr="005157E7">
        <w:trPr>
          <w:trHeight w:val="1282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397487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Основные мероприятия « Ремонт и содержание дорог а границах поселения, поддержание дорожного полотна в работоспособном состоянии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397487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1A3B08" w:rsidRPr="005157E7">
        <w:trPr>
          <w:trHeight w:val="1001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2867D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1A3B08" w:rsidRPr="005157E7">
        <w:trPr>
          <w:trHeight w:val="502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52775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вопросы в области национальной экономики</w:t>
            </w:r>
          </w:p>
          <w:p w:rsidR="001A3B08" w:rsidRDefault="001A3B08" w:rsidP="0052775D">
            <w:pPr>
              <w:shd w:val="clear" w:color="auto" w:fill="FFFFFF"/>
              <w:rPr>
                <w:sz w:val="24"/>
                <w:szCs w:val="24"/>
              </w:rPr>
            </w:pPr>
          </w:p>
          <w:p w:rsidR="001A3B08" w:rsidRPr="00C8264E" w:rsidRDefault="001A3B08" w:rsidP="0052775D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52775D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52775D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52775D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52775D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52775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E34E5" w:rsidRDefault="001A3B08" w:rsidP="0052775D">
            <w:pPr>
              <w:pStyle w:val="NoSpacing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52775D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52775D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52775D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52775D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52775D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52775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E34E5" w:rsidRDefault="001A3B08" w:rsidP="0052775D">
            <w:pPr>
              <w:pStyle w:val="NoSpacing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52775D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52775D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52775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52775D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по организации отдельных полномочий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52775D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52775D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52775D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52775D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52775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882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52775D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52775D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52775D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52775D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52775D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52775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89 1 00 42370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52775D">
            <w:pPr>
              <w:pStyle w:val="NoSpacing"/>
              <w:rPr>
                <w:sz w:val="24"/>
                <w:szCs w:val="24"/>
              </w:rPr>
            </w:pPr>
            <w:r w:rsidRPr="00261702">
              <w:rPr>
                <w:sz w:val="24"/>
                <w:szCs w:val="24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89 1 00 42370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2D33C1" w:rsidRDefault="001A3B08" w:rsidP="0052775D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9E7153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89 1 00 42370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33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05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156,2</w:t>
            </w:r>
          </w:p>
          <w:p w:rsidR="001A3B08" w:rsidRPr="005157E7" w:rsidRDefault="001A3B08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175,2</w:t>
            </w:r>
          </w:p>
          <w:p w:rsidR="001A3B08" w:rsidRPr="005157E7" w:rsidRDefault="001A3B08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150,9</w:t>
            </w:r>
          </w:p>
          <w:p w:rsidR="001A3B08" w:rsidRPr="005157E7" w:rsidRDefault="001A3B08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3B08" w:rsidRPr="005157E7" w:rsidRDefault="001A3B08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440DC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150,9</w:t>
            </w: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>рограмма комплексного развития</w:t>
            </w:r>
            <w:r>
              <w:rPr>
                <w:sz w:val="22"/>
                <w:szCs w:val="22"/>
              </w:rPr>
              <w:t xml:space="preserve"> систем</w:t>
            </w:r>
            <w:r w:rsidRPr="002D33C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коммунальной </w:t>
            </w:r>
            <w:r w:rsidRPr="002D33C1">
              <w:rPr>
                <w:sz w:val="22"/>
                <w:szCs w:val="22"/>
              </w:rPr>
              <w:t xml:space="preserve">инфраструктуры </w:t>
            </w:r>
            <w:r>
              <w:rPr>
                <w:sz w:val="22"/>
                <w:szCs w:val="22"/>
              </w:rPr>
              <w:t>Алтарского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2D33C1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440DC7">
            <w:pPr>
              <w:jc w:val="center"/>
            </w:pPr>
            <w:r w:rsidRPr="0004588B"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3B08" w:rsidRDefault="001A3B08" w:rsidP="004B2CC9">
            <w:pPr>
              <w:jc w:val="center"/>
            </w:pPr>
            <w:r w:rsidRPr="00397987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B08" w:rsidRDefault="001A3B08" w:rsidP="00440DC7">
            <w:pPr>
              <w:jc w:val="center"/>
            </w:pPr>
            <w:r w:rsidRPr="00E011DA">
              <w:rPr>
                <w:sz w:val="22"/>
                <w:szCs w:val="22"/>
              </w:rPr>
              <w:t>150,9</w:t>
            </w: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3951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</w:t>
            </w:r>
            <w:r w:rsidRPr="002D33C1">
              <w:rPr>
                <w:sz w:val="22"/>
                <w:szCs w:val="22"/>
              </w:rPr>
              <w:t>рограмма комплексного развития</w:t>
            </w:r>
            <w:r>
              <w:rPr>
                <w:sz w:val="22"/>
                <w:szCs w:val="22"/>
              </w:rPr>
              <w:t xml:space="preserve"> систем</w:t>
            </w:r>
            <w:r w:rsidRPr="002D33C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коммунальной </w:t>
            </w:r>
            <w:r w:rsidRPr="002D33C1">
              <w:rPr>
                <w:sz w:val="22"/>
                <w:szCs w:val="22"/>
              </w:rPr>
              <w:t xml:space="preserve">инфраструктуры </w:t>
            </w:r>
            <w:r>
              <w:rPr>
                <w:sz w:val="22"/>
                <w:szCs w:val="22"/>
              </w:rPr>
              <w:t>Алтарского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2D33C1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440DC7">
            <w:pPr>
              <w:jc w:val="center"/>
            </w:pPr>
            <w:r w:rsidRPr="0004588B"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3B08" w:rsidRDefault="001A3B08" w:rsidP="004B2CC9">
            <w:pPr>
              <w:jc w:val="center"/>
            </w:pPr>
            <w:r w:rsidRPr="00397987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B08" w:rsidRDefault="001A3B08" w:rsidP="00440DC7">
            <w:pPr>
              <w:jc w:val="center"/>
            </w:pPr>
            <w:r w:rsidRPr="00E011DA">
              <w:rPr>
                <w:sz w:val="22"/>
                <w:szCs w:val="22"/>
              </w:rPr>
              <w:t>150,9</w:t>
            </w: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10 1 01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440DC7">
            <w:pPr>
              <w:jc w:val="center"/>
            </w:pPr>
            <w:r w:rsidRPr="0004588B"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3B08" w:rsidRDefault="001A3B08" w:rsidP="004B2CC9">
            <w:pPr>
              <w:jc w:val="center"/>
            </w:pPr>
            <w:r w:rsidRPr="00397987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B08" w:rsidRDefault="001A3B08" w:rsidP="00440DC7">
            <w:pPr>
              <w:jc w:val="center"/>
            </w:pPr>
            <w:r w:rsidRPr="00E011DA">
              <w:rPr>
                <w:sz w:val="22"/>
                <w:szCs w:val="22"/>
              </w:rPr>
              <w:t>150,9</w:t>
            </w: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101 0 143000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440DC7">
            <w:pPr>
              <w:jc w:val="center"/>
            </w:pPr>
            <w:r w:rsidRPr="0004588B"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3B08" w:rsidRDefault="001A3B08" w:rsidP="004B2CC9">
            <w:pPr>
              <w:jc w:val="center"/>
            </w:pPr>
            <w:r w:rsidRPr="00397987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B08" w:rsidRDefault="001A3B08" w:rsidP="00440DC7">
            <w:pPr>
              <w:jc w:val="center"/>
            </w:pPr>
            <w:r w:rsidRPr="00E011DA">
              <w:rPr>
                <w:sz w:val="22"/>
                <w:szCs w:val="22"/>
              </w:rPr>
              <w:t>150,9</w:t>
            </w: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10 1 01 43010</w:t>
            </w:r>
          </w:p>
          <w:p w:rsidR="001A3B08" w:rsidRPr="005157E7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3B08" w:rsidRPr="005157E7" w:rsidRDefault="001A3B08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A33CF8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101 01 43010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A33CF8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  <w:p w:rsidR="001A3B08" w:rsidRPr="005157E7" w:rsidRDefault="001A3B08" w:rsidP="00A33C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101 0143010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10 101 43040</w:t>
            </w: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76,2</w:t>
            </w:r>
          </w:p>
          <w:p w:rsidR="001A3B08" w:rsidRDefault="001A3B08" w:rsidP="0061139E">
            <w:pPr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70,9</w:t>
            </w: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101 07 43040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76,2</w:t>
            </w: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95,2</w:t>
            </w:r>
          </w:p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B08" w:rsidRDefault="001A3B08" w:rsidP="00440DC7">
            <w:pPr>
              <w:jc w:val="center"/>
            </w:pPr>
            <w:r w:rsidRPr="0060423D">
              <w:rPr>
                <w:sz w:val="22"/>
                <w:szCs w:val="22"/>
              </w:rPr>
              <w:t>70,9</w:t>
            </w: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101 0143040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B08" w:rsidRDefault="001A3B08" w:rsidP="00440DC7">
            <w:pPr>
              <w:jc w:val="center"/>
            </w:pPr>
            <w:r w:rsidRPr="0060423D">
              <w:rPr>
                <w:sz w:val="22"/>
                <w:szCs w:val="22"/>
              </w:rPr>
              <w:t>70,9</w:t>
            </w: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292D62" w:rsidRDefault="001A3B08" w:rsidP="009E7153">
            <w:pPr>
              <w:jc w:val="center"/>
              <w:rPr>
                <w:b/>
                <w:bCs/>
                <w:sz w:val="22"/>
                <w:szCs w:val="22"/>
              </w:rPr>
            </w:pPr>
            <w:r w:rsidRPr="00292D62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10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34,4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35,6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36,9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A3B08" w:rsidRPr="005157E7">
        <w:trPr>
          <w:trHeight w:val="241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A61A5E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A61A5E" w:rsidRDefault="001A3B08" w:rsidP="009E7153">
            <w:pPr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A61A5E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A61A5E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01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A61A5E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A61A5E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A61A5E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34,4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A61A5E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35,6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A61A5E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36,9</w:t>
            </w: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E34E5" w:rsidRDefault="001A3B08" w:rsidP="00A61A5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34,4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35,6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36,9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101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E34E5" w:rsidRDefault="001A3B08" w:rsidP="00A61A5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34,4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35,6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36,9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713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714D8F" w:rsidRDefault="001A3B08" w:rsidP="00A61A5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512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300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34,4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35,6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36,9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5157E7" w:rsidRDefault="001A3B08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1A3B08" w:rsidRPr="005157E7" w:rsidRDefault="001A3B08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310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34,4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35,6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36,9</w:t>
            </w:r>
          </w:p>
          <w:p w:rsidR="001A3B08" w:rsidRPr="005157E7" w:rsidRDefault="001A3B08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D06601" w:rsidRDefault="001A3B08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AC076E" w:rsidRDefault="001A3B08" w:rsidP="0066035E">
            <w:pPr>
              <w:jc w:val="center"/>
              <w:rPr>
                <w:b/>
                <w:bCs/>
              </w:rPr>
            </w:pPr>
            <w:r w:rsidRPr="00AC076E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99</w:t>
            </w:r>
          </w:p>
          <w:p w:rsidR="001A3B08" w:rsidRPr="00D06601" w:rsidRDefault="001A3B08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00</w:t>
            </w:r>
          </w:p>
          <w:p w:rsidR="001A3B08" w:rsidRPr="00D06601" w:rsidRDefault="001A3B08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D06601" w:rsidRDefault="001A3B08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D06601" w:rsidRDefault="001A3B08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D06601" w:rsidRDefault="001A3B08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Default="001A3B08" w:rsidP="00BE2C4F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18,7</w:t>
            </w:r>
          </w:p>
          <w:p w:rsidR="001A3B08" w:rsidRPr="00D06601" w:rsidRDefault="001A3B08" w:rsidP="00BE2C4F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Default="001A3B08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36,3</w:t>
            </w:r>
          </w:p>
          <w:p w:rsidR="001A3B08" w:rsidRPr="00D06601" w:rsidRDefault="001A3B08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66035E">
            <w:pPr>
              <w:jc w:val="center"/>
            </w:pPr>
            <w:r w:rsidRPr="00C80B4C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3C3BB0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B08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  <w:p w:rsidR="001A3B08" w:rsidRPr="003C3BB0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B08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36,3</w:t>
            </w:r>
          </w:p>
          <w:p w:rsidR="001A3B08" w:rsidRPr="003C3BB0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C3264A" w:rsidRDefault="001A3B08" w:rsidP="00AC076E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66035E">
            <w:pPr>
              <w:jc w:val="center"/>
            </w:pPr>
            <w:r w:rsidRPr="00C80B4C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1A3B08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1A3B08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  <w:p w:rsidR="001A3B08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3C3BB0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3B08" w:rsidRDefault="001A3B08" w:rsidP="00BE2C4F">
            <w:pPr>
              <w:jc w:val="center"/>
            </w:pPr>
            <w:r w:rsidRPr="0056399B"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B08" w:rsidRDefault="001A3B08" w:rsidP="00BE2C4F">
            <w:pPr>
              <w:jc w:val="center"/>
            </w:pPr>
            <w:r w:rsidRPr="00DC4CB0">
              <w:rPr>
                <w:sz w:val="22"/>
                <w:szCs w:val="22"/>
              </w:rPr>
              <w:t>36,3</w:t>
            </w:r>
          </w:p>
        </w:tc>
      </w:tr>
      <w:tr w:rsidR="001A3B08" w:rsidRPr="005157E7">
        <w:trPr>
          <w:trHeight w:val="30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66035E">
            <w:pPr>
              <w:jc w:val="center"/>
            </w:pPr>
            <w:r w:rsidRPr="00C80B4C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3C3BB0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3B08" w:rsidRDefault="001A3B08" w:rsidP="00BE2C4F">
            <w:pPr>
              <w:jc w:val="center"/>
            </w:pPr>
            <w:r w:rsidRPr="0056399B"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B08" w:rsidRDefault="001A3B08" w:rsidP="00BE2C4F">
            <w:pPr>
              <w:jc w:val="center"/>
            </w:pPr>
            <w:r w:rsidRPr="00DC4CB0">
              <w:rPr>
                <w:sz w:val="22"/>
                <w:szCs w:val="22"/>
              </w:rPr>
              <w:t>36,3</w:t>
            </w:r>
          </w:p>
        </w:tc>
      </w:tr>
      <w:tr w:rsidR="001A3B08" w:rsidRPr="005157E7">
        <w:trPr>
          <w:trHeight w:val="30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66035E">
            <w:pPr>
              <w:jc w:val="center"/>
              <w:rPr>
                <w:sz w:val="22"/>
                <w:szCs w:val="22"/>
              </w:rPr>
            </w:pPr>
          </w:p>
          <w:p w:rsidR="001A3B08" w:rsidRPr="00C80B4C" w:rsidRDefault="001A3B08" w:rsidP="006603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3C3BB0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3B08" w:rsidRDefault="001A3B08" w:rsidP="00BE2C4F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BE2C4F">
            <w:pPr>
              <w:jc w:val="center"/>
            </w:pPr>
            <w:r w:rsidRPr="0056399B"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B08" w:rsidRDefault="001A3B08" w:rsidP="00BE2C4F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BE2C4F">
            <w:pPr>
              <w:jc w:val="center"/>
            </w:pPr>
            <w:r w:rsidRPr="00DC4CB0">
              <w:rPr>
                <w:sz w:val="22"/>
                <w:szCs w:val="22"/>
              </w:rPr>
              <w:t>36,3</w:t>
            </w:r>
          </w:p>
        </w:tc>
      </w:tr>
      <w:tr w:rsidR="001A3B08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C3264A" w:rsidRDefault="001A3B08" w:rsidP="00824DA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66035E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66035E">
            <w:pPr>
              <w:jc w:val="center"/>
            </w:pPr>
            <w:r w:rsidRPr="00C80B4C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3C3BB0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3B08" w:rsidRDefault="001A3B08" w:rsidP="00BE2C4F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BE2C4F">
            <w:pPr>
              <w:jc w:val="center"/>
            </w:pPr>
            <w:r w:rsidRPr="0056399B"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B08" w:rsidRDefault="001A3B08" w:rsidP="00BE2C4F">
            <w:pPr>
              <w:jc w:val="center"/>
              <w:rPr>
                <w:sz w:val="22"/>
                <w:szCs w:val="22"/>
              </w:rPr>
            </w:pPr>
          </w:p>
          <w:p w:rsidR="001A3B08" w:rsidRDefault="001A3B08" w:rsidP="00BE2C4F">
            <w:pPr>
              <w:jc w:val="center"/>
            </w:pPr>
            <w:r w:rsidRPr="00DC4CB0">
              <w:rPr>
                <w:sz w:val="22"/>
                <w:szCs w:val="22"/>
              </w:rPr>
              <w:t>36,3</w:t>
            </w:r>
          </w:p>
        </w:tc>
      </w:tr>
      <w:tr w:rsidR="001A3B08" w:rsidRPr="005157E7">
        <w:trPr>
          <w:trHeight w:val="21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66035E">
            <w:pPr>
              <w:jc w:val="center"/>
            </w:pPr>
            <w:r w:rsidRPr="00C80B4C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3C3BB0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3B08" w:rsidRDefault="001A3B08" w:rsidP="00BE2C4F">
            <w:pPr>
              <w:jc w:val="center"/>
            </w:pPr>
            <w:r w:rsidRPr="0056399B"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B08" w:rsidRDefault="001A3B08" w:rsidP="00BE2C4F">
            <w:pPr>
              <w:jc w:val="center"/>
            </w:pPr>
            <w:r w:rsidRPr="00DC4CB0">
              <w:rPr>
                <w:sz w:val="22"/>
                <w:szCs w:val="22"/>
              </w:rPr>
              <w:t>36,3</w:t>
            </w:r>
          </w:p>
        </w:tc>
      </w:tr>
      <w:tr w:rsidR="001A3B08" w:rsidRPr="005157E7">
        <w:trPr>
          <w:trHeight w:val="21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B08" w:rsidRPr="00C80B4C" w:rsidRDefault="001A3B08" w:rsidP="006603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C3264A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B08" w:rsidRPr="003C3BB0" w:rsidRDefault="001A3B08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3B08" w:rsidRPr="0056399B" w:rsidRDefault="001A3B08" w:rsidP="00BE2C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B08" w:rsidRPr="00DC4CB0" w:rsidRDefault="001A3B08" w:rsidP="00BE2C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36,3</w:t>
            </w:r>
          </w:p>
        </w:tc>
      </w:tr>
    </w:tbl>
    <w:p w:rsidR="001A3B08" w:rsidRPr="005157E7" w:rsidRDefault="001A3B08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1A3B08" w:rsidRPr="002A5063" w:rsidRDefault="001A3B08" w:rsidP="00682484">
      <w:pPr>
        <w:ind w:firstLine="708"/>
      </w:pPr>
    </w:p>
    <w:p w:rsidR="001A3B08" w:rsidRDefault="001A3B08" w:rsidP="00F906E4">
      <w:pPr>
        <w:ind w:firstLine="708"/>
      </w:pPr>
      <w:r>
        <w:t xml:space="preserve">                                                                                                      </w:t>
      </w:r>
    </w:p>
    <w:p w:rsidR="001A3B08" w:rsidRDefault="001A3B08" w:rsidP="00F906E4">
      <w:pPr>
        <w:ind w:firstLine="708"/>
      </w:pPr>
    </w:p>
    <w:p w:rsidR="001A3B08" w:rsidRDefault="001A3B08" w:rsidP="00F906E4">
      <w:pPr>
        <w:ind w:firstLine="708"/>
      </w:pPr>
    </w:p>
    <w:p w:rsidR="001A3B08" w:rsidRDefault="001A3B08" w:rsidP="00F906E4">
      <w:pPr>
        <w:ind w:firstLine="708"/>
      </w:pPr>
    </w:p>
    <w:p w:rsidR="001A3B08" w:rsidRDefault="001A3B08" w:rsidP="00F906E4">
      <w:pPr>
        <w:ind w:firstLine="708"/>
      </w:pPr>
    </w:p>
    <w:p w:rsidR="001A3B08" w:rsidRDefault="001A3B08" w:rsidP="00F906E4">
      <w:pPr>
        <w:ind w:firstLine="708"/>
      </w:pPr>
    </w:p>
    <w:p w:rsidR="001A3B08" w:rsidRDefault="001A3B08" w:rsidP="00F906E4">
      <w:pPr>
        <w:ind w:firstLine="708"/>
      </w:pPr>
    </w:p>
    <w:p w:rsidR="001A3B08" w:rsidRDefault="001A3B08" w:rsidP="00F906E4">
      <w:pPr>
        <w:ind w:firstLine="708"/>
      </w:pPr>
    </w:p>
    <w:p w:rsidR="001A3B08" w:rsidRDefault="001A3B08" w:rsidP="00F906E4">
      <w:pPr>
        <w:ind w:firstLine="708"/>
      </w:pPr>
    </w:p>
    <w:p w:rsidR="001A3B08" w:rsidRDefault="001A3B08" w:rsidP="00F906E4">
      <w:pPr>
        <w:ind w:firstLine="708"/>
      </w:pPr>
    </w:p>
    <w:p w:rsidR="001A3B08" w:rsidRPr="0062252E" w:rsidRDefault="001A3B08" w:rsidP="0052775D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4</w:t>
      </w:r>
    </w:p>
    <w:p w:rsidR="001A3B08" w:rsidRPr="0062252E" w:rsidRDefault="001A3B08" w:rsidP="0052775D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1A3B08" w:rsidRPr="0062252E" w:rsidRDefault="001A3B08" w:rsidP="0052775D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Алтарского</w:t>
      </w:r>
      <w:r w:rsidRPr="0062252E">
        <w:rPr>
          <w:spacing w:val="-1"/>
        </w:rPr>
        <w:t xml:space="preserve"> сельского поселения</w:t>
      </w:r>
    </w:p>
    <w:p w:rsidR="001A3B08" w:rsidRDefault="001A3B08" w:rsidP="0052775D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>
        <w:rPr>
          <w:spacing w:val="-1"/>
        </w:rPr>
        <w:t xml:space="preserve">  </w:t>
      </w:r>
      <w:r w:rsidRPr="0090787E">
        <w:rPr>
          <w:spacing w:val="-1"/>
        </w:rPr>
        <w:t>2</w:t>
      </w:r>
      <w:r>
        <w:rPr>
          <w:spacing w:val="-1"/>
        </w:rPr>
        <w:t>5</w:t>
      </w:r>
      <w:r w:rsidRPr="0090787E">
        <w:rPr>
          <w:spacing w:val="-1"/>
        </w:rPr>
        <w:t>.</w:t>
      </w:r>
      <w:r>
        <w:rPr>
          <w:spacing w:val="-1"/>
        </w:rPr>
        <w:t>02</w:t>
      </w:r>
      <w:r w:rsidRPr="0090787E">
        <w:rPr>
          <w:spacing w:val="-1"/>
        </w:rPr>
        <w:t>.2021г№</w:t>
      </w:r>
      <w:r>
        <w:rPr>
          <w:spacing w:val="-1"/>
        </w:rPr>
        <w:t>3</w:t>
      </w:r>
    </w:p>
    <w:p w:rsidR="001A3B08" w:rsidRDefault="001A3B08" w:rsidP="0052775D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>« О внесение изменени</w:t>
      </w:r>
      <w:r>
        <w:rPr>
          <w:rFonts w:ascii="Times New Roman" w:hAnsi="Times New Roman" w:cs="Times New Roman"/>
          <w:sz w:val="20"/>
          <w:szCs w:val="20"/>
        </w:rPr>
        <w:t>й</w:t>
      </w:r>
      <w:r w:rsidRPr="0090787E">
        <w:rPr>
          <w:rFonts w:ascii="Times New Roman" w:hAnsi="Times New Roman" w:cs="Times New Roman"/>
          <w:sz w:val="20"/>
          <w:szCs w:val="20"/>
        </w:rPr>
        <w:t xml:space="preserve"> в решение </w:t>
      </w:r>
    </w:p>
    <w:p w:rsidR="001A3B08" w:rsidRPr="0090787E" w:rsidRDefault="001A3B08" w:rsidP="0052775D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Совета депутатов  </w:t>
      </w:r>
      <w:r>
        <w:rPr>
          <w:rFonts w:ascii="Times New Roman" w:hAnsi="Times New Roman" w:cs="Times New Roman"/>
          <w:sz w:val="20"/>
          <w:szCs w:val="20"/>
        </w:rPr>
        <w:t>Алтарского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1A3B08" w:rsidRPr="0090787E" w:rsidRDefault="001A3B08" w:rsidP="0052775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Алтарского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1A3B08" w:rsidRPr="0090787E" w:rsidRDefault="001A3B08" w:rsidP="0052775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1A3B08" w:rsidRPr="0090787E" w:rsidRDefault="001A3B08" w:rsidP="0052775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1A3B08" w:rsidRPr="00851450" w:rsidRDefault="001A3B08" w:rsidP="0052775D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  <w:r w:rsidRPr="00851450">
        <w:rPr>
          <w:rFonts w:ascii="Times New Roman" w:hAnsi="Times New Roman" w:cs="Times New Roman"/>
        </w:rPr>
        <w:t xml:space="preserve">                                                                                                             плановый период  2022 и 2023 годов</w:t>
      </w:r>
    </w:p>
    <w:tbl>
      <w:tblPr>
        <w:tblW w:w="14798" w:type="dxa"/>
        <w:tblInd w:w="2" w:type="dxa"/>
        <w:tblLook w:val="00A0"/>
      </w:tblPr>
      <w:tblGrid>
        <w:gridCol w:w="4178"/>
        <w:gridCol w:w="10620"/>
      </w:tblGrid>
      <w:tr w:rsidR="001A3B08" w:rsidRPr="00DB6D77">
        <w:trPr>
          <w:trHeight w:val="255"/>
        </w:trPr>
        <w:tc>
          <w:tcPr>
            <w:tcW w:w="4178" w:type="dxa"/>
            <w:tcBorders>
              <w:top w:val="nil"/>
              <w:left w:val="nil"/>
              <w:bottom w:val="nil"/>
              <w:right w:val="nil"/>
            </w:tcBorders>
          </w:tcPr>
          <w:p w:rsidR="001A3B08" w:rsidRPr="00DB6D77" w:rsidRDefault="001A3B08" w:rsidP="00B838E1">
            <w:pPr>
              <w:widowControl/>
              <w:autoSpaceDE/>
              <w:autoSpaceDN/>
              <w:adjustRightInd/>
              <w:jc w:val="center"/>
              <w:rPr>
                <w:rFonts w:ascii="Verdana" w:hAnsi="Verdana" w:cs="Verdana"/>
              </w:rPr>
            </w:pP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</w:tcPr>
          <w:p w:rsidR="001A3B08" w:rsidRPr="00DB6D77" w:rsidRDefault="001A3B08" w:rsidP="00B838E1">
            <w:pPr>
              <w:widowControl/>
              <w:autoSpaceDE/>
              <w:autoSpaceDN/>
              <w:adjustRightInd/>
              <w:jc w:val="center"/>
              <w:rPr>
                <w:rFonts w:ascii="Verdana" w:hAnsi="Verdana" w:cs="Verdana"/>
              </w:rPr>
            </w:pPr>
          </w:p>
        </w:tc>
      </w:tr>
    </w:tbl>
    <w:p w:rsidR="001A3B08" w:rsidRPr="00E84CA4" w:rsidRDefault="001A3B08" w:rsidP="00B838E1">
      <w:pPr>
        <w:rPr>
          <w:sz w:val="18"/>
          <w:szCs w:val="18"/>
        </w:rPr>
      </w:pPr>
    </w:p>
    <w:p w:rsidR="001A3B08" w:rsidRPr="00DE15B2" w:rsidRDefault="001A3B08" w:rsidP="00B838E1">
      <w:pPr>
        <w:widowControl/>
        <w:autoSpaceDE/>
        <w:autoSpaceDN/>
        <w:adjustRightInd/>
        <w:jc w:val="center"/>
        <w:rPr>
          <w:b/>
          <w:bCs/>
        </w:rPr>
      </w:pPr>
      <w:r w:rsidRPr="00DE15B2">
        <w:rPr>
          <w:b/>
          <w:bCs/>
        </w:rPr>
        <w:t>ИСТОЧНИКИ ВНУТРЕННЕГО ФИНАНСИРОВАНИЯ ДЕФИЦИТА АЛТАРСКОГО СЕЛЬСКОГО ПОСЕЛЕНИЯ  РОМОДАНОВСКОГО МУНИЦИПАЛЬНОГО РАЙОНА РЕСПУБЛИКИ МОРДОВИЯ</w:t>
      </w:r>
    </w:p>
    <w:p w:rsidR="001A3B08" w:rsidRDefault="001A3B08" w:rsidP="00DE15B2">
      <w:pPr>
        <w:tabs>
          <w:tab w:val="left" w:pos="2160"/>
        </w:tabs>
        <w:jc w:val="center"/>
        <w:rPr>
          <w:b/>
          <w:bCs/>
        </w:rPr>
      </w:pPr>
      <w:r>
        <w:rPr>
          <w:b/>
          <w:bCs/>
        </w:rPr>
        <w:t xml:space="preserve">НА 2021 ГОД И </w:t>
      </w:r>
      <w:r w:rsidRPr="00DE15B2">
        <w:rPr>
          <w:b/>
          <w:bCs/>
        </w:rPr>
        <w:t>НА ПЛАНОВЫЙ ПЕРИОД  2022 И 2023 ГОДОВ</w:t>
      </w:r>
    </w:p>
    <w:p w:rsidR="001A3B08" w:rsidRDefault="001A3B08" w:rsidP="00DE15B2">
      <w:pPr>
        <w:tabs>
          <w:tab w:val="left" w:pos="2160"/>
        </w:tabs>
        <w:jc w:val="center"/>
        <w:rPr>
          <w:b/>
          <w:bCs/>
        </w:rPr>
      </w:pPr>
    </w:p>
    <w:p w:rsidR="001A3B08" w:rsidRDefault="001A3B08" w:rsidP="00591E1C">
      <w:pPr>
        <w:tabs>
          <w:tab w:val="left" w:pos="2160"/>
          <w:tab w:val="left" w:pos="747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Сумма (тыс.рулей)</w:t>
      </w:r>
    </w:p>
    <w:tbl>
      <w:tblPr>
        <w:tblW w:w="1132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6"/>
        <w:gridCol w:w="3118"/>
        <w:gridCol w:w="1560"/>
        <w:gridCol w:w="1018"/>
        <w:gridCol w:w="1528"/>
        <w:gridCol w:w="1269"/>
      </w:tblGrid>
      <w:tr w:rsidR="001A3B08">
        <w:tc>
          <w:tcPr>
            <w:tcW w:w="2836" w:type="dxa"/>
          </w:tcPr>
          <w:p w:rsidR="001A3B08" w:rsidRPr="007126C3" w:rsidRDefault="001A3B08" w:rsidP="007126C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1A3B08" w:rsidRPr="007126C3" w:rsidRDefault="001A3B08" w:rsidP="007126C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118" w:type="dxa"/>
            <w:vAlign w:val="center"/>
          </w:tcPr>
          <w:p w:rsidR="001A3B08" w:rsidRDefault="001A3B08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0" w:type="dxa"/>
          </w:tcPr>
          <w:p w:rsidR="001A3B08" w:rsidRPr="007126C3" w:rsidRDefault="001A3B08" w:rsidP="007126C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1018" w:type="dxa"/>
          </w:tcPr>
          <w:p w:rsidR="001A3B08" w:rsidRPr="007126C3" w:rsidRDefault="001A3B08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2022</w:t>
            </w:r>
          </w:p>
        </w:tc>
        <w:tc>
          <w:tcPr>
            <w:tcW w:w="1528" w:type="dxa"/>
          </w:tcPr>
          <w:p w:rsidR="001A3B08" w:rsidRPr="007126C3" w:rsidRDefault="001A3B08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2023</w:t>
            </w:r>
          </w:p>
        </w:tc>
        <w:tc>
          <w:tcPr>
            <w:tcW w:w="1269" w:type="dxa"/>
          </w:tcPr>
          <w:p w:rsidR="001A3B08" w:rsidRPr="007126C3" w:rsidRDefault="001A3B08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1A3B08">
        <w:tc>
          <w:tcPr>
            <w:tcW w:w="2836" w:type="dxa"/>
          </w:tcPr>
          <w:p w:rsidR="001A3B08" w:rsidRPr="00502C15" w:rsidRDefault="001A3B08" w:rsidP="00851450">
            <w:pPr>
              <w:tabs>
                <w:tab w:val="left" w:pos="3810"/>
              </w:tabs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</w:t>
            </w:r>
            <w:r w:rsidRPr="00502C15">
              <w:rPr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3118" w:type="dxa"/>
          </w:tcPr>
          <w:p w:rsidR="001A3B08" w:rsidRDefault="001A3B0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1A3B08" w:rsidRPr="007126C3" w:rsidRDefault="001A3B08" w:rsidP="007126C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371,0</w:t>
            </w:r>
          </w:p>
        </w:tc>
        <w:tc>
          <w:tcPr>
            <w:tcW w:w="1018" w:type="dxa"/>
          </w:tcPr>
          <w:p w:rsidR="001A3B08" w:rsidRPr="007126C3" w:rsidRDefault="001A3B08" w:rsidP="007126C3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1A3B08" w:rsidRPr="007126C3" w:rsidRDefault="001A3B08" w:rsidP="007126C3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</w:tcPr>
          <w:p w:rsidR="001A3B08" w:rsidRPr="007126C3" w:rsidRDefault="001A3B08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1A3B08">
        <w:tc>
          <w:tcPr>
            <w:tcW w:w="2836" w:type="dxa"/>
          </w:tcPr>
          <w:p w:rsidR="001A3B08" w:rsidRDefault="001A3B0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3118" w:type="dxa"/>
          </w:tcPr>
          <w:p w:rsidR="001A3B08" w:rsidRDefault="001A3B0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</w:tcPr>
          <w:p w:rsidR="001A3B08" w:rsidRPr="007126C3" w:rsidRDefault="001A3B08" w:rsidP="007126C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371,0</w:t>
            </w:r>
          </w:p>
        </w:tc>
        <w:tc>
          <w:tcPr>
            <w:tcW w:w="1018" w:type="dxa"/>
          </w:tcPr>
          <w:p w:rsidR="001A3B08" w:rsidRPr="007126C3" w:rsidRDefault="001A3B08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528" w:type="dxa"/>
          </w:tcPr>
          <w:p w:rsidR="001A3B08" w:rsidRPr="007126C3" w:rsidRDefault="001A3B08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69" w:type="dxa"/>
          </w:tcPr>
          <w:p w:rsidR="001A3B08" w:rsidRPr="007126C3" w:rsidRDefault="001A3B08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1A3B08">
        <w:tc>
          <w:tcPr>
            <w:tcW w:w="2836" w:type="dxa"/>
          </w:tcPr>
          <w:p w:rsidR="001A3B08" w:rsidRDefault="001A3B0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3118" w:type="dxa"/>
          </w:tcPr>
          <w:p w:rsidR="001A3B08" w:rsidRDefault="001A3B0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560" w:type="dxa"/>
          </w:tcPr>
          <w:p w:rsidR="001A3B08" w:rsidRPr="00AF3DCE" w:rsidRDefault="001A3B08" w:rsidP="007126C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AF3DCE">
              <w:rPr>
                <w:b/>
                <w:bCs/>
                <w:sz w:val="18"/>
                <w:szCs w:val="18"/>
              </w:rPr>
              <w:t>-1269,9</w:t>
            </w:r>
          </w:p>
        </w:tc>
        <w:tc>
          <w:tcPr>
            <w:tcW w:w="1018" w:type="dxa"/>
          </w:tcPr>
          <w:p w:rsidR="001A3B08" w:rsidRPr="007126C3" w:rsidRDefault="001A3B08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-835,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1A3B08" w:rsidRPr="007126C3" w:rsidRDefault="001A3B08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-815,8</w:t>
            </w:r>
          </w:p>
        </w:tc>
        <w:tc>
          <w:tcPr>
            <w:tcW w:w="1269" w:type="dxa"/>
          </w:tcPr>
          <w:p w:rsidR="001A3B08" w:rsidRPr="007126C3" w:rsidRDefault="001A3B08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1A3B08">
        <w:tc>
          <w:tcPr>
            <w:tcW w:w="2836" w:type="dxa"/>
          </w:tcPr>
          <w:p w:rsidR="001A3B08" w:rsidRDefault="001A3B08">
            <w:pPr>
              <w:jc w:val="center"/>
              <w:rPr>
                <w:sz w:val="24"/>
                <w:szCs w:val="24"/>
              </w:rPr>
            </w:pPr>
            <w:r>
              <w:t>000 01 05 02 00 00 0000 500</w:t>
            </w:r>
          </w:p>
        </w:tc>
        <w:tc>
          <w:tcPr>
            <w:tcW w:w="3118" w:type="dxa"/>
          </w:tcPr>
          <w:p w:rsidR="001A3B08" w:rsidRDefault="001A3B08">
            <w:pPr>
              <w:rPr>
                <w:sz w:val="24"/>
                <w:szCs w:val="24"/>
              </w:rPr>
            </w:pPr>
            <w:r>
              <w:t>Увеличение прочих остатков средств бюджетов</w:t>
            </w:r>
          </w:p>
        </w:tc>
        <w:tc>
          <w:tcPr>
            <w:tcW w:w="1560" w:type="dxa"/>
          </w:tcPr>
          <w:p w:rsidR="001A3B08" w:rsidRPr="007126C3" w:rsidRDefault="001A3B08" w:rsidP="007126C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-1269,9</w:t>
            </w:r>
          </w:p>
          <w:p w:rsidR="001A3B08" w:rsidRPr="007126C3" w:rsidRDefault="001A3B08" w:rsidP="007126C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</w:tcPr>
          <w:p w:rsidR="001A3B08" w:rsidRPr="00AF3DCE" w:rsidRDefault="001A3B08" w:rsidP="007126C3">
            <w:pPr>
              <w:tabs>
                <w:tab w:val="left" w:pos="2160"/>
              </w:tabs>
              <w:jc w:val="center"/>
            </w:pPr>
            <w:r w:rsidRPr="00AF3DCE">
              <w:t>-835,9</w:t>
            </w:r>
          </w:p>
        </w:tc>
        <w:tc>
          <w:tcPr>
            <w:tcW w:w="1528" w:type="dxa"/>
          </w:tcPr>
          <w:p w:rsidR="001A3B08" w:rsidRPr="00AF3DCE" w:rsidRDefault="001A3B08" w:rsidP="007126C3">
            <w:pPr>
              <w:tabs>
                <w:tab w:val="left" w:pos="2160"/>
              </w:tabs>
              <w:jc w:val="center"/>
            </w:pPr>
            <w:r w:rsidRPr="00AF3DCE">
              <w:t>-815,8</w:t>
            </w:r>
          </w:p>
        </w:tc>
        <w:tc>
          <w:tcPr>
            <w:tcW w:w="1269" w:type="dxa"/>
          </w:tcPr>
          <w:p w:rsidR="001A3B08" w:rsidRPr="007126C3" w:rsidRDefault="001A3B08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1A3B08">
        <w:tc>
          <w:tcPr>
            <w:tcW w:w="2836" w:type="dxa"/>
          </w:tcPr>
          <w:p w:rsidR="001A3B08" w:rsidRDefault="001A3B08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3118" w:type="dxa"/>
          </w:tcPr>
          <w:p w:rsidR="001A3B08" w:rsidRDefault="001A3B08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</w:t>
            </w:r>
          </w:p>
        </w:tc>
        <w:tc>
          <w:tcPr>
            <w:tcW w:w="1560" w:type="dxa"/>
          </w:tcPr>
          <w:p w:rsidR="001A3B08" w:rsidRPr="007126C3" w:rsidRDefault="001A3B08" w:rsidP="007126C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-1269,9</w:t>
            </w:r>
          </w:p>
        </w:tc>
        <w:tc>
          <w:tcPr>
            <w:tcW w:w="1018" w:type="dxa"/>
          </w:tcPr>
          <w:p w:rsidR="001A3B08" w:rsidRPr="00AF3DCE" w:rsidRDefault="001A3B08" w:rsidP="007126C3">
            <w:pPr>
              <w:tabs>
                <w:tab w:val="left" w:pos="2160"/>
              </w:tabs>
              <w:jc w:val="center"/>
            </w:pPr>
            <w:r w:rsidRPr="00AF3DCE">
              <w:t>-835,9</w:t>
            </w:r>
          </w:p>
        </w:tc>
        <w:tc>
          <w:tcPr>
            <w:tcW w:w="1528" w:type="dxa"/>
          </w:tcPr>
          <w:p w:rsidR="001A3B08" w:rsidRPr="00AF3DCE" w:rsidRDefault="001A3B08" w:rsidP="007126C3">
            <w:pPr>
              <w:tabs>
                <w:tab w:val="left" w:pos="2160"/>
              </w:tabs>
              <w:jc w:val="center"/>
            </w:pPr>
            <w:r w:rsidRPr="00AF3DCE">
              <w:t>-815,8</w:t>
            </w:r>
          </w:p>
        </w:tc>
        <w:tc>
          <w:tcPr>
            <w:tcW w:w="1269" w:type="dxa"/>
          </w:tcPr>
          <w:p w:rsidR="001A3B08" w:rsidRPr="007126C3" w:rsidRDefault="001A3B08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1A3B08">
        <w:tc>
          <w:tcPr>
            <w:tcW w:w="2836" w:type="dxa"/>
          </w:tcPr>
          <w:p w:rsidR="001A3B08" w:rsidRDefault="001A3B08">
            <w:pPr>
              <w:jc w:val="center"/>
              <w:rPr>
                <w:sz w:val="24"/>
                <w:szCs w:val="24"/>
              </w:rPr>
            </w:pPr>
            <w:r>
              <w:t>000 01 05 02 01 05 0000 510</w:t>
            </w:r>
          </w:p>
        </w:tc>
        <w:tc>
          <w:tcPr>
            <w:tcW w:w="3118" w:type="dxa"/>
          </w:tcPr>
          <w:p w:rsidR="001A3B08" w:rsidRDefault="001A3B08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1A3B08" w:rsidRPr="007126C3" w:rsidRDefault="001A3B08" w:rsidP="007126C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-1269,9</w:t>
            </w:r>
          </w:p>
        </w:tc>
        <w:tc>
          <w:tcPr>
            <w:tcW w:w="1018" w:type="dxa"/>
          </w:tcPr>
          <w:p w:rsidR="001A3B08" w:rsidRPr="00AF3DCE" w:rsidRDefault="001A3B08" w:rsidP="007126C3">
            <w:pPr>
              <w:tabs>
                <w:tab w:val="left" w:pos="2160"/>
              </w:tabs>
              <w:jc w:val="center"/>
            </w:pPr>
            <w:r w:rsidRPr="00AF3DCE">
              <w:t>-835,9</w:t>
            </w:r>
          </w:p>
        </w:tc>
        <w:tc>
          <w:tcPr>
            <w:tcW w:w="1528" w:type="dxa"/>
          </w:tcPr>
          <w:p w:rsidR="001A3B08" w:rsidRPr="00AF3DCE" w:rsidRDefault="001A3B08" w:rsidP="007126C3">
            <w:pPr>
              <w:tabs>
                <w:tab w:val="left" w:pos="2160"/>
              </w:tabs>
              <w:jc w:val="center"/>
            </w:pPr>
            <w:r w:rsidRPr="00AF3DCE">
              <w:t>-815,8</w:t>
            </w:r>
          </w:p>
        </w:tc>
        <w:tc>
          <w:tcPr>
            <w:tcW w:w="1269" w:type="dxa"/>
          </w:tcPr>
          <w:p w:rsidR="001A3B08" w:rsidRPr="007126C3" w:rsidRDefault="001A3B08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1A3B08">
        <w:tc>
          <w:tcPr>
            <w:tcW w:w="2836" w:type="dxa"/>
          </w:tcPr>
          <w:p w:rsidR="001A3B08" w:rsidRDefault="001A3B0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3118" w:type="dxa"/>
          </w:tcPr>
          <w:p w:rsidR="001A3B08" w:rsidRDefault="001A3B0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560" w:type="dxa"/>
          </w:tcPr>
          <w:p w:rsidR="001A3B08" w:rsidRPr="00AF3DCE" w:rsidRDefault="001A3B08" w:rsidP="007126C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</w:t>
            </w:r>
            <w:r w:rsidRPr="00AF3DCE">
              <w:rPr>
                <w:b/>
                <w:bCs/>
                <w:sz w:val="18"/>
                <w:szCs w:val="18"/>
              </w:rPr>
              <w:t>40,9</w:t>
            </w:r>
          </w:p>
        </w:tc>
        <w:tc>
          <w:tcPr>
            <w:tcW w:w="1018" w:type="dxa"/>
          </w:tcPr>
          <w:p w:rsidR="001A3B08" w:rsidRPr="007126C3" w:rsidRDefault="001A3B08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1A3B08" w:rsidRPr="007126C3" w:rsidRDefault="001A3B08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815,8</w:t>
            </w:r>
          </w:p>
        </w:tc>
        <w:tc>
          <w:tcPr>
            <w:tcW w:w="1269" w:type="dxa"/>
          </w:tcPr>
          <w:p w:rsidR="001A3B08" w:rsidRPr="007126C3" w:rsidRDefault="001A3B08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1A3B08">
        <w:tc>
          <w:tcPr>
            <w:tcW w:w="2836" w:type="dxa"/>
          </w:tcPr>
          <w:p w:rsidR="001A3B08" w:rsidRDefault="001A3B0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3118" w:type="dxa"/>
          </w:tcPr>
          <w:p w:rsidR="001A3B08" w:rsidRDefault="001A3B08">
            <w:pPr>
              <w:rPr>
                <w:sz w:val="24"/>
                <w:szCs w:val="24"/>
              </w:rPr>
            </w:pPr>
            <w:r>
              <w:t>Уменьшение прочих остатков средств бюджетов</w:t>
            </w:r>
          </w:p>
        </w:tc>
        <w:tc>
          <w:tcPr>
            <w:tcW w:w="1560" w:type="dxa"/>
          </w:tcPr>
          <w:p w:rsidR="001A3B08" w:rsidRPr="007126C3" w:rsidRDefault="001A3B08" w:rsidP="007126C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1640,9</w:t>
            </w:r>
          </w:p>
        </w:tc>
        <w:tc>
          <w:tcPr>
            <w:tcW w:w="1018" w:type="dxa"/>
          </w:tcPr>
          <w:p w:rsidR="001A3B08" w:rsidRPr="00AF3DCE" w:rsidRDefault="001A3B08" w:rsidP="007126C3">
            <w:pPr>
              <w:tabs>
                <w:tab w:val="left" w:pos="2160"/>
              </w:tabs>
              <w:jc w:val="center"/>
            </w:pPr>
            <w:r w:rsidRPr="00AF3DCE">
              <w:t>835,9</w:t>
            </w:r>
          </w:p>
        </w:tc>
        <w:tc>
          <w:tcPr>
            <w:tcW w:w="1528" w:type="dxa"/>
          </w:tcPr>
          <w:p w:rsidR="001A3B08" w:rsidRPr="00AF3DCE" w:rsidRDefault="001A3B08" w:rsidP="007126C3">
            <w:pPr>
              <w:tabs>
                <w:tab w:val="left" w:pos="2160"/>
              </w:tabs>
              <w:jc w:val="center"/>
            </w:pPr>
            <w:r w:rsidRPr="00AF3DCE">
              <w:t>815,8</w:t>
            </w:r>
          </w:p>
        </w:tc>
        <w:tc>
          <w:tcPr>
            <w:tcW w:w="1269" w:type="dxa"/>
          </w:tcPr>
          <w:p w:rsidR="001A3B08" w:rsidRPr="007126C3" w:rsidRDefault="001A3B08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1A3B08">
        <w:tc>
          <w:tcPr>
            <w:tcW w:w="2836" w:type="dxa"/>
          </w:tcPr>
          <w:p w:rsidR="001A3B08" w:rsidRDefault="001A3B08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3118" w:type="dxa"/>
          </w:tcPr>
          <w:p w:rsidR="001A3B08" w:rsidRDefault="001A3B08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</w:t>
            </w:r>
          </w:p>
        </w:tc>
        <w:tc>
          <w:tcPr>
            <w:tcW w:w="1560" w:type="dxa"/>
          </w:tcPr>
          <w:p w:rsidR="001A3B08" w:rsidRPr="007126C3" w:rsidRDefault="001A3B08" w:rsidP="007126C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1640,9</w:t>
            </w:r>
          </w:p>
        </w:tc>
        <w:tc>
          <w:tcPr>
            <w:tcW w:w="1018" w:type="dxa"/>
          </w:tcPr>
          <w:p w:rsidR="001A3B08" w:rsidRPr="00AF3DCE" w:rsidRDefault="001A3B08" w:rsidP="007126C3">
            <w:pPr>
              <w:tabs>
                <w:tab w:val="left" w:pos="2160"/>
              </w:tabs>
              <w:jc w:val="center"/>
            </w:pPr>
            <w:r w:rsidRPr="00AF3DCE">
              <w:t>835,9</w:t>
            </w:r>
          </w:p>
        </w:tc>
        <w:tc>
          <w:tcPr>
            <w:tcW w:w="1528" w:type="dxa"/>
          </w:tcPr>
          <w:p w:rsidR="001A3B08" w:rsidRPr="00AF3DCE" w:rsidRDefault="001A3B08" w:rsidP="007126C3">
            <w:pPr>
              <w:tabs>
                <w:tab w:val="left" w:pos="2160"/>
              </w:tabs>
              <w:jc w:val="center"/>
            </w:pPr>
            <w:r w:rsidRPr="00AF3DCE">
              <w:t>815,8</w:t>
            </w:r>
          </w:p>
        </w:tc>
        <w:tc>
          <w:tcPr>
            <w:tcW w:w="1269" w:type="dxa"/>
          </w:tcPr>
          <w:p w:rsidR="001A3B08" w:rsidRPr="007126C3" w:rsidRDefault="001A3B08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1A3B08">
        <w:trPr>
          <w:trHeight w:val="1144"/>
        </w:trPr>
        <w:tc>
          <w:tcPr>
            <w:tcW w:w="2836" w:type="dxa"/>
            <w:vAlign w:val="center"/>
          </w:tcPr>
          <w:p w:rsidR="001A3B08" w:rsidRPr="00AF3DCE" w:rsidRDefault="001A3B08" w:rsidP="00AF3DCE">
            <w:r>
              <w:t xml:space="preserve">  </w:t>
            </w:r>
            <w:r w:rsidRPr="00AF3DCE">
              <w:t xml:space="preserve">000 01 05 02 01 </w:t>
            </w:r>
            <w:r>
              <w:t>10</w:t>
            </w:r>
            <w:r w:rsidRPr="00AF3DCE">
              <w:t xml:space="preserve"> 0000 610</w:t>
            </w:r>
          </w:p>
        </w:tc>
        <w:tc>
          <w:tcPr>
            <w:tcW w:w="3118" w:type="dxa"/>
            <w:vAlign w:val="center"/>
          </w:tcPr>
          <w:p w:rsidR="001A3B08" w:rsidRDefault="001A3B08" w:rsidP="00AF3DCE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 субъектов Российской Федерации</w:t>
            </w:r>
          </w:p>
          <w:p w:rsidR="001A3B08" w:rsidRDefault="001A3B08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1A3B08" w:rsidRDefault="001A3B08" w:rsidP="007126C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1640,9</w:t>
            </w:r>
          </w:p>
        </w:tc>
        <w:tc>
          <w:tcPr>
            <w:tcW w:w="1018" w:type="dxa"/>
          </w:tcPr>
          <w:p w:rsidR="001A3B08" w:rsidRPr="00AF3DCE" w:rsidRDefault="001A3B08" w:rsidP="007126C3">
            <w:pPr>
              <w:tabs>
                <w:tab w:val="left" w:pos="2160"/>
              </w:tabs>
              <w:jc w:val="center"/>
            </w:pPr>
            <w:r w:rsidRPr="00AF3DCE">
              <w:t>835,9</w:t>
            </w:r>
          </w:p>
        </w:tc>
        <w:tc>
          <w:tcPr>
            <w:tcW w:w="1528" w:type="dxa"/>
          </w:tcPr>
          <w:p w:rsidR="001A3B08" w:rsidRPr="00AF3DCE" w:rsidRDefault="001A3B08" w:rsidP="007126C3">
            <w:pPr>
              <w:tabs>
                <w:tab w:val="left" w:pos="2160"/>
              </w:tabs>
              <w:jc w:val="center"/>
            </w:pPr>
            <w:r w:rsidRPr="00AF3DCE">
              <w:t>815,8</w:t>
            </w:r>
          </w:p>
        </w:tc>
        <w:tc>
          <w:tcPr>
            <w:tcW w:w="1269" w:type="dxa"/>
          </w:tcPr>
          <w:p w:rsidR="001A3B08" w:rsidRPr="007126C3" w:rsidRDefault="001A3B08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</w:tbl>
    <w:p w:rsidR="001A3B08" w:rsidRDefault="001A3B08" w:rsidP="00473247">
      <w:pPr>
        <w:tabs>
          <w:tab w:val="left" w:pos="2160"/>
        </w:tabs>
        <w:jc w:val="center"/>
        <w:rPr>
          <w:b/>
          <w:bCs/>
        </w:rPr>
      </w:pPr>
    </w:p>
    <w:sectPr w:rsidR="001A3B08" w:rsidSect="00281600">
      <w:pgSz w:w="11906" w:h="16838"/>
      <w:pgMar w:top="1134" w:right="851" w:bottom="1134" w:left="720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3B08" w:rsidRDefault="001A3B08" w:rsidP="00DE1BA3">
      <w:r>
        <w:separator/>
      </w:r>
    </w:p>
  </w:endnote>
  <w:endnote w:type="continuationSeparator" w:id="0">
    <w:p w:rsidR="001A3B08" w:rsidRDefault="001A3B08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3B08" w:rsidRDefault="001A3B08" w:rsidP="00DE1BA3">
      <w:r>
        <w:separator/>
      </w:r>
    </w:p>
  </w:footnote>
  <w:footnote w:type="continuationSeparator" w:id="0">
    <w:p w:rsidR="001A3B08" w:rsidRDefault="001A3B08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7574"/>
    <w:rsid w:val="0004588B"/>
    <w:rsid w:val="00045FC1"/>
    <w:rsid w:val="00077B59"/>
    <w:rsid w:val="00087C29"/>
    <w:rsid w:val="000A200B"/>
    <w:rsid w:val="000A502D"/>
    <w:rsid w:val="000A56B2"/>
    <w:rsid w:val="000B02AA"/>
    <w:rsid w:val="000B3F8F"/>
    <w:rsid w:val="000B478B"/>
    <w:rsid w:val="000B5836"/>
    <w:rsid w:val="000D673E"/>
    <w:rsid w:val="000E0DA3"/>
    <w:rsid w:val="000F1564"/>
    <w:rsid w:val="000F34B2"/>
    <w:rsid w:val="000F4873"/>
    <w:rsid w:val="001113EE"/>
    <w:rsid w:val="0011201A"/>
    <w:rsid w:val="00115FD9"/>
    <w:rsid w:val="00117BAC"/>
    <w:rsid w:val="00120948"/>
    <w:rsid w:val="00121261"/>
    <w:rsid w:val="001233B1"/>
    <w:rsid w:val="0013729F"/>
    <w:rsid w:val="00150FD0"/>
    <w:rsid w:val="00165100"/>
    <w:rsid w:val="00173129"/>
    <w:rsid w:val="00175E86"/>
    <w:rsid w:val="0018018A"/>
    <w:rsid w:val="0018533F"/>
    <w:rsid w:val="001900DF"/>
    <w:rsid w:val="00195BE6"/>
    <w:rsid w:val="001A00CD"/>
    <w:rsid w:val="001A249C"/>
    <w:rsid w:val="001A2849"/>
    <w:rsid w:val="001A3B08"/>
    <w:rsid w:val="001B45CA"/>
    <w:rsid w:val="001B60CC"/>
    <w:rsid w:val="001B7AB2"/>
    <w:rsid w:val="001C4060"/>
    <w:rsid w:val="001C570C"/>
    <w:rsid w:val="001F00E7"/>
    <w:rsid w:val="001F1D30"/>
    <w:rsid w:val="00202CF1"/>
    <w:rsid w:val="002071B9"/>
    <w:rsid w:val="00210D1C"/>
    <w:rsid w:val="0021464E"/>
    <w:rsid w:val="002206DA"/>
    <w:rsid w:val="002216BA"/>
    <w:rsid w:val="002302A9"/>
    <w:rsid w:val="00230933"/>
    <w:rsid w:val="00241F28"/>
    <w:rsid w:val="0024627D"/>
    <w:rsid w:val="00246B38"/>
    <w:rsid w:val="002539E3"/>
    <w:rsid w:val="00254321"/>
    <w:rsid w:val="00255660"/>
    <w:rsid w:val="00261702"/>
    <w:rsid w:val="002618E0"/>
    <w:rsid w:val="00263E57"/>
    <w:rsid w:val="00274412"/>
    <w:rsid w:val="00281600"/>
    <w:rsid w:val="002867D4"/>
    <w:rsid w:val="00292D62"/>
    <w:rsid w:val="00296ADC"/>
    <w:rsid w:val="00296CE3"/>
    <w:rsid w:val="002A00B9"/>
    <w:rsid w:val="002A3EE0"/>
    <w:rsid w:val="002A5063"/>
    <w:rsid w:val="002C3169"/>
    <w:rsid w:val="002D33C1"/>
    <w:rsid w:val="002D66F3"/>
    <w:rsid w:val="002E7460"/>
    <w:rsid w:val="002F0167"/>
    <w:rsid w:val="00300A5A"/>
    <w:rsid w:val="00301918"/>
    <w:rsid w:val="00304C32"/>
    <w:rsid w:val="003051A9"/>
    <w:rsid w:val="00310BD6"/>
    <w:rsid w:val="00340F5E"/>
    <w:rsid w:val="0035046D"/>
    <w:rsid w:val="003647A6"/>
    <w:rsid w:val="00366756"/>
    <w:rsid w:val="00375E01"/>
    <w:rsid w:val="0037677E"/>
    <w:rsid w:val="00385BCC"/>
    <w:rsid w:val="00395133"/>
    <w:rsid w:val="00397487"/>
    <w:rsid w:val="00397987"/>
    <w:rsid w:val="003A0124"/>
    <w:rsid w:val="003A4E4D"/>
    <w:rsid w:val="003B392E"/>
    <w:rsid w:val="003C3BB0"/>
    <w:rsid w:val="00405474"/>
    <w:rsid w:val="0043466D"/>
    <w:rsid w:val="00435E78"/>
    <w:rsid w:val="00436777"/>
    <w:rsid w:val="00436D96"/>
    <w:rsid w:val="00440DC7"/>
    <w:rsid w:val="00451050"/>
    <w:rsid w:val="00456BE4"/>
    <w:rsid w:val="00463855"/>
    <w:rsid w:val="00467B3E"/>
    <w:rsid w:val="00473247"/>
    <w:rsid w:val="00474E2C"/>
    <w:rsid w:val="0049172A"/>
    <w:rsid w:val="0049405E"/>
    <w:rsid w:val="004A150E"/>
    <w:rsid w:val="004A382D"/>
    <w:rsid w:val="004B0CA6"/>
    <w:rsid w:val="004B2CC9"/>
    <w:rsid w:val="004B512E"/>
    <w:rsid w:val="004B6328"/>
    <w:rsid w:val="004C0E4E"/>
    <w:rsid w:val="004C3751"/>
    <w:rsid w:val="004C71C7"/>
    <w:rsid w:val="004D50D1"/>
    <w:rsid w:val="00502C15"/>
    <w:rsid w:val="0050333A"/>
    <w:rsid w:val="00503646"/>
    <w:rsid w:val="005157E7"/>
    <w:rsid w:val="0052775D"/>
    <w:rsid w:val="00533E22"/>
    <w:rsid w:val="00547DEC"/>
    <w:rsid w:val="00551158"/>
    <w:rsid w:val="00552433"/>
    <w:rsid w:val="00553FE1"/>
    <w:rsid w:val="0056399B"/>
    <w:rsid w:val="0057020F"/>
    <w:rsid w:val="00571780"/>
    <w:rsid w:val="00572585"/>
    <w:rsid w:val="00574E11"/>
    <w:rsid w:val="00591E1C"/>
    <w:rsid w:val="00593A57"/>
    <w:rsid w:val="005A31F7"/>
    <w:rsid w:val="005A5D0F"/>
    <w:rsid w:val="005C663E"/>
    <w:rsid w:val="005D0673"/>
    <w:rsid w:val="005D534E"/>
    <w:rsid w:val="005E34E5"/>
    <w:rsid w:val="005F7E86"/>
    <w:rsid w:val="00602009"/>
    <w:rsid w:val="0060423D"/>
    <w:rsid w:val="006045D6"/>
    <w:rsid w:val="00610076"/>
    <w:rsid w:val="0061139E"/>
    <w:rsid w:val="00613239"/>
    <w:rsid w:val="0062252E"/>
    <w:rsid w:val="00636B84"/>
    <w:rsid w:val="00645A3B"/>
    <w:rsid w:val="00656A02"/>
    <w:rsid w:val="0066035E"/>
    <w:rsid w:val="006645E1"/>
    <w:rsid w:val="006703E3"/>
    <w:rsid w:val="00674995"/>
    <w:rsid w:val="00674C6C"/>
    <w:rsid w:val="00682484"/>
    <w:rsid w:val="006A207F"/>
    <w:rsid w:val="006B03FD"/>
    <w:rsid w:val="006B3CA7"/>
    <w:rsid w:val="006C22D0"/>
    <w:rsid w:val="006C7CAD"/>
    <w:rsid w:val="006D26CD"/>
    <w:rsid w:val="006E5CE2"/>
    <w:rsid w:val="006E7069"/>
    <w:rsid w:val="00704FF0"/>
    <w:rsid w:val="00705B51"/>
    <w:rsid w:val="007126C3"/>
    <w:rsid w:val="00714C0D"/>
    <w:rsid w:val="00714D8F"/>
    <w:rsid w:val="00715E94"/>
    <w:rsid w:val="007262E7"/>
    <w:rsid w:val="0073312C"/>
    <w:rsid w:val="0075413F"/>
    <w:rsid w:val="00761672"/>
    <w:rsid w:val="007626D8"/>
    <w:rsid w:val="007739EB"/>
    <w:rsid w:val="0077589A"/>
    <w:rsid w:val="00780080"/>
    <w:rsid w:val="007828B8"/>
    <w:rsid w:val="00783113"/>
    <w:rsid w:val="00785A18"/>
    <w:rsid w:val="007A1186"/>
    <w:rsid w:val="007A1EF9"/>
    <w:rsid w:val="007A4212"/>
    <w:rsid w:val="007B3051"/>
    <w:rsid w:val="007C2B31"/>
    <w:rsid w:val="007E3522"/>
    <w:rsid w:val="007E6B26"/>
    <w:rsid w:val="007F6445"/>
    <w:rsid w:val="00824DA1"/>
    <w:rsid w:val="00851450"/>
    <w:rsid w:val="00852288"/>
    <w:rsid w:val="0086764B"/>
    <w:rsid w:val="00870772"/>
    <w:rsid w:val="00883E34"/>
    <w:rsid w:val="008861DB"/>
    <w:rsid w:val="008978B4"/>
    <w:rsid w:val="008C693C"/>
    <w:rsid w:val="008D3719"/>
    <w:rsid w:val="008F1661"/>
    <w:rsid w:val="008F5DCC"/>
    <w:rsid w:val="0090787E"/>
    <w:rsid w:val="00913534"/>
    <w:rsid w:val="0091497C"/>
    <w:rsid w:val="00916A02"/>
    <w:rsid w:val="00922D41"/>
    <w:rsid w:val="0092300E"/>
    <w:rsid w:val="009270E9"/>
    <w:rsid w:val="00936B43"/>
    <w:rsid w:val="00937F94"/>
    <w:rsid w:val="00940BE0"/>
    <w:rsid w:val="00973ED4"/>
    <w:rsid w:val="00974FC2"/>
    <w:rsid w:val="00981F09"/>
    <w:rsid w:val="00984DF0"/>
    <w:rsid w:val="009A5519"/>
    <w:rsid w:val="009B15C8"/>
    <w:rsid w:val="009C0704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158A"/>
    <w:rsid w:val="00A06C13"/>
    <w:rsid w:val="00A16DDF"/>
    <w:rsid w:val="00A17E13"/>
    <w:rsid w:val="00A20F96"/>
    <w:rsid w:val="00A25611"/>
    <w:rsid w:val="00A33CF8"/>
    <w:rsid w:val="00A41724"/>
    <w:rsid w:val="00A50775"/>
    <w:rsid w:val="00A54E37"/>
    <w:rsid w:val="00A61A5E"/>
    <w:rsid w:val="00A71B10"/>
    <w:rsid w:val="00A75088"/>
    <w:rsid w:val="00A8601B"/>
    <w:rsid w:val="00AA0264"/>
    <w:rsid w:val="00AA1248"/>
    <w:rsid w:val="00AA51F8"/>
    <w:rsid w:val="00AA6EE3"/>
    <w:rsid w:val="00AC076E"/>
    <w:rsid w:val="00AC31BC"/>
    <w:rsid w:val="00AD7F1F"/>
    <w:rsid w:val="00AE1208"/>
    <w:rsid w:val="00AE374A"/>
    <w:rsid w:val="00AE676A"/>
    <w:rsid w:val="00AF1EBE"/>
    <w:rsid w:val="00AF3DCE"/>
    <w:rsid w:val="00AF7315"/>
    <w:rsid w:val="00B04598"/>
    <w:rsid w:val="00B22B0B"/>
    <w:rsid w:val="00B26CF5"/>
    <w:rsid w:val="00B30796"/>
    <w:rsid w:val="00B35712"/>
    <w:rsid w:val="00B42593"/>
    <w:rsid w:val="00B4709D"/>
    <w:rsid w:val="00B50E65"/>
    <w:rsid w:val="00B52573"/>
    <w:rsid w:val="00B57A3B"/>
    <w:rsid w:val="00B60652"/>
    <w:rsid w:val="00B73F57"/>
    <w:rsid w:val="00B77AB6"/>
    <w:rsid w:val="00B838E1"/>
    <w:rsid w:val="00B86D6D"/>
    <w:rsid w:val="00BA160C"/>
    <w:rsid w:val="00BB2ACB"/>
    <w:rsid w:val="00BC3320"/>
    <w:rsid w:val="00BC4E5A"/>
    <w:rsid w:val="00BC5680"/>
    <w:rsid w:val="00BC5E82"/>
    <w:rsid w:val="00BD266B"/>
    <w:rsid w:val="00BE2C4F"/>
    <w:rsid w:val="00BF5993"/>
    <w:rsid w:val="00BF625A"/>
    <w:rsid w:val="00C035FE"/>
    <w:rsid w:val="00C223DD"/>
    <w:rsid w:val="00C2741B"/>
    <w:rsid w:val="00C3264A"/>
    <w:rsid w:val="00C35CE0"/>
    <w:rsid w:val="00C531A8"/>
    <w:rsid w:val="00C6170D"/>
    <w:rsid w:val="00C620BE"/>
    <w:rsid w:val="00C71794"/>
    <w:rsid w:val="00C75E52"/>
    <w:rsid w:val="00C80B4C"/>
    <w:rsid w:val="00C8264E"/>
    <w:rsid w:val="00C92204"/>
    <w:rsid w:val="00CB2618"/>
    <w:rsid w:val="00CB3961"/>
    <w:rsid w:val="00CC1B2A"/>
    <w:rsid w:val="00CC6D96"/>
    <w:rsid w:val="00CD191C"/>
    <w:rsid w:val="00CD7160"/>
    <w:rsid w:val="00CE6E97"/>
    <w:rsid w:val="00CF0D86"/>
    <w:rsid w:val="00CF37F5"/>
    <w:rsid w:val="00D00C16"/>
    <w:rsid w:val="00D06601"/>
    <w:rsid w:val="00D07987"/>
    <w:rsid w:val="00D15B80"/>
    <w:rsid w:val="00D204E8"/>
    <w:rsid w:val="00D32E97"/>
    <w:rsid w:val="00D378BC"/>
    <w:rsid w:val="00D44D84"/>
    <w:rsid w:val="00D52668"/>
    <w:rsid w:val="00D542C9"/>
    <w:rsid w:val="00D61B1D"/>
    <w:rsid w:val="00D871F3"/>
    <w:rsid w:val="00D87C86"/>
    <w:rsid w:val="00DB6D77"/>
    <w:rsid w:val="00DC4CB0"/>
    <w:rsid w:val="00DD70D9"/>
    <w:rsid w:val="00DE15B2"/>
    <w:rsid w:val="00DE1BA3"/>
    <w:rsid w:val="00DE2E0E"/>
    <w:rsid w:val="00DE5DB6"/>
    <w:rsid w:val="00DF439D"/>
    <w:rsid w:val="00DF4AE8"/>
    <w:rsid w:val="00DF6739"/>
    <w:rsid w:val="00E011DA"/>
    <w:rsid w:val="00E10313"/>
    <w:rsid w:val="00E142E2"/>
    <w:rsid w:val="00E274FE"/>
    <w:rsid w:val="00E315F9"/>
    <w:rsid w:val="00E355B6"/>
    <w:rsid w:val="00E369CF"/>
    <w:rsid w:val="00E37C71"/>
    <w:rsid w:val="00E41B3C"/>
    <w:rsid w:val="00E42DDB"/>
    <w:rsid w:val="00E62E62"/>
    <w:rsid w:val="00E7059D"/>
    <w:rsid w:val="00E711E8"/>
    <w:rsid w:val="00E7509D"/>
    <w:rsid w:val="00E8100A"/>
    <w:rsid w:val="00E84CA4"/>
    <w:rsid w:val="00EA4D8F"/>
    <w:rsid w:val="00EB72E3"/>
    <w:rsid w:val="00EC48D6"/>
    <w:rsid w:val="00EC4B75"/>
    <w:rsid w:val="00ED41C3"/>
    <w:rsid w:val="00EF13FF"/>
    <w:rsid w:val="00EF4528"/>
    <w:rsid w:val="00F02DE3"/>
    <w:rsid w:val="00F066F1"/>
    <w:rsid w:val="00F12F73"/>
    <w:rsid w:val="00F14B6E"/>
    <w:rsid w:val="00F1578B"/>
    <w:rsid w:val="00F20FCB"/>
    <w:rsid w:val="00F22FB4"/>
    <w:rsid w:val="00F233AF"/>
    <w:rsid w:val="00F23E71"/>
    <w:rsid w:val="00F31902"/>
    <w:rsid w:val="00F3384C"/>
    <w:rsid w:val="00F906E4"/>
    <w:rsid w:val="00F9359F"/>
    <w:rsid w:val="00FA35F6"/>
    <w:rsid w:val="00FA6B38"/>
    <w:rsid w:val="00FB559F"/>
    <w:rsid w:val="00FB5877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</w:style>
  <w:style w:type="character" w:styleId="Emphasis">
    <w:name w:val="Emphasis"/>
    <w:basedOn w:val="DefaultParagraphFont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0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vertAlign w:val="superscript"/>
    </w:rPr>
  </w:style>
  <w:style w:type="paragraph" w:customStyle="1" w:styleId="10">
    <w:name w:val="Без интервала1"/>
    <w:uiPriority w:val="99"/>
    <w:rsid w:val="003051A9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05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1487</TotalTime>
  <Pages>18</Pages>
  <Words>6009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1</cp:lastModifiedBy>
  <cp:revision>73</cp:revision>
  <cp:lastPrinted>2021-02-25T08:18:00Z</cp:lastPrinted>
  <dcterms:created xsi:type="dcterms:W3CDTF">2020-12-05T15:20:00Z</dcterms:created>
  <dcterms:modified xsi:type="dcterms:W3CDTF">2021-02-25T23:40:00Z</dcterms:modified>
</cp:coreProperties>
</file>