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E0" w:rsidRDefault="00E978E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</w:t>
      </w:r>
    </w:p>
    <w:p w:rsidR="00E978E0" w:rsidRDefault="00E978E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E978E0" w:rsidRDefault="00E978E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E978E0" w:rsidRDefault="00E978E0" w:rsidP="000A50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E978E0" w:rsidRDefault="00E978E0" w:rsidP="000A502D">
      <w:pPr>
        <w:pStyle w:val="Heading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E978E0" w:rsidRDefault="00E978E0" w:rsidP="000A502D">
      <w:pPr>
        <w:jc w:val="center"/>
        <w:rPr>
          <w:b/>
          <w:bCs/>
          <w:sz w:val="28"/>
          <w:szCs w:val="28"/>
        </w:rPr>
      </w:pPr>
    </w:p>
    <w:p w:rsidR="00E978E0" w:rsidRDefault="00E978E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</w:t>
      </w:r>
    </w:p>
    <w:p w:rsidR="00E978E0" w:rsidRDefault="00E978E0" w:rsidP="000A502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РЕШЕНИЕ</w:t>
      </w:r>
    </w:p>
    <w:p w:rsidR="00E978E0" w:rsidRDefault="00E978E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E978E0" w:rsidRDefault="00E978E0" w:rsidP="000A502D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от «30»марта  2021 г.                                                                        № 6</w:t>
      </w:r>
    </w:p>
    <w:p w:rsidR="00E978E0" w:rsidRDefault="00E978E0" w:rsidP="000A502D">
      <w:pPr>
        <w:tabs>
          <w:tab w:val="left" w:pos="699"/>
        </w:tabs>
        <w:rPr>
          <w:b/>
          <w:bCs/>
          <w:sz w:val="26"/>
          <w:szCs w:val="26"/>
        </w:rPr>
      </w:pPr>
    </w:p>
    <w:p w:rsidR="00E978E0" w:rsidRDefault="00E978E0" w:rsidP="000A502D">
      <w:pPr>
        <w:jc w:val="center"/>
        <w:rPr>
          <w:b/>
          <w:bCs/>
          <w:sz w:val="26"/>
          <w:szCs w:val="26"/>
        </w:rPr>
      </w:pPr>
    </w:p>
    <w:p w:rsidR="00E978E0" w:rsidRDefault="00E978E0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Алтары</w:t>
      </w:r>
    </w:p>
    <w:p w:rsidR="00E978E0" w:rsidRDefault="00E978E0" w:rsidP="000A502D">
      <w:pPr>
        <w:jc w:val="center"/>
        <w:rPr>
          <w:sz w:val="26"/>
          <w:szCs w:val="26"/>
        </w:rPr>
      </w:pP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О внесении изменений в решение Совета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 xml:space="preserve">депутатов Алтарского сельского поселения 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Ромодановского муниципального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района Республики Мордовия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от 26 декабря 2020 г № 1 «О бюджете Алтарского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 xml:space="preserve">сельского поселения Ромодановского 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муниципального района Республики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Мордовия на 2021 год и на плановый период</w:t>
      </w:r>
    </w:p>
    <w:p w:rsidR="00E978E0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  <w:r w:rsidRPr="00706EA4">
        <w:rPr>
          <w:rFonts w:ascii="Times New Roman" w:hAnsi="Times New Roman" w:cs="Times New Roman"/>
          <w:b/>
          <w:bCs/>
        </w:rPr>
        <w:t>2022 и 2023 годов»</w:t>
      </w:r>
    </w:p>
    <w:p w:rsidR="00E978E0" w:rsidRPr="00706EA4" w:rsidRDefault="00E978E0" w:rsidP="007739EB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bCs/>
        </w:rPr>
      </w:pPr>
    </w:p>
    <w:p w:rsidR="00E978E0" w:rsidRPr="007739EB" w:rsidRDefault="00E978E0" w:rsidP="000A502D">
      <w:pPr>
        <w:ind w:firstLine="851"/>
        <w:rPr>
          <w:sz w:val="22"/>
          <w:szCs w:val="22"/>
        </w:rPr>
      </w:pPr>
      <w:r w:rsidRPr="007739EB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54-57 Устава Алтарского сельского поселения, Совет депутатов Алтарского сельского поселения </w:t>
      </w:r>
    </w:p>
    <w:p w:rsidR="00E978E0" w:rsidRPr="002F0167" w:rsidRDefault="00E978E0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E978E0" w:rsidRPr="0059767C" w:rsidRDefault="00E978E0" w:rsidP="00BE015C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1. Внести в решение Совета депутатов </w:t>
      </w:r>
      <w:r>
        <w:rPr>
          <w:rFonts w:ascii="Times New Roman" w:hAnsi="Times New Roman" w:cs="Times New Roman"/>
        </w:rPr>
        <w:t>Алтарского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26.12.2020года №</w:t>
      </w:r>
      <w:r>
        <w:rPr>
          <w:rFonts w:ascii="Times New Roman" w:hAnsi="Times New Roman" w:cs="Times New Roman"/>
        </w:rPr>
        <w:t>1</w:t>
      </w:r>
      <w:r w:rsidRPr="0059767C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Алтарского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E978E0" w:rsidRPr="007739EB" w:rsidRDefault="00E978E0" w:rsidP="00824DA1">
      <w:pPr>
        <w:pStyle w:val="NoSpacing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  </w:t>
      </w:r>
      <w:r w:rsidRPr="007739EB">
        <w:rPr>
          <w:sz w:val="22"/>
          <w:szCs w:val="22"/>
        </w:rPr>
        <w:t>1.</w:t>
      </w:r>
      <w:r w:rsidRPr="007739EB">
        <w:rPr>
          <w:sz w:val="22"/>
          <w:szCs w:val="22"/>
        </w:rPr>
        <w:tab/>
        <w:t xml:space="preserve">Утвердить бюджет Алтарского сельского поселения Ромодановского муниципального района Республики Мордовия на 2021год  по доходам в сумме 1269,9тыс. рублей, по расходам в сумме </w:t>
      </w:r>
      <w:r>
        <w:rPr>
          <w:sz w:val="22"/>
          <w:szCs w:val="22"/>
        </w:rPr>
        <w:t>1641,1</w:t>
      </w:r>
      <w:r w:rsidRPr="007739EB">
        <w:rPr>
          <w:sz w:val="22"/>
          <w:szCs w:val="22"/>
        </w:rPr>
        <w:t xml:space="preserve"> тыс. 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371,2</w:t>
      </w:r>
      <w:r w:rsidRPr="004A150E">
        <w:rPr>
          <w:sz w:val="22"/>
          <w:szCs w:val="22"/>
        </w:rPr>
        <w:t xml:space="preserve"> тыс. рублей</w:t>
      </w:r>
      <w:r w:rsidRPr="007739EB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E978E0" w:rsidRPr="007739EB" w:rsidRDefault="00E978E0" w:rsidP="000A502D">
      <w:pPr>
        <w:pStyle w:val="NoSpacing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2. Утвердить бюджет Алтарского сельского поселения Ромодановского муниципального района Республики Мордовия на 2022год  по доходам в сумме 835,9тыс. рублей, по расходам в сумме 835,9тыс. рублей ,</w:t>
      </w:r>
      <w:r>
        <w:rPr>
          <w:sz w:val="22"/>
          <w:szCs w:val="22"/>
        </w:rPr>
        <w:t xml:space="preserve"> </w:t>
      </w:r>
      <w:r w:rsidRPr="007739EB">
        <w:rPr>
          <w:sz w:val="22"/>
          <w:szCs w:val="22"/>
        </w:rPr>
        <w:t>в том числе условно утвержденные расходы в сумме 18,7 тыс.рублей, исходя из уровня инфляции, не превышающего 4,0 процента (декабрь 2022 года к декабрю 2021 года)</w:t>
      </w:r>
    </w:p>
    <w:p w:rsidR="00E978E0" w:rsidRPr="007739EB" w:rsidRDefault="00E978E0" w:rsidP="000A502D">
      <w:pPr>
        <w:pStyle w:val="NoSpacing"/>
        <w:jc w:val="both"/>
        <w:rPr>
          <w:sz w:val="22"/>
          <w:szCs w:val="22"/>
        </w:rPr>
      </w:pPr>
      <w:r w:rsidRPr="007739EB">
        <w:rPr>
          <w:sz w:val="22"/>
          <w:szCs w:val="22"/>
        </w:rPr>
        <w:t xml:space="preserve">     3. Утвердить бюджет Алтарского сельского поселения Ромодановского муниципального района Республики Мордовия на 2023год  по доходам в сумме 815,8 тыс. рублей, по расходам в сумме 815,8 тыс. рублей, в том числе</w:t>
      </w:r>
      <w:r>
        <w:rPr>
          <w:sz w:val="28"/>
          <w:szCs w:val="28"/>
        </w:rPr>
        <w:t xml:space="preserve"> </w:t>
      </w:r>
      <w:r w:rsidRPr="007739EB">
        <w:rPr>
          <w:sz w:val="22"/>
          <w:szCs w:val="22"/>
        </w:rPr>
        <w:t>условно утвержденные расходы в сумме 36,3 тыс.рублей, исходя из уровня инфляции, не превышающего 3,9 процента (декабрь 2023 года к декабрю 2022 года)</w:t>
      </w:r>
    </w:p>
    <w:p w:rsidR="00E978E0" w:rsidRPr="004A150E" w:rsidRDefault="00E978E0" w:rsidP="003051A9">
      <w:pPr>
        <w:pStyle w:val="10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             3</w:t>
      </w:r>
      <w:r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Алтарского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и</w:t>
      </w:r>
      <w:r w:rsidRPr="004A150E">
        <w:rPr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color w:val="000000"/>
          <w:sz w:val="22"/>
          <w:szCs w:val="22"/>
        </w:rPr>
        <w:t>,№4</w:t>
      </w:r>
      <w:r w:rsidRPr="004A150E">
        <w:rPr>
          <w:color w:val="000000"/>
          <w:sz w:val="22"/>
          <w:szCs w:val="22"/>
        </w:rPr>
        <w:t xml:space="preserve"> (приложение прилагаются)</w:t>
      </w:r>
    </w:p>
    <w:p w:rsidR="00E978E0" w:rsidRPr="004A150E" w:rsidRDefault="00E978E0" w:rsidP="003051A9">
      <w:pPr>
        <w:ind w:firstLine="720"/>
        <w:rPr>
          <w:b/>
          <w:bCs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E978E0" w:rsidRDefault="00E978E0" w:rsidP="003051A9">
      <w:pPr>
        <w:ind w:firstLine="851"/>
        <w:rPr>
          <w:sz w:val="28"/>
          <w:szCs w:val="28"/>
        </w:rPr>
      </w:pPr>
    </w:p>
    <w:p w:rsidR="00E978E0" w:rsidRPr="00704FF0" w:rsidRDefault="00E978E0" w:rsidP="003051A9">
      <w:pPr>
        <w:ind w:firstLine="851"/>
        <w:rPr>
          <w:sz w:val="28"/>
          <w:szCs w:val="28"/>
        </w:rPr>
      </w:pPr>
    </w:p>
    <w:p w:rsidR="00E978E0" w:rsidRDefault="00E978E0" w:rsidP="000A502D">
      <w:pPr>
        <w:shd w:val="clear" w:color="auto" w:fill="FFFFFF"/>
        <w:tabs>
          <w:tab w:val="left" w:pos="68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Глава </w:t>
      </w:r>
      <w:r>
        <w:rPr>
          <w:b/>
          <w:bCs/>
          <w:spacing w:val="2"/>
          <w:sz w:val="26"/>
          <w:szCs w:val="26"/>
        </w:rPr>
        <w:t>Алтарского</w:t>
      </w:r>
    </w:p>
    <w:p w:rsidR="00E978E0" w:rsidRDefault="00E978E0" w:rsidP="000A502D">
      <w:pPr>
        <w:shd w:val="clear" w:color="auto" w:fill="FFFFFF"/>
        <w:tabs>
          <w:tab w:val="left" w:pos="7938"/>
        </w:tabs>
        <w:ind w:left="53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сельского поселения                                                     М.Х. Кузяев</w:t>
      </w:r>
    </w:p>
    <w:p w:rsidR="00E978E0" w:rsidRDefault="00E978E0" w:rsidP="002539E3">
      <w:pPr>
        <w:shd w:val="clear" w:color="auto" w:fill="FFFFFF"/>
        <w:ind w:right="26"/>
        <w:jc w:val="right"/>
        <w:rPr>
          <w:spacing w:val="-2"/>
        </w:rPr>
      </w:pPr>
    </w:p>
    <w:p w:rsidR="00E978E0" w:rsidRPr="0062252E" w:rsidRDefault="00E978E0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1</w:t>
      </w:r>
    </w:p>
    <w:p w:rsidR="00E978E0" w:rsidRPr="0062252E" w:rsidRDefault="00E978E0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E978E0" w:rsidRPr="0062252E" w:rsidRDefault="00E978E0" w:rsidP="002539E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E978E0" w:rsidRDefault="00E978E0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30</w:t>
      </w:r>
      <w:r w:rsidRPr="0090787E">
        <w:rPr>
          <w:spacing w:val="-1"/>
        </w:rPr>
        <w:t>.</w:t>
      </w:r>
      <w:r>
        <w:rPr>
          <w:spacing w:val="-1"/>
        </w:rPr>
        <w:t>03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6</w:t>
      </w:r>
    </w:p>
    <w:p w:rsidR="00E978E0" w:rsidRDefault="00E978E0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E978E0" w:rsidRPr="0090787E" w:rsidRDefault="00E978E0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978E0" w:rsidRPr="0090787E" w:rsidRDefault="00E978E0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E978E0" w:rsidRPr="0090787E" w:rsidRDefault="00E978E0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E978E0" w:rsidRPr="0090787E" w:rsidRDefault="00E978E0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E978E0" w:rsidRDefault="00E978E0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</w:t>
      </w:r>
      <w:r>
        <w:t>»</w:t>
      </w:r>
    </w:p>
    <w:p w:rsidR="00E978E0" w:rsidRDefault="00E978E0" w:rsidP="001A2849">
      <w:pPr>
        <w:ind w:firstLine="708"/>
        <w:jc w:val="right"/>
      </w:pPr>
    </w:p>
    <w:p w:rsidR="00E978E0" w:rsidRDefault="00E978E0" w:rsidP="001A2849">
      <w:pPr>
        <w:ind w:firstLine="708"/>
        <w:jc w:val="right"/>
      </w:pPr>
    </w:p>
    <w:p w:rsidR="00E978E0" w:rsidRPr="00AF7315" w:rsidRDefault="00E978E0" w:rsidP="001A2849">
      <w:pPr>
        <w:jc w:val="center"/>
        <w:rPr>
          <w:b/>
          <w:bCs/>
          <w:color w:val="000000"/>
          <w:sz w:val="22"/>
          <w:szCs w:val="22"/>
        </w:rPr>
      </w:pPr>
      <w:r w:rsidRPr="00AF7315">
        <w:rPr>
          <w:b/>
          <w:bCs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 xml:space="preserve"> АЛТАРСКОГО СЕЛЬСКОГО ПОСЕЛЕНИЯ </w:t>
      </w:r>
      <w:r>
        <w:rPr>
          <w:b/>
          <w:bCs/>
          <w:color w:val="000000"/>
          <w:sz w:val="22"/>
          <w:szCs w:val="22"/>
        </w:rPr>
        <w:br/>
      </w:r>
      <w:r w:rsidRPr="00AF7315">
        <w:rPr>
          <w:b/>
          <w:bCs/>
          <w:color w:val="000000"/>
          <w:sz w:val="22"/>
          <w:szCs w:val="22"/>
        </w:rPr>
        <w:t>РОМОДАНОВСКОГО</w:t>
      </w:r>
      <w:r>
        <w:rPr>
          <w:b/>
          <w:bCs/>
          <w:color w:val="000000"/>
          <w:sz w:val="22"/>
          <w:szCs w:val="22"/>
        </w:rPr>
        <w:t xml:space="preserve"> </w:t>
      </w:r>
      <w:r w:rsidRPr="00AF7315">
        <w:rPr>
          <w:b/>
          <w:bCs/>
          <w:color w:val="000000"/>
          <w:sz w:val="22"/>
          <w:szCs w:val="22"/>
        </w:rPr>
        <w:t>МУНИЦИПАЛЬНОГО РАЙОНА НА 2021г</w:t>
      </w:r>
    </w:p>
    <w:p w:rsidR="00E978E0" w:rsidRDefault="00E978E0" w:rsidP="001A2849">
      <w:pPr>
        <w:jc w:val="center"/>
      </w:pPr>
      <w:r w:rsidRPr="00AF7315">
        <w:rPr>
          <w:b/>
          <w:bCs/>
          <w:color w:val="000000"/>
          <w:sz w:val="22"/>
          <w:szCs w:val="22"/>
        </w:rPr>
        <w:t>И ПЛАНОВЫЙ ПЕРИОД 2022 И 2023 ГОДОВ</w:t>
      </w:r>
    </w:p>
    <w:p w:rsidR="00E978E0" w:rsidRDefault="00E978E0" w:rsidP="002D33C1">
      <w:pPr>
        <w:ind w:firstLine="708"/>
        <w:jc w:val="right"/>
      </w:pPr>
    </w:p>
    <w:p w:rsidR="00E978E0" w:rsidRDefault="00E978E0" w:rsidP="002D33C1">
      <w:pPr>
        <w:ind w:firstLine="708"/>
        <w:jc w:val="right"/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E978E0">
        <w:tc>
          <w:tcPr>
            <w:tcW w:w="2517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E978E0" w:rsidRPr="007126C3" w:rsidRDefault="00E978E0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E978E0" w:rsidRPr="007126C3" w:rsidRDefault="00E978E0" w:rsidP="007126C3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909,0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519,8</w:t>
            </w:r>
          </w:p>
        </w:tc>
        <w:tc>
          <w:tcPr>
            <w:tcW w:w="958" w:type="dxa"/>
          </w:tcPr>
          <w:p w:rsidR="00E978E0" w:rsidRPr="007126C3" w:rsidRDefault="00E978E0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535,4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1A2849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E978E0" w:rsidRDefault="00E978E0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622,1</w:t>
            </w:r>
          </w:p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369,2</w:t>
            </w:r>
          </w:p>
        </w:tc>
        <w:tc>
          <w:tcPr>
            <w:tcW w:w="958" w:type="dxa"/>
          </w:tcPr>
          <w:p w:rsidR="00E978E0" w:rsidRPr="007126C3" w:rsidRDefault="00E978E0" w:rsidP="001A2849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382,1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439,6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369,2</w:t>
            </w:r>
          </w:p>
        </w:tc>
        <w:tc>
          <w:tcPr>
            <w:tcW w:w="958" w:type="dxa"/>
          </w:tcPr>
          <w:p w:rsidR="00E978E0" w:rsidRPr="007126C3" w:rsidRDefault="00E978E0" w:rsidP="001A2849">
            <w:pPr>
              <w:rPr>
                <w:color w:val="000000"/>
              </w:rPr>
            </w:pPr>
            <w:r>
              <w:rPr>
                <w:color w:val="000000"/>
              </w:rPr>
              <w:t>382,1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1A2849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59" w:type="dxa"/>
          </w:tcPr>
          <w:p w:rsidR="00E978E0" w:rsidRPr="007126C3" w:rsidRDefault="00E978E0" w:rsidP="007E352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182,5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E978E0" w:rsidRPr="007126C3" w:rsidRDefault="00E978E0" w:rsidP="001A2849">
            <w:pPr>
              <w:rPr>
                <w:b/>
                <w:bCs/>
                <w:color w:val="000000"/>
              </w:rPr>
            </w:pPr>
          </w:p>
        </w:tc>
      </w:tr>
      <w:tr w:rsidR="00E978E0">
        <w:tc>
          <w:tcPr>
            <w:tcW w:w="2517" w:type="dxa"/>
          </w:tcPr>
          <w:p w:rsidR="00E978E0" w:rsidRPr="007F6445" w:rsidRDefault="00E978E0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E978E0" w:rsidRPr="007126C3" w:rsidRDefault="00E978E0" w:rsidP="007F6445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E978E0" w:rsidRPr="007F6445" w:rsidRDefault="00E978E0" w:rsidP="007F6445">
            <w:pPr>
              <w:jc w:val="center"/>
              <w:rPr>
                <w:b/>
                <w:bCs/>
                <w:color w:val="000000"/>
              </w:rPr>
            </w:pPr>
            <w:r w:rsidRPr="007F6445">
              <w:rPr>
                <w:b/>
                <w:bCs/>
                <w:color w:val="000000"/>
              </w:rPr>
              <w:t>136,9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E978E0" w:rsidRPr="00602009" w:rsidRDefault="00E978E0" w:rsidP="001A2849">
            <w:pPr>
              <w:rPr>
                <w:b/>
                <w:bCs/>
              </w:rPr>
            </w:pPr>
          </w:p>
        </w:tc>
      </w:tr>
      <w:tr w:rsidR="00E978E0">
        <w:tc>
          <w:tcPr>
            <w:tcW w:w="2517" w:type="dxa"/>
          </w:tcPr>
          <w:p w:rsidR="00E978E0" w:rsidRPr="007126C3" w:rsidRDefault="00E978E0" w:rsidP="007F6445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E978E0" w:rsidRPr="007F6445" w:rsidRDefault="00E978E0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E978E0" w:rsidRPr="007126C3" w:rsidRDefault="00E978E0" w:rsidP="007F64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136,9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E978E0" w:rsidRPr="00602009" w:rsidRDefault="00E978E0" w:rsidP="001A2849">
            <w:pPr>
              <w:rPr>
                <w:b/>
                <w:bCs/>
              </w:rPr>
            </w:pPr>
          </w:p>
        </w:tc>
      </w:tr>
      <w:tr w:rsidR="00E978E0">
        <w:tc>
          <w:tcPr>
            <w:tcW w:w="2517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87,1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87,7</w:t>
            </w:r>
          </w:p>
        </w:tc>
        <w:tc>
          <w:tcPr>
            <w:tcW w:w="958" w:type="dxa"/>
          </w:tcPr>
          <w:p w:rsidR="00E978E0" w:rsidRPr="00602009" w:rsidRDefault="00E978E0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90,4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761672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0,3</w:t>
            </w:r>
          </w:p>
        </w:tc>
        <w:tc>
          <w:tcPr>
            <w:tcW w:w="958" w:type="dxa"/>
          </w:tcPr>
          <w:p w:rsidR="00E978E0" w:rsidRDefault="00E978E0" w:rsidP="001A2849">
            <w:r>
              <w:t>0,3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761672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E978E0" w:rsidRPr="007126C3" w:rsidRDefault="00E978E0" w:rsidP="00761672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E978E0" w:rsidRDefault="00E978E0" w:rsidP="001A2849">
            <w:r>
              <w:t>90,1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62,9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62,9</w:t>
            </w:r>
          </w:p>
        </w:tc>
        <w:tc>
          <w:tcPr>
            <w:tcW w:w="958" w:type="dxa"/>
          </w:tcPr>
          <w:p w:rsidR="00E978E0" w:rsidRPr="00602009" w:rsidRDefault="00E978E0" w:rsidP="001A2849">
            <w:pPr>
              <w:rPr>
                <w:b/>
                <w:bCs/>
              </w:rPr>
            </w:pPr>
            <w:r w:rsidRPr="00602009">
              <w:rPr>
                <w:b/>
                <w:bCs/>
              </w:rPr>
              <w:t>62,9</w:t>
            </w:r>
          </w:p>
        </w:tc>
      </w:tr>
      <w:tr w:rsidR="00E978E0">
        <w:tc>
          <w:tcPr>
            <w:tcW w:w="2517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E978E0" w:rsidRPr="007126C3" w:rsidRDefault="00E978E0" w:rsidP="007126C3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1275" w:type="dxa"/>
          </w:tcPr>
          <w:p w:rsidR="00E978E0" w:rsidRPr="007126C3" w:rsidRDefault="00E978E0" w:rsidP="007126C3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62,9</w:t>
            </w:r>
          </w:p>
        </w:tc>
        <w:tc>
          <w:tcPr>
            <w:tcW w:w="958" w:type="dxa"/>
          </w:tcPr>
          <w:p w:rsidR="00E978E0" w:rsidRDefault="00E978E0" w:rsidP="001A2849">
            <w:r>
              <w:t>62,9</w:t>
            </w:r>
          </w:p>
        </w:tc>
      </w:tr>
    </w:tbl>
    <w:p w:rsidR="00E978E0" w:rsidRDefault="00E978E0" w:rsidP="001A2849">
      <w:pPr>
        <w:ind w:firstLine="708"/>
      </w:pPr>
    </w:p>
    <w:p w:rsidR="00E978E0" w:rsidRDefault="00E978E0" w:rsidP="002D33C1">
      <w:pPr>
        <w:ind w:firstLine="708"/>
        <w:jc w:val="right"/>
      </w:pPr>
    </w:p>
    <w:p w:rsidR="00E978E0" w:rsidRDefault="00E978E0" w:rsidP="002D33C1">
      <w:pPr>
        <w:ind w:firstLine="708"/>
        <w:jc w:val="right"/>
      </w:pPr>
    </w:p>
    <w:p w:rsidR="00E978E0" w:rsidRPr="0062252E" w:rsidRDefault="00E978E0" w:rsidP="002539E3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2</w:t>
      </w:r>
    </w:p>
    <w:p w:rsidR="00E978E0" w:rsidRPr="0062252E" w:rsidRDefault="00E978E0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E978E0" w:rsidRPr="0062252E" w:rsidRDefault="00E978E0" w:rsidP="002539E3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E978E0" w:rsidRDefault="00E978E0" w:rsidP="002539E3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30</w:t>
      </w:r>
      <w:r w:rsidRPr="0090787E">
        <w:rPr>
          <w:spacing w:val="-1"/>
        </w:rPr>
        <w:t>.</w:t>
      </w:r>
      <w:r>
        <w:rPr>
          <w:spacing w:val="-1"/>
        </w:rPr>
        <w:t>03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6</w:t>
      </w:r>
    </w:p>
    <w:p w:rsidR="00E978E0" w:rsidRDefault="00E978E0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E978E0" w:rsidRPr="0090787E" w:rsidRDefault="00E978E0" w:rsidP="002539E3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978E0" w:rsidRPr="0090787E" w:rsidRDefault="00E978E0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E978E0" w:rsidRPr="0090787E" w:rsidRDefault="00E978E0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E978E0" w:rsidRPr="0090787E" w:rsidRDefault="00E978E0" w:rsidP="002539E3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E978E0" w:rsidRDefault="00E978E0" w:rsidP="002539E3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</w:t>
      </w:r>
      <w:r>
        <w:t>»</w:t>
      </w:r>
    </w:p>
    <w:p w:rsidR="00E978E0" w:rsidRDefault="00E978E0" w:rsidP="002539E3">
      <w:pPr>
        <w:ind w:firstLine="708"/>
        <w:jc w:val="right"/>
      </w:pPr>
    </w:p>
    <w:p w:rsidR="00E978E0" w:rsidRDefault="00E978E0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E978E0" w:rsidRPr="002D33C1" w:rsidRDefault="00E978E0" w:rsidP="002D33C1">
      <w:pPr>
        <w:rPr>
          <w:rFonts w:ascii="Arial" w:hAnsi="Arial" w:cs="Arial"/>
          <w:sz w:val="24"/>
          <w:szCs w:val="24"/>
        </w:rPr>
      </w:pPr>
    </w:p>
    <w:p w:rsidR="00E978E0" w:rsidRDefault="00E978E0" w:rsidP="002D33C1">
      <w:pPr>
        <w:rPr>
          <w:rFonts w:ascii="Arial" w:hAnsi="Arial" w:cs="Arial"/>
          <w:sz w:val="24"/>
          <w:szCs w:val="24"/>
        </w:rPr>
      </w:pPr>
    </w:p>
    <w:p w:rsidR="00E978E0" w:rsidRPr="00574E11" w:rsidRDefault="00E978E0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АЛТАРСКОГО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E978E0" w:rsidRPr="00405474" w:rsidRDefault="00E978E0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573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250"/>
        <w:gridCol w:w="708"/>
        <w:gridCol w:w="567"/>
        <w:gridCol w:w="1499"/>
        <w:gridCol w:w="567"/>
        <w:gridCol w:w="992"/>
        <w:gridCol w:w="993"/>
        <w:gridCol w:w="992"/>
      </w:tblGrid>
      <w:tr w:rsidR="00E978E0" w:rsidRPr="00405474">
        <w:trPr>
          <w:cantSplit/>
          <w:trHeight w:hRule="exact" w:val="278"/>
          <w:tblHeader/>
        </w:trPr>
        <w:tc>
          <w:tcPr>
            <w:tcW w:w="4253" w:type="dxa"/>
            <w:gridSpan w:val="2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cantSplit/>
          <w:trHeight w:hRule="exact" w:val="278"/>
          <w:tblHeader/>
        </w:trPr>
        <w:tc>
          <w:tcPr>
            <w:tcW w:w="4253" w:type="dxa"/>
            <w:gridSpan w:val="2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E978E0" w:rsidRPr="00405474">
        <w:trPr>
          <w:cantSplit/>
          <w:trHeight w:hRule="exact" w:val="240"/>
          <w:tblHeader/>
        </w:trPr>
        <w:tc>
          <w:tcPr>
            <w:tcW w:w="4253" w:type="dxa"/>
            <w:gridSpan w:val="2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E978E0" w:rsidRPr="00405474">
        <w:trPr>
          <w:trHeight w:hRule="exact" w:val="307"/>
        </w:trPr>
        <w:tc>
          <w:tcPr>
            <w:tcW w:w="4253" w:type="dxa"/>
            <w:gridSpan w:val="2"/>
            <w:shd w:val="clear" w:color="auto" w:fill="FFFFFF"/>
          </w:tcPr>
          <w:p w:rsidR="00E978E0" w:rsidRPr="006C7CAD" w:rsidRDefault="00E978E0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6C7CAD">
              <w:rPr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6C7CAD" w:rsidRDefault="00E978E0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6C7CAD" w:rsidRDefault="00E978E0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6C7CAD" w:rsidRDefault="00E978E0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6C7CAD" w:rsidRDefault="00E978E0" w:rsidP="00E41B3C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852288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1641,1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852288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852288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E978E0" w:rsidRPr="00405474">
        <w:trPr>
          <w:trHeight w:hRule="exact" w:val="362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E34E5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870772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E978E0" w:rsidRPr="00405474">
        <w:trPr>
          <w:trHeight w:hRule="exact" w:val="864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112,6</w:t>
            </w:r>
          </w:p>
        </w:tc>
      </w:tr>
      <w:tr w:rsidR="00E978E0" w:rsidRPr="00405474">
        <w:trPr>
          <w:trHeight w:hRule="exact" w:val="298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4D50D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F12F73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E978E0" w:rsidRPr="00405474">
        <w:trPr>
          <w:trHeight w:hRule="exact" w:val="274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87077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E978E0" w:rsidRPr="00405474">
        <w:trPr>
          <w:trHeight w:hRule="exact" w:val="839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E978E0" w:rsidRPr="00405474">
        <w:trPr>
          <w:trHeight w:hRule="exact" w:val="1523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C1B2A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CC1B2A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E978E0" w:rsidRPr="00405474">
        <w:trPr>
          <w:trHeight w:hRule="exact" w:val="589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436D96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36D96">
            <w:pPr>
              <w:jc w:val="center"/>
            </w:pPr>
            <w:r w:rsidRPr="00045FC1">
              <w:rPr>
                <w:sz w:val="22"/>
                <w:szCs w:val="22"/>
              </w:rPr>
              <w:t>130,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1B7A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1B7AB2">
            <w:pPr>
              <w:jc w:val="center"/>
            </w:pPr>
            <w:r w:rsidRPr="003647A6">
              <w:rPr>
                <w:sz w:val="22"/>
                <w:szCs w:val="22"/>
              </w:rPr>
              <w:t>112,</w:t>
            </w:r>
            <w:r>
              <w:rPr>
                <w:sz w:val="22"/>
                <w:szCs w:val="22"/>
              </w:rPr>
              <w:t>6</w:t>
            </w:r>
          </w:p>
        </w:tc>
      </w:tr>
      <w:tr w:rsidR="00E978E0" w:rsidRPr="00405474">
        <w:trPr>
          <w:trHeight w:hRule="exact" w:val="1294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B50E6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F066F1" w:rsidRDefault="00E978E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F066F1" w:rsidRDefault="00E978E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1821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665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1248"/>
        </w:trPr>
        <w:tc>
          <w:tcPr>
            <w:tcW w:w="4253" w:type="dxa"/>
            <w:gridSpan w:val="2"/>
            <w:shd w:val="clear" w:color="auto" w:fill="FFFFFF"/>
          </w:tcPr>
          <w:p w:rsidR="00E978E0" w:rsidRPr="004D50D1" w:rsidRDefault="00E978E0" w:rsidP="004D50D1">
            <w:pPr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</w:t>
            </w:r>
            <w:r>
              <w:rPr>
                <w:b/>
                <w:bCs/>
              </w:rPr>
              <w:t xml:space="preserve">, местных </w:t>
            </w:r>
            <w:r w:rsidRPr="004D50D1">
              <w:rPr>
                <w:b/>
                <w:bCs/>
                <w:sz w:val="22"/>
                <w:szCs w:val="22"/>
              </w:rPr>
              <w:t>администраций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4D50D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4D50D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4D50D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4D50D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749,9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4D50D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4D50D1">
              <w:rPr>
                <w:b/>
                <w:bCs/>
                <w:sz w:val="22"/>
                <w:szCs w:val="22"/>
              </w:rPr>
              <w:t>311,1</w:t>
            </w:r>
          </w:p>
        </w:tc>
      </w:tr>
      <w:tr w:rsidR="00E978E0" w:rsidRPr="00405474">
        <w:trPr>
          <w:trHeight w:hRule="exact" w:val="287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4D50D1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444,9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E978E0" w:rsidRPr="00405474">
        <w:trPr>
          <w:trHeight w:hRule="exact" w:val="557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50364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 xml:space="preserve">беспечение деятельности </w:t>
            </w:r>
            <w:r>
              <w:rPr>
                <w:color w:val="000000"/>
                <w:sz w:val="22"/>
                <w:szCs w:val="22"/>
              </w:rPr>
              <w:t xml:space="preserve">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311,1</w:t>
            </w:r>
          </w:p>
        </w:tc>
      </w:tr>
      <w:tr w:rsidR="00E978E0" w:rsidRPr="00405474">
        <w:trPr>
          <w:trHeight w:hRule="exact" w:val="861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E978E0" w:rsidRPr="00405474">
        <w:trPr>
          <w:trHeight w:hRule="exact" w:val="1465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E978E0" w:rsidRPr="00405474">
        <w:trPr>
          <w:trHeight w:hRule="exact" w:val="623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194,4</w:t>
            </w:r>
          </w:p>
        </w:tc>
      </w:tr>
      <w:tr w:rsidR="00E978E0" w:rsidRPr="00405474">
        <w:trPr>
          <w:trHeight w:hRule="exact" w:val="577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116,4</w:t>
            </w:r>
          </w:p>
        </w:tc>
      </w:tr>
      <w:tr w:rsidR="00E978E0" w:rsidRPr="00405474">
        <w:trPr>
          <w:trHeight w:hRule="exact" w:val="838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E978E0" w:rsidRPr="00405474">
        <w:trPr>
          <w:trHeight w:hRule="exact" w:val="824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E978E0" w:rsidRPr="00405474">
        <w:trPr>
          <w:trHeight w:hRule="exact" w:val="453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447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1250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1835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645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1339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E978E0" w:rsidRPr="00405474">
        <w:trPr>
          <w:trHeight w:hRule="exact" w:val="1271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2300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717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E34E5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E34E5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E978E0" w:rsidRPr="00405474">
        <w:trPr>
          <w:trHeight w:hRule="exact" w:val="818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714D8F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</w:t>
            </w:r>
            <w:r w:rsidRPr="00A41724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E978E0" w:rsidRPr="00405474">
        <w:trPr>
          <w:trHeight w:hRule="exact" w:val="346"/>
        </w:trPr>
        <w:tc>
          <w:tcPr>
            <w:tcW w:w="4253" w:type="dxa"/>
            <w:gridSpan w:val="2"/>
            <w:shd w:val="clear" w:color="auto" w:fill="FFFFFF"/>
          </w:tcPr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01</w:t>
            </w:r>
          </w:p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11</w:t>
            </w:r>
          </w:p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552433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52433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552433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552433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52433">
              <w:rPr>
                <w:b/>
                <w:bCs/>
                <w:sz w:val="22"/>
                <w:szCs w:val="22"/>
              </w:rPr>
              <w:t>15,0</w:t>
            </w:r>
          </w:p>
        </w:tc>
      </w:tr>
      <w:tr w:rsidR="00E978E0" w:rsidRPr="00405474">
        <w:trPr>
          <w:trHeight w:hRule="exact" w:val="1240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</w:tc>
      </w:tr>
      <w:tr w:rsidR="00E978E0" w:rsidRPr="00405474">
        <w:trPr>
          <w:trHeight w:hRule="exact" w:val="1541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714D8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A41724">
              <w:rPr>
                <w:sz w:val="22"/>
                <w:szCs w:val="22"/>
              </w:rPr>
              <w:t>5,0</w:t>
            </w: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288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277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299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15,0</w:t>
            </w:r>
          </w:p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613"/>
        </w:trPr>
        <w:tc>
          <w:tcPr>
            <w:tcW w:w="4253" w:type="dxa"/>
            <w:gridSpan w:val="2"/>
            <w:shd w:val="clear" w:color="auto" w:fill="FFFFFF"/>
          </w:tcPr>
          <w:p w:rsidR="00E978E0" w:rsidRPr="00CD7160" w:rsidRDefault="00E978E0" w:rsidP="00940BE0">
            <w:pPr>
              <w:pStyle w:val="NoSpacing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973ED4" w:rsidRDefault="00E978E0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973ED4" w:rsidRDefault="00E978E0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Pr="00973ED4" w:rsidRDefault="00E978E0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973ED4" w:rsidRDefault="00E978E0" w:rsidP="00C92204">
            <w:pPr>
              <w:pStyle w:val="NoSpacing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Pr="00973ED4" w:rsidRDefault="00E978E0" w:rsidP="00C92204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E978E0" w:rsidRPr="00973ED4" w:rsidRDefault="00E978E0" w:rsidP="00C92204">
            <w:pPr>
              <w:jc w:val="center"/>
              <w:rPr>
                <w:b/>
                <w:bCs/>
                <w:sz w:val="24"/>
                <w:szCs w:val="24"/>
              </w:rPr>
            </w:pPr>
            <w:r w:rsidRPr="00973ED4"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1274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C922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Pr="007828B8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1548"/>
        </w:trPr>
        <w:tc>
          <w:tcPr>
            <w:tcW w:w="4253" w:type="dxa"/>
            <w:gridSpan w:val="2"/>
            <w:shd w:val="clear" w:color="auto" w:fill="FFFFFF"/>
          </w:tcPr>
          <w:p w:rsidR="00E978E0" w:rsidRPr="005E34E5" w:rsidRDefault="00E978E0" w:rsidP="00C9220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Pr="007828B8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559"/>
        </w:trPr>
        <w:tc>
          <w:tcPr>
            <w:tcW w:w="4253" w:type="dxa"/>
            <w:gridSpan w:val="2"/>
            <w:shd w:val="clear" w:color="auto" w:fill="FFFFFF"/>
          </w:tcPr>
          <w:p w:rsidR="00E978E0" w:rsidRDefault="00E978E0" w:rsidP="00940BE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pStyle w:val="Header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973ED4">
            <w:pPr>
              <w:pStyle w:val="Header"/>
              <w:jc w:val="center"/>
            </w:pPr>
            <w:r>
              <w:t>2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Pr="007828B8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865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C223DD" w:rsidRDefault="00E978E0" w:rsidP="00940BE0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pStyle w:val="Header"/>
              <w:jc w:val="center"/>
            </w:pPr>
            <w:r>
              <w:t xml:space="preserve">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973ED4">
            <w:pPr>
              <w:pStyle w:val="Header"/>
              <w:jc w:val="center"/>
            </w:pPr>
            <w:r>
              <w:t>2200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Pr="007828B8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834"/>
        </w:trPr>
        <w:tc>
          <w:tcPr>
            <w:tcW w:w="4253" w:type="dxa"/>
            <w:gridSpan w:val="2"/>
            <w:shd w:val="clear" w:color="auto" w:fill="FFFFFF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pStyle w:val="Header"/>
              <w:jc w:val="center"/>
            </w:pPr>
            <w:r>
              <w:t>001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Header"/>
              <w:jc w:val="center"/>
            </w:pPr>
            <w:r>
              <w:t>113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973ED4">
            <w:pPr>
              <w:pStyle w:val="Header"/>
              <w:jc w:val="center"/>
            </w:pPr>
            <w:r>
              <w:t xml:space="preserve">          89 1 00 41210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pStyle w:val="Header"/>
              <w:jc w:val="center"/>
            </w:pPr>
            <w:r>
              <w:t>2240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</w:p>
          <w:p w:rsidR="00E978E0" w:rsidRPr="007828B8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</w:t>
            </w:r>
          </w:p>
        </w:tc>
        <w:tc>
          <w:tcPr>
            <w:tcW w:w="993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bottom"/>
          </w:tcPr>
          <w:p w:rsidR="00E978E0" w:rsidRDefault="00E978E0" w:rsidP="00C92204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E978E0" w:rsidRPr="00405474">
        <w:trPr>
          <w:trHeight w:hRule="exact" w:val="858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C8264E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 ,признание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857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C223DD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854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C8264E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A41724" w:rsidRDefault="00E978E0" w:rsidP="00503646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trHeight w:hRule="exact" w:val="347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E978E0" w:rsidRPr="00405474">
        <w:trPr>
          <w:trHeight w:hRule="exact" w:val="589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978E0" w:rsidRPr="00405474">
        <w:trPr>
          <w:trHeight w:hRule="exact" w:val="728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978E0" w:rsidRPr="00405474">
        <w:trPr>
          <w:trHeight w:hRule="exact" w:val="555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978E0" w:rsidRPr="00405474">
        <w:trPr>
          <w:trHeight w:hRule="exact" w:val="1044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978E0" w:rsidRPr="00405474">
        <w:trPr>
          <w:trHeight w:hRule="exact" w:val="739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E978E0" w:rsidRPr="00405474">
        <w:trPr>
          <w:trHeight w:hRule="exact" w:val="1523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E41B3C" w:rsidRDefault="00E978E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978E0" w:rsidRPr="00405474">
        <w:trPr>
          <w:trHeight w:hRule="exact" w:val="577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E41B3C" w:rsidRDefault="00E978E0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E978E0" w:rsidRPr="00405474">
        <w:trPr>
          <w:trHeight w:hRule="exact" w:val="845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978E0" w:rsidRPr="00405474">
        <w:trPr>
          <w:trHeight w:hRule="exact" w:val="841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E978E0" w:rsidRPr="00405474">
        <w:trPr>
          <w:trHeight w:hRule="exact" w:val="427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133,1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327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1225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3951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395133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</w:pPr>
            <w:r w:rsidRPr="00C07875"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1042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</w:pPr>
            <w:r w:rsidRPr="00C07875"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1115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7509D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F066F1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7434B2">
            <w:pPr>
              <w:jc w:val="center"/>
            </w:pPr>
            <w:r w:rsidRPr="00C07875"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2054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</w:pPr>
            <w:r w:rsidRPr="00142A1A"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843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</w:pPr>
            <w:r w:rsidRPr="00142A1A"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846"/>
        </w:trPr>
        <w:tc>
          <w:tcPr>
            <w:tcW w:w="4253" w:type="dxa"/>
            <w:gridSpan w:val="2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10 1 02 44102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</w:pPr>
            <w:r w:rsidRPr="00142A1A">
              <w:rPr>
                <w:sz w:val="22"/>
                <w:szCs w:val="22"/>
              </w:rPr>
              <w:t>116,1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62,9</w:t>
            </w:r>
          </w:p>
        </w:tc>
      </w:tr>
      <w:tr w:rsidR="00E978E0" w:rsidRPr="00405474">
        <w:trPr>
          <w:trHeight w:hRule="exact" w:val="511"/>
        </w:trPr>
        <w:tc>
          <w:tcPr>
            <w:tcW w:w="4253" w:type="dxa"/>
            <w:gridSpan w:val="2"/>
            <w:shd w:val="clear" w:color="auto" w:fill="FFFFFF"/>
            <w:vAlign w:val="bottom"/>
          </w:tcPr>
          <w:p w:rsidR="00E978E0" w:rsidRPr="00C8264E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92204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92204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92204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C92204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1270"/>
        </w:trPr>
        <w:tc>
          <w:tcPr>
            <w:tcW w:w="4253" w:type="dxa"/>
            <w:shd w:val="clear" w:color="auto" w:fill="FFFFFF"/>
          </w:tcPr>
          <w:p w:rsidR="00E978E0" w:rsidRPr="005E34E5" w:rsidRDefault="00E978E0" w:rsidP="00C92204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1557"/>
        </w:trPr>
        <w:tc>
          <w:tcPr>
            <w:tcW w:w="4253" w:type="dxa"/>
            <w:shd w:val="clear" w:color="auto" w:fill="FFFFFF"/>
          </w:tcPr>
          <w:p w:rsidR="00E978E0" w:rsidRPr="005E34E5" w:rsidRDefault="00E978E0" w:rsidP="00C92204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573"/>
        </w:trPr>
        <w:tc>
          <w:tcPr>
            <w:tcW w:w="4253" w:type="dxa"/>
            <w:shd w:val="clear" w:color="auto" w:fill="FFFFFF"/>
          </w:tcPr>
          <w:p w:rsidR="00E978E0" w:rsidRDefault="00E978E0" w:rsidP="00C92204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89 100 42370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865"/>
        </w:trPr>
        <w:tc>
          <w:tcPr>
            <w:tcW w:w="4253" w:type="dxa"/>
            <w:shd w:val="clear" w:color="auto" w:fill="FFFFFF"/>
          </w:tcPr>
          <w:p w:rsidR="00E978E0" w:rsidRDefault="00E978E0" w:rsidP="00C92204">
            <w:pPr>
              <w:pStyle w:val="NoSpacing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834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00" w:type="dxa"/>
            <w:shd w:val="clear" w:color="auto" w:fill="FFFFFF"/>
            <w:vAlign w:val="bottom"/>
          </w:tcPr>
          <w:p w:rsidR="00E978E0" w:rsidRDefault="00E978E0" w:rsidP="00C922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89 1 00 42370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Default="00E978E0" w:rsidP="00C9220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C92204" w:rsidRDefault="00E978E0" w:rsidP="00AC31BC">
            <w:pPr>
              <w:jc w:val="center"/>
              <w:rPr>
                <w:sz w:val="22"/>
                <w:szCs w:val="22"/>
              </w:rPr>
            </w:pPr>
            <w:r w:rsidRPr="00C92204">
              <w:rPr>
                <w:sz w:val="22"/>
                <w:szCs w:val="22"/>
              </w:rPr>
              <w:t>17,0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293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E41B3C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E41B3C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E41B3C" w:rsidRDefault="00E978E0" w:rsidP="00AC31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</w:tc>
      </w:tr>
      <w:tr w:rsidR="00E978E0" w:rsidRPr="00405474">
        <w:trPr>
          <w:gridBefore w:val="1"/>
          <w:trHeight w:hRule="exact" w:val="290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E978E0" w:rsidRPr="002D33C1" w:rsidRDefault="00E978E0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E978E0" w:rsidRPr="002D33C1" w:rsidRDefault="00E978E0" w:rsidP="00E41B3C">
            <w:pPr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</w:tcPr>
          <w:p w:rsidR="00E978E0" w:rsidRPr="002D33C1" w:rsidRDefault="00E978E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E978E0" w:rsidRPr="002D33C1" w:rsidRDefault="00E978E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Pr="00E41B3C" w:rsidRDefault="00E978E0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E978E0" w:rsidRPr="00E41B3C" w:rsidRDefault="00E978E0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E41B3C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E978E0" w:rsidRPr="00405474">
        <w:trPr>
          <w:gridBefore w:val="1"/>
          <w:trHeight w:hRule="exact" w:val="1556"/>
        </w:trPr>
        <w:tc>
          <w:tcPr>
            <w:tcW w:w="4253" w:type="dxa"/>
            <w:shd w:val="clear" w:color="auto" w:fill="FFFFFF"/>
          </w:tcPr>
          <w:p w:rsidR="00E978E0" w:rsidRPr="00FA35F6" w:rsidRDefault="00E978E0" w:rsidP="00FA35F6">
            <w:pPr>
              <w:widowControl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>Программы комплексного развития систем коммунальной</w:t>
            </w:r>
          </w:p>
          <w:p w:rsidR="00E978E0" w:rsidRPr="002D33C1" w:rsidRDefault="00E978E0" w:rsidP="00FA35F6">
            <w:pPr>
              <w:pStyle w:val="NoSpacing"/>
              <w:jc w:val="center"/>
              <w:rPr>
                <w:sz w:val="22"/>
                <w:szCs w:val="22"/>
              </w:rPr>
            </w:pPr>
            <w:r w:rsidRPr="00FA35F6">
              <w:rPr>
                <w:sz w:val="22"/>
                <w:szCs w:val="22"/>
              </w:rPr>
              <w:t xml:space="preserve">инфраструктуры Алтарского сельского поселения </w:t>
            </w:r>
            <w:r w:rsidRPr="002D33C1">
              <w:rPr>
                <w:sz w:val="22"/>
                <w:szCs w:val="22"/>
              </w:rPr>
              <w:t>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709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</w:pPr>
            <w:r w:rsidRPr="00C76D56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  <w:p w:rsidR="00E978E0" w:rsidRPr="00E41B3C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405474">
        <w:trPr>
          <w:gridBefore w:val="1"/>
          <w:trHeight w:hRule="exact" w:val="575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709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B025A0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B025A0">
            <w:pPr>
              <w:jc w:val="center"/>
            </w:pPr>
            <w:r w:rsidRPr="00C76D56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602009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02009">
            <w:pPr>
              <w:jc w:val="center"/>
            </w:pPr>
            <w:r w:rsidRPr="00DE2E0E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BB2ACB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B2ACB">
            <w:pPr>
              <w:jc w:val="center"/>
            </w:pPr>
            <w:r w:rsidRPr="00435E78">
              <w:rPr>
                <w:sz w:val="22"/>
                <w:szCs w:val="22"/>
              </w:rPr>
              <w:t>150,9</w:t>
            </w:r>
          </w:p>
        </w:tc>
      </w:tr>
      <w:tr w:rsidR="00E978E0" w:rsidRPr="00405474">
        <w:trPr>
          <w:gridBefore w:val="1"/>
          <w:trHeight w:hRule="exact" w:val="485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E41B3C" w:rsidRDefault="00E978E0" w:rsidP="00AC31B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9D4F48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E978E0" w:rsidRPr="00405474">
        <w:trPr>
          <w:gridBefore w:val="1"/>
          <w:trHeight w:hRule="exact" w:val="806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1233B1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E978E0" w:rsidRPr="00405474">
        <w:trPr>
          <w:gridBefore w:val="1"/>
          <w:trHeight w:hRule="exact" w:val="760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405474" w:rsidRDefault="00E978E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>
              <w:rPr>
                <w:sz w:val="22"/>
                <w:szCs w:val="22"/>
              </w:rPr>
              <w:t>80,0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 w:rsidRPr="00165100">
              <w:rPr>
                <w:sz w:val="22"/>
                <w:szCs w:val="22"/>
              </w:rPr>
              <w:t>80,0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B4709D" w:rsidRDefault="00E978E0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E978E0" w:rsidRPr="00405474">
        <w:trPr>
          <w:gridBefore w:val="1"/>
          <w:trHeight w:hRule="exact" w:val="597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296CE3" w:rsidRDefault="00E978E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296CE3" w:rsidRDefault="00E978E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B4709D" w:rsidRDefault="00E978E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70,9</w:t>
            </w:r>
          </w:p>
        </w:tc>
      </w:tr>
      <w:tr w:rsidR="00E978E0" w:rsidRPr="00405474">
        <w:trPr>
          <w:gridBefore w:val="1"/>
          <w:trHeight w:hRule="exact" w:val="523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101 07 43040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E978E0" w:rsidRPr="00B4709D" w:rsidRDefault="00E978E0" w:rsidP="00BB2ACB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70,9</w:t>
            </w:r>
          </w:p>
        </w:tc>
      </w:tr>
      <w:tr w:rsidR="00E978E0" w:rsidRPr="00405474">
        <w:trPr>
          <w:gridBefore w:val="1"/>
          <w:trHeight w:hRule="exact" w:val="843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993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jc w:val="center"/>
              <w:rPr>
                <w:sz w:val="22"/>
                <w:szCs w:val="22"/>
              </w:rPr>
            </w:pPr>
          </w:p>
          <w:p w:rsidR="00E978E0" w:rsidRPr="00B4709D" w:rsidRDefault="00E978E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E978E0" w:rsidRPr="00405474">
        <w:trPr>
          <w:gridBefore w:val="1"/>
          <w:trHeight w:hRule="exact" w:val="270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2D33C1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3C3BB0">
              <w:rPr>
                <w:b/>
                <w:bCs/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251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1253"/>
        </w:trPr>
        <w:tc>
          <w:tcPr>
            <w:tcW w:w="4253" w:type="dxa"/>
            <w:shd w:val="clear" w:color="auto" w:fill="FFFFFF"/>
          </w:tcPr>
          <w:p w:rsidR="00E978E0" w:rsidRPr="005E34E5" w:rsidRDefault="00E978E0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1556"/>
        </w:trPr>
        <w:tc>
          <w:tcPr>
            <w:tcW w:w="4253" w:type="dxa"/>
            <w:shd w:val="clear" w:color="auto" w:fill="FFFFFF"/>
          </w:tcPr>
          <w:p w:rsidR="00E978E0" w:rsidRPr="005E34E5" w:rsidRDefault="00E978E0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623"/>
        </w:trPr>
        <w:tc>
          <w:tcPr>
            <w:tcW w:w="4253" w:type="dxa"/>
            <w:shd w:val="clear" w:color="auto" w:fill="FFFFFF"/>
          </w:tcPr>
          <w:p w:rsidR="00E978E0" w:rsidRPr="00714D8F" w:rsidRDefault="00E978E0" w:rsidP="008F166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8F1661">
              <w:rPr>
                <w:color w:val="000000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653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567"/>
        </w:trPr>
        <w:tc>
          <w:tcPr>
            <w:tcW w:w="4253" w:type="dxa"/>
            <w:shd w:val="clear" w:color="auto" w:fill="FFFFFF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2D33C1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34,4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35,6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36,9</w:t>
            </w:r>
          </w:p>
        </w:tc>
      </w:tr>
      <w:tr w:rsidR="00E978E0" w:rsidRPr="00405474">
        <w:trPr>
          <w:gridBefore w:val="1"/>
          <w:trHeight w:hRule="exact" w:val="287"/>
        </w:trPr>
        <w:tc>
          <w:tcPr>
            <w:tcW w:w="4253" w:type="dxa"/>
            <w:shd w:val="clear" w:color="auto" w:fill="FFFFFF"/>
          </w:tcPr>
          <w:p w:rsidR="00E978E0" w:rsidRPr="00D0660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D0660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D0660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D0660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D06601" w:rsidRDefault="00E978E0" w:rsidP="00E41B3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D0660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D0660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D06601" w:rsidRDefault="00E978E0" w:rsidP="00AC31BC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</w:tc>
      </w:tr>
      <w:tr w:rsidR="00E978E0" w:rsidRPr="00405474">
        <w:trPr>
          <w:gridBefore w:val="1"/>
          <w:trHeight w:hRule="exact" w:val="287"/>
        </w:trPr>
        <w:tc>
          <w:tcPr>
            <w:tcW w:w="4253" w:type="dxa"/>
            <w:shd w:val="clear" w:color="auto" w:fill="FFFFFF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  <w:tr w:rsidR="00E978E0" w:rsidRPr="00405474">
        <w:trPr>
          <w:gridBefore w:val="1"/>
          <w:trHeight w:hRule="exact" w:val="410"/>
        </w:trPr>
        <w:tc>
          <w:tcPr>
            <w:tcW w:w="4253" w:type="dxa"/>
            <w:shd w:val="clear" w:color="auto" w:fill="FFFFFF"/>
          </w:tcPr>
          <w:p w:rsidR="00E978E0" w:rsidRPr="00C3264A" w:rsidRDefault="00E978E0" w:rsidP="00A8601B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F12F7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E978E0" w:rsidRPr="00405474">
        <w:trPr>
          <w:gridBefore w:val="1"/>
          <w:trHeight w:hRule="exact" w:val="287"/>
        </w:trPr>
        <w:tc>
          <w:tcPr>
            <w:tcW w:w="4253" w:type="dxa"/>
            <w:shd w:val="clear" w:color="auto" w:fill="FFFFFF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F12F73">
            <w:pPr>
              <w:jc w:val="center"/>
            </w:pPr>
            <w:r w:rsidRPr="00714C0D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E978E0" w:rsidRPr="00405474">
        <w:trPr>
          <w:gridBefore w:val="1"/>
          <w:trHeight w:hRule="exact" w:val="570"/>
        </w:trPr>
        <w:tc>
          <w:tcPr>
            <w:tcW w:w="4253" w:type="dxa"/>
            <w:shd w:val="clear" w:color="auto" w:fill="FFFFFF"/>
          </w:tcPr>
          <w:p w:rsidR="00E978E0" w:rsidRPr="00C3264A" w:rsidRDefault="00E978E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3264A" w:rsidRDefault="00E978E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F12F7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E978E0" w:rsidRPr="00405474">
        <w:trPr>
          <w:gridBefore w:val="1"/>
          <w:trHeight w:hRule="exact" w:val="280"/>
        </w:trPr>
        <w:tc>
          <w:tcPr>
            <w:tcW w:w="4253" w:type="dxa"/>
            <w:shd w:val="clear" w:color="auto" w:fill="FFFFFF"/>
          </w:tcPr>
          <w:p w:rsidR="00E978E0" w:rsidRPr="00C3264A" w:rsidRDefault="00E978E0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3264A" w:rsidRDefault="00E978E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E978E0" w:rsidRDefault="00E978E0" w:rsidP="00F12F73">
            <w:pPr>
              <w:jc w:val="center"/>
            </w:pPr>
            <w:r w:rsidRPr="00B04598">
              <w:rPr>
                <w:sz w:val="22"/>
                <w:szCs w:val="22"/>
              </w:rPr>
              <w:t>36,</w:t>
            </w:r>
            <w:r>
              <w:rPr>
                <w:sz w:val="22"/>
                <w:szCs w:val="22"/>
              </w:rPr>
              <w:t>3</w:t>
            </w:r>
          </w:p>
        </w:tc>
      </w:tr>
      <w:tr w:rsidR="00E978E0" w:rsidRPr="00405474">
        <w:trPr>
          <w:gridBefore w:val="1"/>
          <w:trHeight w:hRule="exact" w:val="280"/>
        </w:trPr>
        <w:tc>
          <w:tcPr>
            <w:tcW w:w="4253" w:type="dxa"/>
            <w:shd w:val="clear" w:color="auto" w:fill="FFFFFF"/>
          </w:tcPr>
          <w:p w:rsidR="00E978E0" w:rsidRDefault="00E978E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A8601B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E978E0" w:rsidRPr="00C3264A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0" w:type="dxa"/>
            <w:shd w:val="clear" w:color="auto" w:fill="FFFFFF"/>
            <w:vAlign w:val="center"/>
          </w:tcPr>
          <w:p w:rsidR="00E978E0" w:rsidRPr="00C3264A" w:rsidRDefault="00E978E0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E978E0" w:rsidRDefault="00E978E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E978E0" w:rsidRPr="003C3BB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E978E0" w:rsidRDefault="00E978E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92" w:type="dxa"/>
            <w:shd w:val="clear" w:color="auto" w:fill="FFFFFF"/>
          </w:tcPr>
          <w:p w:rsidR="00E978E0" w:rsidRDefault="00E978E0" w:rsidP="00F12F7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E978E0" w:rsidRDefault="00E978E0" w:rsidP="002D33C1">
      <w:pPr>
        <w:jc w:val="right"/>
      </w:pPr>
    </w:p>
    <w:p w:rsidR="00E978E0" w:rsidRDefault="00E978E0" w:rsidP="002D33C1">
      <w:pPr>
        <w:jc w:val="right"/>
      </w:pPr>
    </w:p>
    <w:p w:rsidR="00E978E0" w:rsidRDefault="00E978E0" w:rsidP="00BC3320">
      <w:pPr>
        <w:tabs>
          <w:tab w:val="left" w:pos="7890"/>
        </w:tabs>
      </w:pPr>
      <w:r>
        <w:tab/>
      </w: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Default="00E978E0" w:rsidP="00BC3320">
      <w:pPr>
        <w:tabs>
          <w:tab w:val="left" w:pos="7890"/>
        </w:tabs>
      </w:pPr>
    </w:p>
    <w:p w:rsidR="00E978E0" w:rsidRPr="0062252E" w:rsidRDefault="00E978E0" w:rsidP="00593A57">
      <w:pPr>
        <w:shd w:val="clear" w:color="auto" w:fill="FFFFFF"/>
        <w:ind w:right="26"/>
        <w:jc w:val="right"/>
        <w:rPr>
          <w:spacing w:val="-2"/>
        </w:rPr>
      </w:pPr>
      <w:r>
        <w:rPr>
          <w:spacing w:val="-2"/>
        </w:rPr>
        <w:t>Приложение № 3</w:t>
      </w:r>
    </w:p>
    <w:p w:rsidR="00E978E0" w:rsidRPr="0062252E" w:rsidRDefault="00E978E0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E978E0" w:rsidRPr="0062252E" w:rsidRDefault="00E978E0" w:rsidP="00593A57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E978E0" w:rsidRDefault="00E978E0" w:rsidP="00593A57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30</w:t>
      </w:r>
      <w:r w:rsidRPr="0090787E">
        <w:rPr>
          <w:spacing w:val="-1"/>
        </w:rPr>
        <w:t>.</w:t>
      </w:r>
      <w:r>
        <w:rPr>
          <w:spacing w:val="-1"/>
        </w:rPr>
        <w:t>03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6</w:t>
      </w:r>
    </w:p>
    <w:p w:rsidR="00E978E0" w:rsidRDefault="00E978E0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E978E0" w:rsidRPr="0090787E" w:rsidRDefault="00E978E0" w:rsidP="00593A57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978E0" w:rsidRPr="0090787E" w:rsidRDefault="00E978E0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E978E0" w:rsidRPr="0090787E" w:rsidRDefault="00E978E0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E978E0" w:rsidRPr="0090787E" w:rsidRDefault="00E978E0" w:rsidP="00593A57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E978E0" w:rsidRDefault="00E978E0" w:rsidP="00593A57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</w:t>
      </w:r>
      <w:r>
        <w:t>»</w:t>
      </w:r>
    </w:p>
    <w:p w:rsidR="00E978E0" w:rsidRDefault="00E978E0" w:rsidP="00017574">
      <w:pPr>
        <w:tabs>
          <w:tab w:val="left" w:pos="4200"/>
        </w:tabs>
        <w:rPr>
          <w:rFonts w:ascii="Arial" w:hAnsi="Arial" w:cs="Arial"/>
          <w:sz w:val="24"/>
          <w:szCs w:val="24"/>
        </w:rPr>
      </w:pPr>
    </w:p>
    <w:p w:rsidR="00E978E0" w:rsidRPr="00682484" w:rsidRDefault="00E978E0" w:rsidP="00CB3961">
      <w:pPr>
        <w:jc w:val="center"/>
        <w:rPr>
          <w:rFonts w:ascii="Arial" w:hAnsi="Arial" w:cs="Arial"/>
          <w:sz w:val="24"/>
          <w:szCs w:val="24"/>
        </w:rPr>
      </w:pPr>
    </w:p>
    <w:tbl>
      <w:tblPr>
        <w:tblW w:w="1119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E978E0" w:rsidRPr="00210D1C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E978E0" w:rsidRPr="007126C3" w:rsidRDefault="00E978E0" w:rsidP="007126C3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7126C3">
              <w:rPr>
                <w:b/>
                <w:bCs/>
                <w:sz w:val="24"/>
                <w:szCs w:val="24"/>
              </w:rPr>
              <w:t xml:space="preserve">ВЕДОМСТВЕННАЯ СТРУКТУРА РАСХОДОВ                                                                                                                                              БЮДЖЕТА АЛТАРСКОГО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</w:t>
            </w:r>
            <w:r>
              <w:rPr>
                <w:b/>
                <w:bCs/>
                <w:sz w:val="24"/>
                <w:szCs w:val="24"/>
              </w:rPr>
              <w:t xml:space="preserve">                 НА 2021 ГОД  </w:t>
            </w:r>
            <w:r w:rsidRPr="007126C3">
              <w:rPr>
                <w:b/>
                <w:bCs/>
                <w:sz w:val="24"/>
                <w:szCs w:val="24"/>
              </w:rPr>
              <w:t>И НА ПЛАНОВЫЙ ПЕРИОД 2022 И 2023 ГОДОВ</w:t>
            </w:r>
          </w:p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E978E0" w:rsidRPr="00A013D4" w:rsidRDefault="00E978E0" w:rsidP="007126C3">
            <w:pPr>
              <w:jc w:val="center"/>
            </w:pPr>
          </w:p>
        </w:tc>
      </w:tr>
    </w:tbl>
    <w:p w:rsidR="00E978E0" w:rsidRPr="002A5063" w:rsidRDefault="00E978E0" w:rsidP="00682484">
      <w:pPr>
        <w:ind w:firstLine="708"/>
      </w:pPr>
    </w:p>
    <w:tbl>
      <w:tblPr>
        <w:tblW w:w="10366" w:type="dxa"/>
        <w:tblInd w:w="2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403"/>
        <w:gridCol w:w="569"/>
        <w:gridCol w:w="567"/>
        <w:gridCol w:w="519"/>
        <w:gridCol w:w="567"/>
        <w:gridCol w:w="567"/>
        <w:gridCol w:w="329"/>
        <w:gridCol w:w="753"/>
        <w:gridCol w:w="1104"/>
        <w:gridCol w:w="1022"/>
        <w:gridCol w:w="966"/>
      </w:tblGrid>
      <w:tr w:rsidR="00E978E0" w:rsidRPr="00210D1C">
        <w:trPr>
          <w:trHeight w:val="365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78E0" w:rsidRPr="0050333A" w:rsidRDefault="00E978E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78E0" w:rsidRPr="0050333A" w:rsidRDefault="00E978E0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78E0" w:rsidRPr="0050333A" w:rsidRDefault="00E978E0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6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78E0" w:rsidRPr="0050333A" w:rsidRDefault="00E978E0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E978E0" w:rsidRPr="00210D1C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978E0" w:rsidRPr="0050333A" w:rsidRDefault="00E978E0" w:rsidP="0061139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 w:rsidR="00E978E0" w:rsidRPr="00210D1C">
        <w:trPr>
          <w:trHeight w:val="23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978E0" w:rsidRPr="0050333A" w:rsidRDefault="00E978E0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E978E0" w:rsidRPr="005157E7">
        <w:trPr>
          <w:trHeight w:val="27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1641,1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835,9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815,8</w:t>
            </w:r>
          </w:p>
        </w:tc>
      </w:tr>
      <w:tr w:rsidR="00E978E0" w:rsidRPr="005157E7">
        <w:trPr>
          <w:trHeight w:val="33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1230,6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E34E5" w:rsidRDefault="00E978E0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456,1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E34E5" w:rsidRDefault="00E978E0" w:rsidP="00D0660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438,7</w:t>
            </w:r>
          </w:p>
        </w:tc>
      </w:tr>
      <w:tr w:rsidR="00E978E0" w:rsidRPr="005157E7">
        <w:trPr>
          <w:trHeight w:val="78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440DC7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40DC7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40DC7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440DC7">
            <w:pPr>
              <w:jc w:val="center"/>
            </w:pPr>
            <w:r>
              <w:rPr>
                <w:sz w:val="22"/>
                <w:szCs w:val="22"/>
              </w:rPr>
              <w:t>112,6</w:t>
            </w:r>
          </w:p>
        </w:tc>
      </w:tr>
      <w:tr w:rsidR="00E978E0" w:rsidRPr="005157E7">
        <w:trPr>
          <w:trHeight w:val="47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4C375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978E0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E62E62">
            <w:pPr>
              <w:jc w:val="center"/>
            </w:pPr>
            <w:r>
              <w:rPr>
                <w:sz w:val="22"/>
                <w:szCs w:val="22"/>
              </w:rPr>
              <w:t>455,7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978E0" w:rsidRPr="005157E7">
        <w:trPr>
          <w:trHeight w:val="78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978E0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</w:pPr>
            <w:r w:rsidRPr="0037677E"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978E0" w:rsidRPr="005157E7">
        <w:trPr>
          <w:trHeight w:val="28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65 1 00 41150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322,1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4B2CC9">
            <w:pPr>
              <w:jc w:val="center"/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E62E62">
            <w:pPr>
              <w:jc w:val="center"/>
            </w:pPr>
            <w:r w:rsidRPr="002D66F3">
              <w:rPr>
                <w:sz w:val="22"/>
                <w:szCs w:val="22"/>
              </w:rPr>
              <w:t>112,6</w:t>
            </w:r>
          </w:p>
        </w:tc>
      </w:tr>
      <w:tr w:rsidR="00E978E0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3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33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133,6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117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4C3751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</w:t>
            </w:r>
            <w:r>
              <w:rPr>
                <w:color w:val="000000"/>
                <w:sz w:val="22"/>
                <w:szCs w:val="22"/>
              </w:rPr>
              <w:t xml:space="preserve"> органов</w:t>
            </w:r>
            <w:r w:rsidRPr="005157E7">
              <w:rPr>
                <w:color w:val="000000"/>
                <w:sz w:val="22"/>
                <w:szCs w:val="22"/>
              </w:rPr>
              <w:t xml:space="preserve"> исполнительн</w:t>
            </w:r>
            <w:r>
              <w:rPr>
                <w:color w:val="000000"/>
                <w:sz w:val="22"/>
                <w:szCs w:val="22"/>
              </w:rPr>
              <w:t>ой</w:t>
            </w:r>
            <w:r w:rsidRPr="005157E7">
              <w:rPr>
                <w:color w:val="000000"/>
                <w:sz w:val="22"/>
                <w:szCs w:val="22"/>
              </w:rPr>
              <w:t xml:space="preserve">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749,9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E978E0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4C3751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E978E0" w:rsidRPr="005157E7">
        <w:trPr>
          <w:trHeight w:val="4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4C375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157E7">
              <w:rPr>
                <w:color w:val="000000"/>
                <w:sz w:val="22"/>
                <w:szCs w:val="22"/>
              </w:rPr>
              <w:t>беспечени</w:t>
            </w:r>
            <w:r>
              <w:rPr>
                <w:color w:val="000000"/>
                <w:sz w:val="22"/>
                <w:szCs w:val="22"/>
              </w:rPr>
              <w:t>я</w:t>
            </w:r>
            <w:r w:rsidRPr="005157E7">
              <w:rPr>
                <w:color w:val="000000"/>
                <w:sz w:val="22"/>
                <w:szCs w:val="22"/>
              </w:rPr>
              <w:t xml:space="preserve">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749,6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311,1</w:t>
            </w:r>
          </w:p>
        </w:tc>
      </w:tr>
      <w:tr w:rsidR="00E978E0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9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65 2 00 41110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35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65 2 0041110</w:t>
            </w: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439,4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194,4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520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306,9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116,4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E978E0" w:rsidRPr="005157E7">
        <w:trPr>
          <w:trHeight w:val="27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295,4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101,4</w:t>
            </w:r>
          </w:p>
        </w:tc>
      </w:tr>
      <w:tr w:rsidR="00E978E0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32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65 2 00 41120</w:t>
            </w: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15,0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73312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65 2 </w:t>
            </w:r>
            <w:r>
              <w:rPr>
                <w:sz w:val="22"/>
                <w:szCs w:val="22"/>
              </w:rPr>
              <w:t xml:space="preserve">00 </w:t>
            </w:r>
            <w:r w:rsidRPr="005157E7">
              <w:rPr>
                <w:sz w:val="22"/>
                <w:szCs w:val="22"/>
              </w:rPr>
              <w:t>44205</w:t>
            </w:r>
          </w:p>
          <w:p w:rsidR="00E978E0" w:rsidRDefault="00E978E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E978E0" w:rsidRPr="005157E7" w:rsidRDefault="00E978E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73312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65 2 00 44205</w:t>
            </w: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3,3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D0E3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891 00 77150</w:t>
            </w: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978E0" w:rsidRPr="005157E7">
        <w:trPr>
          <w:trHeight w:val="52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296ADC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0,3</w:t>
            </w:r>
          </w:p>
        </w:tc>
      </w:tr>
      <w:tr w:rsidR="00E978E0" w:rsidRPr="005157E7">
        <w:trPr>
          <w:trHeight w:val="25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E978E0" w:rsidRPr="005157E7">
        <w:trPr>
          <w:trHeight w:val="26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E978E0" w:rsidRPr="005157E7">
        <w:trPr>
          <w:trHeight w:val="26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89 1 00 41180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15,0</w:t>
            </w: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D7160" w:rsidRDefault="00E978E0" w:rsidP="00AE676A">
            <w:pPr>
              <w:pStyle w:val="NoSpacing"/>
              <w:jc w:val="center"/>
              <w:rPr>
                <w:sz w:val="24"/>
                <w:szCs w:val="24"/>
              </w:rPr>
            </w:pPr>
            <w:r w:rsidRPr="00CD7160">
              <w:rPr>
                <w:b/>
                <w:bCs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E676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E676A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564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в сфере муниципального 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223DD" w:rsidRDefault="00E978E0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pStyle w:val="NoSpacing"/>
              <w:rPr>
                <w:sz w:val="22"/>
                <w:szCs w:val="22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AE676A">
            <w:pPr>
              <w:jc w:val="center"/>
            </w:pPr>
            <w:r w:rsidRPr="002302A9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89 1 00 41210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108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8264E" w:rsidRDefault="00E978E0" w:rsidP="00AE676A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Оценка недвижимости ,признание прав и регулирование отношений по муниципальной собственности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223DD" w:rsidRDefault="00E978E0" w:rsidP="00AE676A">
            <w:pPr>
              <w:shd w:val="clear" w:color="auto" w:fill="FFFFFF"/>
              <w:rPr>
                <w:sz w:val="24"/>
                <w:szCs w:val="24"/>
              </w:rPr>
            </w:pPr>
            <w:r w:rsidRPr="00A75088">
              <w:rPr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217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8264E" w:rsidRDefault="00E978E0" w:rsidP="00AE676A">
            <w:pPr>
              <w:shd w:val="clear" w:color="auto" w:fill="FFFFFF"/>
              <w:rPr>
                <w:sz w:val="24"/>
                <w:szCs w:val="24"/>
              </w:rPr>
            </w:pPr>
            <w:r w:rsidRPr="00C8264E">
              <w:rPr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89 1 00 42200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C7179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10BD6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157E7">
              <w:rPr>
                <w:sz w:val="22"/>
                <w:szCs w:val="22"/>
              </w:rPr>
              <w:t>7 3 0251180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85,1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5,0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E705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5157E7">
              <w:rPr>
                <w:sz w:val="22"/>
                <w:szCs w:val="22"/>
              </w:rPr>
              <w:t xml:space="preserve">рограмма                                        « Комплексного развития </w:t>
            </w:r>
            <w:r>
              <w:rPr>
                <w:sz w:val="22"/>
                <w:szCs w:val="22"/>
              </w:rPr>
              <w:t>транспортной</w:t>
            </w:r>
            <w:r w:rsidRPr="005157E7">
              <w:rPr>
                <w:sz w:val="22"/>
                <w:szCs w:val="22"/>
              </w:rPr>
              <w:t xml:space="preserve"> инфраструктуры Алтарского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5157E7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5157E7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12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 xml:space="preserve"> 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397487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100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2867D4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i/>
                <w:iCs/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закупки товаров,</w:t>
            </w:r>
            <w:r>
              <w:rPr>
                <w:sz w:val="22"/>
                <w:szCs w:val="22"/>
              </w:rPr>
              <w:t xml:space="preserve"> </w:t>
            </w:r>
            <w:r w:rsidRPr="005157E7">
              <w:rPr>
                <w:sz w:val="22"/>
                <w:szCs w:val="22"/>
              </w:rPr>
              <w:t>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10 1 02 44 1 02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62,9</w:t>
            </w:r>
          </w:p>
        </w:tc>
      </w:tr>
      <w:tr w:rsidR="00E978E0" w:rsidRPr="005157E7">
        <w:trPr>
          <w:trHeight w:val="676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52775D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Другие вопросы в области национальной экономики</w:t>
            </w:r>
          </w:p>
          <w:p w:rsidR="00E978E0" w:rsidRDefault="00E978E0" w:rsidP="0052775D">
            <w:pPr>
              <w:shd w:val="clear" w:color="auto" w:fill="FFFFFF"/>
              <w:rPr>
                <w:sz w:val="24"/>
                <w:szCs w:val="24"/>
              </w:rPr>
            </w:pPr>
          </w:p>
          <w:p w:rsidR="00E978E0" w:rsidRPr="00C8264E" w:rsidRDefault="00E978E0" w:rsidP="0052775D">
            <w:pPr>
              <w:shd w:val="clear" w:color="auto" w:fill="FFFFFF"/>
              <w:rPr>
                <w:sz w:val="24"/>
                <w:szCs w:val="24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52775D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52775D">
            <w:pPr>
              <w:pStyle w:val="NoSpacing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88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52775D"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Мероприятия по землеустройству и землепользованию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52775D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52775D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52775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52775D">
            <w:pPr>
              <w:pStyle w:val="NoSpacing"/>
              <w:rPr>
                <w:sz w:val="24"/>
                <w:szCs w:val="24"/>
              </w:rPr>
            </w:pPr>
            <w:r w:rsidRPr="00261702">
              <w:rPr>
                <w:sz w:val="24"/>
                <w:szCs w:val="24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2D33C1" w:rsidRDefault="00E978E0" w:rsidP="007C0E57">
            <w:pPr>
              <w:pStyle w:val="NoSpacing"/>
              <w:rPr>
                <w:b/>
                <w:bCs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9E7153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89 1 00 42370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33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05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156,2</w:t>
            </w:r>
          </w:p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175,2</w:t>
            </w:r>
          </w:p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150,9</w:t>
            </w:r>
          </w:p>
          <w:p w:rsidR="00E978E0" w:rsidRPr="005157E7" w:rsidRDefault="00E978E0" w:rsidP="0061139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440DC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комплексного развития</w:t>
            </w:r>
            <w:r>
              <w:rPr>
                <w:sz w:val="22"/>
                <w:szCs w:val="22"/>
              </w:rPr>
              <w:t xml:space="preserve"> систем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коммунальной </w:t>
            </w:r>
            <w:r w:rsidRPr="002D33C1">
              <w:rPr>
                <w:sz w:val="22"/>
                <w:szCs w:val="22"/>
              </w:rPr>
              <w:t xml:space="preserve">инфраструктуры </w:t>
            </w:r>
            <w:r>
              <w:rPr>
                <w:sz w:val="22"/>
                <w:szCs w:val="22"/>
              </w:rPr>
              <w:t>Алтарского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</w:t>
            </w:r>
            <w:r>
              <w:rPr>
                <w:sz w:val="22"/>
                <w:szCs w:val="22"/>
              </w:rPr>
              <w:t>7</w:t>
            </w:r>
            <w:r w:rsidRPr="002D33C1">
              <w:rPr>
                <w:sz w:val="22"/>
                <w:szCs w:val="22"/>
              </w:rPr>
              <w:t>-202</w:t>
            </w:r>
            <w:r>
              <w:rPr>
                <w:sz w:val="22"/>
                <w:szCs w:val="22"/>
              </w:rPr>
              <w:t>5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440DC7">
            <w:pPr>
              <w:jc w:val="center"/>
            </w:pPr>
            <w:r w:rsidRPr="0004588B">
              <w:rPr>
                <w:color w:val="000000"/>
                <w:sz w:val="22"/>
                <w:szCs w:val="22"/>
              </w:rPr>
              <w:t>156,2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4B2CC9">
            <w:pPr>
              <w:jc w:val="center"/>
            </w:pPr>
            <w:r w:rsidRPr="00397987">
              <w:rPr>
                <w:color w:val="000000"/>
                <w:sz w:val="22"/>
                <w:szCs w:val="22"/>
              </w:rPr>
              <w:t>175,2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440DC7">
            <w:pPr>
              <w:jc w:val="center"/>
            </w:pPr>
            <w:r w:rsidRPr="00E011DA">
              <w:rPr>
                <w:sz w:val="22"/>
                <w:szCs w:val="22"/>
              </w:rPr>
              <w:t>150,9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10 1 01 43010</w:t>
            </w: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color w:val="000000"/>
                <w:sz w:val="22"/>
                <w:szCs w:val="22"/>
              </w:rPr>
            </w:pPr>
            <w:r w:rsidRPr="005157E7">
              <w:rPr>
                <w:color w:val="000000"/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A33CF8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101 01 43010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A33CF8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E978E0" w:rsidRPr="005157E7" w:rsidRDefault="00E978E0" w:rsidP="00A33CF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101 0143010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80,0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10 101 43040</w:t>
            </w: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E978E0" w:rsidRDefault="00E978E0" w:rsidP="0061139E">
            <w:pPr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101 07 43040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200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05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03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101 0143040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240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95,2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440DC7">
            <w:pPr>
              <w:jc w:val="center"/>
            </w:pPr>
            <w:r w:rsidRPr="0060423D">
              <w:rPr>
                <w:sz w:val="22"/>
                <w:szCs w:val="22"/>
              </w:rPr>
              <w:t>70,9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292D62" w:rsidRDefault="00E978E0" w:rsidP="009E7153">
            <w:pPr>
              <w:jc w:val="center"/>
              <w:rPr>
                <w:b/>
                <w:bCs/>
                <w:sz w:val="22"/>
                <w:szCs w:val="22"/>
              </w:rPr>
            </w:pPr>
            <w:r w:rsidRPr="00292D62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35,6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5157E7">
              <w:rPr>
                <w:b/>
                <w:bCs/>
                <w:sz w:val="22"/>
                <w:szCs w:val="22"/>
              </w:rPr>
              <w:t>36,9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5157E7">
        <w:trPr>
          <w:trHeight w:val="241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A61A5E" w:rsidRDefault="00E978E0" w:rsidP="009E7153">
            <w:pPr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01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34,4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35,6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A61A5E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A61A5E">
              <w:rPr>
                <w:sz w:val="22"/>
                <w:szCs w:val="22"/>
              </w:rPr>
              <w:t>36,9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>Ромодановского</w:t>
            </w:r>
            <w:r w:rsidRPr="00714D8F">
              <w:rPr>
                <w:color w:val="000000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101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E34E5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714D8F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средств бюджета </w:t>
            </w:r>
            <w:r>
              <w:rPr>
                <w:color w:val="000000"/>
                <w:sz w:val="22"/>
                <w:szCs w:val="22"/>
              </w:rPr>
              <w:t>Алтарского</w:t>
            </w:r>
            <w:r w:rsidRPr="00714D8F">
              <w:rPr>
                <w:color w:val="000000"/>
                <w:sz w:val="22"/>
                <w:szCs w:val="22"/>
              </w:rPr>
              <w:t xml:space="preserve"> сельского поселения </w:t>
            </w:r>
            <w:r>
              <w:rPr>
                <w:color w:val="000000"/>
                <w:sz w:val="22"/>
                <w:szCs w:val="22"/>
              </w:rPr>
              <w:t xml:space="preserve">Ромодановского </w:t>
            </w:r>
            <w:r w:rsidRPr="00714D8F">
              <w:rPr>
                <w:color w:val="000000"/>
                <w:sz w:val="22"/>
                <w:szCs w:val="22"/>
              </w:rPr>
              <w:t>муниципального района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713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714D8F" w:rsidRDefault="00E978E0" w:rsidP="00A61A5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34,4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35,6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36,9</w:t>
            </w:r>
          </w:p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512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300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5157E7" w:rsidRDefault="00E978E0" w:rsidP="009E7153">
            <w:pPr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01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89 1 00 03010</w:t>
            </w:r>
          </w:p>
          <w:p w:rsidR="00E978E0" w:rsidRPr="005157E7" w:rsidRDefault="00E978E0" w:rsidP="003A4E4D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310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34,4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35,6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  <w:r w:rsidRPr="005157E7">
              <w:rPr>
                <w:sz w:val="22"/>
                <w:szCs w:val="22"/>
              </w:rPr>
              <w:t>36,9</w:t>
            </w:r>
          </w:p>
          <w:p w:rsidR="00E978E0" w:rsidRPr="005157E7" w:rsidRDefault="00E978E0" w:rsidP="0061139E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AC076E" w:rsidRDefault="00E978E0" w:rsidP="0066035E">
            <w:pPr>
              <w:jc w:val="center"/>
              <w:rPr>
                <w:b/>
                <w:bCs/>
              </w:rPr>
            </w:pPr>
            <w:r w:rsidRPr="00AC076E">
              <w:rPr>
                <w:b/>
                <w:bCs/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99</w:t>
            </w:r>
          </w:p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 w:rsidRPr="00D06601">
              <w:rPr>
                <w:b/>
                <w:bCs/>
                <w:sz w:val="22"/>
                <w:szCs w:val="22"/>
              </w:rPr>
              <w:t>00</w:t>
            </w:r>
          </w:p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18,7</w:t>
            </w:r>
          </w:p>
          <w:p w:rsidR="00E978E0" w:rsidRPr="00D06601" w:rsidRDefault="00E978E0" w:rsidP="00BE2C4F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36,3</w:t>
            </w:r>
          </w:p>
          <w:p w:rsidR="00E978E0" w:rsidRPr="00D06601" w:rsidRDefault="00E978E0" w:rsidP="00824DA1">
            <w:pPr>
              <w:pStyle w:val="NoSpacing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3264A" w:rsidRDefault="00E978E0" w:rsidP="00AC076E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E978E0" w:rsidRPr="005157E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E978E0" w:rsidRPr="005157E7">
        <w:trPr>
          <w:trHeight w:val="309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6035E">
            <w:pPr>
              <w:jc w:val="center"/>
              <w:rPr>
                <w:sz w:val="22"/>
                <w:szCs w:val="22"/>
              </w:rPr>
            </w:pPr>
          </w:p>
          <w:p w:rsidR="00E978E0" w:rsidRPr="00C80B4C" w:rsidRDefault="00E978E0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E978E0" w:rsidRPr="005157E7">
        <w:trPr>
          <w:trHeight w:val="418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3264A" w:rsidRDefault="00E978E0" w:rsidP="00824DA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6035E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  <w:rPr>
                <w:sz w:val="22"/>
                <w:szCs w:val="22"/>
              </w:rPr>
            </w:pPr>
          </w:p>
          <w:p w:rsidR="00E978E0" w:rsidRDefault="00E978E0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E978E0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66035E">
            <w:pPr>
              <w:jc w:val="center"/>
            </w:pPr>
            <w:r w:rsidRPr="00C80B4C"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</w:pPr>
            <w:r w:rsidRPr="0056399B"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Default="00E978E0" w:rsidP="00BE2C4F">
            <w:pPr>
              <w:jc w:val="center"/>
            </w:pPr>
            <w:r w:rsidRPr="00DC4CB0">
              <w:rPr>
                <w:sz w:val="22"/>
                <w:szCs w:val="22"/>
              </w:rPr>
              <w:t>36,3</w:t>
            </w:r>
          </w:p>
        </w:tc>
      </w:tr>
      <w:tr w:rsidR="00E978E0" w:rsidRPr="005157E7">
        <w:trPr>
          <w:trHeight w:val="215"/>
        </w:trPr>
        <w:tc>
          <w:tcPr>
            <w:tcW w:w="3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78E0" w:rsidRPr="00C80B4C" w:rsidRDefault="00E978E0" w:rsidP="0066035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6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C3264A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978E0" w:rsidRPr="003C3BB0" w:rsidRDefault="00E978E0" w:rsidP="00824DA1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E978E0" w:rsidRPr="0056399B" w:rsidRDefault="00E978E0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78E0" w:rsidRPr="00DC4CB0" w:rsidRDefault="00E978E0" w:rsidP="00BE2C4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36,3</w:t>
            </w:r>
          </w:p>
        </w:tc>
      </w:tr>
    </w:tbl>
    <w:p w:rsidR="00E978E0" w:rsidRPr="0062252E" w:rsidRDefault="00E978E0" w:rsidP="007C01A1">
      <w:pPr>
        <w:ind w:hanging="284"/>
        <w:jc w:val="both"/>
        <w:rPr>
          <w:spacing w:val="-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  <w:r>
        <w:t xml:space="preserve">                                                                          </w:t>
      </w:r>
      <w:r>
        <w:rPr>
          <w:spacing w:val="-2"/>
        </w:rPr>
        <w:t>Приложение № 4</w:t>
      </w:r>
    </w:p>
    <w:p w:rsidR="00E978E0" w:rsidRPr="0062252E" w:rsidRDefault="00E978E0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rPr>
          <w:spacing w:val="-1"/>
        </w:rPr>
        <w:t xml:space="preserve">                                  к   решени</w:t>
      </w:r>
      <w:r>
        <w:rPr>
          <w:spacing w:val="-1"/>
        </w:rPr>
        <w:t>ю</w:t>
      </w:r>
      <w:r w:rsidRPr="0062252E">
        <w:rPr>
          <w:spacing w:val="-1"/>
        </w:rPr>
        <w:t xml:space="preserve"> Совета депутатов</w:t>
      </w:r>
    </w:p>
    <w:p w:rsidR="00E978E0" w:rsidRPr="0062252E" w:rsidRDefault="00E978E0" w:rsidP="0052775D">
      <w:pPr>
        <w:shd w:val="clear" w:color="auto" w:fill="FFFFFF"/>
        <w:ind w:left="4496" w:right="26"/>
        <w:jc w:val="right"/>
        <w:rPr>
          <w:spacing w:val="3"/>
        </w:rPr>
      </w:pPr>
      <w:r>
        <w:rPr>
          <w:spacing w:val="-1"/>
        </w:rPr>
        <w:t>Алтарского</w:t>
      </w:r>
      <w:r w:rsidRPr="0062252E">
        <w:rPr>
          <w:spacing w:val="-1"/>
        </w:rPr>
        <w:t xml:space="preserve"> сельского поселения</w:t>
      </w:r>
    </w:p>
    <w:p w:rsidR="00E978E0" w:rsidRDefault="00E978E0" w:rsidP="0052775D">
      <w:pPr>
        <w:shd w:val="clear" w:color="auto" w:fill="FFFFFF"/>
        <w:ind w:left="4496" w:right="26"/>
        <w:jc w:val="right"/>
        <w:rPr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spacing w:val="-1"/>
        </w:rPr>
        <w:t xml:space="preserve"> </w:t>
      </w:r>
      <w:r w:rsidRPr="0090787E">
        <w:rPr>
          <w:spacing w:val="-1"/>
        </w:rPr>
        <w:t>от</w:t>
      </w:r>
      <w:r>
        <w:rPr>
          <w:spacing w:val="-1"/>
        </w:rPr>
        <w:t xml:space="preserve"> 30</w:t>
      </w:r>
      <w:r w:rsidRPr="0090787E">
        <w:rPr>
          <w:spacing w:val="-1"/>
        </w:rPr>
        <w:t>.</w:t>
      </w:r>
      <w:r>
        <w:rPr>
          <w:spacing w:val="-1"/>
        </w:rPr>
        <w:t>03</w:t>
      </w:r>
      <w:r w:rsidRPr="0090787E">
        <w:rPr>
          <w:spacing w:val="-1"/>
        </w:rPr>
        <w:t>.2021г</w:t>
      </w:r>
      <w:r>
        <w:rPr>
          <w:spacing w:val="-1"/>
        </w:rPr>
        <w:t xml:space="preserve">. </w:t>
      </w:r>
      <w:r w:rsidRPr="0090787E">
        <w:rPr>
          <w:spacing w:val="-1"/>
        </w:rPr>
        <w:t>№</w:t>
      </w:r>
      <w:r>
        <w:rPr>
          <w:spacing w:val="-1"/>
        </w:rPr>
        <w:t>6</w:t>
      </w:r>
    </w:p>
    <w:p w:rsidR="00E978E0" w:rsidRDefault="00E978E0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spacing w:val="-1"/>
          <w:sz w:val="20"/>
          <w:szCs w:val="20"/>
        </w:rPr>
        <w:t xml:space="preserve"> </w:t>
      </w:r>
      <w:r w:rsidRPr="0090787E">
        <w:rPr>
          <w:rFonts w:ascii="Times New Roman" w:hAnsi="Times New Roman" w:cs="Times New Roman"/>
          <w:sz w:val="20"/>
          <w:szCs w:val="20"/>
        </w:rPr>
        <w:t xml:space="preserve">« О внесение изменении в решение </w:t>
      </w:r>
    </w:p>
    <w:p w:rsidR="00E978E0" w:rsidRPr="0090787E" w:rsidRDefault="00E978E0" w:rsidP="0052775D">
      <w:pPr>
        <w:pStyle w:val="ConsPlusNormal0"/>
        <w:widowControl/>
        <w:ind w:left="5103"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Совета депутатов 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сельского поселения от 26.12.2020г</w:t>
      </w:r>
      <w:r>
        <w:rPr>
          <w:rFonts w:ascii="Times New Roman" w:hAnsi="Times New Roman" w:cs="Times New Roman"/>
          <w:sz w:val="20"/>
          <w:szCs w:val="20"/>
        </w:rPr>
        <w:t>.</w:t>
      </w:r>
      <w:r w:rsidRPr="0090787E">
        <w:rPr>
          <w:rFonts w:ascii="Times New Roman" w:hAnsi="Times New Roman" w:cs="Times New Roman"/>
          <w:sz w:val="20"/>
          <w:szCs w:val="20"/>
        </w:rPr>
        <w:t xml:space="preserve"> №</w:t>
      </w:r>
      <w:r>
        <w:rPr>
          <w:rFonts w:ascii="Times New Roman" w:hAnsi="Times New Roman" w:cs="Times New Roman"/>
          <w:sz w:val="20"/>
          <w:szCs w:val="20"/>
        </w:rPr>
        <w:t>1</w:t>
      </w:r>
      <w:r w:rsidRPr="0090787E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E978E0" w:rsidRPr="0090787E" w:rsidRDefault="00E978E0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«О бюджете </w:t>
      </w:r>
      <w:r>
        <w:rPr>
          <w:rFonts w:ascii="Times New Roman" w:hAnsi="Times New Roman" w:cs="Times New Roman"/>
          <w:sz w:val="20"/>
          <w:szCs w:val="20"/>
        </w:rPr>
        <w:t>Алтарского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сельского                    </w:t>
      </w:r>
    </w:p>
    <w:p w:rsidR="00E978E0" w:rsidRPr="0090787E" w:rsidRDefault="00E978E0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 поселения Ромодановского  муниципального                                      </w:t>
      </w:r>
    </w:p>
    <w:p w:rsidR="00E978E0" w:rsidRPr="0090787E" w:rsidRDefault="00E978E0" w:rsidP="0052775D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  <w:szCs w:val="20"/>
        </w:rPr>
      </w:pPr>
      <w:r w:rsidRPr="0090787E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  <w:szCs w:val="20"/>
        </w:rPr>
        <w:t xml:space="preserve">  района Республики Мордовия на 2021 год и на        </w:t>
      </w:r>
    </w:p>
    <w:p w:rsidR="00E978E0" w:rsidRPr="00851450" w:rsidRDefault="00E978E0" w:rsidP="0052775D">
      <w:pPr>
        <w:pStyle w:val="ConsPlusNormal0"/>
        <w:widowControl/>
        <w:ind w:firstLine="0"/>
        <w:jc w:val="right"/>
        <w:rPr>
          <w:rFonts w:ascii="Times New Roman" w:hAnsi="Times New Roman" w:cs="Times New Roman"/>
        </w:rPr>
      </w:pPr>
      <w:r w:rsidRPr="008514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</w:t>
      </w:r>
      <w:r w:rsidRPr="00851450">
        <w:rPr>
          <w:rFonts w:ascii="Times New Roman" w:hAnsi="Times New Roman" w:cs="Times New Roman"/>
        </w:rPr>
        <w:t>плановый период  2022 и 2023 годов</w:t>
      </w:r>
      <w:r>
        <w:rPr>
          <w:rFonts w:ascii="Times New Roman" w:hAnsi="Times New Roman" w:cs="Times New Roman"/>
        </w:rPr>
        <w:t>»</w:t>
      </w:r>
    </w:p>
    <w:tbl>
      <w:tblPr>
        <w:tblW w:w="14798" w:type="dxa"/>
        <w:tblInd w:w="2" w:type="dxa"/>
        <w:tblLook w:val="00A0"/>
      </w:tblPr>
      <w:tblGrid>
        <w:gridCol w:w="4178"/>
        <w:gridCol w:w="10620"/>
      </w:tblGrid>
      <w:tr w:rsidR="00E978E0" w:rsidRPr="00DB6D77">
        <w:trPr>
          <w:trHeight w:val="254"/>
        </w:trPr>
        <w:tc>
          <w:tcPr>
            <w:tcW w:w="4178" w:type="dxa"/>
            <w:tcBorders>
              <w:top w:val="nil"/>
              <w:left w:val="nil"/>
              <w:bottom w:val="nil"/>
              <w:right w:val="nil"/>
            </w:tcBorders>
          </w:tcPr>
          <w:p w:rsidR="00E978E0" w:rsidRPr="00DB6D77" w:rsidRDefault="00E978E0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E978E0" w:rsidRPr="00DB6D77" w:rsidRDefault="00E978E0" w:rsidP="00B838E1">
            <w:pPr>
              <w:widowControl/>
              <w:autoSpaceDE/>
              <w:autoSpaceDN/>
              <w:adjustRightInd/>
              <w:jc w:val="center"/>
              <w:rPr>
                <w:rFonts w:ascii="Verdana" w:hAnsi="Verdana" w:cs="Verdana"/>
              </w:rPr>
            </w:pPr>
          </w:p>
        </w:tc>
      </w:tr>
    </w:tbl>
    <w:p w:rsidR="00E978E0" w:rsidRPr="00E84CA4" w:rsidRDefault="00E978E0" w:rsidP="00B838E1">
      <w:pPr>
        <w:rPr>
          <w:sz w:val="18"/>
          <w:szCs w:val="18"/>
        </w:rPr>
      </w:pPr>
    </w:p>
    <w:p w:rsidR="00E978E0" w:rsidRPr="00DE15B2" w:rsidRDefault="00E978E0" w:rsidP="00B838E1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>ИСТОЧНИКИ ВНУТРЕННЕГО ФИНАНСИРОВАНИЯ ДЕФИЦИТА АЛТАРСКОГО СЕЛЬСКОГО ПОСЕЛЕНИЯ  РОМОДАНОВСКОГО МУНИЦИПАЛЬНОГО РАЙОНА РЕСПУБЛИКИ МОРДОВИЯ</w:t>
      </w:r>
    </w:p>
    <w:p w:rsidR="00E978E0" w:rsidRDefault="00E978E0" w:rsidP="00DE15B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E978E0" w:rsidRDefault="00E978E0" w:rsidP="00DE15B2">
      <w:pPr>
        <w:tabs>
          <w:tab w:val="left" w:pos="2160"/>
        </w:tabs>
        <w:jc w:val="center"/>
        <w:rPr>
          <w:b/>
          <w:bCs/>
        </w:rPr>
      </w:pPr>
    </w:p>
    <w:p w:rsidR="00E978E0" w:rsidRDefault="00E978E0" w:rsidP="00591E1C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132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E978E0">
        <w:tc>
          <w:tcPr>
            <w:tcW w:w="2836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E978E0" w:rsidRDefault="00E978E0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Pr="00502C15" w:rsidRDefault="00E978E0" w:rsidP="00851450">
            <w:pPr>
              <w:tabs>
                <w:tab w:val="left" w:pos="3810"/>
              </w:tabs>
              <w:jc w:val="both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</w:t>
            </w:r>
            <w:r w:rsidRPr="00502C15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371,2</w:t>
            </w:r>
          </w:p>
        </w:tc>
        <w:tc>
          <w:tcPr>
            <w:tcW w:w="1018" w:type="dxa"/>
          </w:tcPr>
          <w:p w:rsidR="00E978E0" w:rsidRPr="007126C3" w:rsidRDefault="00E978E0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E978E0" w:rsidRPr="007126C3" w:rsidRDefault="00E978E0" w:rsidP="007126C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371,2</w:t>
            </w:r>
          </w:p>
        </w:tc>
        <w:tc>
          <w:tcPr>
            <w:tcW w:w="101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E978E0" w:rsidRPr="00AF3DCE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-1269,9</w:t>
            </w:r>
          </w:p>
        </w:tc>
        <w:tc>
          <w:tcPr>
            <w:tcW w:w="101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-1269,9</w:t>
            </w:r>
          </w:p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-1269,9</w:t>
            </w:r>
          </w:p>
        </w:tc>
        <w:tc>
          <w:tcPr>
            <w:tcW w:w="101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-1269,9</w:t>
            </w:r>
          </w:p>
        </w:tc>
        <w:tc>
          <w:tcPr>
            <w:tcW w:w="101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-835,9</w:t>
            </w:r>
          </w:p>
        </w:tc>
        <w:tc>
          <w:tcPr>
            <w:tcW w:w="152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-815,8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E978E0" w:rsidRPr="00AF3DCE" w:rsidRDefault="00E978E0" w:rsidP="007126C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AF3DCE">
              <w:rPr>
                <w:b/>
                <w:bCs/>
                <w:sz w:val="18"/>
                <w:szCs w:val="18"/>
              </w:rPr>
              <w:t>164</w:t>
            </w:r>
            <w:r>
              <w:rPr>
                <w:b/>
                <w:bCs/>
                <w:sz w:val="18"/>
                <w:szCs w:val="18"/>
              </w:rPr>
              <w:t>1,1</w:t>
            </w:r>
          </w:p>
        </w:tc>
        <w:tc>
          <w:tcPr>
            <w:tcW w:w="101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1641,1</w:t>
            </w:r>
          </w:p>
        </w:tc>
        <w:tc>
          <w:tcPr>
            <w:tcW w:w="101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c>
          <w:tcPr>
            <w:tcW w:w="2836" w:type="dxa"/>
          </w:tcPr>
          <w:p w:rsidR="00E978E0" w:rsidRDefault="00E978E0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E978E0" w:rsidRDefault="00E978E0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E978E0" w:rsidRPr="007126C3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1641,1</w:t>
            </w:r>
          </w:p>
        </w:tc>
        <w:tc>
          <w:tcPr>
            <w:tcW w:w="101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E978E0">
        <w:trPr>
          <w:trHeight w:val="1144"/>
        </w:trPr>
        <w:tc>
          <w:tcPr>
            <w:tcW w:w="2836" w:type="dxa"/>
            <w:vAlign w:val="center"/>
          </w:tcPr>
          <w:p w:rsidR="00E978E0" w:rsidRPr="00AF3DCE" w:rsidRDefault="00E978E0" w:rsidP="00AF3DCE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E978E0" w:rsidRDefault="00E978E0" w:rsidP="00AF3DCE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E978E0" w:rsidRDefault="00E978E0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E978E0" w:rsidRDefault="00E978E0" w:rsidP="007126C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1641,1</w:t>
            </w:r>
          </w:p>
        </w:tc>
        <w:tc>
          <w:tcPr>
            <w:tcW w:w="101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835,9</w:t>
            </w:r>
          </w:p>
        </w:tc>
        <w:tc>
          <w:tcPr>
            <w:tcW w:w="1528" w:type="dxa"/>
          </w:tcPr>
          <w:p w:rsidR="00E978E0" w:rsidRPr="00AF3DCE" w:rsidRDefault="00E978E0" w:rsidP="007126C3">
            <w:pPr>
              <w:tabs>
                <w:tab w:val="left" w:pos="2160"/>
              </w:tabs>
              <w:jc w:val="center"/>
            </w:pPr>
            <w:r w:rsidRPr="00AF3DCE">
              <w:t>815,8</w:t>
            </w:r>
          </w:p>
        </w:tc>
        <w:tc>
          <w:tcPr>
            <w:tcW w:w="1269" w:type="dxa"/>
          </w:tcPr>
          <w:p w:rsidR="00E978E0" w:rsidRPr="007126C3" w:rsidRDefault="00E978E0" w:rsidP="007126C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E978E0" w:rsidRDefault="00E978E0" w:rsidP="00473247">
      <w:pPr>
        <w:tabs>
          <w:tab w:val="left" w:pos="2160"/>
        </w:tabs>
        <w:jc w:val="center"/>
        <w:rPr>
          <w:b/>
          <w:bCs/>
        </w:rPr>
      </w:pPr>
    </w:p>
    <w:sectPr w:rsidR="00E978E0" w:rsidSect="00F97E1A">
      <w:pgSz w:w="11906" w:h="16838"/>
      <w:pgMar w:top="1134" w:right="851" w:bottom="1134" w:left="1440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8E0" w:rsidRDefault="00E978E0" w:rsidP="00DE1BA3">
      <w:r>
        <w:separator/>
      </w:r>
    </w:p>
  </w:endnote>
  <w:endnote w:type="continuationSeparator" w:id="0">
    <w:p w:rsidR="00E978E0" w:rsidRDefault="00E978E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8E0" w:rsidRDefault="00E978E0" w:rsidP="00DE1BA3">
      <w:r>
        <w:separator/>
      </w:r>
    </w:p>
  </w:footnote>
  <w:footnote w:type="continuationSeparator" w:id="0">
    <w:p w:rsidR="00E978E0" w:rsidRDefault="00E978E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4588B"/>
    <w:rsid w:val="00045FC1"/>
    <w:rsid w:val="00077B59"/>
    <w:rsid w:val="00087C29"/>
    <w:rsid w:val="000A200B"/>
    <w:rsid w:val="000A502D"/>
    <w:rsid w:val="000A56B2"/>
    <w:rsid w:val="000B02AA"/>
    <w:rsid w:val="000B204A"/>
    <w:rsid w:val="000B3F8F"/>
    <w:rsid w:val="000B478B"/>
    <w:rsid w:val="000B5836"/>
    <w:rsid w:val="000D673E"/>
    <w:rsid w:val="000E0DA3"/>
    <w:rsid w:val="000E3FD3"/>
    <w:rsid w:val="000F1564"/>
    <w:rsid w:val="000F34B2"/>
    <w:rsid w:val="000F4873"/>
    <w:rsid w:val="001113EE"/>
    <w:rsid w:val="0011201A"/>
    <w:rsid w:val="00117BAC"/>
    <w:rsid w:val="00120948"/>
    <w:rsid w:val="00121261"/>
    <w:rsid w:val="001233B1"/>
    <w:rsid w:val="0013729F"/>
    <w:rsid w:val="00142A1A"/>
    <w:rsid w:val="00150FD0"/>
    <w:rsid w:val="00165100"/>
    <w:rsid w:val="00173129"/>
    <w:rsid w:val="00175E86"/>
    <w:rsid w:val="0018018A"/>
    <w:rsid w:val="0018533F"/>
    <w:rsid w:val="001900DF"/>
    <w:rsid w:val="00195BE6"/>
    <w:rsid w:val="001A00CD"/>
    <w:rsid w:val="001A249C"/>
    <w:rsid w:val="001A2849"/>
    <w:rsid w:val="001B45CA"/>
    <w:rsid w:val="001B60CC"/>
    <w:rsid w:val="001B7AB2"/>
    <w:rsid w:val="001C4060"/>
    <w:rsid w:val="001C570C"/>
    <w:rsid w:val="001F00E7"/>
    <w:rsid w:val="001F1D30"/>
    <w:rsid w:val="00202CF1"/>
    <w:rsid w:val="00210D1C"/>
    <w:rsid w:val="0021464E"/>
    <w:rsid w:val="002206DA"/>
    <w:rsid w:val="002216BA"/>
    <w:rsid w:val="002302A9"/>
    <w:rsid w:val="00241F28"/>
    <w:rsid w:val="0024627D"/>
    <w:rsid w:val="00246B38"/>
    <w:rsid w:val="002539E3"/>
    <w:rsid w:val="00254321"/>
    <w:rsid w:val="00255660"/>
    <w:rsid w:val="00261702"/>
    <w:rsid w:val="002618E0"/>
    <w:rsid w:val="00263E57"/>
    <w:rsid w:val="002654EB"/>
    <w:rsid w:val="00274412"/>
    <w:rsid w:val="002867D4"/>
    <w:rsid w:val="00292D62"/>
    <w:rsid w:val="00296ADC"/>
    <w:rsid w:val="00296CE3"/>
    <w:rsid w:val="002A00B9"/>
    <w:rsid w:val="002A3EE0"/>
    <w:rsid w:val="002A5063"/>
    <w:rsid w:val="002C3169"/>
    <w:rsid w:val="002D33C1"/>
    <w:rsid w:val="002D66F3"/>
    <w:rsid w:val="002E7460"/>
    <w:rsid w:val="002F0167"/>
    <w:rsid w:val="00300A5A"/>
    <w:rsid w:val="00301918"/>
    <w:rsid w:val="00304C32"/>
    <w:rsid w:val="003051A9"/>
    <w:rsid w:val="00310BD6"/>
    <w:rsid w:val="00340F5E"/>
    <w:rsid w:val="0035046D"/>
    <w:rsid w:val="003647A6"/>
    <w:rsid w:val="00366756"/>
    <w:rsid w:val="00375E01"/>
    <w:rsid w:val="0037677E"/>
    <w:rsid w:val="00395133"/>
    <w:rsid w:val="00397487"/>
    <w:rsid w:val="00397987"/>
    <w:rsid w:val="003A0124"/>
    <w:rsid w:val="003A4E4D"/>
    <w:rsid w:val="003C3BB0"/>
    <w:rsid w:val="00405474"/>
    <w:rsid w:val="0043466D"/>
    <w:rsid w:val="00435E78"/>
    <w:rsid w:val="00436777"/>
    <w:rsid w:val="00436D96"/>
    <w:rsid w:val="00440DC7"/>
    <w:rsid w:val="00451050"/>
    <w:rsid w:val="00456BE4"/>
    <w:rsid w:val="00463855"/>
    <w:rsid w:val="00467B3E"/>
    <w:rsid w:val="00473247"/>
    <w:rsid w:val="00474E2C"/>
    <w:rsid w:val="0049172A"/>
    <w:rsid w:val="0049405E"/>
    <w:rsid w:val="004A150E"/>
    <w:rsid w:val="004A382D"/>
    <w:rsid w:val="004B0CA6"/>
    <w:rsid w:val="004B2CC9"/>
    <w:rsid w:val="004B512E"/>
    <w:rsid w:val="004C0E4E"/>
    <w:rsid w:val="004C3751"/>
    <w:rsid w:val="004C71C7"/>
    <w:rsid w:val="004D50D1"/>
    <w:rsid w:val="00502C15"/>
    <w:rsid w:val="0050333A"/>
    <w:rsid w:val="00503646"/>
    <w:rsid w:val="005157E7"/>
    <w:rsid w:val="0052775D"/>
    <w:rsid w:val="00533E22"/>
    <w:rsid w:val="00547DEC"/>
    <w:rsid w:val="00551158"/>
    <w:rsid w:val="00552433"/>
    <w:rsid w:val="00553FE1"/>
    <w:rsid w:val="0056399B"/>
    <w:rsid w:val="0057020F"/>
    <w:rsid w:val="00571780"/>
    <w:rsid w:val="00572585"/>
    <w:rsid w:val="00574E11"/>
    <w:rsid w:val="00591E1C"/>
    <w:rsid w:val="00593A57"/>
    <w:rsid w:val="0059767C"/>
    <w:rsid w:val="005A31F7"/>
    <w:rsid w:val="005A5D0F"/>
    <w:rsid w:val="005C663E"/>
    <w:rsid w:val="005D0673"/>
    <w:rsid w:val="005D534E"/>
    <w:rsid w:val="005E34E5"/>
    <w:rsid w:val="005F7E86"/>
    <w:rsid w:val="00602009"/>
    <w:rsid w:val="0060423D"/>
    <w:rsid w:val="006045D6"/>
    <w:rsid w:val="00610076"/>
    <w:rsid w:val="0061139E"/>
    <w:rsid w:val="00613239"/>
    <w:rsid w:val="0062252E"/>
    <w:rsid w:val="00636B84"/>
    <w:rsid w:val="00645A3B"/>
    <w:rsid w:val="00656A02"/>
    <w:rsid w:val="0066035E"/>
    <w:rsid w:val="006645E1"/>
    <w:rsid w:val="006703E3"/>
    <w:rsid w:val="00674995"/>
    <w:rsid w:val="00674C6C"/>
    <w:rsid w:val="00682484"/>
    <w:rsid w:val="006A207F"/>
    <w:rsid w:val="006B03FD"/>
    <w:rsid w:val="006B3CA7"/>
    <w:rsid w:val="006C22D0"/>
    <w:rsid w:val="006C7CAD"/>
    <w:rsid w:val="006D26CD"/>
    <w:rsid w:val="006E4230"/>
    <w:rsid w:val="006E5CE2"/>
    <w:rsid w:val="006E7069"/>
    <w:rsid w:val="00704FF0"/>
    <w:rsid w:val="00705B51"/>
    <w:rsid w:val="00706EA4"/>
    <w:rsid w:val="007126C3"/>
    <w:rsid w:val="00714C0D"/>
    <w:rsid w:val="00714D8F"/>
    <w:rsid w:val="00715E94"/>
    <w:rsid w:val="007262E7"/>
    <w:rsid w:val="00726A5A"/>
    <w:rsid w:val="0073312C"/>
    <w:rsid w:val="007434B2"/>
    <w:rsid w:val="0075413F"/>
    <w:rsid w:val="00761672"/>
    <w:rsid w:val="007626D8"/>
    <w:rsid w:val="007739EB"/>
    <w:rsid w:val="0077589A"/>
    <w:rsid w:val="00780080"/>
    <w:rsid w:val="007828B8"/>
    <w:rsid w:val="00783113"/>
    <w:rsid w:val="00785A18"/>
    <w:rsid w:val="007A1186"/>
    <w:rsid w:val="007A1EF9"/>
    <w:rsid w:val="007A4212"/>
    <w:rsid w:val="007B3051"/>
    <w:rsid w:val="007C01A1"/>
    <w:rsid w:val="007C0E57"/>
    <w:rsid w:val="007C2B31"/>
    <w:rsid w:val="007E3522"/>
    <w:rsid w:val="007E6B26"/>
    <w:rsid w:val="007F6445"/>
    <w:rsid w:val="00824DA1"/>
    <w:rsid w:val="00851450"/>
    <w:rsid w:val="00852288"/>
    <w:rsid w:val="0086764B"/>
    <w:rsid w:val="00870772"/>
    <w:rsid w:val="00883E34"/>
    <w:rsid w:val="008861DB"/>
    <w:rsid w:val="008978B4"/>
    <w:rsid w:val="008C693C"/>
    <w:rsid w:val="008D3719"/>
    <w:rsid w:val="008F1661"/>
    <w:rsid w:val="008F5DCC"/>
    <w:rsid w:val="0090787E"/>
    <w:rsid w:val="00913534"/>
    <w:rsid w:val="0091497C"/>
    <w:rsid w:val="00916A02"/>
    <w:rsid w:val="00922D41"/>
    <w:rsid w:val="0092300E"/>
    <w:rsid w:val="009270E9"/>
    <w:rsid w:val="00936B43"/>
    <w:rsid w:val="00937F94"/>
    <w:rsid w:val="00940BE0"/>
    <w:rsid w:val="00973ED4"/>
    <w:rsid w:val="00974FC2"/>
    <w:rsid w:val="00981F09"/>
    <w:rsid w:val="00984DF0"/>
    <w:rsid w:val="009A5519"/>
    <w:rsid w:val="009B15C8"/>
    <w:rsid w:val="009C0704"/>
    <w:rsid w:val="009C74AE"/>
    <w:rsid w:val="009D0E3D"/>
    <w:rsid w:val="009D1A88"/>
    <w:rsid w:val="009D3932"/>
    <w:rsid w:val="009D4F48"/>
    <w:rsid w:val="009D6B9B"/>
    <w:rsid w:val="009E10E5"/>
    <w:rsid w:val="009E678F"/>
    <w:rsid w:val="009E682C"/>
    <w:rsid w:val="009E7153"/>
    <w:rsid w:val="009E7CB3"/>
    <w:rsid w:val="009F2758"/>
    <w:rsid w:val="00A00393"/>
    <w:rsid w:val="00A013D4"/>
    <w:rsid w:val="00A0158A"/>
    <w:rsid w:val="00A06C13"/>
    <w:rsid w:val="00A16DDF"/>
    <w:rsid w:val="00A17E13"/>
    <w:rsid w:val="00A20F96"/>
    <w:rsid w:val="00A25611"/>
    <w:rsid w:val="00A33CF8"/>
    <w:rsid w:val="00A41724"/>
    <w:rsid w:val="00A50775"/>
    <w:rsid w:val="00A54E37"/>
    <w:rsid w:val="00A61A5E"/>
    <w:rsid w:val="00A71B10"/>
    <w:rsid w:val="00A75088"/>
    <w:rsid w:val="00A8601B"/>
    <w:rsid w:val="00AA0264"/>
    <w:rsid w:val="00AA1248"/>
    <w:rsid w:val="00AA51F8"/>
    <w:rsid w:val="00AA6EE3"/>
    <w:rsid w:val="00AC076E"/>
    <w:rsid w:val="00AC31BC"/>
    <w:rsid w:val="00AD7F1F"/>
    <w:rsid w:val="00AE1208"/>
    <w:rsid w:val="00AE374A"/>
    <w:rsid w:val="00AE676A"/>
    <w:rsid w:val="00AF1EBE"/>
    <w:rsid w:val="00AF3DCE"/>
    <w:rsid w:val="00AF7315"/>
    <w:rsid w:val="00B025A0"/>
    <w:rsid w:val="00B04598"/>
    <w:rsid w:val="00B22B0B"/>
    <w:rsid w:val="00B26CF5"/>
    <w:rsid w:val="00B30796"/>
    <w:rsid w:val="00B35712"/>
    <w:rsid w:val="00B42593"/>
    <w:rsid w:val="00B4709D"/>
    <w:rsid w:val="00B50E65"/>
    <w:rsid w:val="00B52573"/>
    <w:rsid w:val="00B57A3B"/>
    <w:rsid w:val="00B60652"/>
    <w:rsid w:val="00B73F57"/>
    <w:rsid w:val="00B77AB6"/>
    <w:rsid w:val="00B805AC"/>
    <w:rsid w:val="00B838E1"/>
    <w:rsid w:val="00B86D6D"/>
    <w:rsid w:val="00BA160C"/>
    <w:rsid w:val="00BB2ACB"/>
    <w:rsid w:val="00BC3320"/>
    <w:rsid w:val="00BC4E5A"/>
    <w:rsid w:val="00BC5680"/>
    <w:rsid w:val="00BC5E82"/>
    <w:rsid w:val="00BD266B"/>
    <w:rsid w:val="00BE015C"/>
    <w:rsid w:val="00BE2C4F"/>
    <w:rsid w:val="00BF5993"/>
    <w:rsid w:val="00BF625A"/>
    <w:rsid w:val="00C035FE"/>
    <w:rsid w:val="00C07875"/>
    <w:rsid w:val="00C223DD"/>
    <w:rsid w:val="00C2741B"/>
    <w:rsid w:val="00C3264A"/>
    <w:rsid w:val="00C35CE0"/>
    <w:rsid w:val="00C531A8"/>
    <w:rsid w:val="00C6170D"/>
    <w:rsid w:val="00C620BE"/>
    <w:rsid w:val="00C71794"/>
    <w:rsid w:val="00C75E52"/>
    <w:rsid w:val="00C76D56"/>
    <w:rsid w:val="00C80B4C"/>
    <w:rsid w:val="00C8264E"/>
    <w:rsid w:val="00C92204"/>
    <w:rsid w:val="00CB2618"/>
    <w:rsid w:val="00CB3961"/>
    <w:rsid w:val="00CC1B2A"/>
    <w:rsid w:val="00CC6D96"/>
    <w:rsid w:val="00CD7160"/>
    <w:rsid w:val="00CE6E97"/>
    <w:rsid w:val="00CF0D86"/>
    <w:rsid w:val="00CF37F5"/>
    <w:rsid w:val="00D00C16"/>
    <w:rsid w:val="00D06601"/>
    <w:rsid w:val="00D07987"/>
    <w:rsid w:val="00D15B80"/>
    <w:rsid w:val="00D204E8"/>
    <w:rsid w:val="00D32E97"/>
    <w:rsid w:val="00D378BC"/>
    <w:rsid w:val="00D44D84"/>
    <w:rsid w:val="00D52668"/>
    <w:rsid w:val="00D542C9"/>
    <w:rsid w:val="00D61B1D"/>
    <w:rsid w:val="00D8094B"/>
    <w:rsid w:val="00D871F3"/>
    <w:rsid w:val="00D87C86"/>
    <w:rsid w:val="00DB6D77"/>
    <w:rsid w:val="00DC4CB0"/>
    <w:rsid w:val="00DD70D9"/>
    <w:rsid w:val="00DE15B2"/>
    <w:rsid w:val="00DE1BA3"/>
    <w:rsid w:val="00DE2E0E"/>
    <w:rsid w:val="00DE5DB6"/>
    <w:rsid w:val="00DF439D"/>
    <w:rsid w:val="00DF4AE8"/>
    <w:rsid w:val="00E011DA"/>
    <w:rsid w:val="00E10313"/>
    <w:rsid w:val="00E142E2"/>
    <w:rsid w:val="00E315F9"/>
    <w:rsid w:val="00E355B6"/>
    <w:rsid w:val="00E369CF"/>
    <w:rsid w:val="00E37C71"/>
    <w:rsid w:val="00E41B3C"/>
    <w:rsid w:val="00E42DDB"/>
    <w:rsid w:val="00E62E62"/>
    <w:rsid w:val="00E7059D"/>
    <w:rsid w:val="00E711E8"/>
    <w:rsid w:val="00E7509D"/>
    <w:rsid w:val="00E8100A"/>
    <w:rsid w:val="00E84CA4"/>
    <w:rsid w:val="00E978E0"/>
    <w:rsid w:val="00EA4D8F"/>
    <w:rsid w:val="00EB72E3"/>
    <w:rsid w:val="00EC48D6"/>
    <w:rsid w:val="00EC4B75"/>
    <w:rsid w:val="00ED41C3"/>
    <w:rsid w:val="00EF13FF"/>
    <w:rsid w:val="00EF4528"/>
    <w:rsid w:val="00F02DE3"/>
    <w:rsid w:val="00F066F1"/>
    <w:rsid w:val="00F12F73"/>
    <w:rsid w:val="00F14B6E"/>
    <w:rsid w:val="00F1578B"/>
    <w:rsid w:val="00F20FCB"/>
    <w:rsid w:val="00F233AF"/>
    <w:rsid w:val="00F23E71"/>
    <w:rsid w:val="00F31902"/>
    <w:rsid w:val="00F3384C"/>
    <w:rsid w:val="00F906E4"/>
    <w:rsid w:val="00F9359F"/>
    <w:rsid w:val="00F97E1A"/>
    <w:rsid w:val="00FA35F6"/>
    <w:rsid w:val="00FA6B38"/>
    <w:rsid w:val="00FB5877"/>
    <w:rsid w:val="00FC6C87"/>
    <w:rsid w:val="00FE27FD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</w:style>
  <w:style w:type="character" w:styleId="Emphasis">
    <w:name w:val="Emphasis"/>
    <w:basedOn w:val="DefaultParagraphFont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0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  <w:sz w:val="20"/>
      <w:szCs w:val="2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vertAlign w:val="superscript"/>
    </w:rPr>
  </w:style>
  <w:style w:type="paragraph" w:customStyle="1" w:styleId="10">
    <w:name w:val="Без интервала1"/>
    <w:uiPriority w:val="99"/>
    <w:rsid w:val="003051A9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8945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5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1525</TotalTime>
  <Pages>17</Pages>
  <Words>5532</Words>
  <Characters>31534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1</cp:lastModifiedBy>
  <cp:revision>74</cp:revision>
  <cp:lastPrinted>2021-04-13T21:38:00Z</cp:lastPrinted>
  <dcterms:created xsi:type="dcterms:W3CDTF">2020-12-05T15:20:00Z</dcterms:created>
  <dcterms:modified xsi:type="dcterms:W3CDTF">2021-04-13T21:38:00Z</dcterms:modified>
</cp:coreProperties>
</file>