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63A" w:rsidRDefault="0034563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34563A" w:rsidRPr="00FD4A20" w:rsidRDefault="0034563A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34563A" w:rsidRPr="00FD4A20" w:rsidRDefault="0034563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34563A" w:rsidRPr="00FD4A20" w:rsidRDefault="0034563A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34563A" w:rsidRPr="00FD4A20" w:rsidRDefault="0034563A" w:rsidP="007155B8">
      <w:pPr>
        <w:ind w:firstLine="540"/>
        <w:jc w:val="center"/>
        <w:rPr>
          <w:b/>
          <w:sz w:val="28"/>
          <w:szCs w:val="28"/>
        </w:rPr>
      </w:pPr>
    </w:p>
    <w:p w:rsidR="0034563A" w:rsidRPr="00FD4A20" w:rsidRDefault="0034563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34563A" w:rsidRPr="00FD4A20" w:rsidRDefault="0034563A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34563A" w:rsidRPr="00FD4A20" w:rsidRDefault="0034563A" w:rsidP="007155B8">
      <w:pPr>
        <w:ind w:firstLine="540"/>
        <w:rPr>
          <w:sz w:val="28"/>
          <w:szCs w:val="28"/>
        </w:rPr>
      </w:pPr>
    </w:p>
    <w:p w:rsidR="0034563A" w:rsidRPr="00FD4A20" w:rsidRDefault="0034563A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«16» апреля</w:t>
      </w:r>
      <w:r w:rsidRPr="00FD4A20">
        <w:rPr>
          <w:sz w:val="28"/>
          <w:szCs w:val="28"/>
        </w:rPr>
        <w:t xml:space="preserve"> 2021 г.                          </w:t>
      </w:r>
      <w:r>
        <w:rPr>
          <w:sz w:val="28"/>
          <w:szCs w:val="28"/>
        </w:rPr>
        <w:t xml:space="preserve">                                     № 6</w:t>
      </w:r>
    </w:p>
    <w:p w:rsidR="0034563A" w:rsidRPr="00FD4A20" w:rsidRDefault="0034563A" w:rsidP="007155B8">
      <w:pPr>
        <w:ind w:firstLine="540"/>
        <w:rPr>
          <w:sz w:val="28"/>
          <w:szCs w:val="28"/>
        </w:rPr>
      </w:pPr>
    </w:p>
    <w:p w:rsidR="0034563A" w:rsidRPr="00FD4A20" w:rsidRDefault="0034563A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с.Анненк</w:t>
      </w:r>
      <w:r w:rsidRPr="00FD4A20">
        <w:rPr>
          <w:sz w:val="28"/>
          <w:szCs w:val="28"/>
        </w:rPr>
        <w:t>ово</w:t>
      </w:r>
    </w:p>
    <w:p w:rsidR="0034563A" w:rsidRPr="00FD4A20" w:rsidRDefault="0034563A" w:rsidP="007155B8">
      <w:pPr>
        <w:ind w:right="-5" w:firstLine="540"/>
        <w:jc w:val="right"/>
        <w:rPr>
          <w:b/>
          <w:sz w:val="28"/>
          <w:szCs w:val="28"/>
        </w:rPr>
      </w:pPr>
    </w:p>
    <w:p w:rsidR="0034563A" w:rsidRDefault="0034563A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приостановлении действия отдельных положений </w:t>
      </w:r>
    </w:p>
    <w:p w:rsidR="0034563A" w:rsidRDefault="0034563A" w:rsidP="005D168A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Совета депутатов Анненковского сельского </w:t>
      </w:r>
    </w:p>
    <w:p w:rsidR="0034563A" w:rsidRDefault="0034563A" w:rsidP="005D168A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поселения от 15.04.2013 г. № 1</w:t>
      </w:r>
      <w:r w:rsidRPr="007155B8">
        <w:rPr>
          <w:sz w:val="28"/>
          <w:szCs w:val="28"/>
        </w:rPr>
        <w:t xml:space="preserve"> «О денежном</w:t>
      </w:r>
    </w:p>
    <w:p w:rsidR="0034563A" w:rsidRDefault="0034563A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содержании муниципальных служащих </w:t>
      </w:r>
      <w:r>
        <w:rPr>
          <w:sz w:val="28"/>
          <w:szCs w:val="28"/>
        </w:rPr>
        <w:t>Анненковского</w:t>
      </w:r>
    </w:p>
    <w:p w:rsidR="0034563A" w:rsidRDefault="0034563A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Pr="007155B8">
        <w:rPr>
          <w:sz w:val="28"/>
          <w:szCs w:val="28"/>
        </w:rPr>
        <w:t>Ромодановского</w:t>
      </w:r>
    </w:p>
    <w:p w:rsidR="0034563A" w:rsidRPr="007155B8" w:rsidRDefault="0034563A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муниципального района Республики Мордовия»</w:t>
      </w:r>
    </w:p>
    <w:p w:rsidR="0034563A" w:rsidRPr="007155B8" w:rsidRDefault="0034563A" w:rsidP="007155B8">
      <w:pPr>
        <w:rPr>
          <w:sz w:val="28"/>
          <w:szCs w:val="28"/>
        </w:rPr>
      </w:pPr>
    </w:p>
    <w:p w:rsidR="0034563A" w:rsidRPr="00FD4A20" w:rsidRDefault="0034563A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</w:t>
      </w:r>
      <w:r>
        <w:rPr>
          <w:rStyle w:val="s2"/>
          <w:sz w:val="28"/>
          <w:szCs w:val="28"/>
        </w:rPr>
        <w:t>ия», руководствуясь Уставом Анненковского сельского поселения, Совет депутатов Анненковского сельского поселения</w:t>
      </w:r>
      <w:r w:rsidRPr="00FD4A20">
        <w:rPr>
          <w:rStyle w:val="s2"/>
          <w:sz w:val="28"/>
          <w:szCs w:val="28"/>
        </w:rPr>
        <w:t xml:space="preserve">  </w:t>
      </w:r>
    </w:p>
    <w:p w:rsidR="0034563A" w:rsidRPr="00FD4A20" w:rsidRDefault="0034563A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34563A" w:rsidRPr="00FD4A20" w:rsidRDefault="0034563A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34563A" w:rsidRPr="00FD4A20" w:rsidRDefault="0034563A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Приостановить в части учета показателей эффективности управленческой деятельно</w:t>
      </w:r>
      <w:r>
        <w:rPr>
          <w:rStyle w:val="s2"/>
          <w:sz w:val="28"/>
          <w:szCs w:val="28"/>
        </w:rPr>
        <w:t>сти муниципальных служащих  Анненковского сельского поселения</w:t>
      </w:r>
      <w:r w:rsidRPr="00FD4A20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</w:t>
      </w:r>
      <w:r>
        <w:rPr>
          <w:rStyle w:val="s2"/>
          <w:sz w:val="28"/>
          <w:szCs w:val="28"/>
        </w:rPr>
        <w:t>ии  муниципальным служащим  Анненковского сельского поселения</w:t>
      </w:r>
      <w:r w:rsidRPr="00FD4A20">
        <w:rPr>
          <w:rStyle w:val="s2"/>
          <w:sz w:val="28"/>
          <w:szCs w:val="28"/>
        </w:rPr>
        <w:t xml:space="preserve"> до 1 января 2022 года действие пунктов 14-15 реш</w:t>
      </w:r>
      <w:r>
        <w:rPr>
          <w:rStyle w:val="s2"/>
          <w:sz w:val="28"/>
          <w:szCs w:val="28"/>
        </w:rPr>
        <w:t>ения Совета депутатов Анненковского сельского поселения от 15.04.2013 г. №1</w:t>
      </w:r>
      <w:r w:rsidRPr="00FD4A20">
        <w:rPr>
          <w:rStyle w:val="s2"/>
          <w:sz w:val="28"/>
          <w:szCs w:val="28"/>
        </w:rPr>
        <w:t xml:space="preserve"> «О денежном содержании муниципальных служащих </w:t>
      </w:r>
      <w:r>
        <w:rPr>
          <w:rStyle w:val="s2"/>
          <w:sz w:val="28"/>
          <w:szCs w:val="28"/>
        </w:rPr>
        <w:t xml:space="preserve">Анненковского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Мордовия».</w:t>
      </w:r>
    </w:p>
    <w:p w:rsidR="0034563A" w:rsidRPr="00FD4A20" w:rsidRDefault="0034563A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Pr="00FD4A20">
        <w:rPr>
          <w:spacing w:val="6"/>
          <w:sz w:val="28"/>
          <w:szCs w:val="28"/>
        </w:rPr>
        <w:t>Настоящее Решение вступает в силу со дня его официального опубликования и распространяет свое действие на правоотношения, связанные с расчетом и выпл</w:t>
      </w:r>
      <w:r>
        <w:rPr>
          <w:spacing w:val="6"/>
          <w:sz w:val="28"/>
          <w:szCs w:val="28"/>
        </w:rPr>
        <w:t>атой муниципальным служащим Анненковского сельского поселения</w:t>
      </w:r>
      <w:r w:rsidRPr="00FD4A20">
        <w:rPr>
          <w:spacing w:val="6"/>
          <w:sz w:val="28"/>
          <w:szCs w:val="28"/>
        </w:rPr>
        <w:t xml:space="preserve"> ежемесячного денежного поощрения за январь</w:t>
      </w:r>
      <w:r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</w:p>
    <w:p w:rsidR="0034563A" w:rsidRPr="00FD4A20" w:rsidRDefault="0034563A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34563A" w:rsidRPr="00B91523" w:rsidRDefault="0034563A" w:rsidP="007155B8">
      <w:pPr>
        <w:rPr>
          <w:sz w:val="28"/>
          <w:szCs w:val="28"/>
        </w:rPr>
      </w:pPr>
      <w:r w:rsidRPr="00B91523">
        <w:rPr>
          <w:sz w:val="28"/>
          <w:szCs w:val="28"/>
        </w:rPr>
        <w:t>Глава Анненковского</w:t>
      </w:r>
    </w:p>
    <w:p w:rsidR="0034563A" w:rsidRPr="00B91523" w:rsidRDefault="0034563A" w:rsidP="007155B8">
      <w:pPr>
        <w:rPr>
          <w:sz w:val="28"/>
          <w:szCs w:val="28"/>
        </w:rPr>
      </w:pPr>
      <w:r w:rsidRPr="00B91523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</w:t>
      </w:r>
      <w:r w:rsidRPr="00B91523">
        <w:rPr>
          <w:sz w:val="28"/>
          <w:szCs w:val="28"/>
        </w:rPr>
        <w:t xml:space="preserve">     Н.В. Грызунова</w:t>
      </w:r>
    </w:p>
    <w:sectPr w:rsidR="0034563A" w:rsidRPr="00B91523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05635"/>
    <w:rsid w:val="00063B23"/>
    <w:rsid w:val="000F619B"/>
    <w:rsid w:val="001840CD"/>
    <w:rsid w:val="00192703"/>
    <w:rsid w:val="0032588D"/>
    <w:rsid w:val="00333570"/>
    <w:rsid w:val="0034563A"/>
    <w:rsid w:val="00435D0E"/>
    <w:rsid w:val="00503CA8"/>
    <w:rsid w:val="005D168A"/>
    <w:rsid w:val="007155B8"/>
    <w:rsid w:val="009C4E9D"/>
    <w:rsid w:val="00B22DB9"/>
    <w:rsid w:val="00B91523"/>
    <w:rsid w:val="00C9755C"/>
    <w:rsid w:val="00D732FD"/>
    <w:rsid w:val="00E25F9A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298</Words>
  <Characters>1704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5</cp:revision>
  <cp:lastPrinted>2021-04-19T12:39:00Z</cp:lastPrinted>
  <dcterms:created xsi:type="dcterms:W3CDTF">2021-04-07T14:25:00Z</dcterms:created>
  <dcterms:modified xsi:type="dcterms:W3CDTF">2021-04-30T11:33:00Z</dcterms:modified>
</cp:coreProperties>
</file>