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69" w:rsidRDefault="00F96E69" w:rsidP="00042618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F96E69" w:rsidRDefault="00F96E69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96E69" w:rsidRDefault="00F96E69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F96E69" w:rsidRDefault="00F96E69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96E69" w:rsidRDefault="00F96E69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F96E69" w:rsidRDefault="00F96E69" w:rsidP="000A502D">
      <w:pPr>
        <w:jc w:val="center"/>
        <w:rPr>
          <w:b/>
          <w:sz w:val="28"/>
          <w:szCs w:val="28"/>
        </w:rPr>
      </w:pPr>
    </w:p>
    <w:p w:rsidR="00F96E69" w:rsidRDefault="00F96E69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F96E69" w:rsidRDefault="00F96E69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F96E69" w:rsidRDefault="00F96E69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96E69" w:rsidRDefault="00F96E69" w:rsidP="0004261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«16» апреля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6"/>
            <w:szCs w:val="26"/>
          </w:rPr>
          <w:t>2021 г</w:t>
        </w:r>
      </w:smartTag>
      <w:r>
        <w:rPr>
          <w:b/>
          <w:sz w:val="26"/>
          <w:szCs w:val="26"/>
        </w:rPr>
        <w:t>.                                                                        №1</w:t>
      </w:r>
    </w:p>
    <w:p w:rsidR="00F96E69" w:rsidRDefault="00F96E69" w:rsidP="000A502D">
      <w:pPr>
        <w:jc w:val="center"/>
        <w:rPr>
          <w:b/>
          <w:sz w:val="26"/>
          <w:szCs w:val="26"/>
        </w:rPr>
      </w:pPr>
    </w:p>
    <w:p w:rsidR="00F96E69" w:rsidRDefault="00F96E69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Пушкино</w:t>
      </w:r>
    </w:p>
    <w:p w:rsidR="00F96E69" w:rsidRDefault="00F96E69" w:rsidP="000A502D">
      <w:pPr>
        <w:jc w:val="center"/>
        <w:rPr>
          <w:sz w:val="26"/>
          <w:szCs w:val="26"/>
        </w:rPr>
      </w:pPr>
    </w:p>
    <w:p w:rsidR="00F96E69" w:rsidRPr="00042618" w:rsidRDefault="00F96E69" w:rsidP="00042618">
      <w:pPr>
        <w:rPr>
          <w:b/>
          <w:sz w:val="22"/>
          <w:szCs w:val="22"/>
        </w:rPr>
      </w:pPr>
      <w:r w:rsidRPr="00042618">
        <w:rPr>
          <w:b/>
          <w:sz w:val="22"/>
          <w:szCs w:val="22"/>
        </w:rPr>
        <w:t xml:space="preserve">О внесении изменений в решение Совета депутатов Пушкинского сельского поселения Ромодановского муниципального района Республики Мордовия  от 26 декабря </w:t>
      </w:r>
      <w:smartTag w:uri="urn:schemas-microsoft-com:office:smarttags" w:element="metricconverter">
        <w:smartTagPr>
          <w:attr w:name="ProductID" w:val="2020 г"/>
        </w:smartTagPr>
        <w:r w:rsidRPr="00042618">
          <w:rPr>
            <w:b/>
            <w:sz w:val="22"/>
            <w:szCs w:val="22"/>
          </w:rPr>
          <w:t>2020 г</w:t>
        </w:r>
      </w:smartTag>
      <w:r w:rsidRPr="00042618">
        <w:rPr>
          <w:b/>
          <w:sz w:val="22"/>
          <w:szCs w:val="22"/>
        </w:rPr>
        <w:t xml:space="preserve"> № 2 «О бюджете Пушкинского сельского поселения Ромодановского  муниципального района Республики Мордовия на 2021 год и на плановый период 2022 и 2023 годов»</w:t>
      </w:r>
    </w:p>
    <w:p w:rsidR="00F96E69" w:rsidRDefault="00F96E69" w:rsidP="00292F96">
      <w:pPr>
        <w:ind w:firstLine="851"/>
        <w:rPr>
          <w:sz w:val="24"/>
          <w:szCs w:val="24"/>
        </w:rPr>
      </w:pPr>
    </w:p>
    <w:p w:rsidR="00F96E69" w:rsidRPr="000F064D" w:rsidRDefault="00F96E69" w:rsidP="00292F96">
      <w:pPr>
        <w:ind w:firstLine="851"/>
        <w:rPr>
          <w:sz w:val="24"/>
          <w:szCs w:val="24"/>
        </w:rPr>
      </w:pPr>
      <w:r w:rsidRPr="000F064D">
        <w:rPr>
          <w:sz w:val="24"/>
          <w:szCs w:val="24"/>
        </w:rPr>
        <w:t xml:space="preserve">В соответствии с Бюджетным кодексом Российской Федерации и на основании статьей  6 п.1 Устава Пушкинского сельского поселения, Совет депутатов Пушкинского сельского поселения </w:t>
      </w:r>
    </w:p>
    <w:p w:rsidR="00F96E69" w:rsidRPr="000F064D" w:rsidRDefault="00F96E69" w:rsidP="000A502D">
      <w:pPr>
        <w:jc w:val="center"/>
        <w:rPr>
          <w:sz w:val="24"/>
          <w:szCs w:val="24"/>
        </w:rPr>
      </w:pPr>
      <w:r w:rsidRPr="000F064D">
        <w:rPr>
          <w:sz w:val="24"/>
          <w:szCs w:val="24"/>
        </w:rPr>
        <w:t>РЕШИЛ:</w:t>
      </w:r>
    </w:p>
    <w:p w:rsidR="00F96E69" w:rsidRPr="000F064D" w:rsidRDefault="00F96E69" w:rsidP="00C850DB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    1. Внести в решение Совета депутатов Пушкинского сельского поселения Ромодановского муниципального района Республики Мордовия от 26.12.2020года №2   «О бюджете Пушкинского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F96E69" w:rsidRPr="000F064D" w:rsidRDefault="00F96E69" w:rsidP="00C850DB">
      <w:pPr>
        <w:pStyle w:val="NoSpacing"/>
        <w:jc w:val="both"/>
        <w:rPr>
          <w:sz w:val="24"/>
          <w:szCs w:val="24"/>
        </w:rPr>
      </w:pPr>
      <w:r w:rsidRPr="000F064D">
        <w:rPr>
          <w:b/>
          <w:sz w:val="24"/>
          <w:szCs w:val="24"/>
        </w:rPr>
        <w:t>1) Статья 1 изложить в следующей редакции</w:t>
      </w:r>
    </w:p>
    <w:p w:rsidR="00F96E69" w:rsidRPr="000F064D" w:rsidRDefault="00F96E69" w:rsidP="00824DA1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1.Утвердить бюджет Пушкинского сельского поселения Ромодановского муниципального района Республики Мордовия на 2021  по доходам в сумме </w:t>
      </w:r>
      <w:r>
        <w:rPr>
          <w:sz w:val="24"/>
          <w:szCs w:val="24"/>
        </w:rPr>
        <w:t>1222,5</w:t>
      </w:r>
      <w:r w:rsidRPr="000F064D">
        <w:rPr>
          <w:sz w:val="24"/>
          <w:szCs w:val="24"/>
        </w:rPr>
        <w:t xml:space="preserve"> тыс. рублей, по расходам в сумме 2</w:t>
      </w:r>
      <w:r>
        <w:rPr>
          <w:sz w:val="24"/>
          <w:szCs w:val="24"/>
        </w:rPr>
        <w:t>607,</w:t>
      </w:r>
      <w:r w:rsidRPr="000F064D">
        <w:rPr>
          <w:sz w:val="24"/>
          <w:szCs w:val="24"/>
        </w:rPr>
        <w:t xml:space="preserve">3 тыс. рублей, с превышением расходов над доходами в сумме </w:t>
      </w:r>
      <w:r>
        <w:rPr>
          <w:sz w:val="24"/>
          <w:szCs w:val="24"/>
        </w:rPr>
        <w:t>1384,8</w:t>
      </w:r>
      <w:r w:rsidRPr="000F064D">
        <w:rPr>
          <w:sz w:val="24"/>
          <w:szCs w:val="24"/>
        </w:rPr>
        <w:t xml:space="preserve"> тыс. рублей,  исходя из уровня инфляции, не превышающего 3,7 процента (декабрь 2021 года к декабрю 2020 года)</w:t>
      </w:r>
    </w:p>
    <w:p w:rsidR="00F96E69" w:rsidRPr="000F064D" w:rsidRDefault="00F96E69" w:rsidP="000A502D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     2. Утвердить бюджет Пушкинского сельского поселения Ромодановского муниципального района Республики Мордовия на 2022  по доходам в сумме 960,9тыс. рублей, по расходам в сумме 960,9 тыс. рубле</w:t>
      </w:r>
      <w:r>
        <w:rPr>
          <w:sz w:val="24"/>
          <w:szCs w:val="24"/>
        </w:rPr>
        <w:t>й</w:t>
      </w:r>
      <w:r w:rsidRPr="000F064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0F064D">
        <w:rPr>
          <w:sz w:val="24"/>
          <w:szCs w:val="24"/>
        </w:rPr>
        <w:t>в том числе условно утвержденные расходы в сумме 21,8 тыс.рублей, исходя из уровня инфляции, не превышающего 4,0 процента (декабрь 2022 года к декабрю 2021 года)</w:t>
      </w:r>
    </w:p>
    <w:p w:rsidR="00F96E69" w:rsidRPr="000F064D" w:rsidRDefault="00F96E69" w:rsidP="000A502D">
      <w:pPr>
        <w:pStyle w:val="NoSpacing"/>
        <w:jc w:val="both"/>
        <w:rPr>
          <w:sz w:val="24"/>
          <w:szCs w:val="24"/>
        </w:rPr>
      </w:pPr>
      <w:r w:rsidRPr="000F064D">
        <w:rPr>
          <w:sz w:val="24"/>
          <w:szCs w:val="24"/>
        </w:rPr>
        <w:t xml:space="preserve">     3. Утвердить бюджет Пушкинского сельского поселения Ромодановского муниципального района Республики Мордовия на 2023  по доходам в сумме 981,9 тыс. рублей, по расходам в сумме 981,9 тыс. рублей, в том числе условно утвержденные расходы в сумме 44,6 тыс.рублей, исходя из уровня инфляции, не превышающего 3,9 процента (декабрь 2023 года к декабрю 2022 года)</w:t>
      </w:r>
    </w:p>
    <w:p w:rsidR="00F96E69" w:rsidRPr="000F064D" w:rsidRDefault="00F96E69" w:rsidP="00C850DB">
      <w:pPr>
        <w:pStyle w:val="10"/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>2</w:t>
      </w:r>
      <w:r w:rsidRPr="000F064D">
        <w:rPr>
          <w:sz w:val="24"/>
          <w:szCs w:val="24"/>
        </w:rPr>
        <w:t>). Приложение №3,№4,№5</w:t>
      </w:r>
      <w:r>
        <w:rPr>
          <w:sz w:val="24"/>
          <w:szCs w:val="24"/>
        </w:rPr>
        <w:t>,№8</w:t>
      </w:r>
      <w:r w:rsidRPr="000F064D">
        <w:rPr>
          <w:sz w:val="24"/>
          <w:szCs w:val="24"/>
        </w:rPr>
        <w:t xml:space="preserve"> к решению сессии «О бюджете Пушкинского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0F064D">
        <w:rPr>
          <w:bCs/>
          <w:sz w:val="24"/>
          <w:szCs w:val="24"/>
        </w:rPr>
        <w:t>и</w:t>
      </w:r>
      <w:r w:rsidRPr="000F064D">
        <w:rPr>
          <w:bCs/>
          <w:color w:val="000000"/>
          <w:sz w:val="24"/>
          <w:szCs w:val="24"/>
        </w:rPr>
        <w:t>зложить в следующей редакции согласно приложений №1,№2,№3</w:t>
      </w:r>
      <w:r>
        <w:rPr>
          <w:bCs/>
          <w:color w:val="000000"/>
          <w:sz w:val="24"/>
          <w:szCs w:val="24"/>
        </w:rPr>
        <w:t>,№4</w:t>
      </w:r>
      <w:r w:rsidRPr="000F064D">
        <w:rPr>
          <w:bCs/>
          <w:color w:val="000000"/>
          <w:sz w:val="24"/>
          <w:szCs w:val="24"/>
        </w:rPr>
        <w:t xml:space="preserve"> (приложение прилагаются)</w:t>
      </w:r>
    </w:p>
    <w:p w:rsidR="00F96E69" w:rsidRPr="00042618" w:rsidRDefault="00F96E69" w:rsidP="00042618">
      <w:pPr>
        <w:ind w:firstLine="720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0F064D">
        <w:rPr>
          <w:sz w:val="24"/>
          <w:szCs w:val="24"/>
        </w:rPr>
        <w:t>). Настоящее решение вступает в силу со дня его официального опубликования</w:t>
      </w:r>
    </w:p>
    <w:p w:rsidR="00F96E69" w:rsidRDefault="00F96E69" w:rsidP="00CC2620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F96E69" w:rsidRPr="00042618" w:rsidRDefault="00F96E69" w:rsidP="00CC2620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  <w:r w:rsidRPr="00042618">
        <w:rPr>
          <w:b/>
          <w:sz w:val="24"/>
          <w:szCs w:val="24"/>
        </w:rPr>
        <w:t>Глава Пушкинского</w:t>
      </w:r>
    </w:p>
    <w:p w:rsidR="00F96E69" w:rsidRPr="00C57055" w:rsidRDefault="00F96E69" w:rsidP="00C57055">
      <w:pPr>
        <w:shd w:val="clear" w:color="auto" w:fill="FFFFFF"/>
        <w:tabs>
          <w:tab w:val="left" w:pos="6838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042618">
        <w:rPr>
          <w:b/>
          <w:sz w:val="24"/>
          <w:szCs w:val="24"/>
        </w:rPr>
        <w:t xml:space="preserve"> сельского поселения                                                     С.Н.Балденков</w:t>
      </w:r>
      <w:r>
        <w:rPr>
          <w:b/>
          <w:sz w:val="24"/>
          <w:szCs w:val="24"/>
        </w:rPr>
        <w:t>.</w:t>
      </w:r>
    </w:p>
    <w:p w:rsidR="00F96E69" w:rsidRPr="0062252E" w:rsidRDefault="00F96E69" w:rsidP="00C850DB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F96E69" w:rsidRPr="0062252E" w:rsidRDefault="00F96E69" w:rsidP="00C850DB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96E69" w:rsidRPr="0062252E" w:rsidRDefault="00F96E69" w:rsidP="00C850DB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F96E69" w:rsidRDefault="00F96E69" w:rsidP="00C850DB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16.04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F96E69" w:rsidRPr="0090787E" w:rsidRDefault="00F96E69" w:rsidP="00C850DB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F96E69" w:rsidRPr="0090787E" w:rsidRDefault="00F96E69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F96E69" w:rsidRPr="0090787E" w:rsidRDefault="00F96E69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96E69" w:rsidRPr="0090787E" w:rsidRDefault="00F96E69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F96E69" w:rsidRPr="0090787E" w:rsidRDefault="00F96E69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F96E69" w:rsidRPr="0090787E" w:rsidRDefault="00F96E69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F96E69" w:rsidRDefault="00F96E69" w:rsidP="001A2849">
      <w:pPr>
        <w:ind w:left="4536"/>
        <w:jc w:val="right"/>
      </w:pPr>
    </w:p>
    <w:p w:rsidR="00F96E69" w:rsidRDefault="00F96E69" w:rsidP="002D33C1">
      <w:pPr>
        <w:ind w:firstLine="708"/>
        <w:jc w:val="right"/>
      </w:pPr>
    </w:p>
    <w:p w:rsidR="00F96E69" w:rsidRDefault="00F96E69" w:rsidP="002D33C1">
      <w:pPr>
        <w:ind w:firstLine="708"/>
        <w:jc w:val="right"/>
      </w:pPr>
    </w:p>
    <w:p w:rsidR="00F96E69" w:rsidRPr="00AF7315" w:rsidRDefault="00F96E6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ПУШКИНСКОГО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F96E69" w:rsidRDefault="00F96E6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F96E69" w:rsidRDefault="00F96E69" w:rsidP="002D33C1">
      <w:pPr>
        <w:ind w:firstLine="708"/>
        <w:jc w:val="right"/>
      </w:pPr>
    </w:p>
    <w:p w:rsidR="00F96E69" w:rsidRDefault="00F96E69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bCs/>
                <w:color w:val="000000"/>
              </w:rPr>
            </w:pPr>
            <w:r w:rsidRPr="006028BC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bCs/>
                <w:color w:val="000000"/>
              </w:rPr>
            </w:pPr>
            <w:r w:rsidRPr="006028BC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Cs/>
                <w:color w:val="000000"/>
              </w:rPr>
            </w:pPr>
            <w:r w:rsidRPr="006028BC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6028BC">
              <w:rPr>
                <w:bCs/>
                <w:color w:val="000000"/>
              </w:rPr>
              <w:t>2022</w:t>
            </w:r>
          </w:p>
          <w:p w:rsidR="00F96E69" w:rsidRPr="006028BC" w:rsidRDefault="00F96E69" w:rsidP="006028BC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6028BC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F96E69" w:rsidRPr="006028BC" w:rsidRDefault="00F96E69" w:rsidP="006028BC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6028BC">
              <w:rPr>
                <w:bCs/>
                <w:color w:val="000000"/>
              </w:rPr>
              <w:t>2023 год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A568CD">
            <w:pPr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848,0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585,0</w:t>
            </w: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605,6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A568CD">
            <w:pPr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575,1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413,4</w:t>
            </w: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431,3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A568CD">
            <w:pPr>
              <w:rPr>
                <w:color w:val="000000"/>
              </w:rPr>
            </w:pPr>
            <w:r w:rsidRPr="006028BC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479,3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413,4</w:t>
            </w: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431,3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A568CD">
            <w:pPr>
              <w:rPr>
                <w:color w:val="000000"/>
              </w:rPr>
            </w:pPr>
            <w:r w:rsidRPr="006028BC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95,8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F96E69" w:rsidRPr="006028BC" w:rsidRDefault="00F96E69" w:rsidP="00703E32">
            <w:pPr>
              <w:rPr>
                <w:b/>
                <w:bCs/>
                <w:color w:val="000000"/>
              </w:rPr>
            </w:pP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b/>
                <w:color w:val="000000"/>
              </w:rPr>
            </w:pPr>
            <w:r w:rsidRPr="006028BC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</w:rPr>
            </w:pPr>
            <w:r w:rsidRPr="006028BC">
              <w:rPr>
                <w:b/>
                <w:bCs/>
              </w:rPr>
              <w:t>71,9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b/>
              </w:rPr>
            </w:pP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Cs/>
              </w:rPr>
            </w:pPr>
            <w:r w:rsidRPr="006028BC">
              <w:rPr>
                <w:bCs/>
              </w:rPr>
              <w:t>71,9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b/>
              </w:rPr>
            </w:pP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</w:rPr>
            </w:pPr>
            <w:r w:rsidRPr="006028BC">
              <w:rPr>
                <w:b/>
                <w:bCs/>
              </w:rPr>
              <w:t>86,9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</w:rPr>
            </w:pPr>
            <w:r w:rsidRPr="006028BC">
              <w:rPr>
                <w:b/>
                <w:bCs/>
              </w:rPr>
              <w:t>87,5</w:t>
            </w: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b/>
              </w:rPr>
            </w:pPr>
            <w:r w:rsidRPr="006028BC">
              <w:rPr>
                <w:b/>
              </w:rPr>
              <w:t>90,2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0,1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0,1</w:t>
            </w:r>
          </w:p>
        </w:tc>
        <w:tc>
          <w:tcPr>
            <w:tcW w:w="958" w:type="dxa"/>
          </w:tcPr>
          <w:p w:rsidR="00F96E69" w:rsidRDefault="00F96E69" w:rsidP="006028BC">
            <w:pPr>
              <w:jc w:val="center"/>
            </w:pPr>
            <w:r>
              <w:t>0,1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A568CD">
            <w:pPr>
              <w:rPr>
                <w:color w:val="000000"/>
              </w:rPr>
            </w:pPr>
            <w:r w:rsidRPr="006028BC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F96E69" w:rsidRDefault="00F96E69" w:rsidP="006028BC">
            <w:pPr>
              <w:jc w:val="center"/>
            </w:pPr>
            <w:r>
              <w:t>90,1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114,1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b/>
                <w:bCs/>
                <w:color w:val="000000"/>
              </w:rPr>
            </w:pPr>
            <w:r w:rsidRPr="006028BC">
              <w:rPr>
                <w:b/>
                <w:bCs/>
                <w:color w:val="000000"/>
              </w:rPr>
              <w:t>84,1</w:t>
            </w:r>
          </w:p>
        </w:tc>
        <w:tc>
          <w:tcPr>
            <w:tcW w:w="958" w:type="dxa"/>
          </w:tcPr>
          <w:p w:rsidR="00F96E69" w:rsidRPr="006028BC" w:rsidRDefault="00F96E69" w:rsidP="006028BC">
            <w:pPr>
              <w:jc w:val="center"/>
              <w:rPr>
                <w:b/>
              </w:rPr>
            </w:pPr>
            <w:r w:rsidRPr="006028BC">
              <w:rPr>
                <w:b/>
              </w:rPr>
              <w:t>84,1</w:t>
            </w:r>
          </w:p>
        </w:tc>
      </w:tr>
      <w:tr w:rsidR="00F96E69" w:rsidTr="006028BC">
        <w:tc>
          <w:tcPr>
            <w:tcW w:w="2517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2 02 40014 10 0000 150</w:t>
            </w:r>
          </w:p>
          <w:p w:rsidR="00F96E69" w:rsidRPr="006028BC" w:rsidRDefault="00F96E69" w:rsidP="006028BC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114,1</w:t>
            </w:r>
          </w:p>
        </w:tc>
        <w:tc>
          <w:tcPr>
            <w:tcW w:w="1275" w:type="dxa"/>
          </w:tcPr>
          <w:p w:rsidR="00F96E69" w:rsidRPr="006028BC" w:rsidRDefault="00F96E69" w:rsidP="006028BC">
            <w:pPr>
              <w:jc w:val="center"/>
              <w:rPr>
                <w:color w:val="000000"/>
              </w:rPr>
            </w:pPr>
            <w:r w:rsidRPr="006028BC">
              <w:rPr>
                <w:color w:val="000000"/>
              </w:rPr>
              <w:t>84,1</w:t>
            </w:r>
          </w:p>
        </w:tc>
        <w:tc>
          <w:tcPr>
            <w:tcW w:w="958" w:type="dxa"/>
          </w:tcPr>
          <w:p w:rsidR="00F96E69" w:rsidRDefault="00F96E69" w:rsidP="006028BC">
            <w:pPr>
              <w:jc w:val="center"/>
            </w:pPr>
            <w:r>
              <w:t>84,1</w:t>
            </w:r>
          </w:p>
        </w:tc>
      </w:tr>
    </w:tbl>
    <w:p w:rsidR="00F96E69" w:rsidRDefault="00F96E69" w:rsidP="001A2849">
      <w:pPr>
        <w:ind w:firstLine="708"/>
      </w:pPr>
    </w:p>
    <w:p w:rsidR="00F96E69" w:rsidRDefault="00F96E69" w:rsidP="002D33C1">
      <w:pPr>
        <w:ind w:firstLine="708"/>
        <w:jc w:val="right"/>
      </w:pPr>
    </w:p>
    <w:p w:rsidR="00F96E69" w:rsidRPr="0062252E" w:rsidRDefault="00F96E69" w:rsidP="003E6A8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F96E69" w:rsidRPr="0062252E" w:rsidRDefault="00F96E69" w:rsidP="003E6A8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96E69" w:rsidRPr="0062252E" w:rsidRDefault="00F96E69" w:rsidP="003E6A84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F96E69" w:rsidRDefault="00F96E69" w:rsidP="003E6A8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16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04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F96E69" w:rsidRPr="0090787E" w:rsidRDefault="00F96E69" w:rsidP="003E6A8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F96E69" w:rsidRPr="0090787E" w:rsidRDefault="00F96E69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F96E69" w:rsidRPr="0090787E" w:rsidRDefault="00F96E69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96E69" w:rsidRPr="0090787E" w:rsidRDefault="00F96E69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F96E69" w:rsidRPr="0090787E" w:rsidRDefault="00F96E69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F96E69" w:rsidRPr="0090787E" w:rsidRDefault="00F96E69" w:rsidP="003E6A8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F96E69" w:rsidRDefault="00F96E69" w:rsidP="00332B27">
      <w:pPr>
        <w:ind w:left="4536"/>
        <w:jc w:val="right"/>
      </w:pPr>
    </w:p>
    <w:p w:rsidR="00F96E69" w:rsidRDefault="00F96E69" w:rsidP="002D33C1">
      <w:pPr>
        <w:ind w:left="4536"/>
        <w:jc w:val="right"/>
      </w:pPr>
    </w:p>
    <w:p w:rsidR="00F96E69" w:rsidRDefault="00F96E69" w:rsidP="002D33C1">
      <w:pPr>
        <w:tabs>
          <w:tab w:val="left" w:pos="3840"/>
        </w:tabs>
      </w:pPr>
    </w:p>
    <w:p w:rsidR="00F96E69" w:rsidRPr="00574E11" w:rsidRDefault="00F96E69" w:rsidP="002D33C1">
      <w:pPr>
        <w:jc w:val="center"/>
        <w:rPr>
          <w:b/>
          <w:bCs/>
        </w:rPr>
      </w:pPr>
      <w:r>
        <w:rPr>
          <w:b/>
          <w:bCs/>
        </w:rPr>
        <w:t xml:space="preserve">       </w:t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ПУШКИНСКОГО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F96E69" w:rsidRPr="00405474" w:rsidRDefault="00F96E69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952"/>
        <w:gridCol w:w="709"/>
        <w:gridCol w:w="709"/>
        <w:gridCol w:w="1559"/>
        <w:gridCol w:w="567"/>
        <w:gridCol w:w="992"/>
        <w:gridCol w:w="993"/>
        <w:gridCol w:w="992"/>
      </w:tblGrid>
      <w:tr w:rsidR="00F96E69" w:rsidRPr="00405474" w:rsidTr="003E6A84">
        <w:trPr>
          <w:cantSplit/>
          <w:trHeight w:hRule="exact" w:val="278"/>
          <w:tblHeader/>
        </w:trPr>
        <w:tc>
          <w:tcPr>
            <w:tcW w:w="395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F96E69" w:rsidRPr="00405474" w:rsidTr="003E6A84">
        <w:trPr>
          <w:cantSplit/>
          <w:trHeight w:hRule="exact" w:val="278"/>
          <w:tblHeader/>
        </w:trPr>
        <w:tc>
          <w:tcPr>
            <w:tcW w:w="395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F96E69" w:rsidRPr="00405474" w:rsidTr="003E6A84">
        <w:trPr>
          <w:cantSplit/>
          <w:trHeight w:hRule="exact" w:val="240"/>
          <w:tblHeader/>
        </w:trPr>
        <w:tc>
          <w:tcPr>
            <w:tcW w:w="395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96E69" w:rsidRPr="00405474" w:rsidTr="003E6A84">
        <w:trPr>
          <w:trHeight w:hRule="exact" w:val="307"/>
        </w:trPr>
        <w:tc>
          <w:tcPr>
            <w:tcW w:w="3952" w:type="dxa"/>
            <w:shd w:val="clear" w:color="auto" w:fill="FFFFFF"/>
          </w:tcPr>
          <w:p w:rsidR="00F96E69" w:rsidRPr="006C7CAD" w:rsidRDefault="00F96E69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6C7CAD" w:rsidRDefault="00F96E69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6C7CAD" w:rsidRDefault="00F96E69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6C7CAD" w:rsidRDefault="00F96E69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6C7CAD" w:rsidRDefault="00F96E69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852288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2607,3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852288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960,9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852288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981,9</w:t>
            </w:r>
          </w:p>
        </w:tc>
      </w:tr>
      <w:tr w:rsidR="00F96E69" w:rsidRPr="00405474" w:rsidTr="003E6A84">
        <w:trPr>
          <w:trHeight w:hRule="exact" w:val="362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03985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592,7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568,0</w:t>
            </w:r>
          </w:p>
        </w:tc>
      </w:tr>
      <w:tr w:rsidR="00F96E69" w:rsidRPr="00405474" w:rsidTr="00CD1100">
        <w:trPr>
          <w:trHeight w:hRule="exact" w:val="1072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55F6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3E6A84">
        <w:trPr>
          <w:trHeight w:hRule="exact" w:val="60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CD110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CD1100">
        <w:trPr>
          <w:trHeight w:hRule="exact" w:val="246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CD1100">
        <w:trPr>
          <w:trHeight w:hRule="exact" w:val="57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E7623B">
        <w:trPr>
          <w:trHeight w:hRule="exact" w:val="782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CD1100">
        <w:trPr>
          <w:trHeight w:hRule="exact" w:val="1616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3E6A8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3E6A8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3E6A84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3E6A84">
        <w:trPr>
          <w:trHeight w:hRule="exact" w:val="71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55F66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405474" w:rsidTr="00CD1100">
        <w:trPr>
          <w:trHeight w:hRule="exact" w:val="1266"/>
        </w:trPr>
        <w:tc>
          <w:tcPr>
            <w:tcW w:w="3952" w:type="dxa"/>
            <w:shd w:val="clear" w:color="auto" w:fill="FFFFFF"/>
          </w:tcPr>
          <w:p w:rsidR="00F96E69" w:rsidRPr="002D33C1" w:rsidRDefault="00F96E69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B50E6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F066F1" w:rsidRDefault="00F96E69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F066F1" w:rsidRDefault="00F96E69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F96E69" w:rsidRPr="00405474" w:rsidTr="00CD1100">
        <w:trPr>
          <w:trHeight w:hRule="exact" w:val="1764"/>
        </w:trPr>
        <w:tc>
          <w:tcPr>
            <w:tcW w:w="3952" w:type="dxa"/>
            <w:shd w:val="clear" w:color="auto" w:fill="FFFFFF"/>
          </w:tcPr>
          <w:p w:rsidR="00F96E69" w:rsidRPr="005E34E5" w:rsidRDefault="00F96E69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E6A8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E6A8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E6A8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3E6A84">
        <w:trPr>
          <w:trHeight w:hRule="exact" w:val="846"/>
        </w:trPr>
        <w:tc>
          <w:tcPr>
            <w:tcW w:w="3952" w:type="dxa"/>
            <w:shd w:val="clear" w:color="auto" w:fill="FFFFFF"/>
          </w:tcPr>
          <w:p w:rsidR="00F96E69" w:rsidRPr="005E34E5" w:rsidRDefault="00F96E69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CD1100">
        <w:trPr>
          <w:trHeight w:hRule="exact" w:val="1121"/>
        </w:trPr>
        <w:tc>
          <w:tcPr>
            <w:tcW w:w="3952" w:type="dxa"/>
            <w:shd w:val="clear" w:color="auto" w:fill="FFFFFF"/>
          </w:tcPr>
          <w:p w:rsidR="00F96E69" w:rsidRPr="005E34E5" w:rsidRDefault="00F96E69" w:rsidP="00CD110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260908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F96E69" w:rsidRPr="00405474" w:rsidTr="00CD1100">
        <w:trPr>
          <w:trHeight w:hRule="exact" w:val="272"/>
        </w:trPr>
        <w:tc>
          <w:tcPr>
            <w:tcW w:w="3952" w:type="dxa"/>
            <w:shd w:val="clear" w:color="auto" w:fill="FFFFFF"/>
          </w:tcPr>
          <w:p w:rsidR="00F96E69" w:rsidRPr="005E34E5" w:rsidRDefault="00F96E69" w:rsidP="00CD1100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260908" w:rsidRDefault="00F96E69" w:rsidP="00E7623B">
            <w:pPr>
              <w:pStyle w:val="NoSpacing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F96E69" w:rsidRPr="00405474" w:rsidTr="00CD1100">
        <w:trPr>
          <w:trHeight w:hRule="exact" w:val="842"/>
        </w:trPr>
        <w:tc>
          <w:tcPr>
            <w:tcW w:w="3952" w:type="dxa"/>
            <w:shd w:val="clear" w:color="auto" w:fill="FFFFFF"/>
          </w:tcPr>
          <w:p w:rsidR="00F96E69" w:rsidRPr="005E34E5" w:rsidRDefault="00F96E69" w:rsidP="00CD11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26090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F96E69" w:rsidRPr="00405474" w:rsidTr="003E6A84">
        <w:trPr>
          <w:trHeight w:hRule="exact" w:val="570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260908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F96E69" w:rsidRPr="00405474" w:rsidTr="00CD1100">
        <w:trPr>
          <w:trHeight w:hRule="exact" w:val="849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F96E69" w:rsidRPr="00405474" w:rsidTr="00CD1100">
        <w:trPr>
          <w:trHeight w:hRule="exact" w:val="1555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F96E69" w:rsidRPr="00405474" w:rsidTr="00CD1100">
        <w:trPr>
          <w:trHeight w:hRule="exact" w:val="841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F96E69" w:rsidRPr="00405474" w:rsidTr="00CD1100">
        <w:trPr>
          <w:trHeight w:hRule="exact" w:val="569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6090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29</w:t>
            </w:r>
            <w:r>
              <w:rPr>
                <w:sz w:val="22"/>
                <w:szCs w:val="22"/>
              </w:rPr>
              <w:t>6,5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</w:tc>
      </w:tr>
      <w:tr w:rsidR="00F96E69" w:rsidRPr="00405474" w:rsidTr="003E6A84">
        <w:trPr>
          <w:trHeight w:hRule="exact" w:val="838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F96E69" w:rsidRPr="00405474" w:rsidTr="003E6A84">
        <w:trPr>
          <w:trHeight w:hRule="exact" w:val="824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F96E69" w:rsidRPr="00405474" w:rsidTr="00CD1100">
        <w:trPr>
          <w:trHeight w:hRule="exact" w:val="317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405474" w:rsidTr="003E6A84">
        <w:trPr>
          <w:trHeight w:hRule="exact" w:val="557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405474" w:rsidTr="000750AC">
        <w:trPr>
          <w:trHeight w:hRule="exact" w:val="1276"/>
        </w:trPr>
        <w:tc>
          <w:tcPr>
            <w:tcW w:w="3952" w:type="dxa"/>
            <w:shd w:val="clear" w:color="auto" w:fill="FFFFFF"/>
          </w:tcPr>
          <w:p w:rsidR="00F96E69" w:rsidRPr="005E34E5" w:rsidRDefault="00F96E69" w:rsidP="000750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96E69" w:rsidRPr="00405474" w:rsidTr="000750AC">
        <w:trPr>
          <w:trHeight w:hRule="exact" w:val="1564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96E69" w:rsidRPr="00405474" w:rsidTr="000750AC">
        <w:trPr>
          <w:trHeight w:hRule="exact" w:val="1558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96E69" w:rsidRPr="00405474" w:rsidTr="000750AC">
        <w:trPr>
          <w:trHeight w:hRule="exact" w:val="2557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96E69" w:rsidRPr="00405474" w:rsidTr="000750AC">
        <w:trPr>
          <w:trHeight w:hRule="exact" w:val="837"/>
        </w:trPr>
        <w:tc>
          <w:tcPr>
            <w:tcW w:w="3952" w:type="dxa"/>
            <w:shd w:val="clear" w:color="auto" w:fill="FFFFFF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96E69" w:rsidRPr="00405474" w:rsidTr="003E6A84">
        <w:trPr>
          <w:trHeight w:hRule="exact" w:val="818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E34E5" w:rsidRDefault="00F96E69" w:rsidP="00332B2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F96E69" w:rsidRPr="00405474" w:rsidTr="003E6A84">
        <w:trPr>
          <w:trHeight w:hRule="exact" w:val="346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F96E69" w:rsidRPr="00405474" w:rsidTr="000750AC">
        <w:trPr>
          <w:trHeight w:hRule="exact" w:val="1233"/>
        </w:trPr>
        <w:tc>
          <w:tcPr>
            <w:tcW w:w="3952" w:type="dxa"/>
            <w:shd w:val="clear" w:color="auto" w:fill="FFFFFF"/>
          </w:tcPr>
          <w:p w:rsidR="00F96E69" w:rsidRPr="005E34E5" w:rsidRDefault="00F96E69" w:rsidP="000750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F96E69" w:rsidRPr="00405474" w:rsidTr="000750AC">
        <w:trPr>
          <w:trHeight w:hRule="exact" w:val="1481"/>
        </w:trPr>
        <w:tc>
          <w:tcPr>
            <w:tcW w:w="3952" w:type="dxa"/>
            <w:shd w:val="clear" w:color="auto" w:fill="FFFFFF"/>
          </w:tcPr>
          <w:p w:rsidR="00F96E69" w:rsidRPr="005E34E5" w:rsidRDefault="00F96E69" w:rsidP="000750A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3E6A84">
        <w:trPr>
          <w:trHeight w:hRule="exact" w:val="508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0750AC">
        <w:trPr>
          <w:trHeight w:hRule="exact" w:val="1040"/>
        </w:trPr>
        <w:tc>
          <w:tcPr>
            <w:tcW w:w="3952" w:type="dxa"/>
            <w:shd w:val="clear" w:color="auto" w:fill="FFFFFF"/>
          </w:tcPr>
          <w:p w:rsidR="00F96E69" w:rsidRPr="002D33C1" w:rsidRDefault="00F96E69" w:rsidP="000750A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2D33C1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0750AC">
        <w:trPr>
          <w:trHeight w:hRule="exact" w:val="27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0750AC">
        <w:trPr>
          <w:trHeight w:hRule="exact" w:val="294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F96E69" w:rsidRPr="00A41724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405474" w:rsidTr="003E6A84">
        <w:trPr>
          <w:trHeight w:hRule="exact" w:val="34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F96E69" w:rsidRPr="00405474" w:rsidTr="000750AC">
        <w:trPr>
          <w:trHeight w:hRule="exact" w:val="48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F96E69" w:rsidRPr="00405474" w:rsidTr="003E6A84">
        <w:trPr>
          <w:trHeight w:hRule="exact" w:val="728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F96E69" w:rsidRPr="00405474" w:rsidTr="0009518D">
        <w:trPr>
          <w:trHeight w:hRule="exact" w:val="738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F96E69" w:rsidRPr="00405474" w:rsidTr="000750AC">
        <w:trPr>
          <w:trHeight w:hRule="exact" w:val="98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F96E69" w:rsidRPr="00405474" w:rsidTr="003E6A84">
        <w:trPr>
          <w:trHeight w:hRule="exact" w:val="739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F96E69" w:rsidRPr="00405474" w:rsidTr="000750AC">
        <w:trPr>
          <w:trHeight w:hRule="exact" w:val="1534"/>
        </w:trPr>
        <w:tc>
          <w:tcPr>
            <w:tcW w:w="3952" w:type="dxa"/>
            <w:shd w:val="clear" w:color="auto" w:fill="FFFFFF"/>
            <w:vAlign w:val="bottom"/>
          </w:tcPr>
          <w:p w:rsidR="00F96E69" w:rsidRPr="00E41B3C" w:rsidRDefault="00F96E69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F96E69" w:rsidRPr="00405474" w:rsidTr="003E6A84">
        <w:trPr>
          <w:trHeight w:hRule="exact" w:val="577"/>
        </w:trPr>
        <w:tc>
          <w:tcPr>
            <w:tcW w:w="3952" w:type="dxa"/>
            <w:shd w:val="clear" w:color="auto" w:fill="FFFFFF"/>
            <w:vAlign w:val="bottom"/>
          </w:tcPr>
          <w:p w:rsidR="00F96E69" w:rsidRPr="00E41B3C" w:rsidRDefault="00F96E69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F96E69" w:rsidRPr="00405474" w:rsidTr="003E6A84">
        <w:trPr>
          <w:trHeight w:hRule="exact" w:val="559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F96E69" w:rsidRPr="00405474" w:rsidTr="003E6A84">
        <w:trPr>
          <w:trHeight w:hRule="exact" w:val="841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F96E69" w:rsidRPr="00405474" w:rsidTr="003E6A84">
        <w:trPr>
          <w:trHeight w:hRule="exact" w:val="42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F96E69" w:rsidRPr="00405474" w:rsidTr="003E6A84">
        <w:trPr>
          <w:trHeight w:hRule="exact" w:val="32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0750AC">
        <w:trPr>
          <w:trHeight w:hRule="exact" w:val="1523"/>
        </w:trPr>
        <w:tc>
          <w:tcPr>
            <w:tcW w:w="3952" w:type="dxa"/>
            <w:shd w:val="clear" w:color="auto" w:fill="FFFFFF"/>
          </w:tcPr>
          <w:p w:rsidR="00F96E69" w:rsidRPr="002D33C1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0750AC">
        <w:trPr>
          <w:trHeight w:hRule="exact" w:val="105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0750AC">
        <w:trPr>
          <w:trHeight w:hRule="exact" w:val="998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F066F1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0750AC">
        <w:trPr>
          <w:trHeight w:hRule="exact" w:val="2544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0750AC">
        <w:trPr>
          <w:trHeight w:hRule="exact" w:val="83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3E6A84">
        <w:trPr>
          <w:trHeight w:hRule="exact" w:val="846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32B27">
            <w:pPr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405474" w:rsidTr="003E6A84">
        <w:trPr>
          <w:trHeight w:hRule="exact" w:val="293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E41B3C" w:rsidRDefault="00F96E6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E41B3C" w:rsidRDefault="00F96E6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E41B3C" w:rsidRDefault="00F96E69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</w:tc>
      </w:tr>
      <w:tr w:rsidR="00F96E69" w:rsidRPr="00405474" w:rsidTr="003E6A84">
        <w:trPr>
          <w:trHeight w:hRule="exact" w:val="290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Pr="00E41B3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1000,5</w:t>
            </w:r>
          </w:p>
        </w:tc>
        <w:tc>
          <w:tcPr>
            <w:tcW w:w="993" w:type="dxa"/>
            <w:shd w:val="clear" w:color="auto" w:fill="FFFFFF"/>
          </w:tcPr>
          <w:p w:rsidR="00F96E69" w:rsidRPr="00E41B3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E41B3C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F96E69" w:rsidRPr="00405474" w:rsidTr="003E6A84">
        <w:trPr>
          <w:trHeight w:hRule="exact" w:val="1284"/>
        </w:trPr>
        <w:tc>
          <w:tcPr>
            <w:tcW w:w="3952" w:type="dxa"/>
            <w:shd w:val="clear" w:color="auto" w:fill="FFFFFF"/>
          </w:tcPr>
          <w:p w:rsidR="00F96E69" w:rsidRPr="002D33C1" w:rsidRDefault="00F96E69" w:rsidP="00DF2C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1000,5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F96E69" w:rsidRPr="00405474" w:rsidTr="003E6A84">
        <w:trPr>
          <w:trHeight w:hRule="exact" w:val="57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Pr="00E41B3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Pr="006B56F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405474" w:rsidTr="00DF2C04">
        <w:trPr>
          <w:trHeight w:hRule="exact" w:val="824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101 0 8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Pr="00E41B3C" w:rsidRDefault="00F96E69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F96E69" w:rsidRPr="006B56F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E41B3C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405474" w:rsidTr="00DF2C04">
        <w:trPr>
          <w:trHeight w:hRule="exact" w:val="284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2D33C1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F96E69" w:rsidRPr="006B56FC" w:rsidRDefault="00F96E6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9D4F48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405474" w:rsidTr="003E6A84">
        <w:trPr>
          <w:trHeight w:hRule="exact" w:val="806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D0318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6B56FC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1233B1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405474" w:rsidTr="003E6A84">
        <w:trPr>
          <w:trHeight w:hRule="exact" w:val="760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405474" w:rsidRDefault="00F96E69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D0318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6B56FC" w:rsidRDefault="00F96E69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B4709D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405474" w:rsidTr="00DF2C04">
        <w:trPr>
          <w:trHeight w:hRule="exact" w:val="835"/>
        </w:trPr>
        <w:tc>
          <w:tcPr>
            <w:tcW w:w="3952" w:type="dxa"/>
            <w:shd w:val="clear" w:color="auto" w:fill="FFFFFF"/>
          </w:tcPr>
          <w:p w:rsidR="00F96E69" w:rsidRPr="002D33C1" w:rsidRDefault="00F96E69" w:rsidP="0000770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808,9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296CE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B4709D" w:rsidRDefault="00F96E69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F96E69" w:rsidRPr="00405474" w:rsidTr="00DF2C04">
        <w:trPr>
          <w:trHeight w:hRule="exact" w:val="84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DF2C0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296CE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808,9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296CE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F96E69" w:rsidRPr="00405474" w:rsidTr="003E6A84">
        <w:trPr>
          <w:trHeight w:hRule="exact" w:val="523"/>
        </w:trPr>
        <w:tc>
          <w:tcPr>
            <w:tcW w:w="3952" w:type="dxa"/>
            <w:shd w:val="clear" w:color="auto" w:fill="FFFFFF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405474" w:rsidTr="00DF2C04">
        <w:trPr>
          <w:trHeight w:hRule="exact" w:val="772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7623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405474" w:rsidTr="00DF2C04">
        <w:trPr>
          <w:trHeight w:hRule="exact" w:val="852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7623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405474" w:rsidTr="00DF2C04">
        <w:trPr>
          <w:trHeight w:hRule="exact" w:val="709"/>
        </w:trPr>
        <w:tc>
          <w:tcPr>
            <w:tcW w:w="3952" w:type="dxa"/>
            <w:shd w:val="clear" w:color="auto" w:fill="FFFFFF"/>
          </w:tcPr>
          <w:p w:rsidR="00F96E69" w:rsidRPr="002D33C1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DF21C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DF21C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F21CC">
            <w:pPr>
              <w:jc w:val="center"/>
              <w:rPr>
                <w:sz w:val="22"/>
                <w:szCs w:val="22"/>
              </w:rPr>
            </w:pPr>
          </w:p>
          <w:p w:rsidR="00F96E69" w:rsidRPr="00D03183" w:rsidRDefault="00F96E69" w:rsidP="00DF21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758,9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DF21C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F21CC">
            <w:pPr>
              <w:jc w:val="center"/>
              <w:rPr>
                <w:sz w:val="22"/>
                <w:szCs w:val="22"/>
              </w:rPr>
            </w:pPr>
          </w:p>
          <w:p w:rsidR="00F96E69" w:rsidRPr="006B56FC" w:rsidRDefault="00F96E69" w:rsidP="00DF21C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DF21C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DF21C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DF21CC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F96E69" w:rsidRPr="00405474" w:rsidTr="00DF2C04">
        <w:trPr>
          <w:trHeight w:hRule="exact" w:val="84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D0318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758,9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6B56FC" w:rsidRDefault="00F96E69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F96E69" w:rsidRPr="00405474" w:rsidTr="003E6A84">
        <w:trPr>
          <w:trHeight w:hRule="exact" w:val="843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D03183" w:rsidRDefault="00F96E6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758,9</w:t>
            </w:r>
          </w:p>
        </w:tc>
        <w:tc>
          <w:tcPr>
            <w:tcW w:w="993" w:type="dxa"/>
            <w:shd w:val="clear" w:color="auto" w:fill="FFFFFF"/>
          </w:tcPr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jc w:val="center"/>
              <w:rPr>
                <w:sz w:val="22"/>
                <w:szCs w:val="22"/>
              </w:rPr>
            </w:pPr>
          </w:p>
          <w:p w:rsidR="00F96E69" w:rsidRPr="006B56FC" w:rsidRDefault="00F96E69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F96E69" w:rsidRPr="00405474" w:rsidTr="003E6A84">
        <w:trPr>
          <w:trHeight w:hRule="exact" w:val="270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36,9</w:t>
            </w:r>
          </w:p>
        </w:tc>
      </w:tr>
      <w:tr w:rsidR="00F96E69" w:rsidRPr="00405474" w:rsidTr="003E6A84">
        <w:trPr>
          <w:trHeight w:hRule="exact" w:val="251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F96E69" w:rsidRPr="00405474" w:rsidTr="00DF2C04">
        <w:trPr>
          <w:trHeight w:hRule="exact" w:val="1332"/>
        </w:trPr>
        <w:tc>
          <w:tcPr>
            <w:tcW w:w="3952" w:type="dxa"/>
            <w:shd w:val="clear" w:color="auto" w:fill="FFFFFF"/>
          </w:tcPr>
          <w:p w:rsidR="00F96E69" w:rsidRPr="005E34E5" w:rsidRDefault="00F96E69" w:rsidP="008F04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F96E69" w:rsidRPr="00405474" w:rsidTr="00DF2C04">
        <w:trPr>
          <w:trHeight w:hRule="exact" w:val="1549"/>
        </w:trPr>
        <w:tc>
          <w:tcPr>
            <w:tcW w:w="3952" w:type="dxa"/>
            <w:shd w:val="clear" w:color="auto" w:fill="FFFFFF"/>
          </w:tcPr>
          <w:p w:rsidR="00F96E69" w:rsidRPr="005E34E5" w:rsidRDefault="00F96E69" w:rsidP="008F04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F96E69" w:rsidRPr="00405474" w:rsidTr="00DF2C04">
        <w:trPr>
          <w:trHeight w:hRule="exact" w:val="551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F96E69" w:rsidRPr="00405474" w:rsidTr="00DF2C04">
        <w:trPr>
          <w:trHeight w:hRule="exact" w:val="573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F96E69" w:rsidRPr="00405474" w:rsidTr="003E6A84">
        <w:trPr>
          <w:trHeight w:hRule="exact" w:val="567"/>
        </w:trPr>
        <w:tc>
          <w:tcPr>
            <w:tcW w:w="3952" w:type="dxa"/>
            <w:shd w:val="clear" w:color="auto" w:fill="FFFFFF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2D33C1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F96E69" w:rsidRPr="00405474" w:rsidTr="003E6A8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F96E69" w:rsidRPr="00D0660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D0660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D0660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D0660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D06601" w:rsidRDefault="00F96E69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D06601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D06601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D06601" w:rsidRDefault="00F96E69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44,6</w:t>
            </w:r>
          </w:p>
        </w:tc>
      </w:tr>
      <w:tr w:rsidR="00F96E69" w:rsidRPr="00405474" w:rsidTr="003E6A8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44,6</w:t>
            </w:r>
          </w:p>
        </w:tc>
      </w:tr>
      <w:tr w:rsidR="00F96E69" w:rsidRPr="00405474" w:rsidTr="003E6A84">
        <w:trPr>
          <w:trHeight w:hRule="exact" w:val="567"/>
        </w:trPr>
        <w:tc>
          <w:tcPr>
            <w:tcW w:w="3952" w:type="dxa"/>
            <w:shd w:val="clear" w:color="auto" w:fill="FFFFFF"/>
          </w:tcPr>
          <w:p w:rsidR="00F96E69" w:rsidRPr="00C3264A" w:rsidRDefault="00F96E69" w:rsidP="00DF2C04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03985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F96E69" w:rsidRPr="00405474" w:rsidTr="003E6A84">
        <w:trPr>
          <w:trHeight w:hRule="exact" w:val="287"/>
        </w:trPr>
        <w:tc>
          <w:tcPr>
            <w:tcW w:w="3952" w:type="dxa"/>
            <w:shd w:val="clear" w:color="auto" w:fill="FFFFFF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F96E69" w:rsidRPr="00405474" w:rsidTr="003E6A84">
        <w:trPr>
          <w:trHeight w:hRule="exact" w:val="565"/>
        </w:trPr>
        <w:tc>
          <w:tcPr>
            <w:tcW w:w="3952" w:type="dxa"/>
            <w:shd w:val="clear" w:color="auto" w:fill="FFFFFF"/>
          </w:tcPr>
          <w:p w:rsidR="00F96E69" w:rsidRDefault="00F96E69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F96E69" w:rsidRPr="00C3264A" w:rsidRDefault="00F96E69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Default="00F96E69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C3264A" w:rsidRDefault="00F96E69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3C3BB0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03985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F96E69" w:rsidRPr="00405474" w:rsidTr="00DF2C04">
        <w:trPr>
          <w:trHeight w:hRule="exact" w:val="222"/>
        </w:trPr>
        <w:tc>
          <w:tcPr>
            <w:tcW w:w="3952" w:type="dxa"/>
            <w:shd w:val="clear" w:color="auto" w:fill="FFFFFF"/>
          </w:tcPr>
          <w:p w:rsidR="00F96E69" w:rsidRPr="00C3264A" w:rsidRDefault="00F96E69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C3264A" w:rsidRDefault="00F96E69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F96E69" w:rsidRPr="00405474" w:rsidTr="00DF2C04">
        <w:trPr>
          <w:trHeight w:hRule="exact" w:val="281"/>
        </w:trPr>
        <w:tc>
          <w:tcPr>
            <w:tcW w:w="3952" w:type="dxa"/>
            <w:shd w:val="clear" w:color="auto" w:fill="FFFFFF"/>
          </w:tcPr>
          <w:p w:rsidR="00F96E69" w:rsidRPr="00C3264A" w:rsidRDefault="00F96E69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C3264A" w:rsidRDefault="00F96E69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F96E69" w:rsidRPr="00405474" w:rsidTr="00DF2C04">
        <w:trPr>
          <w:trHeight w:hRule="exact" w:val="286"/>
        </w:trPr>
        <w:tc>
          <w:tcPr>
            <w:tcW w:w="3952" w:type="dxa"/>
            <w:shd w:val="clear" w:color="auto" w:fill="FFFFFF"/>
          </w:tcPr>
          <w:p w:rsidR="00F96E69" w:rsidRPr="00C3264A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96E69" w:rsidRPr="00C3264A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96E69" w:rsidRPr="00C3264A" w:rsidRDefault="00F96E69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96E69" w:rsidRDefault="00F96E69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6E69" w:rsidRPr="003C3BB0" w:rsidRDefault="00F96E69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F96E69" w:rsidRPr="003C3BB0" w:rsidRDefault="00F96E69" w:rsidP="00332B2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shd w:val="clear" w:color="auto" w:fill="FFFFFF"/>
          </w:tcPr>
          <w:p w:rsidR="00F96E69" w:rsidRDefault="00F96E69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</w:tbl>
    <w:p w:rsidR="00F96E69" w:rsidRDefault="00F96E69" w:rsidP="002D33C1">
      <w:pPr>
        <w:jc w:val="right"/>
      </w:pPr>
    </w:p>
    <w:p w:rsidR="00F96E69" w:rsidRDefault="00F96E69" w:rsidP="002D33C1">
      <w:pPr>
        <w:jc w:val="right"/>
      </w:pPr>
    </w:p>
    <w:p w:rsidR="00F96E69" w:rsidRDefault="00F96E69" w:rsidP="002D33C1">
      <w:pPr>
        <w:jc w:val="right"/>
      </w:pPr>
    </w:p>
    <w:p w:rsidR="00F96E69" w:rsidRDefault="00F96E69" w:rsidP="002D33C1">
      <w:pPr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Default="00F96E69" w:rsidP="00017574">
      <w:pPr>
        <w:ind w:firstLine="708"/>
        <w:jc w:val="right"/>
      </w:pPr>
    </w:p>
    <w:p w:rsidR="00F96E69" w:rsidRPr="0062252E" w:rsidRDefault="00F96E69" w:rsidP="008F04A8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F96E69" w:rsidRPr="0062252E" w:rsidRDefault="00F96E69" w:rsidP="008F04A8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96E69" w:rsidRPr="0062252E" w:rsidRDefault="00F96E69" w:rsidP="008F04A8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F96E69" w:rsidRDefault="00F96E69" w:rsidP="008F04A8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16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04</w:t>
      </w:r>
      <w:r w:rsidRPr="0090787E">
        <w:rPr>
          <w:bCs/>
          <w:spacing w:val="-1"/>
        </w:rPr>
        <w:t>.2021г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F96E69" w:rsidRPr="0090787E" w:rsidRDefault="00F96E69" w:rsidP="008F04A8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F96E69" w:rsidRPr="0090787E" w:rsidRDefault="00F96E69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F96E69" w:rsidRPr="0090787E" w:rsidRDefault="00F96E69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96E69" w:rsidRPr="0090787E" w:rsidRDefault="00F96E69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F96E69" w:rsidRPr="00682484" w:rsidRDefault="00F96E69" w:rsidP="008F04A8">
      <w:pPr>
        <w:jc w:val="center"/>
        <w:rPr>
          <w:rFonts w:ascii="Arial" w:hAnsi="Arial" w:cs="Arial"/>
          <w:sz w:val="24"/>
          <w:szCs w:val="24"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F96E69" w:rsidRPr="00210D1C" w:rsidTr="006028B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F96E69" w:rsidRPr="006028BC" w:rsidRDefault="00F96E69" w:rsidP="006028BC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F96E69" w:rsidRPr="006028BC" w:rsidRDefault="00F96E69" w:rsidP="006028BC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6028BC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ПУШКИНСКОГО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F96E69" w:rsidRPr="006028BC" w:rsidRDefault="00F96E69" w:rsidP="006028BC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F96E69" w:rsidRPr="00A013D4" w:rsidRDefault="00F96E69" w:rsidP="006028BC">
            <w:pPr>
              <w:jc w:val="center"/>
            </w:pPr>
          </w:p>
        </w:tc>
      </w:tr>
    </w:tbl>
    <w:p w:rsidR="00F96E69" w:rsidRPr="002A5063" w:rsidRDefault="00F96E69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44"/>
        <w:gridCol w:w="709"/>
        <w:gridCol w:w="567"/>
        <w:gridCol w:w="709"/>
        <w:gridCol w:w="944"/>
        <w:gridCol w:w="567"/>
        <w:gridCol w:w="314"/>
        <w:gridCol w:w="753"/>
        <w:gridCol w:w="1104"/>
        <w:gridCol w:w="996"/>
        <w:gridCol w:w="992"/>
      </w:tblGrid>
      <w:tr w:rsidR="00F96E69" w:rsidRPr="00210D1C" w:rsidTr="00610FF1">
        <w:trPr>
          <w:trHeight w:val="365"/>
        </w:trPr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E69" w:rsidRPr="0050333A" w:rsidRDefault="00F96E69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E69" w:rsidRPr="0050333A" w:rsidRDefault="00F96E69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E69" w:rsidRPr="0050333A" w:rsidRDefault="00F96E69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E69" w:rsidRPr="0050333A" w:rsidRDefault="00F96E69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F96E69" w:rsidRPr="00210D1C" w:rsidTr="00610FF1">
        <w:trPr>
          <w:trHeight w:val="27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96E69" w:rsidRPr="0050333A" w:rsidRDefault="00F96E69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F96E69" w:rsidRPr="00210D1C" w:rsidTr="00610FF1">
        <w:trPr>
          <w:trHeight w:val="23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9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96E69" w:rsidRPr="0050333A" w:rsidRDefault="00F96E69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96E69" w:rsidRPr="005157E7" w:rsidTr="00610FF1">
        <w:trPr>
          <w:trHeight w:val="27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Pr="005157E7" w:rsidRDefault="00F96E69" w:rsidP="00AA451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2607,3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981,9</w:t>
            </w:r>
          </w:p>
        </w:tc>
      </w:tr>
      <w:tr w:rsidR="00F96E69" w:rsidRPr="005157E7" w:rsidTr="00610FF1">
        <w:trPr>
          <w:trHeight w:val="33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38182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1348,6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E34E5" w:rsidRDefault="00F96E69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592,7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E34E5" w:rsidRDefault="00F96E69" w:rsidP="00D0660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568,0</w:t>
            </w:r>
          </w:p>
        </w:tc>
      </w:tr>
      <w:tr w:rsidR="00F96E69" w:rsidRPr="005157E7" w:rsidTr="00610FF1">
        <w:trPr>
          <w:trHeight w:val="78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5157E7" w:rsidTr="006D5AA4">
        <w:trPr>
          <w:trHeight w:val="44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D5AA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5157E7" w:rsidTr="00610FF1">
        <w:trPr>
          <w:trHeight w:val="28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5157E7" w:rsidTr="00610FF1">
        <w:trPr>
          <w:trHeight w:val="26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5157E7" w:rsidTr="006D5AA4">
        <w:trPr>
          <w:trHeight w:val="83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5157E7" w:rsidTr="00610FF1">
        <w:trPr>
          <w:trHeight w:val="28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F96E69" w:rsidRPr="005157E7" w:rsidTr="00610FF1">
        <w:trPr>
          <w:trHeight w:val="28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D06601">
            <w:pPr>
              <w:jc w:val="center"/>
              <w:rPr>
                <w:sz w:val="22"/>
                <w:szCs w:val="22"/>
              </w:rPr>
            </w:pPr>
          </w:p>
          <w:p w:rsidR="00F96E69" w:rsidRPr="005E34E5" w:rsidRDefault="00F96E69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1533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6E69" w:rsidRDefault="00F96E69" w:rsidP="00F71D87">
            <w:pPr>
              <w:jc w:val="center"/>
            </w:pPr>
            <w:r w:rsidRPr="008C18C5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232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33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39273D">
        <w:trPr>
          <w:trHeight w:val="132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F96E69" w:rsidRPr="005157E7" w:rsidTr="0039273D">
        <w:trPr>
          <w:trHeight w:val="33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3927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F96E69" w:rsidRDefault="00F96E69" w:rsidP="0039273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3927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Pr="005157E7">
              <w:rPr>
                <w:color w:val="000000"/>
                <w:sz w:val="22"/>
                <w:szCs w:val="22"/>
              </w:rPr>
              <w:t xml:space="preserve">беспечение деятельности аппарата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39273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9273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39273D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779,7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F96E69" w:rsidRPr="005157E7" w:rsidTr="00610FF1">
        <w:trPr>
          <w:trHeight w:val="40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27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 xml:space="preserve">беспечение деятельности администрации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779,7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39273D">
        <w:trPr>
          <w:trHeight w:val="48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779,7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9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9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3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3E35CB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9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296,5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27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F96E69" w:rsidRPr="005157E7" w:rsidTr="00610FF1">
        <w:trPr>
          <w:trHeight w:val="5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278,5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21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32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41B76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57DF9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Закупка товаров, работ и услуг для обеспечение </w:t>
            </w:r>
            <w:r>
              <w:rPr>
                <w:color w:val="000000"/>
                <w:sz w:val="22"/>
                <w:szCs w:val="22"/>
              </w:rPr>
              <w:t>г</w:t>
            </w:r>
            <w:r w:rsidRPr="005157E7">
              <w:rPr>
                <w:color w:val="000000"/>
                <w:sz w:val="22"/>
                <w:szCs w:val="22"/>
              </w:rPr>
              <w:t>осударственных(муниципальных)</w:t>
            </w:r>
          </w:p>
          <w:p w:rsidR="00F96E69" w:rsidRPr="005157E7" w:rsidRDefault="00F96E69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F96E69" w:rsidRPr="005157E7" w:rsidTr="00610FF1">
        <w:trPr>
          <w:trHeight w:val="524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273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</w:t>
            </w:r>
          </w:p>
        </w:tc>
      </w:tr>
      <w:tr w:rsidR="00F96E69" w:rsidRPr="005157E7" w:rsidTr="00610FF1">
        <w:trPr>
          <w:trHeight w:val="256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27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B26528">
        <w:trPr>
          <w:trHeight w:val="47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26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B2652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5157E7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B26528">
        <w:trPr>
          <w:trHeight w:val="24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610FF1">
        <w:trPr>
          <w:trHeight w:val="26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b/>
                <w:sz w:val="22"/>
                <w:szCs w:val="22"/>
              </w:rPr>
            </w:pPr>
          </w:p>
          <w:p w:rsidR="00F96E69" w:rsidRPr="00F71D87" w:rsidRDefault="00F96E69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2125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B26528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Закупки товаров, работ и услуг для обеспечения государственных(муниципальных)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F96E69" w:rsidRPr="005157E7" w:rsidTr="00610FF1">
        <w:trPr>
          <w:trHeight w:val="26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F71D87" w:rsidRDefault="00F96E69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B265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5E0FD0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5157E7" w:rsidTr="00610FF1">
        <w:trPr>
          <w:trHeight w:val="100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56438D">
            <w:pPr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643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F96E69" w:rsidRPr="005157E7" w:rsidTr="00884E06">
        <w:trPr>
          <w:trHeight w:val="492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884E0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F71D87" w:rsidRDefault="00F96E69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1000,5</w:t>
            </w:r>
          </w:p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  <w:p w:rsidR="00F96E69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  <w:p w:rsidR="00F96E69" w:rsidRPr="005157E7" w:rsidRDefault="00F96E69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96E69" w:rsidRPr="005157E7" w:rsidTr="00884E06">
        <w:trPr>
          <w:trHeight w:val="29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0A42B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1000,5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B26528">
        <w:trPr>
          <w:trHeight w:val="977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B2652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Пушкинского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</w:t>
            </w:r>
            <w:r>
              <w:rPr>
                <w:sz w:val="22"/>
                <w:szCs w:val="22"/>
              </w:rPr>
              <w:t>ипального   Мордовия на 2018-2028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4B7F1D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1000,5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 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>43000</w:t>
            </w: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  <w:r w:rsidRPr="005157E7">
              <w:rPr>
                <w:sz w:val="22"/>
                <w:szCs w:val="22"/>
              </w:rPr>
              <w:t xml:space="preserve"> 43010</w:t>
            </w: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A33CF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  <w:p w:rsidR="00F96E69" w:rsidRPr="005157E7" w:rsidRDefault="00F96E69" w:rsidP="00A33CF8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5157E7">
              <w:rPr>
                <w:sz w:val="22"/>
                <w:szCs w:val="22"/>
              </w:rPr>
              <w:t>43010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«Благоустройство в границах населенных пунктов поселения»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70598F" w:rsidRDefault="00F96E69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мероприятия по благоустройству </w:t>
            </w:r>
            <w:r>
              <w:rPr>
                <w:sz w:val="22"/>
                <w:szCs w:val="22"/>
              </w:rPr>
              <w:t xml:space="preserve">территорий </w:t>
            </w:r>
            <w:r w:rsidRPr="005157E7">
              <w:rPr>
                <w:sz w:val="22"/>
                <w:szCs w:val="22"/>
              </w:rPr>
              <w:t>городских округов и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  <w:r w:rsidRPr="005157E7">
              <w:rPr>
                <w:sz w:val="22"/>
                <w:szCs w:val="22"/>
              </w:rPr>
              <w:t xml:space="preserve"> 430</w:t>
            </w:r>
            <w:r>
              <w:rPr>
                <w:sz w:val="22"/>
                <w:szCs w:val="22"/>
              </w:rPr>
              <w:t>00</w:t>
            </w: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808,9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F96E69" w:rsidRPr="005157E7" w:rsidTr="006D5AA4">
        <w:trPr>
          <w:trHeight w:val="49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6D5AA4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</w:t>
            </w:r>
            <w:r>
              <w:rPr>
                <w:sz w:val="22"/>
                <w:szCs w:val="22"/>
              </w:rPr>
              <w:t>3</w:t>
            </w:r>
            <w:r w:rsidRPr="005157E7">
              <w:rPr>
                <w:sz w:val="22"/>
                <w:szCs w:val="22"/>
              </w:rPr>
              <w:t>0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6D5A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6D5AA4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</w:t>
            </w:r>
            <w:r>
              <w:rPr>
                <w:sz w:val="22"/>
                <w:szCs w:val="22"/>
              </w:rPr>
              <w:t>3</w:t>
            </w:r>
            <w:r w:rsidRPr="005157E7">
              <w:rPr>
                <w:sz w:val="22"/>
                <w:szCs w:val="22"/>
              </w:rPr>
              <w:t>0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6D5AA4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</w:t>
            </w:r>
            <w:r>
              <w:rPr>
                <w:sz w:val="22"/>
                <w:szCs w:val="22"/>
              </w:rPr>
              <w:t>3</w:t>
            </w:r>
            <w:r w:rsidRPr="005157E7">
              <w:rPr>
                <w:sz w:val="22"/>
                <w:szCs w:val="22"/>
              </w:rPr>
              <w:t>0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70598F" w:rsidRDefault="00F96E69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10 1 07 43040</w:t>
            </w:r>
          </w:p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758,9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758,9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70598F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758,9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Pr="005157E7" w:rsidRDefault="00F96E69" w:rsidP="005E09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73,3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F71D87" w:rsidRDefault="00F96E69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34,4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35,6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9E715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902A8A" w:rsidRDefault="00F96E69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884E0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  <w:r w:rsidRPr="00902A8A">
              <w:rPr>
                <w:sz w:val="22"/>
                <w:szCs w:val="22"/>
              </w:rPr>
              <w:t>921</w:t>
            </w:r>
          </w:p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B26528">
        <w:trPr>
          <w:trHeight w:val="5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884E0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B26528">
        <w:trPr>
          <w:trHeight w:val="55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884E0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902A8A" w:rsidRDefault="00F96E69" w:rsidP="00F71D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B26528">
        <w:trPr>
          <w:trHeight w:val="41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F96E69" w:rsidRPr="005157E7" w:rsidRDefault="00F96E69" w:rsidP="00C53402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F96E69" w:rsidRPr="005157E7" w:rsidRDefault="00F96E69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F96E69" w:rsidRPr="005157E7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F71D87" w:rsidRDefault="00F96E69" w:rsidP="00F71D87">
            <w:pPr>
              <w:jc w:val="center"/>
              <w:rPr>
                <w:b/>
              </w:rPr>
            </w:pPr>
            <w:r w:rsidRPr="00F71D87">
              <w:rPr>
                <w:b/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Pr="00D06601" w:rsidRDefault="00F96E69" w:rsidP="00824DA1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44,6</w:t>
            </w: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44,6</w:t>
            </w:r>
          </w:p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F96E69" w:rsidRPr="005157E7" w:rsidTr="00610FF1">
        <w:trPr>
          <w:trHeight w:val="418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C3264A" w:rsidRDefault="00F96E69" w:rsidP="006D5AA4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  <w:rPr>
                <w:sz w:val="22"/>
                <w:szCs w:val="22"/>
              </w:rPr>
            </w:pPr>
          </w:p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3C3BB0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F96E69" w:rsidRPr="005157E7" w:rsidTr="00610FF1">
        <w:trPr>
          <w:trHeight w:val="309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3C3BB0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F96E69" w:rsidRPr="005157E7" w:rsidTr="00610FF1">
        <w:trPr>
          <w:trHeight w:val="309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  <w:p w:rsidR="00F96E69" w:rsidRPr="003C3BB0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F96E69" w:rsidRPr="005157E7" w:rsidTr="00B26528">
        <w:trPr>
          <w:trHeight w:val="291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C3264A" w:rsidRDefault="00F96E69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  <w:p w:rsidR="00F96E69" w:rsidRPr="003C3BB0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F96E69" w:rsidRPr="005157E7" w:rsidTr="00610FF1">
        <w:trPr>
          <w:trHeight w:val="215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3C3BB0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  <w:tr w:rsidR="00F96E69" w:rsidRPr="005157E7" w:rsidTr="00610FF1">
        <w:trPr>
          <w:trHeight w:val="233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6E69" w:rsidRDefault="00F96E69" w:rsidP="00F71D87">
            <w:pPr>
              <w:jc w:val="center"/>
            </w:pPr>
            <w:r w:rsidRPr="00902A8A">
              <w:rPr>
                <w:sz w:val="22"/>
                <w:szCs w:val="22"/>
              </w:rPr>
              <w:t>921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F96E69" w:rsidRPr="00C3264A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F96E69" w:rsidRPr="00C3264A" w:rsidRDefault="00F96E69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F96E69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6E69" w:rsidRPr="003C3BB0" w:rsidRDefault="00F96E69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6E69" w:rsidRPr="003C3BB0" w:rsidRDefault="00F96E69" w:rsidP="005E093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69" w:rsidRDefault="00F96E69" w:rsidP="00C53402">
            <w:pPr>
              <w:jc w:val="center"/>
            </w:pPr>
            <w:r w:rsidRPr="00A33B5B">
              <w:rPr>
                <w:sz w:val="22"/>
                <w:szCs w:val="22"/>
              </w:rPr>
              <w:t>44,6</w:t>
            </w:r>
          </w:p>
        </w:tc>
      </w:tr>
    </w:tbl>
    <w:p w:rsidR="00F96E69" w:rsidRPr="005157E7" w:rsidRDefault="00F96E69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F96E69" w:rsidRPr="002A5063" w:rsidRDefault="00F96E69" w:rsidP="00682484">
      <w:pPr>
        <w:ind w:firstLine="708"/>
      </w:pPr>
    </w:p>
    <w:p w:rsidR="00F96E69" w:rsidRDefault="00F96E69" w:rsidP="00587F49">
      <w:pPr>
        <w:ind w:firstLine="708"/>
      </w:pPr>
      <w:r>
        <w:t xml:space="preserve">                                                                                          </w:t>
      </w:r>
    </w:p>
    <w:p w:rsidR="00F96E69" w:rsidRDefault="00F96E69" w:rsidP="00EC4B75">
      <w:pPr>
        <w:ind w:firstLine="708"/>
        <w:jc w:val="right"/>
      </w:pPr>
    </w:p>
    <w:p w:rsidR="00F96E69" w:rsidRDefault="00F96E69" w:rsidP="00EC4B75">
      <w:pPr>
        <w:ind w:firstLine="708"/>
        <w:jc w:val="right"/>
      </w:pPr>
    </w:p>
    <w:p w:rsidR="00F96E69" w:rsidRDefault="00F96E69" w:rsidP="00EC4B75">
      <w:pPr>
        <w:ind w:firstLine="708"/>
        <w:jc w:val="right"/>
      </w:pPr>
    </w:p>
    <w:p w:rsidR="00F96E69" w:rsidRPr="0062252E" w:rsidRDefault="00F96E69" w:rsidP="009B0B19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F96E69" w:rsidRPr="0062252E" w:rsidRDefault="00F96E69" w:rsidP="009B0B19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96E69" w:rsidRPr="0062252E" w:rsidRDefault="00F96E69" w:rsidP="009B0B19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F96E69" w:rsidRDefault="00F96E69" w:rsidP="009B0B19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16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04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1</w:t>
      </w:r>
    </w:p>
    <w:p w:rsidR="00F96E69" w:rsidRPr="0090787E" w:rsidRDefault="00F96E69" w:rsidP="009B0B19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F96E69" w:rsidRPr="0090787E" w:rsidRDefault="00F96E69" w:rsidP="009B0B1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F96E69" w:rsidRPr="0090787E" w:rsidRDefault="00F96E69" w:rsidP="009B0B1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96E69" w:rsidRPr="0090787E" w:rsidRDefault="00F96E69" w:rsidP="009B0B1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F96E69" w:rsidRDefault="00F96E69" w:rsidP="006B7F33">
      <w:pPr>
        <w:ind w:firstLine="708"/>
        <w:jc w:val="right"/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F96E69" w:rsidRPr="009B0B19" w:rsidRDefault="00F96E69" w:rsidP="009B0B19"/>
    <w:p w:rsidR="00F96E69" w:rsidRDefault="00F96E69" w:rsidP="009B0B19"/>
    <w:p w:rsidR="00F96E69" w:rsidRPr="00DE15B2" w:rsidRDefault="00F96E69" w:rsidP="009B0B19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ПУШКИНСКОГО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F96E69" w:rsidRDefault="00F96E69" w:rsidP="009B0B19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F96E69" w:rsidTr="00082B5E">
        <w:tc>
          <w:tcPr>
            <w:tcW w:w="3085" w:type="dxa"/>
          </w:tcPr>
          <w:p w:rsidR="00F96E69" w:rsidRPr="00C87157" w:rsidRDefault="00F96E69" w:rsidP="00082B5E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F96E69" w:rsidRPr="00C87157" w:rsidRDefault="00F96E69" w:rsidP="00082B5E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F96E69" w:rsidRPr="00C87157" w:rsidRDefault="00F96E69" w:rsidP="00082B5E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F96E69" w:rsidRPr="00C87157" w:rsidRDefault="00F96E69" w:rsidP="00082B5E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F96E69" w:rsidRPr="00C87157" w:rsidRDefault="00F96E69" w:rsidP="00082B5E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F96E69" w:rsidRPr="00C87157" w:rsidRDefault="00F96E69" w:rsidP="00082B5E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1384,8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-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F96E69" w:rsidRPr="00BE3451" w:rsidRDefault="00F96E69" w:rsidP="00082B5E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1384,8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-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F96E69" w:rsidRPr="00DF439D" w:rsidRDefault="00F96E69" w:rsidP="00082B5E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-960,9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-981,9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-960,9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-981,9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-960,9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-981,9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-960,9</w:t>
            </w:r>
          </w:p>
        </w:tc>
        <w:tc>
          <w:tcPr>
            <w:tcW w:w="1134" w:type="dxa"/>
          </w:tcPr>
          <w:p w:rsidR="00F96E69" w:rsidRPr="00BC6DE9" w:rsidRDefault="00F96E69" w:rsidP="00082B5E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-981,9</w:t>
            </w:r>
          </w:p>
        </w:tc>
      </w:tr>
      <w:tr w:rsidR="00F96E69" w:rsidTr="00082B5E">
        <w:tc>
          <w:tcPr>
            <w:tcW w:w="3085" w:type="dxa"/>
          </w:tcPr>
          <w:p w:rsidR="00F96E69" w:rsidRPr="00C87157" w:rsidRDefault="00F96E69" w:rsidP="00082B5E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000 01 05 00 00 00 0000 600</w:t>
            </w:r>
          </w:p>
        </w:tc>
        <w:tc>
          <w:tcPr>
            <w:tcW w:w="3827" w:type="dxa"/>
          </w:tcPr>
          <w:p w:rsidR="00F96E69" w:rsidRPr="00C87157" w:rsidRDefault="00F96E69" w:rsidP="00082B5E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F96E69" w:rsidRPr="00DF439D" w:rsidRDefault="00F96E69" w:rsidP="00082B5E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2607,3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F96E69" w:rsidRPr="00DF439D" w:rsidRDefault="00F96E69" w:rsidP="00082B5E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2607,3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F96E69" w:rsidRPr="00DF439D" w:rsidRDefault="00F96E69" w:rsidP="00082B5E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2607,3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  <w:tr w:rsidR="00F96E69" w:rsidTr="00082B5E">
        <w:tc>
          <w:tcPr>
            <w:tcW w:w="3085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F96E69" w:rsidRDefault="00F96E69" w:rsidP="00082B5E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F96E69" w:rsidRPr="00DF439D" w:rsidRDefault="00F96E69" w:rsidP="00082B5E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2607,3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F96E69" w:rsidRDefault="00F96E69" w:rsidP="00082B5E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</w:tbl>
    <w:p w:rsidR="00F96E69" w:rsidRDefault="00F96E69" w:rsidP="009B0B19">
      <w:pPr>
        <w:tabs>
          <w:tab w:val="left" w:pos="6545"/>
        </w:tabs>
      </w:pPr>
    </w:p>
    <w:p w:rsidR="00F96E69" w:rsidRPr="009B0B19" w:rsidRDefault="00F96E69" w:rsidP="009B0B19">
      <w:pPr>
        <w:tabs>
          <w:tab w:val="left" w:pos="3465"/>
        </w:tabs>
      </w:pPr>
    </w:p>
    <w:sectPr w:rsidR="00F96E69" w:rsidRPr="009B0B19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E69" w:rsidRDefault="00F96E69" w:rsidP="00DE1BA3">
      <w:r>
        <w:separator/>
      </w:r>
    </w:p>
  </w:endnote>
  <w:endnote w:type="continuationSeparator" w:id="0">
    <w:p w:rsidR="00F96E69" w:rsidRDefault="00F96E69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E69" w:rsidRDefault="00F96E69" w:rsidP="00DE1BA3">
      <w:r>
        <w:separator/>
      </w:r>
    </w:p>
  </w:footnote>
  <w:footnote w:type="continuationSeparator" w:id="0">
    <w:p w:rsidR="00F96E69" w:rsidRDefault="00F96E69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8946B2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2A22BE7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CED414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DBAE62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0C02EF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B47EBE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A2C4C7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68870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224296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E8FCB9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0770B"/>
    <w:rsid w:val="00010CDC"/>
    <w:rsid w:val="00017574"/>
    <w:rsid w:val="00037BB1"/>
    <w:rsid w:val="00042618"/>
    <w:rsid w:val="000750AC"/>
    <w:rsid w:val="00082B5E"/>
    <w:rsid w:val="0009518D"/>
    <w:rsid w:val="000A42B0"/>
    <w:rsid w:val="000A502D"/>
    <w:rsid w:val="000B3F8F"/>
    <w:rsid w:val="000D445D"/>
    <w:rsid w:val="000D5490"/>
    <w:rsid w:val="000F064D"/>
    <w:rsid w:val="000F2765"/>
    <w:rsid w:val="00115ACF"/>
    <w:rsid w:val="00117BAC"/>
    <w:rsid w:val="00121261"/>
    <w:rsid w:val="001233B1"/>
    <w:rsid w:val="0013729F"/>
    <w:rsid w:val="00150FD0"/>
    <w:rsid w:val="00175E86"/>
    <w:rsid w:val="00195BE6"/>
    <w:rsid w:val="001A2849"/>
    <w:rsid w:val="001B45CA"/>
    <w:rsid w:val="00210D1C"/>
    <w:rsid w:val="002125D0"/>
    <w:rsid w:val="002206DA"/>
    <w:rsid w:val="002216BA"/>
    <w:rsid w:val="00246B38"/>
    <w:rsid w:val="00254321"/>
    <w:rsid w:val="00260908"/>
    <w:rsid w:val="002618E0"/>
    <w:rsid w:val="002867D4"/>
    <w:rsid w:val="00292F96"/>
    <w:rsid w:val="00296ADC"/>
    <w:rsid w:val="00296CE3"/>
    <w:rsid w:val="002A5063"/>
    <w:rsid w:val="002C3169"/>
    <w:rsid w:val="002D33C1"/>
    <w:rsid w:val="00300A5A"/>
    <w:rsid w:val="00301918"/>
    <w:rsid w:val="00310BD6"/>
    <w:rsid w:val="00332B27"/>
    <w:rsid w:val="00375E01"/>
    <w:rsid w:val="00381827"/>
    <w:rsid w:val="0039273D"/>
    <w:rsid w:val="00397487"/>
    <w:rsid w:val="003B08C5"/>
    <w:rsid w:val="003C3BB0"/>
    <w:rsid w:val="003E35CB"/>
    <w:rsid w:val="003E6A84"/>
    <w:rsid w:val="00405474"/>
    <w:rsid w:val="00456BE4"/>
    <w:rsid w:val="00474E2C"/>
    <w:rsid w:val="0049172A"/>
    <w:rsid w:val="004B0CA6"/>
    <w:rsid w:val="004B7F1D"/>
    <w:rsid w:val="0050333A"/>
    <w:rsid w:val="005157E7"/>
    <w:rsid w:val="00553FE1"/>
    <w:rsid w:val="0056438D"/>
    <w:rsid w:val="00571780"/>
    <w:rsid w:val="00574E11"/>
    <w:rsid w:val="00587F49"/>
    <w:rsid w:val="00591E1C"/>
    <w:rsid w:val="005A5D0F"/>
    <w:rsid w:val="005C663E"/>
    <w:rsid w:val="005D3513"/>
    <w:rsid w:val="005E0124"/>
    <w:rsid w:val="005E0935"/>
    <w:rsid w:val="005E0FD0"/>
    <w:rsid w:val="005E25FC"/>
    <w:rsid w:val="005E34E5"/>
    <w:rsid w:val="005F7E86"/>
    <w:rsid w:val="0060058D"/>
    <w:rsid w:val="006028BC"/>
    <w:rsid w:val="00610FF1"/>
    <w:rsid w:val="0061139E"/>
    <w:rsid w:val="0062252E"/>
    <w:rsid w:val="00623594"/>
    <w:rsid w:val="00656A02"/>
    <w:rsid w:val="0066035E"/>
    <w:rsid w:val="00660ECB"/>
    <w:rsid w:val="006645E1"/>
    <w:rsid w:val="006703E3"/>
    <w:rsid w:val="00674C6C"/>
    <w:rsid w:val="00682484"/>
    <w:rsid w:val="006A207F"/>
    <w:rsid w:val="006B03FD"/>
    <w:rsid w:val="006B3CA7"/>
    <w:rsid w:val="006B56FC"/>
    <w:rsid w:val="006B7F33"/>
    <w:rsid w:val="006C22D0"/>
    <w:rsid w:val="006C7CAD"/>
    <w:rsid w:val="006D09E3"/>
    <w:rsid w:val="006D5AA4"/>
    <w:rsid w:val="00703E32"/>
    <w:rsid w:val="00704FF0"/>
    <w:rsid w:val="0070598F"/>
    <w:rsid w:val="00705B51"/>
    <w:rsid w:val="00715E94"/>
    <w:rsid w:val="007262E7"/>
    <w:rsid w:val="0073312C"/>
    <w:rsid w:val="00757E29"/>
    <w:rsid w:val="0077589A"/>
    <w:rsid w:val="00783113"/>
    <w:rsid w:val="007A1EF9"/>
    <w:rsid w:val="007A4212"/>
    <w:rsid w:val="007B3051"/>
    <w:rsid w:val="00824DA1"/>
    <w:rsid w:val="00836B76"/>
    <w:rsid w:val="00852288"/>
    <w:rsid w:val="00883E34"/>
    <w:rsid w:val="00884E06"/>
    <w:rsid w:val="008861DB"/>
    <w:rsid w:val="008978B4"/>
    <w:rsid w:val="008C18C5"/>
    <w:rsid w:val="008C693C"/>
    <w:rsid w:val="008F04A8"/>
    <w:rsid w:val="00902A8A"/>
    <w:rsid w:val="0090787E"/>
    <w:rsid w:val="00916A02"/>
    <w:rsid w:val="00922D41"/>
    <w:rsid w:val="0092300E"/>
    <w:rsid w:val="009270E9"/>
    <w:rsid w:val="00936B43"/>
    <w:rsid w:val="00937F94"/>
    <w:rsid w:val="00941B76"/>
    <w:rsid w:val="009573F9"/>
    <w:rsid w:val="00957DF9"/>
    <w:rsid w:val="00961EBD"/>
    <w:rsid w:val="00963B85"/>
    <w:rsid w:val="00974FC2"/>
    <w:rsid w:val="00981F09"/>
    <w:rsid w:val="009A5519"/>
    <w:rsid w:val="009B0B19"/>
    <w:rsid w:val="009B15C8"/>
    <w:rsid w:val="009D0E3D"/>
    <w:rsid w:val="009D1A88"/>
    <w:rsid w:val="009D3932"/>
    <w:rsid w:val="009D4F48"/>
    <w:rsid w:val="009E7153"/>
    <w:rsid w:val="009F2758"/>
    <w:rsid w:val="00A00393"/>
    <w:rsid w:val="00A013D4"/>
    <w:rsid w:val="00A03985"/>
    <w:rsid w:val="00A16DDF"/>
    <w:rsid w:val="00A17E13"/>
    <w:rsid w:val="00A20F96"/>
    <w:rsid w:val="00A33B5B"/>
    <w:rsid w:val="00A33CF8"/>
    <w:rsid w:val="00A41724"/>
    <w:rsid w:val="00A50775"/>
    <w:rsid w:val="00A55F66"/>
    <w:rsid w:val="00A568CD"/>
    <w:rsid w:val="00AA0264"/>
    <w:rsid w:val="00AA451D"/>
    <w:rsid w:val="00AA6EE3"/>
    <w:rsid w:val="00AC31BC"/>
    <w:rsid w:val="00AD6C0D"/>
    <w:rsid w:val="00AD7F1F"/>
    <w:rsid w:val="00AE1208"/>
    <w:rsid w:val="00AE374A"/>
    <w:rsid w:val="00AF7315"/>
    <w:rsid w:val="00B26528"/>
    <w:rsid w:val="00B35712"/>
    <w:rsid w:val="00B4709D"/>
    <w:rsid w:val="00B50E65"/>
    <w:rsid w:val="00B52573"/>
    <w:rsid w:val="00B73F57"/>
    <w:rsid w:val="00B77AB6"/>
    <w:rsid w:val="00B838E1"/>
    <w:rsid w:val="00B83F9E"/>
    <w:rsid w:val="00BA4D0A"/>
    <w:rsid w:val="00BC5E82"/>
    <w:rsid w:val="00BC6DE9"/>
    <w:rsid w:val="00BE3451"/>
    <w:rsid w:val="00C2741B"/>
    <w:rsid w:val="00C3264A"/>
    <w:rsid w:val="00C531A8"/>
    <w:rsid w:val="00C53402"/>
    <w:rsid w:val="00C57055"/>
    <w:rsid w:val="00C6170D"/>
    <w:rsid w:val="00C81ACA"/>
    <w:rsid w:val="00C850DB"/>
    <w:rsid w:val="00C87157"/>
    <w:rsid w:val="00C9322D"/>
    <w:rsid w:val="00CB3961"/>
    <w:rsid w:val="00CC2620"/>
    <w:rsid w:val="00CD1100"/>
    <w:rsid w:val="00CE2634"/>
    <w:rsid w:val="00CE6E97"/>
    <w:rsid w:val="00CF64A9"/>
    <w:rsid w:val="00D03183"/>
    <w:rsid w:val="00D06601"/>
    <w:rsid w:val="00D15B80"/>
    <w:rsid w:val="00D20EA6"/>
    <w:rsid w:val="00D22F7C"/>
    <w:rsid w:val="00D32E97"/>
    <w:rsid w:val="00D44D84"/>
    <w:rsid w:val="00D52668"/>
    <w:rsid w:val="00DE15B2"/>
    <w:rsid w:val="00DE1BA3"/>
    <w:rsid w:val="00DE5DB6"/>
    <w:rsid w:val="00DF21CC"/>
    <w:rsid w:val="00DF2C04"/>
    <w:rsid w:val="00DF439D"/>
    <w:rsid w:val="00E026B3"/>
    <w:rsid w:val="00E10313"/>
    <w:rsid w:val="00E41B3C"/>
    <w:rsid w:val="00E41C46"/>
    <w:rsid w:val="00E711E8"/>
    <w:rsid w:val="00E7509D"/>
    <w:rsid w:val="00E7623B"/>
    <w:rsid w:val="00E8100A"/>
    <w:rsid w:val="00EA0482"/>
    <w:rsid w:val="00EA4D8F"/>
    <w:rsid w:val="00EB72E3"/>
    <w:rsid w:val="00EC4B75"/>
    <w:rsid w:val="00EF0AC9"/>
    <w:rsid w:val="00EF4528"/>
    <w:rsid w:val="00F066F1"/>
    <w:rsid w:val="00F1578B"/>
    <w:rsid w:val="00F233AF"/>
    <w:rsid w:val="00F6234F"/>
    <w:rsid w:val="00F71D87"/>
    <w:rsid w:val="00F906E4"/>
    <w:rsid w:val="00F920EA"/>
    <w:rsid w:val="00F96E69"/>
    <w:rsid w:val="00FB060B"/>
    <w:rsid w:val="00FB5877"/>
    <w:rsid w:val="00FC7557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C850DB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404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829</TotalTime>
  <Pages>15</Pages>
  <Words>5197</Words>
  <Characters>29629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51</cp:revision>
  <cp:lastPrinted>2021-04-21T08:53:00Z</cp:lastPrinted>
  <dcterms:created xsi:type="dcterms:W3CDTF">2020-12-05T15:20:00Z</dcterms:created>
  <dcterms:modified xsi:type="dcterms:W3CDTF">2021-04-28T07:41:00Z</dcterms:modified>
</cp:coreProperties>
</file>