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01" w:rsidRPr="00A901DB" w:rsidRDefault="007B7C01" w:rsidP="007155B8">
      <w:pPr>
        <w:ind w:firstLine="540"/>
        <w:jc w:val="center"/>
        <w:rPr>
          <w:b/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</w:t>
      </w: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</w:t>
      </w:r>
      <w:r w:rsidRPr="00A901DB">
        <w:rPr>
          <w:b/>
          <w:i/>
          <w:sz w:val="40"/>
          <w:szCs w:val="40"/>
          <w:u w:val="single"/>
        </w:rPr>
        <w:t>ПРОЕКТ</w:t>
      </w:r>
    </w:p>
    <w:p w:rsidR="007B7C01" w:rsidRPr="00FD4A20" w:rsidRDefault="007B7C01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7B7C01" w:rsidRPr="00FD4A20" w:rsidRDefault="007B7C01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B7C01" w:rsidRPr="00FD4A20" w:rsidRDefault="007B7C01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B7C01" w:rsidRPr="00FD4A20" w:rsidRDefault="007B7C01" w:rsidP="007155B8">
      <w:pPr>
        <w:ind w:firstLine="540"/>
        <w:jc w:val="center"/>
        <w:rPr>
          <w:b/>
          <w:sz w:val="28"/>
          <w:szCs w:val="28"/>
        </w:rPr>
      </w:pPr>
    </w:p>
    <w:p w:rsidR="007B7C01" w:rsidRPr="00FD4A20" w:rsidRDefault="007B7C01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B7C01" w:rsidRPr="00FD4A20" w:rsidRDefault="007B7C01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7B7C01" w:rsidRPr="00FD4A20" w:rsidRDefault="007B7C01" w:rsidP="007155B8">
      <w:pPr>
        <w:ind w:firstLine="540"/>
        <w:rPr>
          <w:sz w:val="28"/>
          <w:szCs w:val="28"/>
        </w:rPr>
      </w:pPr>
    </w:p>
    <w:p w:rsidR="007B7C01" w:rsidRPr="00FD4A20" w:rsidRDefault="007B7C01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«__» _______________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sz w:val="28"/>
            <w:szCs w:val="28"/>
          </w:rPr>
          <w:t>2021 г</w:t>
        </w:r>
      </w:smartTag>
      <w:r w:rsidRPr="00FD4A20">
        <w:rPr>
          <w:sz w:val="28"/>
          <w:szCs w:val="28"/>
        </w:rPr>
        <w:t>.                                                      №___</w:t>
      </w:r>
    </w:p>
    <w:p w:rsidR="007B7C01" w:rsidRPr="00FD4A20" w:rsidRDefault="007B7C01" w:rsidP="007155B8">
      <w:pPr>
        <w:ind w:firstLine="540"/>
        <w:rPr>
          <w:sz w:val="28"/>
          <w:szCs w:val="28"/>
        </w:rPr>
      </w:pPr>
    </w:p>
    <w:p w:rsidR="007B7C01" w:rsidRPr="00FD4A20" w:rsidRDefault="007B7C01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Липки</w:t>
      </w:r>
    </w:p>
    <w:p w:rsidR="007B7C01" w:rsidRPr="00FD4A20" w:rsidRDefault="007B7C01" w:rsidP="007155B8">
      <w:pPr>
        <w:ind w:right="-5" w:firstLine="540"/>
        <w:jc w:val="right"/>
        <w:rPr>
          <w:b/>
          <w:sz w:val="28"/>
          <w:szCs w:val="28"/>
        </w:rPr>
      </w:pPr>
    </w:p>
    <w:p w:rsidR="007B7C01" w:rsidRDefault="007B7C01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7B7C01" w:rsidRDefault="007B7C01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ре</w:t>
      </w:r>
      <w:r>
        <w:rPr>
          <w:sz w:val="28"/>
          <w:szCs w:val="28"/>
        </w:rPr>
        <w:t>шения Совета депутатов Липкин</w:t>
      </w:r>
      <w:r w:rsidRPr="007155B8">
        <w:rPr>
          <w:sz w:val="28"/>
          <w:szCs w:val="28"/>
        </w:rPr>
        <w:t xml:space="preserve">ского </w:t>
      </w:r>
      <w:r>
        <w:rPr>
          <w:sz w:val="28"/>
          <w:szCs w:val="28"/>
        </w:rPr>
        <w:t>сельского</w:t>
      </w:r>
    </w:p>
    <w:p w:rsidR="007B7C01" w:rsidRDefault="007B7C01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поселения</w:t>
      </w:r>
      <w:r w:rsidRPr="007155B8">
        <w:rPr>
          <w:sz w:val="28"/>
          <w:szCs w:val="28"/>
        </w:rPr>
        <w:t xml:space="preserve"> от 0</w:t>
      </w:r>
      <w:r>
        <w:rPr>
          <w:sz w:val="28"/>
          <w:szCs w:val="28"/>
        </w:rPr>
        <w:t>5</w:t>
      </w:r>
      <w:r w:rsidRPr="007155B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7155B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7155B8">
        <w:rPr>
          <w:sz w:val="28"/>
          <w:szCs w:val="28"/>
        </w:rPr>
        <w:t xml:space="preserve"> №1 «О денежном</w:t>
      </w:r>
      <w:r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>содержании</w:t>
      </w:r>
    </w:p>
    <w:p w:rsidR="007B7C01" w:rsidRDefault="007B7C01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 и </w:t>
      </w:r>
      <w:r w:rsidRPr="007155B8">
        <w:rPr>
          <w:sz w:val="28"/>
          <w:szCs w:val="28"/>
        </w:rPr>
        <w:t xml:space="preserve">муниципальных служащих </w:t>
      </w:r>
    </w:p>
    <w:p w:rsidR="007B7C01" w:rsidRDefault="007B7C01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Липкинского сельского поселения </w:t>
      </w:r>
      <w:r w:rsidRPr="007155B8">
        <w:rPr>
          <w:sz w:val="28"/>
          <w:szCs w:val="28"/>
        </w:rPr>
        <w:t>Ромодановского</w:t>
      </w:r>
    </w:p>
    <w:p w:rsidR="007B7C01" w:rsidRPr="007155B8" w:rsidRDefault="007B7C01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муниципального района Республики Мордовия»</w:t>
      </w:r>
    </w:p>
    <w:p w:rsidR="007B7C01" w:rsidRPr="007155B8" w:rsidRDefault="007B7C01" w:rsidP="007155B8">
      <w:pPr>
        <w:rPr>
          <w:sz w:val="28"/>
          <w:szCs w:val="28"/>
        </w:rPr>
      </w:pPr>
    </w:p>
    <w:p w:rsidR="007B7C01" w:rsidRPr="00FD4A20" w:rsidRDefault="007B7C01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от 9 марта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rStyle w:val="s2"/>
            <w:sz w:val="28"/>
            <w:szCs w:val="28"/>
          </w:rPr>
          <w:t>2021 г</w:t>
        </w:r>
      </w:smartTag>
      <w:r w:rsidRPr="00FD4A20">
        <w:rPr>
          <w:rStyle w:val="s2"/>
          <w:sz w:val="28"/>
          <w:szCs w:val="28"/>
        </w:rPr>
        <w:t xml:space="preserve">. №62-УГ «О приостановлении действия отдельных положений Указа Главы Республики Мордовия от 25 февраля </w:t>
      </w:r>
      <w:smartTag w:uri="urn:schemas-microsoft-com:office:smarttags" w:element="metricconverter">
        <w:smartTagPr>
          <w:attr w:name="ProductID" w:val="2005 г"/>
        </w:smartTagPr>
        <w:r w:rsidRPr="00FD4A20">
          <w:rPr>
            <w:rStyle w:val="s2"/>
            <w:sz w:val="28"/>
            <w:szCs w:val="28"/>
          </w:rPr>
          <w:t>2005 г</w:t>
        </w:r>
      </w:smartTag>
      <w:r w:rsidRPr="00FD4A20">
        <w:rPr>
          <w:rStyle w:val="s2"/>
          <w:sz w:val="28"/>
          <w:szCs w:val="28"/>
        </w:rPr>
        <w:t xml:space="preserve">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</w:t>
      </w:r>
      <w:r>
        <w:rPr>
          <w:rStyle w:val="s2"/>
          <w:sz w:val="28"/>
          <w:szCs w:val="28"/>
        </w:rPr>
        <w:t>руководствуясь Уставом Липкинского сельского поселения, Совет депутатов Липкин</w:t>
      </w:r>
      <w:r w:rsidRPr="00FD4A20">
        <w:rPr>
          <w:rStyle w:val="s2"/>
          <w:sz w:val="28"/>
          <w:szCs w:val="28"/>
        </w:rPr>
        <w:t>с</w:t>
      </w:r>
      <w:r>
        <w:rPr>
          <w:rStyle w:val="s2"/>
          <w:sz w:val="28"/>
          <w:szCs w:val="28"/>
        </w:rPr>
        <w:t>кого сельского поселения</w:t>
      </w:r>
      <w:r w:rsidRPr="00FD4A20">
        <w:rPr>
          <w:rStyle w:val="s2"/>
          <w:sz w:val="28"/>
          <w:szCs w:val="28"/>
        </w:rPr>
        <w:t xml:space="preserve">  </w:t>
      </w:r>
    </w:p>
    <w:p w:rsidR="007B7C01" w:rsidRPr="00FD4A20" w:rsidRDefault="007B7C01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B7C01" w:rsidRPr="00FD4A20" w:rsidRDefault="007B7C01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Приостановить в части учета показателей эффективности управленческой деятельности </w:t>
      </w:r>
      <w:r>
        <w:rPr>
          <w:rStyle w:val="s2"/>
          <w:sz w:val="28"/>
          <w:szCs w:val="28"/>
        </w:rPr>
        <w:t xml:space="preserve">должностного лица и </w:t>
      </w:r>
      <w:r w:rsidRPr="00FD4A20">
        <w:rPr>
          <w:rStyle w:val="s2"/>
          <w:sz w:val="28"/>
          <w:szCs w:val="28"/>
        </w:rPr>
        <w:t>м</w:t>
      </w:r>
      <w:r>
        <w:rPr>
          <w:rStyle w:val="s2"/>
          <w:sz w:val="28"/>
          <w:szCs w:val="28"/>
        </w:rPr>
        <w:t>униципальных служащих  Липкинского сельского поселения</w:t>
      </w:r>
      <w:r w:rsidRPr="00FD4A20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</w:t>
      </w:r>
      <w:r>
        <w:rPr>
          <w:rStyle w:val="s2"/>
          <w:sz w:val="28"/>
          <w:szCs w:val="28"/>
        </w:rPr>
        <w:t xml:space="preserve">должностному лицу и </w:t>
      </w:r>
      <w:r w:rsidRPr="00FD4A20">
        <w:rPr>
          <w:rStyle w:val="s2"/>
          <w:sz w:val="28"/>
          <w:szCs w:val="28"/>
        </w:rPr>
        <w:t>м</w:t>
      </w:r>
      <w:r>
        <w:rPr>
          <w:rStyle w:val="s2"/>
          <w:sz w:val="28"/>
          <w:szCs w:val="28"/>
        </w:rPr>
        <w:t>униципальным служащим  Липкинского сельского поселения</w:t>
      </w:r>
      <w:r w:rsidRPr="00FD4A20">
        <w:rPr>
          <w:rStyle w:val="s2"/>
          <w:sz w:val="28"/>
          <w:szCs w:val="28"/>
        </w:rPr>
        <w:t xml:space="preserve"> до 1 января 2022 года действие пунктов 1</w:t>
      </w:r>
      <w:r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>-15 ре</w:t>
      </w:r>
      <w:r>
        <w:rPr>
          <w:rStyle w:val="s2"/>
          <w:sz w:val="28"/>
          <w:szCs w:val="28"/>
        </w:rPr>
        <w:t>шения Совета депутатов Липкинского сельского поселения</w:t>
      </w:r>
      <w:r w:rsidRPr="00FD4A20">
        <w:rPr>
          <w:rStyle w:val="s2"/>
          <w:sz w:val="28"/>
          <w:szCs w:val="28"/>
        </w:rPr>
        <w:t xml:space="preserve"> от 0</w:t>
      </w:r>
      <w:r>
        <w:rPr>
          <w:rStyle w:val="s2"/>
          <w:sz w:val="28"/>
          <w:szCs w:val="28"/>
        </w:rPr>
        <w:t>5</w:t>
      </w:r>
      <w:r w:rsidRPr="00FD4A20">
        <w:rPr>
          <w:rStyle w:val="s2"/>
          <w:sz w:val="28"/>
          <w:szCs w:val="28"/>
        </w:rPr>
        <w:t>.</w:t>
      </w:r>
      <w:r>
        <w:rPr>
          <w:rStyle w:val="s2"/>
          <w:sz w:val="28"/>
          <w:szCs w:val="28"/>
        </w:rPr>
        <w:t>04</w:t>
      </w:r>
      <w:r w:rsidRPr="00FD4A20">
        <w:rPr>
          <w:rStyle w:val="s2"/>
          <w:sz w:val="28"/>
          <w:szCs w:val="28"/>
        </w:rPr>
        <w:t>.201</w:t>
      </w:r>
      <w:r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 xml:space="preserve"> №1 «О денежном содержании </w:t>
      </w:r>
      <w:r>
        <w:rPr>
          <w:sz w:val="28"/>
          <w:szCs w:val="28"/>
        </w:rPr>
        <w:t xml:space="preserve">должностных лиц и </w:t>
      </w:r>
      <w:r w:rsidRPr="00FD4A20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Мордовия».</w:t>
      </w:r>
    </w:p>
    <w:p w:rsidR="007B7C01" w:rsidRDefault="007B7C01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</w:t>
      </w:r>
      <w:r>
        <w:rPr>
          <w:rStyle w:val="s2"/>
          <w:sz w:val="28"/>
          <w:szCs w:val="28"/>
        </w:rPr>
        <w:t xml:space="preserve">должностному лицу и </w:t>
      </w:r>
      <w:r>
        <w:rPr>
          <w:spacing w:val="6"/>
          <w:sz w:val="28"/>
          <w:szCs w:val="28"/>
        </w:rPr>
        <w:t>муниципальным служащим Липкинского сельского поселения</w:t>
      </w:r>
      <w:r w:rsidRPr="00FD4A20">
        <w:rPr>
          <w:spacing w:val="6"/>
          <w:sz w:val="28"/>
          <w:szCs w:val="28"/>
        </w:rPr>
        <w:t xml:space="preserve"> ежемесячного денежного поощрения за январь</w:t>
      </w:r>
      <w:r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</w:p>
    <w:p w:rsidR="007B7C01" w:rsidRPr="00FD4A20" w:rsidRDefault="007B7C01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tbl>
      <w:tblPr>
        <w:tblW w:w="0" w:type="auto"/>
        <w:tblLook w:val="00A0"/>
      </w:tblPr>
      <w:tblGrid>
        <w:gridCol w:w="5197"/>
        <w:gridCol w:w="4373"/>
      </w:tblGrid>
      <w:tr w:rsidR="007B7C01" w:rsidRPr="00FD4A20" w:rsidTr="004E083C">
        <w:tc>
          <w:tcPr>
            <w:tcW w:w="5197" w:type="dxa"/>
          </w:tcPr>
          <w:p w:rsidR="007B7C01" w:rsidRPr="004E083C" w:rsidRDefault="007B7C01" w:rsidP="00D732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Липкинского сельского поселения</w:t>
            </w:r>
          </w:p>
        </w:tc>
        <w:tc>
          <w:tcPr>
            <w:tcW w:w="4373" w:type="dxa"/>
          </w:tcPr>
          <w:p w:rsidR="007B7C01" w:rsidRPr="004E083C" w:rsidRDefault="007B7C01" w:rsidP="004E08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</w:t>
            </w:r>
            <w:r w:rsidRPr="004E083C">
              <w:rPr>
                <w:sz w:val="28"/>
                <w:szCs w:val="28"/>
              </w:rPr>
              <w:t>Л.П. Новикова</w:t>
            </w:r>
          </w:p>
        </w:tc>
      </w:tr>
    </w:tbl>
    <w:p w:rsidR="007B7C01" w:rsidRDefault="007B7C01" w:rsidP="004E083C"/>
    <w:sectPr w:rsidR="007B7C01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1B6652"/>
    <w:rsid w:val="00350E24"/>
    <w:rsid w:val="00435D0E"/>
    <w:rsid w:val="004E083C"/>
    <w:rsid w:val="007155B8"/>
    <w:rsid w:val="007B7C01"/>
    <w:rsid w:val="009C4E9D"/>
    <w:rsid w:val="00A901DB"/>
    <w:rsid w:val="00B1333F"/>
    <w:rsid w:val="00C9755C"/>
    <w:rsid w:val="00D732FD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311</Words>
  <Characters>1773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3</cp:revision>
  <cp:lastPrinted>2021-04-19T12:39:00Z</cp:lastPrinted>
  <dcterms:created xsi:type="dcterms:W3CDTF">2021-04-07T14:25:00Z</dcterms:created>
  <dcterms:modified xsi:type="dcterms:W3CDTF">2021-05-12T05:18:00Z</dcterms:modified>
</cp:coreProperties>
</file>