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0A5" w:rsidRPr="00C47F55" w:rsidRDefault="009C60A5" w:rsidP="002166DD">
      <w:pPr>
        <w:pStyle w:val="a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  </w:t>
      </w:r>
      <w:r w:rsidRPr="00C47F55">
        <w:rPr>
          <w:rFonts w:ascii="Times New Roman" w:hAnsi="Times New Roman"/>
          <w:b/>
          <w:sz w:val="40"/>
          <w:szCs w:val="40"/>
        </w:rPr>
        <w:t>ПОСТАНОВЛЕНИЕ</w:t>
      </w:r>
      <w:r>
        <w:rPr>
          <w:rFonts w:ascii="Times New Roman" w:hAnsi="Times New Roman"/>
          <w:b/>
          <w:sz w:val="40"/>
          <w:szCs w:val="40"/>
        </w:rPr>
        <w:t xml:space="preserve">         </w:t>
      </w:r>
      <w:r w:rsidRPr="00483196">
        <w:rPr>
          <w:rFonts w:ascii="Times New Roman" w:hAnsi="Times New Roman"/>
          <w:b/>
          <w:i/>
          <w:sz w:val="40"/>
          <w:szCs w:val="40"/>
          <w:u w:val="single"/>
        </w:rPr>
        <w:t>ПРОЕКТ</w:t>
      </w:r>
      <w:r>
        <w:rPr>
          <w:rFonts w:ascii="Times New Roman" w:hAnsi="Times New Roman"/>
          <w:b/>
          <w:sz w:val="40"/>
          <w:szCs w:val="40"/>
        </w:rPr>
        <w:t xml:space="preserve"> </w:t>
      </w:r>
    </w:p>
    <w:p w:rsidR="009C60A5" w:rsidRPr="00C47F55" w:rsidRDefault="009C60A5" w:rsidP="002166DD">
      <w:pPr>
        <w:pStyle w:val="a"/>
        <w:jc w:val="center"/>
        <w:rPr>
          <w:rFonts w:ascii="Times New Roman" w:hAnsi="Times New Roman"/>
          <w:b/>
          <w:sz w:val="24"/>
          <w:szCs w:val="24"/>
        </w:rPr>
      </w:pPr>
    </w:p>
    <w:p w:rsidR="009C60A5" w:rsidRDefault="009C60A5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АДМИНИСТРАЦИИ</w:t>
      </w:r>
    </w:p>
    <w:p w:rsidR="009C60A5" w:rsidRPr="00C47F55" w:rsidRDefault="009C60A5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ЛИПКИНСКОГО СЕЛЬСКОГО ПОСЕЛЕНИЯ</w:t>
      </w:r>
    </w:p>
    <w:p w:rsidR="009C60A5" w:rsidRPr="00C47F55" w:rsidRDefault="009C60A5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C60A5" w:rsidRPr="00C47F55" w:rsidRDefault="009C60A5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C60A5" w:rsidRPr="00C47F55" w:rsidRDefault="009C60A5" w:rsidP="002166DD">
      <w:pPr>
        <w:pStyle w:val="a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9pt;width:471.6pt;height:.75pt;flip:y;z-index:251658240" o:connectortype="straight" strokeweight="1.5pt"/>
        </w:pict>
      </w:r>
    </w:p>
    <w:p w:rsidR="009C60A5" w:rsidRPr="00C47F55" w:rsidRDefault="009C60A5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</w:p>
    <w:p w:rsidR="009C60A5" w:rsidRPr="00C47F55" w:rsidRDefault="009C60A5" w:rsidP="002166DD">
      <w:pPr>
        <w:pStyle w:val="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от «_» _______ 20__</w:t>
      </w:r>
      <w:r w:rsidRPr="00C47F55">
        <w:rPr>
          <w:rFonts w:ascii="Times New Roman" w:hAnsi="Times New Roman"/>
          <w:sz w:val="24"/>
          <w:szCs w:val="24"/>
        </w:rPr>
        <w:t xml:space="preserve"> г.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47F55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C47F55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_</w:t>
      </w:r>
    </w:p>
    <w:p w:rsidR="009C60A5" w:rsidRPr="00C47F55" w:rsidRDefault="009C60A5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</w:p>
    <w:p w:rsidR="009C60A5" w:rsidRPr="00C47F55" w:rsidRDefault="009C60A5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Липки</w:t>
      </w:r>
    </w:p>
    <w:p w:rsidR="009C60A5" w:rsidRDefault="009C60A5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</w:p>
    <w:p w:rsidR="009C60A5" w:rsidRDefault="009C60A5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0A5" w:rsidRDefault="009C60A5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0A5" w:rsidRPr="002166DD" w:rsidRDefault="009C60A5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>ОБ УТВЕРЖДЕНИИ ПОРЯДКА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>уведомления</w:t>
      </w:r>
      <w:r w:rsidRPr="004F4615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</w:t>
      </w:r>
      <w:r w:rsidRPr="00CD54F8">
        <w:rPr>
          <w:rFonts w:ascii="Times New Roman" w:hAnsi="Times New Roman"/>
          <w:b/>
          <w:bCs/>
          <w:caps/>
          <w:sz w:val="28"/>
          <w:szCs w:val="28"/>
          <w:lang w:eastAsia="ru-RU"/>
        </w:rPr>
        <w:t>онных правонарушений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br/>
      </w:r>
      <w:r w:rsidRPr="00CD54F8">
        <w:rPr>
          <w:rFonts w:ascii="Times New Roman" w:hAnsi="Times New Roman"/>
          <w:b/>
          <w:bCs/>
          <w:caps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</w:t>
      </w:r>
      <w:r w:rsidRPr="002166DD">
        <w:rPr>
          <w:rFonts w:ascii="Times New Roman" w:hAnsi="Times New Roman"/>
          <w:b/>
          <w:bCs/>
          <w:caps/>
          <w:sz w:val="28"/>
          <w:szCs w:val="28"/>
          <w:lang w:eastAsia="ru-RU"/>
        </w:rPr>
        <w:t>Липкинском СЕЛЬСКОм ПОСЕЛЕНИи Ромодановского МУНИЦИПАЛЬНОГО РАЙОНА РЕСПУБЛИКИ МОРДОВИЯ</w:t>
      </w:r>
    </w:p>
    <w:p w:rsidR="009C60A5" w:rsidRPr="00CD54F8" w:rsidRDefault="009C60A5" w:rsidP="009313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C60A5" w:rsidRDefault="009C60A5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0A5" w:rsidRDefault="009C60A5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D54F8">
        <w:rPr>
          <w:rFonts w:ascii="Times New Roman" w:hAnsi="Times New Roman"/>
          <w:sz w:val="28"/>
          <w:szCs w:val="28"/>
          <w:lang w:eastAsia="ru-RU"/>
        </w:rPr>
        <w:t>В соответствии с частью 5 статьи 9 Федерального закона от 25 декабря 2008 года № 273-ФЗ «О противодействии коррупци</w:t>
      </w:r>
      <w:r>
        <w:rPr>
          <w:rFonts w:ascii="Times New Roman" w:hAnsi="Times New Roman"/>
          <w:sz w:val="28"/>
          <w:szCs w:val="28"/>
          <w:lang w:eastAsia="ru-RU"/>
        </w:rPr>
        <w:t xml:space="preserve">и», руководствуясь </w:t>
      </w:r>
      <w:r w:rsidRPr="00CD54F8">
        <w:rPr>
          <w:rFonts w:ascii="Times New Roman" w:hAnsi="Times New Roman"/>
          <w:sz w:val="28"/>
          <w:szCs w:val="28"/>
          <w:lang w:eastAsia="ru-RU"/>
        </w:rPr>
        <w:t xml:space="preserve"> Устав</w:t>
      </w:r>
      <w:r>
        <w:rPr>
          <w:rFonts w:ascii="Times New Roman" w:hAnsi="Times New Roman"/>
          <w:sz w:val="28"/>
          <w:szCs w:val="28"/>
          <w:lang w:eastAsia="ru-RU"/>
        </w:rPr>
        <w:t>ом</w:t>
      </w:r>
      <w:r w:rsidRPr="00CD54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166DD">
        <w:rPr>
          <w:rFonts w:ascii="Times New Roman" w:hAnsi="Times New Roman"/>
          <w:sz w:val="28"/>
          <w:szCs w:val="28"/>
          <w:lang w:eastAsia="ru-RU"/>
        </w:rPr>
        <w:t>Липкинского сельского поселения Ромодановского муниципального района</w:t>
      </w:r>
      <w:r w:rsidRPr="002166DD">
        <w:rPr>
          <w:rFonts w:ascii="Times New Roman" w:hAnsi="Times New Roman"/>
          <w:bCs/>
          <w:sz w:val="28"/>
          <w:szCs w:val="28"/>
        </w:rPr>
        <w:t xml:space="preserve"> </w:t>
      </w:r>
    </w:p>
    <w:p w:rsidR="009C60A5" w:rsidRPr="00563CA2" w:rsidRDefault="009C60A5" w:rsidP="002166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166DD">
        <w:rPr>
          <w:rFonts w:ascii="Times New Roman" w:hAnsi="Times New Roman"/>
          <w:bCs/>
          <w:sz w:val="24"/>
          <w:szCs w:val="24"/>
        </w:rPr>
        <w:t>ПОСТАНОВЛЯЮ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9C60A5" w:rsidRPr="00027A00" w:rsidRDefault="009C60A5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4615">
        <w:rPr>
          <w:rFonts w:ascii="Times New Roman" w:hAnsi="Times New Roman"/>
          <w:sz w:val="28"/>
          <w:szCs w:val="28"/>
          <w:lang w:eastAsia="ru-RU"/>
        </w:rPr>
        <w:t>1. Утвердить прилагаемый Порядок уведомления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</w:r>
      <w:r w:rsidRPr="002166DD">
        <w:rPr>
          <w:rFonts w:ascii="Times New Roman" w:hAnsi="Times New Roman"/>
          <w:sz w:val="28"/>
          <w:szCs w:val="28"/>
          <w:lang w:eastAsia="ru-RU"/>
        </w:rPr>
        <w:t>Липкинском сельском поселении Ромодановского муниципального района</w:t>
      </w:r>
      <w:r w:rsidRPr="00CD54F8">
        <w:rPr>
          <w:rFonts w:ascii="Times New Roman" w:hAnsi="Times New Roman"/>
          <w:bCs/>
          <w:sz w:val="28"/>
          <w:szCs w:val="28"/>
        </w:rPr>
        <w:t>.</w:t>
      </w:r>
    </w:p>
    <w:p w:rsidR="009C60A5" w:rsidRDefault="009C60A5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Настоящее постановление вступает в силу со </w:t>
      </w:r>
      <w:r w:rsidRPr="00594E96">
        <w:rPr>
          <w:rFonts w:ascii="Times New Roman" w:hAnsi="Times New Roman"/>
          <w:sz w:val="28"/>
          <w:szCs w:val="28"/>
          <w:lang w:eastAsia="ru-RU"/>
        </w:rPr>
        <w:t>дня</w:t>
      </w:r>
      <w:r>
        <w:rPr>
          <w:rFonts w:ascii="Times New Roman" w:hAnsi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9C60A5" w:rsidRDefault="009C60A5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0A5" w:rsidRDefault="009C60A5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0A5" w:rsidRDefault="009C60A5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5058"/>
        <w:gridCol w:w="4512"/>
      </w:tblGrid>
      <w:tr w:rsidR="009C60A5" w:rsidRPr="00F9752A" w:rsidTr="002166DD">
        <w:tc>
          <w:tcPr>
            <w:tcW w:w="5058" w:type="dxa"/>
          </w:tcPr>
          <w:p w:rsidR="009C60A5" w:rsidRDefault="009C60A5" w:rsidP="00216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И.о. </w:t>
            </w:r>
            <w:r w:rsidRPr="00CD54F8">
              <w:rPr>
                <w:rFonts w:ascii="Times New Roman" w:hAnsi="Times New Roman"/>
                <w:bCs/>
                <w:sz w:val="28"/>
                <w:szCs w:val="28"/>
              </w:rPr>
              <w:t>Глав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ы</w:t>
            </w:r>
            <w:r w:rsidRPr="00CD54F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2166D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Липкинского </w:t>
            </w:r>
          </w:p>
          <w:p w:rsidR="009C60A5" w:rsidRPr="00CD54F8" w:rsidRDefault="009C60A5" w:rsidP="00216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166DD">
              <w:rPr>
                <w:rFonts w:ascii="Times New Roman" w:hAnsi="Times New Roman"/>
                <w:sz w:val="28"/>
                <w:szCs w:val="28"/>
                <w:lang w:eastAsia="ru-RU"/>
              </w:rPr>
              <w:t>сельского поселения</w:t>
            </w:r>
          </w:p>
        </w:tc>
        <w:tc>
          <w:tcPr>
            <w:tcW w:w="4512" w:type="dxa"/>
          </w:tcPr>
          <w:p w:rsidR="009C60A5" w:rsidRDefault="009C60A5" w:rsidP="00594E96">
            <w:pPr>
              <w:widowControl w:val="0"/>
              <w:pBdr>
                <w:left w:val="single" w:sz="4" w:space="4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</w:t>
            </w:r>
          </w:p>
          <w:p w:rsidR="009C60A5" w:rsidRPr="00CD54F8" w:rsidRDefault="009C60A5" w:rsidP="00594E96">
            <w:pPr>
              <w:widowControl w:val="0"/>
              <w:pBdr>
                <w:left w:val="single" w:sz="4" w:space="4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Т.В. Морозова</w:t>
            </w:r>
          </w:p>
        </w:tc>
      </w:tr>
    </w:tbl>
    <w:p w:rsidR="009C60A5" w:rsidRDefault="009C60A5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  <w:sectPr w:rsidR="009C60A5" w:rsidSect="00742117">
          <w:headerReference w:type="default" r:id="rId6"/>
          <w:pgSz w:w="11905" w:h="16838"/>
          <w:pgMar w:top="1134" w:right="850" w:bottom="1134" w:left="1701" w:header="720" w:footer="720" w:gutter="0"/>
          <w:cols w:space="720"/>
          <w:noEndnote/>
          <w:titlePg/>
          <w:docGrid w:linePitch="299"/>
        </w:sectPr>
      </w:pPr>
    </w:p>
    <w:tbl>
      <w:tblPr>
        <w:tblW w:w="0" w:type="auto"/>
        <w:tblLook w:val="00A0"/>
      </w:tblPr>
      <w:tblGrid>
        <w:gridCol w:w="4672"/>
        <w:gridCol w:w="4792"/>
      </w:tblGrid>
      <w:tr w:rsidR="009C60A5" w:rsidRPr="00F9752A" w:rsidTr="00F9752A">
        <w:tc>
          <w:tcPr>
            <w:tcW w:w="4672" w:type="dxa"/>
          </w:tcPr>
          <w:p w:rsidR="009C60A5" w:rsidRPr="00F9752A" w:rsidRDefault="009C60A5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92" w:type="dxa"/>
          </w:tcPr>
          <w:p w:rsidR="009C60A5" w:rsidRPr="002166DD" w:rsidRDefault="009C60A5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</w:t>
            </w: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УТВЕРЖДЕН </w:t>
            </w:r>
          </w:p>
          <w:p w:rsidR="009C60A5" w:rsidRPr="002166DD" w:rsidRDefault="009C60A5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постановлением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Липкинского сельского поселения </w:t>
            </w:r>
          </w:p>
          <w:p w:rsidR="009C60A5" w:rsidRPr="00F9752A" w:rsidRDefault="009C60A5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>от «_____» __________20___ г. №___</w:t>
            </w:r>
          </w:p>
        </w:tc>
      </w:tr>
    </w:tbl>
    <w:p w:rsidR="009C60A5" w:rsidRDefault="009C60A5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Par24"/>
      <w:bookmarkEnd w:id="0"/>
    </w:p>
    <w:p w:rsidR="009C60A5" w:rsidRDefault="009C60A5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0A5" w:rsidRPr="00422AEC" w:rsidRDefault="009C60A5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>ПОРЯДОК</w:t>
      </w:r>
    </w:p>
    <w:p w:rsidR="009C60A5" w:rsidRPr="002166DD" w:rsidRDefault="009C60A5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1" w:name="Par35"/>
      <w:bookmarkEnd w:id="1"/>
      <w:r w:rsidRPr="00027A00">
        <w:rPr>
          <w:rFonts w:ascii="Times New Roman" w:hAnsi="Times New Roman"/>
          <w:b/>
          <w:bC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br/>
      </w:r>
      <w:r w:rsidRPr="002166DD">
        <w:rPr>
          <w:rFonts w:ascii="Times New Roman" w:hAnsi="Times New Roman"/>
          <w:b/>
          <w:bCs/>
          <w:caps/>
          <w:sz w:val="28"/>
          <w:szCs w:val="28"/>
          <w:lang w:eastAsia="ru-RU"/>
        </w:rPr>
        <w:t>В Липкинском СЕЛЬСКОм ПОСЕЛЕНИи Ромодановского МУНИЦИПАЛЬНОГО РАЙОНА РЕСПУБЛИКИ МОРДОВИЯ</w:t>
      </w:r>
    </w:p>
    <w:p w:rsidR="009C60A5" w:rsidRPr="008F098D" w:rsidRDefault="009C60A5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AA3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2166DD">
        <w:rPr>
          <w:rFonts w:ascii="Times New Roman" w:hAnsi="Times New Roman"/>
          <w:sz w:val="28"/>
          <w:szCs w:val="28"/>
          <w:lang w:eastAsia="ru-RU"/>
        </w:rPr>
        <w:t xml:space="preserve">Настоящий </w:t>
      </w:r>
      <w:r w:rsidRPr="00C36AA3"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C36AA3"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о фактах обращения в целях скл</w:t>
      </w:r>
      <w:r>
        <w:rPr>
          <w:rFonts w:ascii="Times New Roman" w:hAnsi="Times New Roman"/>
          <w:sz w:val="28"/>
          <w:szCs w:val="28"/>
          <w:lang w:eastAsia="ru-RU"/>
        </w:rPr>
        <w:t xml:space="preserve">онения муниципального служащего </w:t>
      </w:r>
      <w:r w:rsidRPr="00C36AA3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Pr="002166DD">
        <w:rPr>
          <w:rFonts w:ascii="Times New Roman" w:hAnsi="Times New Roman"/>
          <w:sz w:val="28"/>
          <w:szCs w:val="28"/>
          <w:lang w:eastAsia="ru-RU"/>
        </w:rPr>
        <w:t>Липкинском сельском поселении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166DD">
        <w:rPr>
          <w:rFonts w:ascii="Times New Roman" w:hAnsi="Times New Roman"/>
          <w:sz w:val="28"/>
          <w:szCs w:val="28"/>
          <w:lang w:eastAsia="ru-RU"/>
        </w:rPr>
        <w:t>Ромодановского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(далее – </w:t>
      </w:r>
      <w:r w:rsidRPr="002166DD">
        <w:rPr>
          <w:rFonts w:ascii="Times New Roman" w:hAnsi="Times New Roman"/>
          <w:sz w:val="28"/>
          <w:szCs w:val="28"/>
          <w:lang w:eastAsia="ru-RU"/>
        </w:rPr>
        <w:t>администрация)</w:t>
      </w:r>
      <w:r>
        <w:rPr>
          <w:rFonts w:ascii="Times New Roman" w:hAnsi="Times New Roman"/>
          <w:sz w:val="28"/>
          <w:szCs w:val="28"/>
          <w:lang w:eastAsia="ru-RU"/>
        </w:rPr>
        <w:t xml:space="preserve"> определяет: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уведомления представителя нанимателя</w:t>
      </w:r>
      <w:r>
        <w:rPr>
          <w:rFonts w:ascii="Times New Roman" w:hAnsi="Times New Roman"/>
          <w:sz w:val="28"/>
          <w:szCs w:val="28"/>
          <w:lang w:eastAsia="ru-RU"/>
        </w:rPr>
        <w:t xml:space="preserve"> (работодателя)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 фактах обращения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в </w:t>
      </w:r>
      <w:r w:rsidRPr="002166DD">
        <w:rPr>
          <w:rFonts w:ascii="Times New Roman" w:hAnsi="Times New Roman"/>
          <w:sz w:val="28"/>
          <w:szCs w:val="28"/>
          <w:lang w:eastAsia="ru-RU"/>
        </w:rPr>
        <w:t>администрации (далее – муниципальный служащий)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65C9F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правонарушений;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2) перечень сведений, содержащихся в уведомлении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</w:t>
      </w:r>
      <w:r w:rsidRPr="00865C9F">
        <w:rPr>
          <w:rFonts w:ascii="Times New Roman" w:hAnsi="Times New Roman"/>
          <w:sz w:val="28"/>
          <w:szCs w:val="28"/>
          <w:lang w:eastAsia="ru-RU"/>
        </w:rPr>
        <w:t>о фактах обращения к нему в целях склонения к совершению корруп</w:t>
      </w:r>
      <w:r>
        <w:rPr>
          <w:rFonts w:ascii="Times New Roman" w:hAnsi="Times New Roman"/>
          <w:sz w:val="28"/>
          <w:szCs w:val="28"/>
          <w:lang w:eastAsia="ru-RU"/>
        </w:rPr>
        <w:t xml:space="preserve">ционных правонарушений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уведомление);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регистрации уведомлений;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</w:t>
      </w:r>
      <w:r>
        <w:rPr>
          <w:rFonts w:ascii="Times New Roman" w:hAnsi="Times New Roman"/>
          <w:sz w:val="28"/>
          <w:szCs w:val="28"/>
          <w:lang w:eastAsia="ru-RU"/>
        </w:rPr>
        <w:t xml:space="preserve">процедуру организации </w:t>
      </w:r>
      <w:r w:rsidRPr="00865C9F">
        <w:rPr>
          <w:rFonts w:ascii="Times New Roman" w:hAnsi="Times New Roman"/>
          <w:sz w:val="28"/>
          <w:szCs w:val="28"/>
          <w:lang w:eastAsia="ru-RU"/>
        </w:rPr>
        <w:t>проверки сведений, содержащихся в уведомлении.</w:t>
      </w:r>
    </w:p>
    <w:p w:rsidR="009C60A5" w:rsidRPr="00600683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2. Во всех случаях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служащему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каких-либо лиц в целях склонения его к совершению коррупционных правонарушений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муниципальный служащий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обязан уведомить в течение двух рабочих дней с момента обращения к нему о данном факте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представителя нанимателя (работодателя) – </w:t>
      </w:r>
      <w:r w:rsidRPr="002166DD">
        <w:rPr>
          <w:rFonts w:ascii="Times New Roman" w:hAnsi="Times New Roman"/>
          <w:sz w:val="28"/>
          <w:szCs w:val="28"/>
          <w:lang w:eastAsia="ru-RU"/>
        </w:rPr>
        <w:t>Главу Липкинского сельского поселения Ромодановского муниципального района</w:t>
      </w:r>
      <w:r w:rsidRPr="002166DD">
        <w:rPr>
          <w:rFonts w:ascii="Times New Roman" w:hAnsi="Times New Roman"/>
          <w:sz w:val="28"/>
          <w:szCs w:val="28"/>
        </w:rPr>
        <w:t xml:space="preserve"> (далее – представитель нанимателя (работодатель)</w:t>
      </w:r>
      <w:r w:rsidRPr="002F18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4FA2">
        <w:rPr>
          <w:rFonts w:ascii="Times New Roman" w:hAnsi="Times New Roman"/>
          <w:sz w:val="28"/>
          <w:szCs w:val="28"/>
          <w:lang w:eastAsia="ru-RU"/>
        </w:rPr>
        <w:t>органы прокуратуры или другие государственные органы.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В случае </w:t>
      </w:r>
      <w:r>
        <w:rPr>
          <w:rFonts w:ascii="Times New Roman" w:hAnsi="Times New Roman"/>
          <w:sz w:val="28"/>
          <w:szCs w:val="28"/>
          <w:lang w:eastAsia="ru-RU"/>
        </w:rPr>
        <w:t>нахождения 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в командировке, в отпуске, вне места прохождения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службы по иным основаниям, установленным законодательством Российской Федерации, </w:t>
      </w:r>
      <w:r>
        <w:rPr>
          <w:rFonts w:ascii="Times New Roman" w:hAnsi="Times New Roman"/>
          <w:sz w:val="28"/>
          <w:szCs w:val="28"/>
          <w:lang w:eastAsia="ru-RU"/>
        </w:rPr>
        <w:t xml:space="preserve">на момент обращения к нему </w:t>
      </w:r>
      <w:r w:rsidRPr="00865C9F">
        <w:rPr>
          <w:rFonts w:ascii="Times New Roman" w:hAnsi="Times New Roman"/>
          <w:sz w:val="28"/>
          <w:szCs w:val="28"/>
          <w:lang w:eastAsia="ru-RU"/>
        </w:rPr>
        <w:t>каких-либо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>, муниципальный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служащий обязан уведомить </w:t>
      </w:r>
      <w:r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в течение двух рабочих дней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>о дня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прибытия к месту прохождения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Pr="00865C9F">
        <w:rPr>
          <w:rFonts w:ascii="Times New Roman" w:hAnsi="Times New Roman"/>
          <w:sz w:val="28"/>
          <w:szCs w:val="28"/>
          <w:lang w:eastAsia="ru-RU"/>
        </w:rPr>
        <w:t>службы.</w:t>
      </w:r>
    </w:p>
    <w:p w:rsidR="009C60A5" w:rsidRPr="007712C3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 фактах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</w:t>
      </w:r>
      <w:r>
        <w:rPr>
          <w:rFonts w:ascii="Times New Roman" w:hAnsi="Times New Roman"/>
          <w:sz w:val="28"/>
          <w:szCs w:val="28"/>
          <w:lang w:eastAsia="ru-RU"/>
        </w:rPr>
        <w:t xml:space="preserve">, невыполнение которой </w:t>
      </w:r>
      <w:r w:rsidRPr="007712C3">
        <w:rPr>
          <w:rFonts w:ascii="Times New Roman" w:hAnsi="Times New Roman"/>
          <w:sz w:val="28"/>
          <w:szCs w:val="28"/>
          <w:lang w:eastAsia="ru-RU"/>
        </w:rPr>
        <w:t>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9C60A5" w:rsidRPr="00FD756E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Pr="00865C9F">
        <w:rPr>
          <w:rFonts w:ascii="Times New Roman" w:hAnsi="Times New Roman"/>
          <w:sz w:val="28"/>
          <w:szCs w:val="28"/>
          <w:lang w:eastAsia="ru-RU"/>
        </w:rPr>
        <w:t>. Уведомление оформляется в письменной форме согласно приложению 1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представляется заместителю Главы </w:t>
      </w:r>
      <w:r w:rsidRPr="00591FFC">
        <w:rPr>
          <w:rFonts w:ascii="Times New Roman" w:hAnsi="Times New Roman"/>
          <w:sz w:val="28"/>
          <w:szCs w:val="28"/>
          <w:lang w:eastAsia="ru-RU"/>
        </w:rPr>
        <w:t>Липкинского сельского поселения Ромодановского муниципального района</w:t>
      </w:r>
      <w:r w:rsidRPr="007712C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(далее – ответственное должностное лицо)</w:t>
      </w:r>
      <w:r w:rsidRPr="00FD756E">
        <w:rPr>
          <w:rFonts w:ascii="Times New Roman" w:hAnsi="Times New Roman"/>
          <w:sz w:val="28"/>
          <w:szCs w:val="28"/>
        </w:rPr>
        <w:t>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Анонимные уведомления к рассмотрению не принимаются.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8A572C">
        <w:rPr>
          <w:rFonts w:ascii="Times New Roman" w:hAnsi="Times New Roman"/>
          <w:sz w:val="28"/>
          <w:szCs w:val="28"/>
        </w:rPr>
        <w:t>. В уведомлении должны быть указаны следующие сведения: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1) фамилия, имя, отчество </w:t>
      </w:r>
      <w:r>
        <w:rPr>
          <w:rFonts w:ascii="Times New Roman" w:hAnsi="Times New Roman"/>
          <w:sz w:val="28"/>
          <w:szCs w:val="28"/>
        </w:rPr>
        <w:t xml:space="preserve">(последнее – при наличии) муниципального </w:t>
      </w:r>
      <w:r w:rsidRPr="008A572C">
        <w:rPr>
          <w:rFonts w:ascii="Times New Roman" w:hAnsi="Times New Roman"/>
          <w:sz w:val="28"/>
          <w:szCs w:val="28"/>
        </w:rPr>
        <w:t xml:space="preserve">служащего, заполняющего уведомление, наименование должности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8A572C">
        <w:rPr>
          <w:rFonts w:ascii="Times New Roman" w:hAnsi="Times New Roman"/>
          <w:sz w:val="28"/>
          <w:szCs w:val="28"/>
        </w:rPr>
        <w:t>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2) все известные сведения о лице, склоняющем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8A572C">
        <w:rPr>
          <w:rFonts w:ascii="Times New Roman" w:hAnsi="Times New Roman"/>
          <w:sz w:val="28"/>
          <w:szCs w:val="28"/>
        </w:rPr>
        <w:t>служащего к совершению коррупционных правонарушений;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3) суть коррупционных правонарушений, к совершению которых склоняли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5) время, место и обстоятельства, при которых произошло обращение к </w:t>
      </w:r>
      <w:r>
        <w:rPr>
          <w:rFonts w:ascii="Times New Roman" w:hAnsi="Times New Roman"/>
          <w:sz w:val="28"/>
          <w:szCs w:val="28"/>
        </w:rPr>
        <w:t>муниципальному</w:t>
      </w:r>
      <w:r w:rsidRPr="008A572C">
        <w:rPr>
          <w:rFonts w:ascii="Times New Roman" w:hAnsi="Times New Roman"/>
          <w:sz w:val="28"/>
          <w:szCs w:val="28"/>
        </w:rPr>
        <w:t xml:space="preserve"> служащему;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6) сведения о том, в отношении какой именно должностной обязанности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 была совершена попытка склонения к совершению коррупционных правонарушений;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7) иные сведения, которыми располагает </w:t>
      </w:r>
      <w:r>
        <w:rPr>
          <w:rFonts w:ascii="Times New Roman" w:hAnsi="Times New Roman"/>
          <w:sz w:val="28"/>
          <w:szCs w:val="28"/>
        </w:rPr>
        <w:t>муниципальный</w:t>
      </w:r>
      <w:r w:rsidRPr="008A572C">
        <w:rPr>
          <w:rFonts w:ascii="Times New Roman" w:hAnsi="Times New Roman"/>
          <w:sz w:val="28"/>
          <w:szCs w:val="28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>
        <w:rPr>
          <w:rFonts w:ascii="Times New Roman" w:hAnsi="Times New Roman"/>
          <w:sz w:val="28"/>
          <w:szCs w:val="28"/>
        </w:rPr>
        <w:t>муниципальн</w:t>
      </w:r>
      <w:r w:rsidRPr="008A572C">
        <w:rPr>
          <w:rFonts w:ascii="Times New Roman" w:hAnsi="Times New Roman"/>
          <w:sz w:val="28"/>
          <w:szCs w:val="28"/>
        </w:rPr>
        <w:t>ого служащего, заполнившего уведомление, иных материалов, подтверждающих факт склонения к совершению коррупционных правонарушений);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8) информация об исполнении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8A572C">
        <w:rPr>
          <w:rFonts w:ascii="Times New Roman" w:hAnsi="Times New Roman"/>
          <w:sz w:val="28"/>
          <w:szCs w:val="28"/>
        </w:rPr>
        <w:t xml:space="preserve">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совершению коррупционных правонарушений (наименование государственного органа, дата и способ направления уведомления);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9) дата заполнения уведомления;</w:t>
      </w:r>
    </w:p>
    <w:p w:rsidR="009C60A5" w:rsidRPr="008A572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10) подпись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служащего, заполнившего уведомление.</w:t>
      </w:r>
    </w:p>
    <w:p w:rsidR="009C60A5" w:rsidRDefault="009C60A5" w:rsidP="00097069">
      <w:pPr>
        <w:pStyle w:val="ConsPlusNormal"/>
        <w:ind w:firstLine="709"/>
        <w:jc w:val="both"/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подлежит регистрации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65C9F">
        <w:rPr>
          <w:rFonts w:ascii="Times New Roman" w:hAnsi="Times New Roman"/>
          <w:sz w:val="28"/>
          <w:szCs w:val="28"/>
          <w:lang w:eastAsia="ru-RU"/>
        </w:rPr>
        <w:t>в жур</w:t>
      </w:r>
      <w:r>
        <w:rPr>
          <w:rFonts w:ascii="Times New Roman" w:hAnsi="Times New Roman"/>
          <w:sz w:val="28"/>
          <w:szCs w:val="28"/>
          <w:lang w:eastAsia="ru-RU"/>
        </w:rPr>
        <w:t xml:space="preserve">нале учета уведомлений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журнал)</w:t>
      </w:r>
      <w:r>
        <w:rPr>
          <w:rFonts w:ascii="Times New Roman" w:hAnsi="Times New Roman"/>
          <w:sz w:val="28"/>
          <w:szCs w:val="28"/>
          <w:lang w:eastAsia="ru-RU"/>
        </w:rPr>
        <w:t>, форма которого приведена в приложении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2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Журнал должен быть прошит, пронумерован, а также заверен оттиском печати </w:t>
      </w:r>
      <w:r w:rsidRPr="00591FFC">
        <w:rPr>
          <w:rFonts w:ascii="Times New Roman" w:hAnsi="Times New Roman"/>
          <w:sz w:val="28"/>
          <w:szCs w:val="28"/>
          <w:lang w:eastAsia="ru-RU"/>
        </w:rPr>
        <w:t>администрации.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 храни</w:t>
      </w:r>
      <w:r>
        <w:rPr>
          <w:rFonts w:ascii="Times New Roman" w:hAnsi="Times New Roman"/>
          <w:sz w:val="28"/>
          <w:szCs w:val="28"/>
          <w:lang w:eastAsia="ru-RU"/>
        </w:rPr>
        <w:t>тся в администрации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Запись о количестве листов заверяется подписью</w:t>
      </w:r>
      <w:r w:rsidRPr="00FD756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 w:rsidR="009C60A5" w:rsidRPr="00FD756E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лицо: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1) </w:t>
      </w:r>
      <w:r>
        <w:rPr>
          <w:rFonts w:ascii="Times New Roman" w:hAnsi="Times New Roman"/>
          <w:sz w:val="28"/>
          <w:szCs w:val="28"/>
          <w:lang w:eastAsia="ru-RU"/>
        </w:rPr>
        <w:t>регистрирует уведомление в журнале в день его поступления и передает его представителю нанимателя (работодателю) для принятия решения о проведении проверки;</w:t>
      </w:r>
    </w:p>
    <w:p w:rsidR="009C60A5" w:rsidRPr="00591FF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FFC">
        <w:rPr>
          <w:rFonts w:ascii="Times New Roman" w:hAnsi="Times New Roman"/>
          <w:sz w:val="28"/>
          <w:szCs w:val="28"/>
          <w:lang w:eastAsia="ru-RU"/>
        </w:rPr>
        <w:t xml:space="preserve">2) в день обращения с уведомлением выдает муниципальному служащему расписку в получении уведомления по форме согласно Приложению 1 к настоящему Порядку с указанием даты получения и номера регистрации в журнале, при этом </w:t>
      </w:r>
      <w:r w:rsidRPr="00591FFC">
        <w:rPr>
          <w:rFonts w:ascii="Times New Roman" w:hAnsi="Times New Roman"/>
          <w:sz w:val="28"/>
          <w:szCs w:val="28"/>
        </w:rPr>
        <w:t>отказ в регистрации уведомления либо невыдача расписки не допускается.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Решение о проведении проверки указанных в уведомлении сведений (далее – проверка) принимается представителем нанимателя (работодателем) в течение двух рабочих дней со дня регистрации уведомления.</w:t>
      </w:r>
    </w:p>
    <w:p w:rsidR="009C60A5" w:rsidRPr="00FD756E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Решение о проведении проверки оформляется распоряжением администрации, подготовку которого обеспечивает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Проверка проводится</w:t>
      </w:r>
      <w:r w:rsidRPr="0063079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</w:p>
    <w:p w:rsidR="009C60A5" w:rsidRDefault="009C60A5" w:rsidP="00097069">
      <w:pPr>
        <w:pStyle w:val="ConsPlusNormal"/>
        <w:ind w:firstLine="709"/>
        <w:jc w:val="both"/>
      </w:pPr>
      <w:r>
        <w:t xml:space="preserve">13. В ходе проведения проверки </w:t>
      </w:r>
      <w:r w:rsidRPr="00FD756E">
        <w:rPr>
          <w:lang w:eastAsia="ru-RU"/>
        </w:rPr>
        <w:t>ответственное должностное лицо</w:t>
      </w:r>
      <w:r>
        <w:t xml:space="preserve"> вправе направлять уведомление в </w:t>
      </w:r>
      <w:r w:rsidRPr="00591FFC">
        <w:t>органы государственной власти, иные государственные органы, органы местного самоуправления,</w:t>
      </w:r>
      <w:r>
        <w:t xml:space="preserve"> истребовать от муниципальных служащих письменные объяснения по существу поданного уведомления, проводить беседы, рассматривать материалы, имеющие отношение к сведениям, изложенным в уведомлении, в целях склонения к совершению коррупционных правонарушений.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Проверка должна быть завершена не позднее 5 рабочих дней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мотивированному представлению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</w:rPr>
        <w:t>, но не более чем на 5 рабочих дней.</w:t>
      </w:r>
    </w:p>
    <w:p w:rsidR="009C60A5" w:rsidRPr="00DB7E8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15. Решение о продлении проверки принимается представителем нанимателя (работодателем) на основании мотивированного представления 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>оформляется распоряжением администрации, подготовку которого обеспечивает</w:t>
      </w:r>
      <w:r w:rsidRPr="0063079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Результаты проверки сообщаются представителю нанимателя (работодателю) в течение двух рабочих дней со дня завершения проверки в форме письменного заключения. 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865C9F">
        <w:rPr>
          <w:rFonts w:ascii="Times New Roman" w:hAnsi="Times New Roman"/>
          <w:sz w:val="28"/>
          <w:szCs w:val="28"/>
          <w:lang w:eastAsia="ru-RU"/>
        </w:rPr>
        <w:t>. В письменном заключении указываются: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 w:rsidRPr="00AD1C44">
        <w:rPr>
          <w:rFonts w:ascii="Times New Roman" w:hAnsi="Times New Roman"/>
          <w:sz w:val="28"/>
          <w:szCs w:val="28"/>
          <w:lang w:eastAsia="ru-RU"/>
        </w:rPr>
        <w:t>) фамилия, имя, отчество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2864FB">
        <w:rPr>
          <w:rFonts w:ascii="Times New Roman" w:hAnsi="Times New Roman"/>
          <w:sz w:val="28"/>
          <w:szCs w:val="28"/>
          <w:lang w:eastAsia="ru-RU"/>
        </w:rPr>
        <w:t>последнее – при наличии</w:t>
      </w:r>
      <w:r>
        <w:rPr>
          <w:rFonts w:ascii="Times New Roman" w:hAnsi="Times New Roman"/>
          <w:sz w:val="28"/>
          <w:szCs w:val="28"/>
          <w:lang w:eastAsia="ru-RU"/>
        </w:rPr>
        <w:t>) муниципального служащего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, должность, замещаемая муниципальным служащим, на основании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которого проводилась проверка, период службы на замещаемой должности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службы </w:t>
      </w:r>
      <w:r w:rsidRPr="00AD1C44">
        <w:rPr>
          <w:rFonts w:ascii="Times New Roman" w:hAnsi="Times New Roman"/>
          <w:sz w:val="28"/>
          <w:szCs w:val="28"/>
          <w:lang w:eastAsia="ru-RU"/>
        </w:rPr>
        <w:t>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стаж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муниципальной службы</w:t>
      </w:r>
      <w:r w:rsidRPr="00865C9F">
        <w:rPr>
          <w:rFonts w:ascii="Times New Roman" w:hAnsi="Times New Roman"/>
          <w:sz w:val="28"/>
          <w:szCs w:val="28"/>
          <w:lang w:eastAsia="ru-RU"/>
        </w:rPr>
        <w:t>;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2) сроки проведения проверки;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причины и обстоятельства, способствовавшие обращению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к совершению коррупционных правонарушений;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5) предложения о мерах по устранению причин и условий, способствующих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18. Представитель нанимателя (работодатель) </w:t>
      </w:r>
      <w:r>
        <w:rPr>
          <w:rFonts w:ascii="Times New Roman" w:hAnsi="Times New Roman"/>
          <w:sz w:val="28"/>
          <w:szCs w:val="28"/>
        </w:rPr>
        <w:t>в течение трех рабочих дней со дня получения письменного заключения:</w:t>
      </w:r>
    </w:p>
    <w:p w:rsidR="009C60A5" w:rsidRPr="00C61E6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обеспечивает направление материалов проверки</w:t>
      </w:r>
      <w:r w:rsidRPr="00661858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ответственному должностному лицу</w:t>
      </w:r>
      <w:r w:rsidRPr="00DB7E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принятия решения о привлечен</w:t>
      </w:r>
      <w:r w:rsidRPr="00C61E65">
        <w:rPr>
          <w:rFonts w:ascii="Times New Roman" w:hAnsi="Times New Roman"/>
          <w:sz w:val="28"/>
          <w:szCs w:val="28"/>
        </w:rPr>
        <w:t>ии виновных лиц к ответственности в соответствии с законодательством Российской Федерации;</w:t>
      </w:r>
    </w:p>
    <w:p w:rsidR="009C60A5" w:rsidRPr="00591FFC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FFC">
        <w:rPr>
          <w:rFonts w:ascii="Times New Roman" w:hAnsi="Times New Roman"/>
          <w:sz w:val="28"/>
          <w:szCs w:val="28"/>
        </w:rPr>
        <w:t>2) 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коррупции, принимает решение о применении к муниципальному служащему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FFC">
        <w:rPr>
          <w:rFonts w:ascii="Times New Roman" w:hAnsi="Times New Roman"/>
          <w:sz w:val="28"/>
          <w:szCs w:val="28"/>
        </w:rPr>
        <w:t>конкретных мер ответственности в соответствии с законодательством Российской Федерации (далее – решение о применении мер);</w:t>
      </w:r>
    </w:p>
    <w:p w:rsidR="009C60A5" w:rsidRPr="00865C9F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3) организует проведение мероприятий по </w:t>
      </w:r>
      <w:r w:rsidRPr="00865C9F">
        <w:rPr>
          <w:rFonts w:ascii="Times New Roman" w:hAnsi="Times New Roman"/>
          <w:sz w:val="28"/>
          <w:szCs w:val="28"/>
          <w:lang w:eastAsia="ru-RU"/>
        </w:rPr>
        <w:t>устранению причин и условий, способств</w:t>
      </w:r>
      <w:r>
        <w:rPr>
          <w:rFonts w:ascii="Times New Roman" w:hAnsi="Times New Roman"/>
          <w:sz w:val="28"/>
          <w:szCs w:val="28"/>
          <w:lang w:eastAsia="ru-RU"/>
        </w:rPr>
        <w:t>овавших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9C60A5" w:rsidRPr="00DA0CD9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19.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 xml:space="preserve"> обеспечивает ознакомление </w:t>
      </w:r>
      <w:r>
        <w:rPr>
          <w:rFonts w:ascii="Times New Roman" w:hAnsi="Times New Roman"/>
          <w:sz w:val="28"/>
          <w:szCs w:val="28"/>
        </w:rPr>
        <w:t xml:space="preserve">муниципального служащего, подавшего уведомление, </w:t>
      </w:r>
      <w:r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Pr="00591FFC">
        <w:rPr>
          <w:rFonts w:ascii="Times New Roman" w:hAnsi="Times New Roman"/>
          <w:sz w:val="28"/>
          <w:szCs w:val="28"/>
          <w:lang w:eastAsia="ru-RU"/>
        </w:rPr>
        <w:t>письменным заключением,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1FFC">
        <w:rPr>
          <w:rFonts w:ascii="Times New Roman" w:hAnsi="Times New Roman"/>
          <w:sz w:val="28"/>
          <w:szCs w:val="28"/>
          <w:lang w:eastAsia="ru-RU"/>
        </w:rPr>
        <w:t>решением о применении мер</w:t>
      </w:r>
      <w:r>
        <w:rPr>
          <w:rFonts w:ascii="Times New Roman" w:hAnsi="Times New Roman"/>
          <w:sz w:val="28"/>
          <w:szCs w:val="28"/>
          <w:lang w:eastAsia="ru-RU"/>
        </w:rPr>
        <w:t xml:space="preserve"> под роспись в течение двух рабочих дней со дня их оформления (издания). </w:t>
      </w:r>
      <w:r w:rsidRPr="00DA0CD9">
        <w:rPr>
          <w:rFonts w:ascii="Times New Roman" w:hAnsi="Times New Roman"/>
          <w:sz w:val="28"/>
          <w:szCs w:val="28"/>
        </w:rPr>
        <w:t xml:space="preserve">В случае, когда </w:t>
      </w:r>
      <w:r w:rsidRPr="00591FFC">
        <w:rPr>
          <w:rFonts w:ascii="Times New Roman" w:hAnsi="Times New Roman"/>
          <w:sz w:val="28"/>
          <w:szCs w:val="28"/>
        </w:rPr>
        <w:t xml:space="preserve">письменное заключение, решение о применении мер </w:t>
      </w:r>
      <w:r w:rsidRPr="00DA0CD9">
        <w:rPr>
          <w:rFonts w:ascii="Times New Roman" w:hAnsi="Times New Roman"/>
          <w:sz w:val="28"/>
          <w:szCs w:val="28"/>
        </w:rPr>
        <w:t xml:space="preserve">невозможно довести до сведения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DA0CD9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муниципальный служащий</w:t>
      </w:r>
      <w:r w:rsidRPr="00DA0CD9">
        <w:rPr>
          <w:rFonts w:ascii="Times New Roman" w:hAnsi="Times New Roman"/>
          <w:sz w:val="28"/>
          <w:szCs w:val="28"/>
        </w:rPr>
        <w:t xml:space="preserve"> отказывается ознакомиться с ним</w:t>
      </w:r>
      <w:r>
        <w:rPr>
          <w:rFonts w:ascii="Times New Roman" w:hAnsi="Times New Roman"/>
          <w:sz w:val="28"/>
          <w:szCs w:val="28"/>
        </w:rPr>
        <w:t>и</w:t>
      </w:r>
      <w:r w:rsidRPr="00DA0CD9">
        <w:rPr>
          <w:rFonts w:ascii="Times New Roman" w:hAnsi="Times New Roman"/>
          <w:sz w:val="28"/>
          <w:szCs w:val="28"/>
        </w:rPr>
        <w:t xml:space="preserve"> под роспись, на </w:t>
      </w:r>
      <w:r w:rsidRPr="00591FFC">
        <w:rPr>
          <w:rFonts w:ascii="Times New Roman" w:hAnsi="Times New Roman"/>
          <w:sz w:val="28"/>
          <w:szCs w:val="28"/>
        </w:rPr>
        <w:t>письменном заключении, решении о применении мер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CD9">
        <w:rPr>
          <w:rFonts w:ascii="Times New Roman" w:hAnsi="Times New Roman"/>
          <w:sz w:val="28"/>
          <w:szCs w:val="28"/>
        </w:rPr>
        <w:t>производится соответствующая запись.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Информация о результатах проверки вносится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>
        <w:rPr>
          <w:rFonts w:ascii="Times New Roman" w:hAnsi="Times New Roman"/>
          <w:sz w:val="28"/>
          <w:szCs w:val="28"/>
        </w:rPr>
        <w:t xml:space="preserve"> в журнал в течение двух рабочих дней </w:t>
      </w:r>
      <w:r>
        <w:rPr>
          <w:rFonts w:ascii="Times New Roman" w:hAnsi="Times New Roman"/>
          <w:sz w:val="28"/>
          <w:szCs w:val="28"/>
          <w:lang w:eastAsia="ru-RU"/>
        </w:rPr>
        <w:t xml:space="preserve">со дня оформления </w:t>
      </w:r>
      <w:r w:rsidRPr="00591FFC">
        <w:rPr>
          <w:rFonts w:ascii="Times New Roman" w:hAnsi="Times New Roman"/>
          <w:sz w:val="28"/>
          <w:szCs w:val="28"/>
          <w:lang w:eastAsia="ru-RU"/>
        </w:rPr>
        <w:t>письменного заключения, решения о применении мер</w:t>
      </w:r>
      <w:r>
        <w:rPr>
          <w:rFonts w:ascii="Times New Roman" w:hAnsi="Times New Roman"/>
          <w:sz w:val="28"/>
          <w:szCs w:val="28"/>
        </w:rPr>
        <w:t>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7F6334">
        <w:rPr>
          <w:rFonts w:ascii="Times New Roman" w:hAnsi="Times New Roman"/>
          <w:sz w:val="28"/>
          <w:szCs w:val="28"/>
        </w:rPr>
        <w:t>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  <w:bookmarkStart w:id="2" w:name="Par94"/>
      <w:bookmarkEnd w:id="2"/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22. В случае обращения к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ответственному должностному лицу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</w:rPr>
        <w:t>ка</w:t>
      </w:r>
      <w:r w:rsidRPr="00865C9F">
        <w:rPr>
          <w:rFonts w:ascii="Times New Roman" w:hAnsi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все мероприятия, предусмотренные настоящим Порядком, выполнение которых осуществляет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>, проводит лицо, определенное представителем нанимателя (работодателем).</w:t>
      </w:r>
    </w:p>
    <w:p w:rsidR="009C60A5" w:rsidRDefault="009C60A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  <w:sectPr w:rsidR="009C60A5" w:rsidSect="000970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ook w:val="00A0"/>
      </w:tblPr>
      <w:tblGrid>
        <w:gridCol w:w="4672"/>
        <w:gridCol w:w="4672"/>
      </w:tblGrid>
      <w:tr w:rsidR="009C60A5" w:rsidRPr="00F9752A" w:rsidTr="00F9752A">
        <w:tc>
          <w:tcPr>
            <w:tcW w:w="4672" w:type="dxa"/>
          </w:tcPr>
          <w:p w:rsidR="009C60A5" w:rsidRPr="00F9752A" w:rsidRDefault="009C60A5" w:rsidP="00F975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C60A5" w:rsidRPr="00F9752A" w:rsidRDefault="009C60A5" w:rsidP="00F975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9C60A5" w:rsidRPr="00591FFC" w:rsidRDefault="009C60A5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1FFC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1</w:t>
            </w:r>
          </w:p>
          <w:p w:rsidR="009C60A5" w:rsidRPr="00591FFC" w:rsidRDefault="009C60A5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1FFC">
              <w:rPr>
                <w:rFonts w:ascii="Times New Roman" w:hAnsi="Times New Roman"/>
                <w:sz w:val="24"/>
                <w:szCs w:val="24"/>
                <w:lang w:eastAsia="ru-RU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Липкинском сельском поселении Ромодановского муниципального района</w:t>
            </w:r>
          </w:p>
          <w:p w:rsidR="009C60A5" w:rsidRPr="00F9752A" w:rsidRDefault="009C60A5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C60A5" w:rsidRPr="00F9752A" w:rsidRDefault="009C60A5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9C60A5" w:rsidRPr="00F9752A" w:rsidTr="00F9752A">
        <w:tc>
          <w:tcPr>
            <w:tcW w:w="4672" w:type="dxa"/>
          </w:tcPr>
          <w:p w:rsidR="009C60A5" w:rsidRPr="00F9752A" w:rsidRDefault="009C60A5" w:rsidP="00F975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9C60A5" w:rsidRPr="00F9752A" w:rsidRDefault="009C60A5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  <w:p w:rsidR="009C60A5" w:rsidRPr="00F9752A" w:rsidRDefault="009C60A5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9C60A5" w:rsidRPr="00F9752A" w:rsidRDefault="009C60A5" w:rsidP="00F975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9752A">
              <w:rPr>
                <w:rFonts w:ascii="Times New Roman" w:hAnsi="Times New Roman"/>
                <w:sz w:val="20"/>
                <w:szCs w:val="20"/>
                <w:u w:val="single"/>
              </w:rPr>
              <w:t>(последнее – при наличии), наименование должности лица, уполномоченного осуществлять функции представителя нанимателя (работодателя)</w:t>
            </w:r>
          </w:p>
        </w:tc>
      </w:tr>
      <w:tr w:rsidR="009C60A5" w:rsidRPr="00F9752A" w:rsidTr="00F9752A">
        <w:tc>
          <w:tcPr>
            <w:tcW w:w="4672" w:type="dxa"/>
          </w:tcPr>
          <w:p w:rsidR="009C60A5" w:rsidRPr="00F9752A" w:rsidRDefault="009C60A5" w:rsidP="00F975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9C60A5" w:rsidRPr="00F9752A" w:rsidRDefault="009C60A5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60A5" w:rsidRPr="00F9752A" w:rsidRDefault="009C60A5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1FFC">
              <w:rPr>
                <w:rFonts w:ascii="Times New Roman" w:hAnsi="Times New Roman"/>
                <w:sz w:val="24"/>
                <w:szCs w:val="24"/>
              </w:rPr>
              <w:t>от_</w:t>
            </w: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9C60A5" w:rsidRPr="00F9752A" w:rsidRDefault="009C60A5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9C60A5" w:rsidRPr="00F9752A" w:rsidRDefault="009C60A5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9C60A5" w:rsidRPr="00F9752A" w:rsidRDefault="009C60A5" w:rsidP="00F975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sz w:val="20"/>
                <w:szCs w:val="20"/>
              </w:rPr>
              <w:t xml:space="preserve"> (Ф.И.О. (последнее – при наличии), наименование должности муниципального служащего)</w:t>
            </w:r>
          </w:p>
        </w:tc>
      </w:tr>
    </w:tbl>
    <w:p w:rsidR="009C60A5" w:rsidRDefault="009C60A5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9C60A5" w:rsidRPr="002B2CBA" w:rsidRDefault="009C60A5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B2CBA">
        <w:rPr>
          <w:rFonts w:ascii="Times New Roman" w:hAnsi="Times New Roman" w:cs="Times New Roman"/>
          <w:sz w:val="28"/>
          <w:szCs w:val="28"/>
          <w:u w:val="single"/>
        </w:rPr>
        <w:t xml:space="preserve">О ФАКТАХ ОБРАЩЕНИЯ </w:t>
      </w:r>
      <w:r>
        <w:rPr>
          <w:rFonts w:ascii="Times New Roman" w:hAnsi="Times New Roman" w:cs="Times New Roman"/>
          <w:sz w:val="28"/>
          <w:szCs w:val="28"/>
          <w:u w:val="single"/>
        </w:rPr>
        <w:t>В ЦЕЛЯХ СКЛОНЕНИЯ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2B2CBA">
        <w:rPr>
          <w:rFonts w:ascii="Times New Roman" w:hAnsi="Times New Roman" w:cs="Times New Roman"/>
          <w:sz w:val="28"/>
          <w:szCs w:val="28"/>
          <w:u w:val="single"/>
        </w:rPr>
        <w:t>К СОВЕРШЕНИЮ КОРРУПЦИОННЫХ ПРАВОНАРУШЕНИЙ</w:t>
      </w: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90B7B">
        <w:rPr>
          <w:rFonts w:ascii="Times New Roman" w:hAnsi="Times New Roman" w:cs="Times New Roman"/>
          <w:sz w:val="28"/>
          <w:szCs w:val="28"/>
        </w:rPr>
        <w:t xml:space="preserve">статьей 9 </w:t>
      </w:r>
      <w:r w:rsidRPr="002318D2">
        <w:rPr>
          <w:rFonts w:ascii="Times New Roman" w:hAnsi="Times New Roman" w:cs="Times New Roman"/>
          <w:sz w:val="28"/>
          <w:szCs w:val="28"/>
        </w:rPr>
        <w:t>Федерального закона от 25 декабря 2008 года</w:t>
      </w:r>
      <w:r>
        <w:rPr>
          <w:rFonts w:ascii="Times New Roman" w:hAnsi="Times New Roman" w:cs="Times New Roman"/>
          <w:sz w:val="28"/>
          <w:szCs w:val="28"/>
        </w:rPr>
        <w:t xml:space="preserve"> № 273-ФЗ «</w:t>
      </w:r>
      <w:r w:rsidRPr="002318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 xml:space="preserve">» я, _________________________________________________________________ _________________________________________________________________ _________________________________________________________________ </w:t>
      </w:r>
    </w:p>
    <w:p w:rsidR="009C60A5" w:rsidRPr="005D4FE5" w:rsidRDefault="009C60A5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90B7B">
        <w:rPr>
          <w:rFonts w:ascii="Times New Roman" w:hAnsi="Times New Roman" w:cs="Times New Roman"/>
        </w:rPr>
        <w:t>(фамилия, имя, отчество</w:t>
      </w:r>
      <w:r>
        <w:rPr>
          <w:rFonts w:ascii="Times New Roman" w:hAnsi="Times New Roman" w:cs="Times New Roman"/>
        </w:rPr>
        <w:t xml:space="preserve"> (</w:t>
      </w:r>
      <w:r w:rsidRPr="002864FB">
        <w:rPr>
          <w:rFonts w:ascii="Times New Roman" w:hAnsi="Times New Roman" w:cs="Times New Roman"/>
        </w:rPr>
        <w:t>последнее – при наличии</w:t>
      </w:r>
      <w:r>
        <w:rPr>
          <w:rFonts w:ascii="Times New Roman" w:hAnsi="Times New Roman" w:cs="Times New Roman"/>
        </w:rPr>
        <w:t xml:space="preserve">), </w:t>
      </w:r>
      <w:r w:rsidRPr="00A90B7B">
        <w:rPr>
          <w:rFonts w:ascii="Times New Roman" w:hAnsi="Times New Roman" w:cs="Times New Roman"/>
        </w:rPr>
        <w:t>наименование должности муниципального служащего)</w:t>
      </w: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Pr="002318D2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настоящим уведомляю Вас об обращении к</w:t>
      </w:r>
      <w:r>
        <w:rPr>
          <w:rFonts w:ascii="Times New Roman" w:hAnsi="Times New Roman" w:cs="Times New Roman"/>
          <w:sz w:val="28"/>
          <w:szCs w:val="28"/>
        </w:rPr>
        <w:t>о мне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 20___ года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9C60A5" w:rsidRPr="00A90B7B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(указывается лицо (лица))</w:t>
      </w: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в целях склонения</w:t>
      </w:r>
      <w:r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2318D2">
        <w:rPr>
          <w:rFonts w:ascii="Times New Roman" w:hAnsi="Times New Roman" w:cs="Times New Roman"/>
          <w:sz w:val="28"/>
          <w:szCs w:val="28"/>
        </w:rPr>
        <w:t>к совершению коррупционного правонарушения, а</w:t>
      </w:r>
      <w:r>
        <w:rPr>
          <w:rFonts w:ascii="Times New Roman" w:hAnsi="Times New Roman" w:cs="Times New Roman"/>
          <w:sz w:val="28"/>
          <w:szCs w:val="28"/>
        </w:rPr>
        <w:t xml:space="preserve"> именно___________________________________________________________</w:t>
      </w: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9C60A5" w:rsidRDefault="009C60A5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9C60A5" w:rsidRDefault="009C60A5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9C60A5" w:rsidRDefault="009C60A5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9C60A5" w:rsidRDefault="009C60A5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9C60A5" w:rsidRDefault="009C60A5" w:rsidP="005D4FE5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указываются </w:t>
      </w:r>
      <w:r w:rsidRPr="008A572C">
        <w:rPr>
          <w:rFonts w:ascii="Times New Roman" w:hAnsi="Times New Roman" w:cs="Times New Roman"/>
        </w:rPr>
        <w:t xml:space="preserve">все известные сведения о лице, склоняющем </w:t>
      </w:r>
      <w:r w:rsidRPr="005D4FE5">
        <w:rPr>
          <w:rFonts w:ascii="Times New Roman" w:hAnsi="Times New Roman" w:cs="Times New Roman"/>
        </w:rPr>
        <w:t xml:space="preserve">муниципального </w:t>
      </w:r>
      <w:r w:rsidRPr="008A572C">
        <w:rPr>
          <w:rFonts w:ascii="Times New Roman" w:hAnsi="Times New Roman" w:cs="Times New Roman"/>
        </w:rPr>
        <w:t>служащего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суть коррупционных правонарушений, к совершению которых склоняли </w:t>
      </w:r>
      <w:r w:rsidRPr="005D4FE5">
        <w:rPr>
          <w:rFonts w:ascii="Times New Roman" w:hAnsi="Times New Roman" w:cs="Times New Roman"/>
        </w:rPr>
        <w:t>муниципального</w:t>
      </w:r>
      <w:r>
        <w:rPr>
          <w:rFonts w:ascii="Times New Roman" w:hAnsi="Times New Roman" w:cs="Times New Roman"/>
        </w:rPr>
        <w:t xml:space="preserve"> служащего, </w:t>
      </w:r>
      <w:r w:rsidRPr="008A572C">
        <w:rPr>
          <w:rFonts w:ascii="Times New Roman" w:hAnsi="Times New Roman" w:cs="Times New Roman"/>
        </w:rPr>
        <w:t>способ склонения к правонарушению (подкуп, угроза, о</w:t>
      </w:r>
      <w:r>
        <w:rPr>
          <w:rFonts w:ascii="Times New Roman" w:hAnsi="Times New Roman" w:cs="Times New Roman"/>
        </w:rPr>
        <w:t xml:space="preserve">бещание, обман, насилие и т.д.), </w:t>
      </w:r>
      <w:r w:rsidRPr="008A572C">
        <w:rPr>
          <w:rFonts w:ascii="Times New Roman" w:hAnsi="Times New Roman" w:cs="Times New Roman"/>
        </w:rPr>
        <w:t xml:space="preserve">время, место и обстоятельства, при которых произошло обращение к </w:t>
      </w:r>
      <w:r w:rsidRPr="005D4FE5">
        <w:rPr>
          <w:rFonts w:ascii="Times New Roman" w:hAnsi="Times New Roman" w:cs="Times New Roman"/>
        </w:rPr>
        <w:t>муниципальному</w:t>
      </w:r>
      <w:r>
        <w:rPr>
          <w:rFonts w:ascii="Times New Roman" w:hAnsi="Times New Roman" w:cs="Times New Roman"/>
        </w:rPr>
        <w:t xml:space="preserve"> служащему, </w:t>
      </w:r>
      <w:r w:rsidRPr="008A572C">
        <w:rPr>
          <w:rFonts w:ascii="Times New Roman" w:hAnsi="Times New Roman" w:cs="Times New Roman"/>
        </w:rPr>
        <w:t xml:space="preserve">сведения о том, в отношении какой именно должностной обязанности </w:t>
      </w:r>
      <w:r w:rsidRPr="005D4FE5">
        <w:rPr>
          <w:rFonts w:ascii="Times New Roman" w:hAnsi="Times New Roman" w:cs="Times New Roman"/>
        </w:rPr>
        <w:t>муниципального</w:t>
      </w:r>
      <w:r w:rsidRPr="008A572C">
        <w:rPr>
          <w:rFonts w:ascii="Times New Roman" w:hAnsi="Times New Roman" w:cs="Times New Roman"/>
        </w:rPr>
        <w:t xml:space="preserve"> служащего была совершена попытка склонения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иные сведения, которыми располагает </w:t>
      </w:r>
      <w:r w:rsidRPr="005D4FE5">
        <w:rPr>
          <w:rFonts w:ascii="Times New Roman" w:hAnsi="Times New Roman" w:cs="Times New Roman"/>
        </w:rPr>
        <w:t>муниципальный</w:t>
      </w:r>
      <w:r w:rsidRPr="008A572C">
        <w:rPr>
          <w:rFonts w:ascii="Times New Roman" w:hAnsi="Times New Roman" w:cs="Times New Roman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 w:rsidRPr="005D4FE5">
        <w:rPr>
          <w:rFonts w:ascii="Times New Roman" w:hAnsi="Times New Roman" w:cs="Times New Roman"/>
        </w:rPr>
        <w:t>муниципальн</w:t>
      </w:r>
      <w:r w:rsidRPr="008A572C">
        <w:rPr>
          <w:rFonts w:ascii="Times New Roman" w:hAnsi="Times New Roman" w:cs="Times New Roman"/>
        </w:rPr>
        <w:t>ого служащего, заполнившего уведомление, иных материалов, подтверждающих факт склонения к совершени</w:t>
      </w:r>
      <w:r>
        <w:rPr>
          <w:rFonts w:ascii="Times New Roman" w:hAnsi="Times New Roman" w:cs="Times New Roman"/>
        </w:rPr>
        <w:t>ю коррупционных правонарушений).</w:t>
      </w:r>
    </w:p>
    <w:p w:rsidR="009C60A5" w:rsidRPr="008A572C" w:rsidRDefault="009C60A5" w:rsidP="005D4FE5">
      <w:pPr>
        <w:pStyle w:val="ConsPlusNonformat"/>
        <w:jc w:val="both"/>
        <w:rPr>
          <w:rFonts w:ascii="Times New Roman" w:hAnsi="Times New Roman" w:cs="Times New Roman"/>
        </w:rPr>
      </w:pPr>
    </w:p>
    <w:p w:rsidR="009C60A5" w:rsidRDefault="009C60A5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Одновременно сообщаю, что о факте обращения к</w:t>
      </w:r>
      <w:r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склонения к совершению </w:t>
      </w:r>
      <w:r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2318D2">
        <w:rPr>
          <w:rFonts w:ascii="Times New Roman" w:hAnsi="Times New Roman" w:cs="Times New Roman"/>
          <w:sz w:val="28"/>
          <w:szCs w:val="28"/>
        </w:rPr>
        <w:t>коррупцио</w:t>
      </w:r>
      <w:r>
        <w:rPr>
          <w:rFonts w:ascii="Times New Roman" w:hAnsi="Times New Roman" w:cs="Times New Roman"/>
          <w:sz w:val="28"/>
          <w:szCs w:val="28"/>
        </w:rPr>
        <w:t>нного правонарушения я уведомил (а)_____________________________________________________</w:t>
      </w:r>
    </w:p>
    <w:p w:rsidR="009C60A5" w:rsidRDefault="009C60A5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9C60A5" w:rsidRDefault="009C60A5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9C60A5" w:rsidRPr="00A90B7B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(наименование органов прокуратуры и (или) других государственных</w:t>
      </w:r>
    </w:p>
    <w:p w:rsidR="009C60A5" w:rsidRPr="00A90B7B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органов, дата и </w:t>
      </w:r>
      <w:r>
        <w:rPr>
          <w:rFonts w:ascii="Times New Roman" w:hAnsi="Times New Roman" w:cs="Times New Roman"/>
        </w:rPr>
        <w:t>способ направления уведомления)</w:t>
      </w:r>
    </w:p>
    <w:p w:rsidR="009C60A5" w:rsidRDefault="009C60A5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101E4D">
      <w:pPr>
        <w:pStyle w:val="ConsPlusNormal"/>
        <w:ind w:firstLine="709"/>
        <w:jc w:val="both"/>
        <w:rPr>
          <w:i/>
        </w:rPr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</w:t>
      </w:r>
      <w:r>
        <w:rPr>
          <w:i/>
        </w:rPr>
        <w:t>:</w:t>
      </w:r>
    </w:p>
    <w:p w:rsidR="009C60A5" w:rsidRPr="002B2CBA" w:rsidRDefault="009C60A5" w:rsidP="00101E4D">
      <w:pPr>
        <w:pStyle w:val="ConsPlusNormal"/>
        <w:ind w:firstLine="709"/>
        <w:jc w:val="both"/>
      </w:pPr>
      <w:r w:rsidRPr="002B2CBA">
        <w:t>1) _________________________________</w:t>
      </w:r>
      <w:r>
        <w:t>____________________</w:t>
      </w:r>
    </w:p>
    <w:p w:rsidR="009C60A5" w:rsidRPr="002B2CBA" w:rsidRDefault="009C60A5" w:rsidP="002B2CBA">
      <w:pPr>
        <w:pStyle w:val="ConsPlusNormal"/>
        <w:ind w:firstLine="709"/>
        <w:jc w:val="both"/>
      </w:pPr>
      <w:r w:rsidRPr="002B2CBA">
        <w:t>2) _________________________________</w:t>
      </w:r>
      <w:r>
        <w:t>____________________</w:t>
      </w:r>
    </w:p>
    <w:p w:rsidR="009C60A5" w:rsidRPr="002B2CBA" w:rsidRDefault="009C60A5" w:rsidP="002B2CBA">
      <w:pPr>
        <w:pStyle w:val="ConsPlusNormal"/>
        <w:ind w:firstLine="709"/>
        <w:jc w:val="both"/>
      </w:pPr>
      <w:r w:rsidRPr="002B2CBA">
        <w:t>3) _________________________________</w:t>
      </w:r>
      <w:r>
        <w:t>____________________</w:t>
      </w:r>
    </w:p>
    <w:p w:rsidR="009C60A5" w:rsidRDefault="009C60A5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9C60A5" w:rsidRPr="00F9752A" w:rsidTr="00F9752A">
        <w:tc>
          <w:tcPr>
            <w:tcW w:w="4672" w:type="dxa"/>
          </w:tcPr>
          <w:p w:rsidR="009C60A5" w:rsidRPr="00F9752A" w:rsidRDefault="009C60A5" w:rsidP="002B2C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 xml:space="preserve">Подпись муниципального служащего </w:t>
            </w:r>
          </w:p>
          <w:p w:rsidR="009C60A5" w:rsidRPr="00F9752A" w:rsidRDefault="009C60A5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</w:p>
        </w:tc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0A5" w:rsidRPr="00F9752A" w:rsidRDefault="009C60A5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0A5" w:rsidRPr="00F9752A" w:rsidRDefault="009C60A5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Дата ______________</w:t>
            </w:r>
          </w:p>
        </w:tc>
      </w:tr>
    </w:tbl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 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FFC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591FFC">
        <w:rPr>
          <w:rFonts w:ascii="Times New Roman" w:hAnsi="Times New Roman" w:cs="Times New Roman"/>
          <w:sz w:val="28"/>
          <w:szCs w:val="28"/>
          <w:lang w:eastAsia="ru-RU"/>
        </w:rPr>
        <w:t>ипкинского сельского поселения Ромодановского муниципального района</w:t>
      </w:r>
      <w:r w:rsidRPr="00591FFC">
        <w:rPr>
          <w:rFonts w:ascii="Times New Roman" w:hAnsi="Times New Roman" w:cs="Times New Roman"/>
          <w:sz w:val="28"/>
          <w:szCs w:val="28"/>
        </w:rPr>
        <w:t xml:space="preserve"> о фактах обращений к ним 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«____»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 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60A5" w:rsidRDefault="009C60A5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9C60A5" w:rsidRPr="00F9752A" w:rsidTr="00F9752A"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9C60A5" w:rsidRPr="00F9752A" w:rsidTr="00F9752A">
        <w:trPr>
          <w:trHeight w:val="398"/>
        </w:trPr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(Ф.И.О. (последнее – при наличии), наименование должности лица, принявшего уведомление)</w:t>
            </w:r>
          </w:p>
        </w:tc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center"/>
              <w:rPr>
                <w:rFonts w:ascii="Times New Roman" w:hAnsi="Times New Roman" w:cs="Times New Roman"/>
                <w:u w:val="single"/>
              </w:rPr>
            </w:pPr>
            <w:r w:rsidRPr="00F9752A">
              <w:rPr>
                <w:rFonts w:ascii="Times New Roman" w:hAnsi="Times New Roman" w:cs="Times New Roman"/>
                <w:u w:val="single"/>
              </w:rPr>
              <w:t xml:space="preserve">  подпись</w:t>
            </w:r>
          </w:p>
        </w:tc>
      </w:tr>
      <w:tr w:rsidR="009C60A5" w:rsidRPr="00F9752A" w:rsidTr="00F9752A">
        <w:trPr>
          <w:trHeight w:val="398"/>
        </w:trPr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C60A5" w:rsidRPr="002318D2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3A45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</w:t>
      </w:r>
    </w:p>
    <w:p w:rsidR="009C60A5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60A5" w:rsidRPr="002318D2" w:rsidRDefault="009C60A5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РАСПИСКА</w:t>
      </w: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Pr="002318D2" w:rsidRDefault="009C60A5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 w:rsidR="009C60A5" w:rsidRPr="00A90B7B" w:rsidRDefault="009C60A5" w:rsidP="00D022E7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 w:rsidRPr="002B2CBA">
        <w:rPr>
          <w:rFonts w:ascii="Times New Roman" w:hAnsi="Times New Roman" w:cs="Times New Roman"/>
          <w:u w:val="single"/>
        </w:rPr>
        <w:t>фамилия, имя, отчество (последнее – при наличии)</w:t>
      </w:r>
      <w:r w:rsidRPr="00A90B7B">
        <w:rPr>
          <w:rFonts w:ascii="Times New Roman" w:hAnsi="Times New Roman" w:cs="Times New Roman"/>
        </w:rPr>
        <w:t>, наименование должности муниципального служащего)</w:t>
      </w: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 20___  года  об обращении к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муниципальному служащему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</w:t>
      </w:r>
      <w:r>
        <w:rPr>
          <w:rFonts w:ascii="Times New Roman" w:hAnsi="Times New Roman" w:cs="Times New Roman"/>
          <w:sz w:val="28"/>
          <w:szCs w:val="28"/>
        </w:rPr>
        <w:t xml:space="preserve"> целях  склонения к </w:t>
      </w:r>
      <w:r w:rsidRPr="002318D2">
        <w:rPr>
          <w:rFonts w:ascii="Times New Roman" w:hAnsi="Times New Roman" w:cs="Times New Roman"/>
          <w:sz w:val="28"/>
          <w:szCs w:val="28"/>
        </w:rPr>
        <w:t>совершению  коррупцио</w:t>
      </w:r>
      <w:r>
        <w:rPr>
          <w:rFonts w:ascii="Times New Roman" w:hAnsi="Times New Roman" w:cs="Times New Roman"/>
          <w:sz w:val="28"/>
          <w:szCs w:val="28"/>
        </w:rPr>
        <w:t xml:space="preserve">нных  правонарушений получено </w:t>
      </w:r>
      <w:r w:rsidRPr="002318D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>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FFC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FFC">
        <w:rPr>
          <w:rFonts w:ascii="Times New Roman" w:hAnsi="Times New Roman" w:cs="Times New Roman"/>
          <w:sz w:val="28"/>
          <w:szCs w:val="28"/>
          <w:lang w:eastAsia="ru-RU"/>
        </w:rPr>
        <w:t>Липкинского сельского поселения Ромодановского муниципального района</w:t>
      </w:r>
      <w:r w:rsidRPr="00591FFC">
        <w:rPr>
          <w:rFonts w:ascii="Times New Roman" w:hAnsi="Times New Roman" w:cs="Times New Roman"/>
          <w:sz w:val="28"/>
          <w:szCs w:val="28"/>
        </w:rPr>
        <w:t xml:space="preserve"> о фактах обращений к ним 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 _____</w:t>
      </w:r>
      <w:r w:rsidRPr="002318D2">
        <w:rPr>
          <w:rFonts w:ascii="Times New Roman" w:hAnsi="Times New Roman" w:cs="Times New Roman"/>
          <w:sz w:val="28"/>
          <w:szCs w:val="28"/>
        </w:rPr>
        <w:t xml:space="preserve">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2318D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Look w:val="00A0"/>
      </w:tblPr>
      <w:tblGrid>
        <w:gridCol w:w="4672"/>
        <w:gridCol w:w="4672"/>
      </w:tblGrid>
      <w:tr w:rsidR="009C60A5" w:rsidRPr="00F9752A" w:rsidTr="00F9752A"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0A5" w:rsidRPr="00F9752A" w:rsidRDefault="009C60A5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0A5" w:rsidRPr="00F9752A" w:rsidRDefault="009C60A5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0A5" w:rsidRPr="00F9752A" w:rsidRDefault="009C60A5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0A5" w:rsidRPr="00F9752A" w:rsidRDefault="009C60A5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9C60A5" w:rsidRPr="00F9752A" w:rsidTr="00F9752A">
        <w:trPr>
          <w:trHeight w:val="398"/>
        </w:trPr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Фамилия, имя, отчество</w:t>
            </w: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(последнее – при наличии), наименование должности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лица, принявшего уведомление</w:t>
            </w: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9752A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9C60A5" w:rsidRPr="00F9752A" w:rsidTr="00F9752A">
        <w:trPr>
          <w:trHeight w:val="398"/>
        </w:trPr>
        <w:tc>
          <w:tcPr>
            <w:tcW w:w="4672" w:type="dxa"/>
          </w:tcPr>
          <w:p w:rsidR="009C60A5" w:rsidRPr="00F9752A" w:rsidRDefault="009C60A5" w:rsidP="0016249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</w:tcPr>
          <w:p w:rsidR="009C60A5" w:rsidRPr="00F9752A" w:rsidRDefault="009C60A5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______________________</w:t>
      </w: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20___ года</w:t>
      </w:r>
    </w:p>
    <w:p w:rsidR="009C60A5" w:rsidRDefault="009C60A5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C60A5" w:rsidRDefault="009C60A5" w:rsidP="0093188A">
      <w:pPr>
        <w:autoSpaceDE w:val="0"/>
        <w:autoSpaceDN w:val="0"/>
        <w:adjustRightInd w:val="0"/>
        <w:ind w:left="8647"/>
        <w:jc w:val="both"/>
        <w:rPr>
          <w:rFonts w:ascii="Times New Roman" w:hAnsi="Times New Roman"/>
          <w:sz w:val="28"/>
          <w:szCs w:val="28"/>
          <w:lang w:eastAsia="ru-RU"/>
        </w:rPr>
        <w:sectPr w:rsidR="009C60A5" w:rsidSect="002B2CB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9C60A5" w:rsidRPr="00591FFC" w:rsidRDefault="009C60A5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91FFC"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9C60A5" w:rsidRPr="00591FFC" w:rsidRDefault="009C60A5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91FFC">
        <w:rPr>
          <w:rFonts w:ascii="Times New Roman" w:hAnsi="Times New Roman"/>
          <w:sz w:val="24"/>
          <w:szCs w:val="24"/>
          <w:lang w:eastAsia="ru-RU"/>
        </w:rPr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91FFC">
        <w:rPr>
          <w:rFonts w:ascii="Times New Roman" w:hAnsi="Times New Roman"/>
          <w:sz w:val="24"/>
          <w:szCs w:val="24"/>
          <w:lang w:eastAsia="ru-RU"/>
        </w:rPr>
        <w:t>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91FFC">
        <w:rPr>
          <w:rFonts w:ascii="Times New Roman" w:hAnsi="Times New Roman"/>
          <w:sz w:val="24"/>
          <w:szCs w:val="24"/>
          <w:lang w:eastAsia="ru-RU"/>
        </w:rPr>
        <w:t>Липкинском сельском поселении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91FFC">
        <w:rPr>
          <w:rFonts w:ascii="Times New Roman" w:hAnsi="Times New Roman"/>
          <w:sz w:val="24"/>
          <w:szCs w:val="24"/>
          <w:lang w:eastAsia="ru-RU"/>
        </w:rPr>
        <w:t>Ромодановского муниципального района</w:t>
      </w:r>
    </w:p>
    <w:p w:rsidR="009C60A5" w:rsidRDefault="009C60A5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0A5" w:rsidRDefault="009C60A5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6099A">
        <w:rPr>
          <w:rFonts w:ascii="Times New Roman" w:hAnsi="Times New Roman"/>
          <w:b/>
          <w:sz w:val="28"/>
          <w:szCs w:val="28"/>
          <w:u w:val="single"/>
          <w:lang w:eastAsia="ru-RU"/>
        </w:rPr>
        <w:t>ЖУРНАЛ</w:t>
      </w:r>
      <w:r w:rsidRPr="0046099A">
        <w:rPr>
          <w:rFonts w:ascii="Times New Roman" w:hAnsi="Times New Roman"/>
          <w:b/>
          <w:sz w:val="28"/>
          <w:szCs w:val="28"/>
          <w:u w:val="single"/>
          <w:lang w:eastAsia="ru-RU"/>
        </w:rPr>
        <w:br/>
      </w:r>
      <w:r w:rsidRPr="00FB7AED">
        <w:rPr>
          <w:rFonts w:ascii="Times New Roman" w:hAnsi="Times New Roman"/>
          <w:b/>
          <w:sz w:val="28"/>
          <w:szCs w:val="28"/>
          <w:lang w:eastAsia="ru-RU"/>
        </w:rPr>
        <w:t>учета уведомлений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91FFC">
        <w:rPr>
          <w:rFonts w:ascii="Times New Roman" w:hAnsi="Times New Roman"/>
          <w:b/>
          <w:sz w:val="28"/>
          <w:szCs w:val="28"/>
        </w:rPr>
        <w:t xml:space="preserve">муниципальных служащих </w:t>
      </w:r>
      <w:r w:rsidRPr="00591FFC">
        <w:rPr>
          <w:rFonts w:ascii="Times New Roman" w:hAnsi="Times New Roman"/>
          <w:b/>
          <w:sz w:val="28"/>
          <w:szCs w:val="28"/>
          <w:lang w:eastAsia="ru-RU"/>
        </w:rPr>
        <w:t xml:space="preserve">Липкинского сельского поселения </w:t>
      </w:r>
    </w:p>
    <w:p w:rsidR="009C60A5" w:rsidRPr="00591FFC" w:rsidRDefault="009C60A5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591FFC"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</w:t>
      </w:r>
    </w:p>
    <w:tbl>
      <w:tblPr>
        <w:tblpPr w:leftFromText="180" w:rightFromText="180" w:vertAnchor="page" w:horzAnchor="margin" w:tblpY="6739"/>
        <w:tblW w:w="1466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3"/>
        <w:gridCol w:w="844"/>
        <w:gridCol w:w="730"/>
        <w:gridCol w:w="1701"/>
        <w:gridCol w:w="1559"/>
        <w:gridCol w:w="1418"/>
        <w:gridCol w:w="1843"/>
        <w:gridCol w:w="3118"/>
        <w:gridCol w:w="2977"/>
      </w:tblGrid>
      <w:tr w:rsidR="009C60A5" w:rsidRPr="00F9752A" w:rsidTr="00D40DD0">
        <w:trPr>
          <w:trHeight w:val="20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п/п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Наименование должности муниципального служащего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Ф.И.О. (последнее при наличии) лица, принявшего уведомление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 xml:space="preserve">Отметка о выдаче (направлении) муниципальному служащему расписки в получении уведомления (дата, подпись муниципального служащего, получившего </w:t>
            </w:r>
            <w:r w:rsidRPr="00F9752A">
              <w:rPr>
                <w:rFonts w:ascii="Times New Roman" w:hAnsi="Times New Roman"/>
                <w:kern w:val="20"/>
                <w:sz w:val="20"/>
                <w:szCs w:val="20"/>
                <w:u w:val="single"/>
              </w:rPr>
              <w:t>расписку)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Информация о результатах проверки</w:t>
            </w:r>
          </w:p>
        </w:tc>
      </w:tr>
      <w:tr w:rsidR="009C60A5" w:rsidRPr="00F9752A" w:rsidTr="00D40DD0">
        <w:trPr>
          <w:trHeight w:val="2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Дата поступ</w:t>
            </w:r>
          </w:p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№ регистрации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</w:tr>
      <w:tr w:rsidR="009C60A5" w:rsidRPr="00F9752A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9</w:t>
            </w:r>
          </w:p>
        </w:tc>
      </w:tr>
      <w:tr w:rsidR="009C60A5" w:rsidRPr="00F9752A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outlineLvl w:val="0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60A5" w:rsidRPr="00F9752A" w:rsidRDefault="009C60A5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</w:tr>
    </w:tbl>
    <w:p w:rsidR="009C60A5" w:rsidRDefault="009C60A5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591FFC">
        <w:rPr>
          <w:rFonts w:ascii="Times New Roman" w:hAnsi="Times New Roman"/>
          <w:b/>
          <w:sz w:val="28"/>
          <w:szCs w:val="28"/>
        </w:rPr>
        <w:t>о фактах обращений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91FFC">
        <w:rPr>
          <w:rFonts w:ascii="Times New Roman" w:hAnsi="Times New Roman"/>
          <w:b/>
          <w:sz w:val="28"/>
          <w:szCs w:val="28"/>
        </w:rPr>
        <w:t>к ним</w:t>
      </w:r>
    </w:p>
    <w:p w:rsidR="009C60A5" w:rsidRPr="00591FFC" w:rsidRDefault="009C60A5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bCs/>
          <w:i/>
        </w:rPr>
      </w:pPr>
      <w:r w:rsidRPr="00591FFC">
        <w:rPr>
          <w:rFonts w:ascii="Times New Roman" w:hAnsi="Times New Roman"/>
          <w:b/>
          <w:sz w:val="28"/>
          <w:szCs w:val="28"/>
        </w:rPr>
        <w:t xml:space="preserve"> в целях склонения к совершению коррупционных правонарушений</w:t>
      </w:r>
    </w:p>
    <w:sectPr w:rsidR="009C60A5" w:rsidRPr="00591FFC" w:rsidSect="0046099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0A5" w:rsidRDefault="009C60A5" w:rsidP="007712C3">
      <w:pPr>
        <w:spacing w:after="0" w:line="240" w:lineRule="auto"/>
      </w:pPr>
      <w:r>
        <w:separator/>
      </w:r>
    </w:p>
  </w:endnote>
  <w:endnote w:type="continuationSeparator" w:id="1">
    <w:p w:rsidR="009C60A5" w:rsidRDefault="009C60A5" w:rsidP="0077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0A5" w:rsidRDefault="009C60A5" w:rsidP="007712C3">
      <w:pPr>
        <w:spacing w:after="0" w:line="240" w:lineRule="auto"/>
      </w:pPr>
      <w:r>
        <w:separator/>
      </w:r>
    </w:p>
  </w:footnote>
  <w:footnote w:type="continuationSeparator" w:id="1">
    <w:p w:rsidR="009C60A5" w:rsidRDefault="009C60A5" w:rsidP="00771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0A5" w:rsidRPr="00CD54F8" w:rsidRDefault="009C60A5" w:rsidP="00CD54F8">
    <w:pPr>
      <w:pStyle w:val="Header"/>
      <w:tabs>
        <w:tab w:val="left" w:pos="4455"/>
      </w:tabs>
      <w:rPr>
        <w:rFonts w:ascii="Times New Roman" w:hAnsi="Times New Roman"/>
        <w:sz w:val="24"/>
        <w:szCs w:val="24"/>
      </w:rPr>
    </w:pPr>
    <w:r w:rsidRPr="00CD54F8">
      <w:rPr>
        <w:rFonts w:ascii="Times New Roman" w:hAnsi="Times New Roman"/>
        <w:sz w:val="24"/>
        <w:szCs w:val="24"/>
      </w:rPr>
      <w:tab/>
    </w:r>
    <w:r w:rsidRPr="00CD54F8">
      <w:rPr>
        <w:rFonts w:ascii="Times New Roman" w:hAnsi="Times New Roman"/>
        <w:sz w:val="24"/>
        <w:szCs w:val="24"/>
      </w:rPr>
      <w:tab/>
    </w:r>
    <w:r w:rsidRPr="00CD54F8">
      <w:rPr>
        <w:rFonts w:ascii="Times New Roman" w:hAnsi="Times New Roman"/>
        <w:sz w:val="24"/>
        <w:szCs w:val="24"/>
      </w:rPr>
      <w:fldChar w:fldCharType="begin"/>
    </w:r>
    <w:r w:rsidRPr="00CD54F8">
      <w:rPr>
        <w:rFonts w:ascii="Times New Roman" w:hAnsi="Times New Roman"/>
        <w:sz w:val="24"/>
        <w:szCs w:val="24"/>
      </w:rPr>
      <w:instrText>PAGE   \* MERGEFORMAT</w:instrText>
    </w:r>
    <w:r w:rsidRPr="00CD54F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CD54F8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683"/>
    <w:rsid w:val="000109A8"/>
    <w:rsid w:val="0002779D"/>
    <w:rsid w:val="00027A00"/>
    <w:rsid w:val="000318F7"/>
    <w:rsid w:val="00052703"/>
    <w:rsid w:val="00057223"/>
    <w:rsid w:val="00097069"/>
    <w:rsid w:val="000A6AFA"/>
    <w:rsid w:val="000A742C"/>
    <w:rsid w:val="000B0B28"/>
    <w:rsid w:val="000E374C"/>
    <w:rsid w:val="000E7B47"/>
    <w:rsid w:val="00101E4D"/>
    <w:rsid w:val="0011775B"/>
    <w:rsid w:val="00157638"/>
    <w:rsid w:val="00162492"/>
    <w:rsid w:val="00166EB8"/>
    <w:rsid w:val="001679CB"/>
    <w:rsid w:val="00171F22"/>
    <w:rsid w:val="001722FB"/>
    <w:rsid w:val="00174413"/>
    <w:rsid w:val="001756B3"/>
    <w:rsid w:val="001E556B"/>
    <w:rsid w:val="002013AD"/>
    <w:rsid w:val="00212EF0"/>
    <w:rsid w:val="002166DD"/>
    <w:rsid w:val="002318D2"/>
    <w:rsid w:val="00242993"/>
    <w:rsid w:val="0025581F"/>
    <w:rsid w:val="00280EED"/>
    <w:rsid w:val="00284832"/>
    <w:rsid w:val="002864FB"/>
    <w:rsid w:val="002878DF"/>
    <w:rsid w:val="00290711"/>
    <w:rsid w:val="002926E8"/>
    <w:rsid w:val="002A6CE2"/>
    <w:rsid w:val="002B2CBA"/>
    <w:rsid w:val="002C5EB5"/>
    <w:rsid w:val="002C7C49"/>
    <w:rsid w:val="002F0E55"/>
    <w:rsid w:val="002F1883"/>
    <w:rsid w:val="002F2205"/>
    <w:rsid w:val="00335960"/>
    <w:rsid w:val="00335B3D"/>
    <w:rsid w:val="00354097"/>
    <w:rsid w:val="00363899"/>
    <w:rsid w:val="00387675"/>
    <w:rsid w:val="00387CDB"/>
    <w:rsid w:val="003A45C2"/>
    <w:rsid w:val="003B5C69"/>
    <w:rsid w:val="003C5558"/>
    <w:rsid w:val="00400062"/>
    <w:rsid w:val="00403F5B"/>
    <w:rsid w:val="0041413B"/>
    <w:rsid w:val="00422AEC"/>
    <w:rsid w:val="0046099A"/>
    <w:rsid w:val="00460CB2"/>
    <w:rsid w:val="004634DD"/>
    <w:rsid w:val="00465992"/>
    <w:rsid w:val="004822F8"/>
    <w:rsid w:val="00483196"/>
    <w:rsid w:val="00487F40"/>
    <w:rsid w:val="004F4615"/>
    <w:rsid w:val="00504A7C"/>
    <w:rsid w:val="00505C9D"/>
    <w:rsid w:val="00515F42"/>
    <w:rsid w:val="005519D8"/>
    <w:rsid w:val="005635AA"/>
    <w:rsid w:val="00563CA2"/>
    <w:rsid w:val="00572EA5"/>
    <w:rsid w:val="005761EF"/>
    <w:rsid w:val="00584F14"/>
    <w:rsid w:val="00591FFC"/>
    <w:rsid w:val="00594E96"/>
    <w:rsid w:val="00595665"/>
    <w:rsid w:val="005A5996"/>
    <w:rsid w:val="005C1407"/>
    <w:rsid w:val="005C4D7C"/>
    <w:rsid w:val="005D4FE5"/>
    <w:rsid w:val="005E4263"/>
    <w:rsid w:val="005F024B"/>
    <w:rsid w:val="00600683"/>
    <w:rsid w:val="0062136D"/>
    <w:rsid w:val="0063079E"/>
    <w:rsid w:val="00661858"/>
    <w:rsid w:val="00671604"/>
    <w:rsid w:val="006758F3"/>
    <w:rsid w:val="006841AE"/>
    <w:rsid w:val="0069307E"/>
    <w:rsid w:val="00695C4F"/>
    <w:rsid w:val="006A5DF2"/>
    <w:rsid w:val="006B7469"/>
    <w:rsid w:val="00706D69"/>
    <w:rsid w:val="00725130"/>
    <w:rsid w:val="007341F4"/>
    <w:rsid w:val="00742117"/>
    <w:rsid w:val="00750605"/>
    <w:rsid w:val="007606F3"/>
    <w:rsid w:val="007712C3"/>
    <w:rsid w:val="007749FF"/>
    <w:rsid w:val="00784154"/>
    <w:rsid w:val="007A45BB"/>
    <w:rsid w:val="007A516C"/>
    <w:rsid w:val="007C632B"/>
    <w:rsid w:val="007D6224"/>
    <w:rsid w:val="007F6334"/>
    <w:rsid w:val="00817478"/>
    <w:rsid w:val="00817D0D"/>
    <w:rsid w:val="008321DE"/>
    <w:rsid w:val="0085621A"/>
    <w:rsid w:val="00861004"/>
    <w:rsid w:val="00865C9F"/>
    <w:rsid w:val="00880C0A"/>
    <w:rsid w:val="00897C44"/>
    <w:rsid w:val="008A572C"/>
    <w:rsid w:val="008A651C"/>
    <w:rsid w:val="008B590E"/>
    <w:rsid w:val="008D256F"/>
    <w:rsid w:val="008E09AC"/>
    <w:rsid w:val="008E13C7"/>
    <w:rsid w:val="008E65C4"/>
    <w:rsid w:val="008F098D"/>
    <w:rsid w:val="00906D88"/>
    <w:rsid w:val="009308DB"/>
    <w:rsid w:val="009313E8"/>
    <w:rsid w:val="0093188A"/>
    <w:rsid w:val="00942D5A"/>
    <w:rsid w:val="00955FF7"/>
    <w:rsid w:val="0098209A"/>
    <w:rsid w:val="00995142"/>
    <w:rsid w:val="009A7F3B"/>
    <w:rsid w:val="009B792F"/>
    <w:rsid w:val="009C032B"/>
    <w:rsid w:val="009C1ADA"/>
    <w:rsid w:val="009C60A5"/>
    <w:rsid w:val="009F16F9"/>
    <w:rsid w:val="009F27C0"/>
    <w:rsid w:val="00A36150"/>
    <w:rsid w:val="00A84649"/>
    <w:rsid w:val="00A90B7B"/>
    <w:rsid w:val="00A9714E"/>
    <w:rsid w:val="00AA4C83"/>
    <w:rsid w:val="00AD1C44"/>
    <w:rsid w:val="00AE48C1"/>
    <w:rsid w:val="00AE6040"/>
    <w:rsid w:val="00AF407B"/>
    <w:rsid w:val="00AF656A"/>
    <w:rsid w:val="00B16F71"/>
    <w:rsid w:val="00B3099F"/>
    <w:rsid w:val="00B42BDF"/>
    <w:rsid w:val="00B568FF"/>
    <w:rsid w:val="00B6731E"/>
    <w:rsid w:val="00B84317"/>
    <w:rsid w:val="00B93C26"/>
    <w:rsid w:val="00BD2DA0"/>
    <w:rsid w:val="00BE099D"/>
    <w:rsid w:val="00BE1BD2"/>
    <w:rsid w:val="00BF10E1"/>
    <w:rsid w:val="00C02CD5"/>
    <w:rsid w:val="00C200D5"/>
    <w:rsid w:val="00C27DCD"/>
    <w:rsid w:val="00C36AA3"/>
    <w:rsid w:val="00C4022F"/>
    <w:rsid w:val="00C40425"/>
    <w:rsid w:val="00C4081E"/>
    <w:rsid w:val="00C47F55"/>
    <w:rsid w:val="00C61E65"/>
    <w:rsid w:val="00C85A39"/>
    <w:rsid w:val="00C96300"/>
    <w:rsid w:val="00CB5A87"/>
    <w:rsid w:val="00CC2B64"/>
    <w:rsid w:val="00CD54F8"/>
    <w:rsid w:val="00CF2682"/>
    <w:rsid w:val="00D022E7"/>
    <w:rsid w:val="00D1577F"/>
    <w:rsid w:val="00D3060C"/>
    <w:rsid w:val="00D40DD0"/>
    <w:rsid w:val="00D67B73"/>
    <w:rsid w:val="00DA0CD9"/>
    <w:rsid w:val="00DB6753"/>
    <w:rsid w:val="00DB7E85"/>
    <w:rsid w:val="00DD4668"/>
    <w:rsid w:val="00DF4BB0"/>
    <w:rsid w:val="00E04AC3"/>
    <w:rsid w:val="00E07954"/>
    <w:rsid w:val="00E133B5"/>
    <w:rsid w:val="00E25783"/>
    <w:rsid w:val="00E4295C"/>
    <w:rsid w:val="00E77842"/>
    <w:rsid w:val="00EC53F5"/>
    <w:rsid w:val="00EC6757"/>
    <w:rsid w:val="00EC6AB3"/>
    <w:rsid w:val="00ED6143"/>
    <w:rsid w:val="00ED656F"/>
    <w:rsid w:val="00ED6E68"/>
    <w:rsid w:val="00EF5D34"/>
    <w:rsid w:val="00EF6232"/>
    <w:rsid w:val="00F06AD0"/>
    <w:rsid w:val="00F417E8"/>
    <w:rsid w:val="00F73683"/>
    <w:rsid w:val="00F743CA"/>
    <w:rsid w:val="00F74FA2"/>
    <w:rsid w:val="00F9752A"/>
    <w:rsid w:val="00FB7AED"/>
    <w:rsid w:val="00FC47C5"/>
    <w:rsid w:val="00FD7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0D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36AA3"/>
    <w:rPr>
      <w:rFonts w:cs="Times New Roman"/>
      <w:color w:val="0563C1"/>
      <w:u w:val="single"/>
    </w:rPr>
  </w:style>
  <w:style w:type="table" w:styleId="TableGrid">
    <w:name w:val="Table Grid"/>
    <w:basedOn w:val="TableNormal"/>
    <w:uiPriority w:val="99"/>
    <w:rsid w:val="00ED656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77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93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3C26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uiPriority w:val="99"/>
    <w:rsid w:val="000A6AF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C2B64"/>
    <w:pPr>
      <w:ind w:left="720"/>
      <w:contextualSpacing/>
    </w:pPr>
  </w:style>
  <w:style w:type="paragraph" w:customStyle="1" w:styleId="ConsPlusNormal">
    <w:name w:val="ConsPlusNormal"/>
    <w:uiPriority w:val="99"/>
    <w:rsid w:val="00ED6143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712C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712C3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7712C3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211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2117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594E96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94E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Без интервала"/>
    <w:uiPriority w:val="99"/>
    <w:rsid w:val="002166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226</TotalTime>
  <Pages>10</Pages>
  <Words>2649</Words>
  <Characters>15104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&amp;</dc:creator>
  <cp:keywords/>
  <dc:description/>
  <cp:lastModifiedBy>USER</cp:lastModifiedBy>
  <cp:revision>6</cp:revision>
  <cp:lastPrinted>2021-06-03T07:21:00Z</cp:lastPrinted>
  <dcterms:created xsi:type="dcterms:W3CDTF">2021-06-02T15:28:00Z</dcterms:created>
  <dcterms:modified xsi:type="dcterms:W3CDTF">2021-06-08T05:57:00Z</dcterms:modified>
</cp:coreProperties>
</file>