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B8E" w:rsidRPr="00C47F55" w:rsidRDefault="00C70B8E" w:rsidP="002166DD">
      <w:pPr>
        <w:pStyle w:val="a"/>
        <w:jc w:val="center"/>
        <w:rPr>
          <w:rFonts w:ascii="Times New Roman" w:hAnsi="Times New Roman"/>
          <w:b/>
          <w:sz w:val="40"/>
          <w:szCs w:val="40"/>
        </w:rPr>
      </w:pPr>
      <w:r w:rsidRPr="00C47F55">
        <w:rPr>
          <w:rFonts w:ascii="Times New Roman" w:hAnsi="Times New Roman"/>
          <w:b/>
          <w:sz w:val="40"/>
          <w:szCs w:val="40"/>
        </w:rPr>
        <w:t>ПОСТАНОВЛЕНИЕ</w:t>
      </w:r>
      <w:r>
        <w:rPr>
          <w:rFonts w:ascii="Times New Roman" w:hAnsi="Times New Roman"/>
          <w:b/>
          <w:sz w:val="40"/>
          <w:szCs w:val="40"/>
        </w:rPr>
        <w:t xml:space="preserve">         </w: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b/>
          <w:sz w:val="24"/>
          <w:szCs w:val="24"/>
        </w:rPr>
      </w:pPr>
    </w:p>
    <w:p w:rsidR="00C70B8E" w:rsidRDefault="00C70B8E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АДМИНИСТРАЦИИ</w: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САЛМИНСКОГО СЕЛЬСКОГО ПОСЕЛЕНИЯ</w: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b/>
          <w:sz w:val="28"/>
          <w:szCs w:val="28"/>
        </w:rPr>
      </w:pPr>
      <w:r w:rsidRPr="00C47F5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9pt;width:471.6pt;height:.75pt;flip:y;z-index:251658240" o:connectortype="straight" strokeweight="1.5pt"/>
        </w:pic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</w:p>
    <w:p w:rsidR="00C70B8E" w:rsidRPr="00C47F55" w:rsidRDefault="00C70B8E" w:rsidP="002166DD">
      <w:pPr>
        <w:pStyle w:val="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от «11» июня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4"/>
            <w:szCs w:val="24"/>
          </w:rPr>
          <w:t>2021</w:t>
        </w:r>
        <w:r w:rsidRPr="00C47F55">
          <w:rPr>
            <w:rFonts w:ascii="Times New Roman" w:hAnsi="Times New Roman"/>
            <w:sz w:val="24"/>
            <w:szCs w:val="24"/>
          </w:rPr>
          <w:t xml:space="preserve"> г</w:t>
        </w:r>
      </w:smartTag>
      <w:r w:rsidRPr="00C47F55">
        <w:rPr>
          <w:rFonts w:ascii="Times New Roman" w:hAnsi="Times New Roman"/>
          <w:sz w:val="24"/>
          <w:szCs w:val="24"/>
        </w:rPr>
        <w:t xml:space="preserve">.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47F55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C47F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C47F55">
        <w:rPr>
          <w:rFonts w:ascii="Times New Roman" w:hAnsi="Times New Roman"/>
          <w:sz w:val="24"/>
          <w:szCs w:val="24"/>
        </w:rPr>
        <w:t xml:space="preserve"> №</w:t>
      </w:r>
      <w:r>
        <w:rPr>
          <w:rFonts w:ascii="Times New Roman" w:hAnsi="Times New Roman"/>
          <w:sz w:val="24"/>
          <w:szCs w:val="24"/>
        </w:rPr>
        <w:t xml:space="preserve"> 15</w:t>
      </w: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</w:p>
    <w:p w:rsidR="00C70B8E" w:rsidRPr="00C47F55" w:rsidRDefault="00C70B8E" w:rsidP="002166DD">
      <w:pPr>
        <w:pStyle w:val="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с.Салма</w:t>
      </w:r>
    </w:p>
    <w:p w:rsidR="00C70B8E" w:rsidRDefault="00C70B8E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</w:p>
    <w:p w:rsidR="00C70B8E" w:rsidRDefault="00C70B8E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0B8E" w:rsidRDefault="00C70B8E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0B8E" w:rsidRPr="002166DD" w:rsidRDefault="00C70B8E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ОБ УТВЕРЖДЕНИИ ПОРЯДКА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</w:t>
      </w:r>
      <w:r w:rsidRPr="00CD54F8">
        <w:rPr>
          <w:rFonts w:ascii="Times New Roman" w:hAnsi="Times New Roman"/>
          <w:b/>
          <w:bCs/>
          <w:caps/>
          <w:sz w:val="28"/>
          <w:szCs w:val="28"/>
          <w:lang w:eastAsia="ru-RU"/>
        </w:rPr>
        <w:t>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br/>
      </w:r>
      <w:r w:rsidRPr="00CD54F8">
        <w:rPr>
          <w:rFonts w:ascii="Times New Roman" w:hAnsi="Times New Roman"/>
          <w:b/>
          <w:bCs/>
          <w:caps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САЛМИНСКОМ</w:t>
      </w:r>
      <w:r w:rsidRPr="002166DD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СЕЛЬСКОм ПОСЕЛЕНИи Ромодановского МУНИЦИПАЛЬНОГО РАЙОНА РЕСПУБЛИКИ МОРДОВИЯ</w:t>
      </w:r>
    </w:p>
    <w:p w:rsidR="00C70B8E" w:rsidRPr="00CD54F8" w:rsidRDefault="00C70B8E" w:rsidP="009313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70B8E" w:rsidRDefault="00C70B8E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563CA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D54F8">
        <w:rPr>
          <w:rFonts w:ascii="Times New Roman" w:hAnsi="Times New Roman"/>
          <w:sz w:val="28"/>
          <w:szCs w:val="28"/>
          <w:lang w:eastAsia="ru-RU"/>
        </w:rPr>
        <w:t>В соответствии с частью 5 статьи 9 Федерального закона от 25 декабря 2008 года № 273-ФЗ «О противодействии коррупци</w:t>
      </w:r>
      <w:r>
        <w:rPr>
          <w:rFonts w:ascii="Times New Roman" w:hAnsi="Times New Roman"/>
          <w:sz w:val="28"/>
          <w:szCs w:val="28"/>
          <w:lang w:eastAsia="ru-RU"/>
        </w:rPr>
        <w:t xml:space="preserve">и», руководствуясь </w:t>
      </w:r>
      <w:r w:rsidRPr="00CD54F8">
        <w:rPr>
          <w:rFonts w:ascii="Times New Roman" w:hAnsi="Times New Roman"/>
          <w:sz w:val="28"/>
          <w:szCs w:val="28"/>
          <w:lang w:eastAsia="ru-RU"/>
        </w:rPr>
        <w:t xml:space="preserve"> Устав</w:t>
      </w:r>
      <w:r>
        <w:rPr>
          <w:rFonts w:ascii="Times New Roman" w:hAnsi="Times New Roman"/>
          <w:sz w:val="28"/>
          <w:szCs w:val="28"/>
          <w:lang w:eastAsia="ru-RU"/>
        </w:rPr>
        <w:t>ом</w:t>
      </w:r>
      <w:r w:rsidRPr="00CD54F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Салминского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Pr="002166DD">
        <w:rPr>
          <w:rFonts w:ascii="Times New Roman" w:hAnsi="Times New Roman"/>
          <w:bCs/>
          <w:sz w:val="28"/>
          <w:szCs w:val="28"/>
        </w:rPr>
        <w:t xml:space="preserve"> </w:t>
      </w:r>
    </w:p>
    <w:p w:rsidR="00C70B8E" w:rsidRPr="00563CA2" w:rsidRDefault="00C70B8E" w:rsidP="002166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166DD">
        <w:rPr>
          <w:rFonts w:ascii="Times New Roman" w:hAnsi="Times New Roman"/>
          <w:bCs/>
          <w:sz w:val="24"/>
          <w:szCs w:val="24"/>
        </w:rPr>
        <w:t>ПОСТАНОВЛЯЮ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C70B8E" w:rsidRPr="00027A00" w:rsidRDefault="00C70B8E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4615">
        <w:rPr>
          <w:rFonts w:ascii="Times New Roman" w:hAnsi="Times New Roman"/>
          <w:sz w:val="28"/>
          <w:szCs w:val="28"/>
          <w:lang w:eastAsia="ru-RU"/>
        </w:rPr>
        <w:t>1. Утвердить прилагаемый Порядок уведомления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коррупционных правонарушений в Салминском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Ромодановского муниципального района</w:t>
      </w:r>
      <w:r w:rsidRPr="00CD54F8">
        <w:rPr>
          <w:rFonts w:ascii="Times New Roman" w:hAnsi="Times New Roman"/>
          <w:bCs/>
          <w:sz w:val="28"/>
          <w:szCs w:val="28"/>
        </w:rPr>
        <w:t>.</w:t>
      </w: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</w:t>
      </w:r>
      <w:r w:rsidRPr="00594E96">
        <w:rPr>
          <w:rFonts w:ascii="Times New Roman" w:hAnsi="Times New Roman"/>
          <w:sz w:val="28"/>
          <w:szCs w:val="28"/>
          <w:lang w:eastAsia="ru-RU"/>
        </w:rPr>
        <w:t>дня</w:t>
      </w:r>
      <w:r>
        <w:rPr>
          <w:rFonts w:ascii="Times New Roman" w:hAnsi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И.о.Главы Салминского</w:t>
      </w:r>
    </w:p>
    <w:p w:rsidR="00C70B8E" w:rsidRDefault="00C70B8E" w:rsidP="00D56D3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  <w:lang w:eastAsia="ru-RU"/>
        </w:rPr>
        <w:sectPr w:rsidR="00C70B8E" w:rsidSect="00742117">
          <w:headerReference w:type="default" r:id="rId6"/>
          <w:pgSz w:w="11905" w:h="16838"/>
          <w:pgMar w:top="1134" w:right="850" w:bottom="1134" w:left="1701" w:header="720" w:footer="720" w:gutter="0"/>
          <w:cols w:space="720"/>
          <w:noEndnote/>
          <w:titlePg/>
          <w:docGrid w:linePitch="299"/>
        </w:sect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                  Н.М.Оберемок         </w:t>
      </w:r>
    </w:p>
    <w:tbl>
      <w:tblPr>
        <w:tblW w:w="0" w:type="auto"/>
        <w:tblLook w:val="00A0"/>
      </w:tblPr>
      <w:tblGrid>
        <w:gridCol w:w="4672"/>
        <w:gridCol w:w="4792"/>
      </w:tblGrid>
      <w:tr w:rsidR="00C70B8E" w:rsidRPr="00F9752A" w:rsidTr="00F9752A">
        <w:tc>
          <w:tcPr>
            <w:tcW w:w="4672" w:type="dxa"/>
          </w:tcPr>
          <w:p w:rsidR="00C70B8E" w:rsidRPr="00F9752A" w:rsidRDefault="00C70B8E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C70B8E" w:rsidRPr="002166DD" w:rsidRDefault="00C70B8E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УТВЕРЖДЕН </w:t>
            </w:r>
          </w:p>
          <w:p w:rsidR="00C70B8E" w:rsidRPr="002166DD" w:rsidRDefault="00C70B8E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постановлением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 Салминского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  <w:p w:rsidR="00C70B8E" w:rsidRPr="00F9752A" w:rsidRDefault="00C70B8E" w:rsidP="00F975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>от «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166DD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</w:t>
              </w: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21</w:t>
              </w:r>
              <w:r w:rsidRPr="002166DD">
                <w:rPr>
                  <w:rFonts w:ascii="Times New Roman" w:hAnsi="Times New Roman"/>
                  <w:sz w:val="24"/>
                  <w:szCs w:val="24"/>
                  <w:lang w:eastAsia="ru-RU"/>
                </w:rPr>
                <w:t xml:space="preserve"> г</w:t>
              </w:r>
            </w:smartTag>
            <w:r w:rsidRPr="002166DD">
              <w:rPr>
                <w:rFonts w:ascii="Times New Roman" w:hAnsi="Times New Roman"/>
                <w:sz w:val="24"/>
                <w:szCs w:val="24"/>
                <w:lang w:eastAsia="ru-RU"/>
              </w:rPr>
              <w:t>. 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</w:p>
        </w:tc>
      </w:tr>
    </w:tbl>
    <w:p w:rsidR="00C70B8E" w:rsidRDefault="00C70B8E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Par24"/>
      <w:bookmarkEnd w:id="0"/>
    </w:p>
    <w:p w:rsidR="00C70B8E" w:rsidRDefault="00C70B8E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70B8E" w:rsidRPr="00422AEC" w:rsidRDefault="00C70B8E" w:rsidP="00027A0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ПОРЯДОК</w:t>
      </w:r>
    </w:p>
    <w:p w:rsidR="00C70B8E" w:rsidRPr="002166DD" w:rsidRDefault="00C70B8E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1" w:name="Par35"/>
      <w:bookmarkEnd w:id="1"/>
      <w:r w:rsidRPr="00027A00">
        <w:rPr>
          <w:rFonts w:ascii="Times New Roman" w:hAnsi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br/>
        <w:t>В САЛМИНСКОМ</w:t>
      </w:r>
      <w:r w:rsidRPr="002166DD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СЕЛЬСКОм ПОСЕЛЕНИи Ромодановского МУНИЦИПАЛЬНОГО РАЙОНА РЕСПУБЛИКИ МОРДОВИЯ</w:t>
      </w:r>
    </w:p>
    <w:p w:rsidR="00C70B8E" w:rsidRPr="008F098D" w:rsidRDefault="00C70B8E" w:rsidP="00CD54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AA3"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Настоящий </w:t>
      </w:r>
      <w:r w:rsidRPr="00C36AA3">
        <w:rPr>
          <w:rFonts w:ascii="Times New Roman" w:hAnsi="Times New Roman"/>
          <w:sz w:val="28"/>
          <w:szCs w:val="28"/>
          <w:lang w:eastAsia="ru-RU"/>
        </w:rPr>
        <w:t xml:space="preserve">Порядок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>
        <w:rPr>
          <w:rFonts w:ascii="Times New Roman" w:hAnsi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Салминском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 сельском поселении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166DD">
        <w:rPr>
          <w:rFonts w:ascii="Times New Roman" w:hAnsi="Times New Roman"/>
          <w:sz w:val="28"/>
          <w:szCs w:val="28"/>
          <w:lang w:eastAsia="ru-RU"/>
        </w:rPr>
        <w:t>Ромодановского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(далее – </w:t>
      </w:r>
      <w:r w:rsidRPr="002166DD">
        <w:rPr>
          <w:rFonts w:ascii="Times New Roman" w:hAnsi="Times New Roman"/>
          <w:sz w:val="28"/>
          <w:szCs w:val="28"/>
          <w:lang w:eastAsia="ru-RU"/>
        </w:rPr>
        <w:t>администрация)</w:t>
      </w:r>
      <w:r>
        <w:rPr>
          <w:rFonts w:ascii="Times New Roman" w:hAnsi="Times New Roman"/>
          <w:sz w:val="28"/>
          <w:szCs w:val="28"/>
          <w:lang w:eastAsia="ru-RU"/>
        </w:rPr>
        <w:t xml:space="preserve"> определяет: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уведомления представителя нанимателя</w:t>
      </w:r>
      <w:r>
        <w:rPr>
          <w:rFonts w:ascii="Times New Roman" w:hAnsi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в </w:t>
      </w:r>
      <w:r w:rsidRPr="002166DD">
        <w:rPr>
          <w:rFonts w:ascii="Times New Roman" w:hAnsi="Times New Roman"/>
          <w:sz w:val="28"/>
          <w:szCs w:val="28"/>
          <w:lang w:eastAsia="ru-RU"/>
        </w:rPr>
        <w:t>администрации (далее – муниципальный служащий)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hAnsi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>
        <w:rPr>
          <w:rFonts w:ascii="Times New Roman" w:hAnsi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уведомление);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регистрации уведомлений;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</w:t>
      </w:r>
      <w:r>
        <w:rPr>
          <w:rFonts w:ascii="Times New Roman" w:hAnsi="Times New Roman"/>
          <w:sz w:val="28"/>
          <w:szCs w:val="28"/>
          <w:lang w:eastAsia="ru-RU"/>
        </w:rPr>
        <w:t xml:space="preserve">процедуру организации </w:t>
      </w:r>
      <w:r w:rsidRPr="00865C9F">
        <w:rPr>
          <w:rFonts w:ascii="Times New Roman" w:hAnsi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C70B8E" w:rsidRPr="00600683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2. Во всех случаях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– Главу Салминского</w:t>
      </w:r>
      <w:r w:rsidRPr="002166DD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Pr="002166DD">
        <w:rPr>
          <w:rFonts w:ascii="Times New Roman" w:hAnsi="Times New Roman"/>
          <w:sz w:val="28"/>
          <w:szCs w:val="28"/>
        </w:rPr>
        <w:t xml:space="preserve"> (далее – представитель нанимателя (работодатель)</w:t>
      </w:r>
      <w:r w:rsidRPr="002F18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FA2">
        <w:rPr>
          <w:rFonts w:ascii="Times New Roman" w:hAnsi="Times New Roman"/>
          <w:sz w:val="28"/>
          <w:szCs w:val="28"/>
          <w:lang w:eastAsia="ru-RU"/>
        </w:rPr>
        <w:t>органы прокуратуры или другие государственные органы.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В случае </w:t>
      </w:r>
      <w:r>
        <w:rPr>
          <w:rFonts w:ascii="Times New Roman" w:hAnsi="Times New Roman"/>
          <w:sz w:val="28"/>
          <w:szCs w:val="28"/>
          <w:lang w:eastAsia="ru-RU"/>
        </w:rPr>
        <w:t>нахождения 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на момент обращения к нему </w:t>
      </w:r>
      <w:r w:rsidRPr="00865C9F">
        <w:rPr>
          <w:rFonts w:ascii="Times New Roman" w:hAnsi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>, муниципальный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служащий обязан уведомить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в течение двух рабочих дней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о дня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прибытия к месту прохождения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865C9F">
        <w:rPr>
          <w:rFonts w:ascii="Times New Roman" w:hAnsi="Times New Roman"/>
          <w:sz w:val="28"/>
          <w:szCs w:val="28"/>
          <w:lang w:eastAsia="ru-RU"/>
        </w:rPr>
        <w:t>службы.</w:t>
      </w:r>
    </w:p>
    <w:p w:rsidR="00C70B8E" w:rsidRPr="007712C3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 фактах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eastAsia="ru-RU"/>
        </w:rPr>
        <w:t xml:space="preserve">, невыполнение которой </w:t>
      </w:r>
      <w:r w:rsidRPr="007712C3">
        <w:rPr>
          <w:rFonts w:ascii="Times New Roman" w:hAnsi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C70B8E" w:rsidRPr="00FD756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65C9F">
        <w:rPr>
          <w:rFonts w:ascii="Times New Roman" w:hAnsi="Times New Roman"/>
          <w:sz w:val="28"/>
          <w:szCs w:val="28"/>
          <w:lang w:eastAsia="ru-RU"/>
        </w:rPr>
        <w:t>. Уведомление оформляется в письменной форме согласно приложению 1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>представляется заместителю Главы Салминского</w:t>
      </w:r>
      <w:r w:rsidRPr="00591FFC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Pr="007712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(далее – ответственное должностное лицо)</w:t>
      </w:r>
      <w:r w:rsidRPr="00FD756E">
        <w:rPr>
          <w:rFonts w:ascii="Times New Roman" w:hAnsi="Times New Roman"/>
          <w:sz w:val="28"/>
          <w:szCs w:val="28"/>
        </w:rPr>
        <w:t>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Анонимные уведомления к рассмотрению не принимаются.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8A572C">
        <w:rPr>
          <w:rFonts w:ascii="Times New Roman" w:hAnsi="Times New Roman"/>
          <w:sz w:val="28"/>
          <w:szCs w:val="28"/>
        </w:rPr>
        <w:t>. В уведомлении должны быть указаны следующие сведения: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/>
          <w:sz w:val="28"/>
          <w:szCs w:val="28"/>
        </w:rPr>
        <w:t>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/>
          <w:sz w:val="28"/>
          <w:szCs w:val="28"/>
        </w:rPr>
        <w:t>служащего к совершению коррупционных правонарушений;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/>
          <w:sz w:val="28"/>
          <w:szCs w:val="28"/>
        </w:rPr>
        <w:t>муниципальному</w:t>
      </w:r>
      <w:r w:rsidRPr="008A572C">
        <w:rPr>
          <w:rFonts w:ascii="Times New Roman" w:hAnsi="Times New Roman"/>
          <w:sz w:val="28"/>
          <w:szCs w:val="28"/>
        </w:rPr>
        <w:t xml:space="preserve"> служащему;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8A572C">
        <w:rPr>
          <w:rFonts w:ascii="Times New Roman" w:hAnsi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/>
          <w:sz w:val="28"/>
          <w:szCs w:val="28"/>
        </w:rPr>
        <w:t>муниципальн</w:t>
      </w:r>
      <w:r w:rsidRPr="008A572C">
        <w:rPr>
          <w:rFonts w:ascii="Times New Roman" w:hAnsi="Times New Roman"/>
          <w:sz w:val="28"/>
          <w:szCs w:val="28"/>
        </w:rPr>
        <w:t>ого служащего, заполнившего уведомление, иных материалов, подтверждающих факт склонения к совершению коррупционных правонарушений);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8A572C">
        <w:rPr>
          <w:rFonts w:ascii="Times New Roman" w:hAnsi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совершению коррупционных правонарушений (наименование государственного органа, дата и способ направления уведомления);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9) дата заполнения уведомления;</w:t>
      </w:r>
    </w:p>
    <w:p w:rsidR="00C70B8E" w:rsidRPr="008A572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10) подпись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служащего, заполнившего уведомление.</w:t>
      </w:r>
    </w:p>
    <w:p w:rsidR="00C70B8E" w:rsidRDefault="00C70B8E" w:rsidP="00097069">
      <w:pPr>
        <w:pStyle w:val="ConsPlusNormal"/>
        <w:ind w:firstLine="709"/>
        <w:jc w:val="both"/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подлежит регистрации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65C9F">
        <w:rPr>
          <w:rFonts w:ascii="Times New Roman" w:hAnsi="Times New Roman"/>
          <w:sz w:val="28"/>
          <w:szCs w:val="28"/>
          <w:lang w:eastAsia="ru-RU"/>
        </w:rPr>
        <w:t>в жур</w:t>
      </w:r>
      <w:r>
        <w:rPr>
          <w:rFonts w:ascii="Times New Roman" w:hAnsi="Times New Roman"/>
          <w:sz w:val="28"/>
          <w:szCs w:val="28"/>
          <w:lang w:eastAsia="ru-RU"/>
        </w:rPr>
        <w:t xml:space="preserve">нале учета уведомлений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журнал)</w:t>
      </w:r>
      <w:r>
        <w:rPr>
          <w:rFonts w:ascii="Times New Roman" w:hAnsi="Times New Roman"/>
          <w:sz w:val="28"/>
          <w:szCs w:val="28"/>
          <w:lang w:eastAsia="ru-RU"/>
        </w:rPr>
        <w:t>, форма которого приведена в приложении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2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Pr="00591FFC">
        <w:rPr>
          <w:rFonts w:ascii="Times New Roman" w:hAnsi="Times New Roman"/>
          <w:sz w:val="28"/>
          <w:szCs w:val="28"/>
          <w:lang w:eastAsia="ru-RU"/>
        </w:rPr>
        <w:t>администрации.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 храни</w:t>
      </w:r>
      <w:r>
        <w:rPr>
          <w:rFonts w:ascii="Times New Roman" w:hAnsi="Times New Roman"/>
          <w:sz w:val="28"/>
          <w:szCs w:val="28"/>
          <w:lang w:eastAsia="ru-RU"/>
        </w:rPr>
        <w:t>тся в администрации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Запись о количестве листов заверяется подписью</w:t>
      </w:r>
      <w:r w:rsidRPr="00FD756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C70B8E" w:rsidRPr="00FD756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лицо: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/>
          <w:sz w:val="28"/>
          <w:szCs w:val="28"/>
          <w:lang w:eastAsia="ru-RU"/>
        </w:rPr>
        <w:t>регистрирует уведомление в журнале в день его поступления и передает его представителю нанимателя (работодателю) для принятия решения о проведении проверки;</w:t>
      </w:r>
    </w:p>
    <w:p w:rsidR="00C70B8E" w:rsidRPr="00591FF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FFC">
        <w:rPr>
          <w:rFonts w:ascii="Times New Roman" w:hAnsi="Times New Roman"/>
          <w:sz w:val="28"/>
          <w:szCs w:val="28"/>
          <w:lang w:eastAsia="ru-RU"/>
        </w:rPr>
        <w:t xml:space="preserve">2) в день обращения с уведомлением выдает муниципальному служащему расписку в получении уведомления по форме согласно Приложению 1 к настоящему Порядку с указанием даты получения и номера регистрации в журнале, при этом </w:t>
      </w:r>
      <w:r w:rsidRPr="00591FFC">
        <w:rPr>
          <w:rFonts w:ascii="Times New Roman" w:hAnsi="Times New Roman"/>
          <w:sz w:val="28"/>
          <w:szCs w:val="28"/>
        </w:rPr>
        <w:t>отказ в регистрации уведомления либо невыдача расписки не допускается.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Решение о проведении проверки указанных в уведомлении сведений (далее – проверка) принимается представителем нанимателя (работодателем) в течение двух рабочих дней со дня регистрации уведомления.</w:t>
      </w:r>
    </w:p>
    <w:p w:rsidR="00C70B8E" w:rsidRPr="00FD756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Решение о проведении проверки оформляется распоряжением администрации, подготовку которого обеспечивает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Проверка проводится</w:t>
      </w:r>
      <w:r w:rsidRPr="0063079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FD756E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</w:p>
    <w:p w:rsidR="00C70B8E" w:rsidRDefault="00C70B8E" w:rsidP="00097069">
      <w:pPr>
        <w:pStyle w:val="ConsPlusNormal"/>
        <w:ind w:firstLine="709"/>
        <w:jc w:val="both"/>
      </w:pPr>
      <w:r>
        <w:t xml:space="preserve">13. В ходе проведения проверки </w:t>
      </w:r>
      <w:r w:rsidRPr="00FD756E">
        <w:rPr>
          <w:lang w:eastAsia="ru-RU"/>
        </w:rPr>
        <w:t>ответственное должностное лицо</w:t>
      </w:r>
      <w:r>
        <w:t xml:space="preserve"> вправе направлять уведомление в </w:t>
      </w:r>
      <w:r w:rsidRPr="00591FFC">
        <w:t>органы государственной власти, иные государственные органы, органы местного самоуправления,</w:t>
      </w:r>
      <w:r>
        <w:t xml:space="preserve"> истребовать от муниципальных служащих письменные объяснения по существу поданного уведомления, проводить беседы, рассматривать материалы, имеющие отношение к сведениям, изложенным в уведомлении, в целях склонения к совершению коррупционных правонарушений.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Проверка должна быть завершена не позднее 5 рабочих дней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мотивированному представлению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</w:rPr>
        <w:t>, но не более чем на 5 рабочих дней.</w:t>
      </w:r>
    </w:p>
    <w:p w:rsidR="00C70B8E" w:rsidRPr="00DB7E85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15. Решение о продлении проверки принимается представителем нанимателя (работодателем) на основании мотивированного представления 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ответственного должностного лица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>оформляется распоряжением администрации, подготовку которого обеспечивает</w:t>
      </w:r>
      <w:r w:rsidRPr="0063079E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Результаты проверки сообщаются представителю нанимателя (работодателю) в течение двух рабочих дней со дня завершения проверки в форме письменного заключения. 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865C9F">
        <w:rPr>
          <w:rFonts w:ascii="Times New Roman" w:hAnsi="Times New Roman"/>
          <w:sz w:val="28"/>
          <w:szCs w:val="28"/>
          <w:lang w:eastAsia="ru-RU"/>
        </w:rPr>
        <w:t>. В письменном заключении указываются: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 w:rsidRPr="00AD1C44">
        <w:rPr>
          <w:rFonts w:ascii="Times New Roman" w:hAnsi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hAnsi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hAnsi="Times New Roman"/>
          <w:sz w:val="28"/>
          <w:szCs w:val="28"/>
          <w:lang w:eastAsia="ru-RU"/>
        </w:rPr>
        <w:t>) муниципального служащего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hAnsi="Times New Roman"/>
          <w:sz w:val="28"/>
          <w:szCs w:val="28"/>
          <w:lang w:eastAsia="ru-RU"/>
        </w:rPr>
        <w:t>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стаж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hAnsi="Times New Roman"/>
          <w:sz w:val="28"/>
          <w:szCs w:val="28"/>
          <w:lang w:eastAsia="ru-RU"/>
        </w:rPr>
        <w:t>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2) сроки проведения проверки;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18. Представитель нанимателя (работодатель) </w:t>
      </w:r>
      <w:r>
        <w:rPr>
          <w:rFonts w:ascii="Times New Roman" w:hAnsi="Times New Roman"/>
          <w:sz w:val="28"/>
          <w:szCs w:val="28"/>
        </w:rPr>
        <w:t>в течение трех рабочих дней со дня получения письменного заключения:</w:t>
      </w:r>
    </w:p>
    <w:p w:rsidR="00C70B8E" w:rsidRPr="00C61E65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обеспечивает направление материалов проверки</w:t>
      </w:r>
      <w:r w:rsidRPr="00661858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ответственному должностному лицу</w:t>
      </w:r>
      <w:r w:rsidRPr="00DB7E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принятия решения о привлечен</w:t>
      </w:r>
      <w:r w:rsidRPr="00C61E65">
        <w:rPr>
          <w:rFonts w:ascii="Times New Roman" w:hAnsi="Times New Roman"/>
          <w:sz w:val="28"/>
          <w:szCs w:val="28"/>
        </w:rPr>
        <w:t>ии виновных лиц к ответственности в соответствии с законодательством Российской Федерации;</w:t>
      </w:r>
    </w:p>
    <w:p w:rsidR="00C70B8E" w:rsidRPr="00591FFC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1FFC">
        <w:rPr>
          <w:rFonts w:ascii="Times New Roman" w:hAnsi="Times New Roman"/>
          <w:sz w:val="28"/>
          <w:szCs w:val="28"/>
        </w:rPr>
        <w:t>2) в случае выявления фактов несоблюдения муниципальным служащим ограничений и запретов, требований о предотвращении или об урегулировании конфликта интересов и неисполнения обязанностей, установленных в целях противодействия коррупции, принимает решение о применении к муниципальному служащему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1FFC">
        <w:rPr>
          <w:rFonts w:ascii="Times New Roman" w:hAnsi="Times New Roman"/>
          <w:sz w:val="28"/>
          <w:szCs w:val="28"/>
        </w:rPr>
        <w:t>конкретных мер ответственности в соответствии с законодательством Российской Федерации (далее – решение о применении мер);</w:t>
      </w:r>
    </w:p>
    <w:p w:rsidR="00C70B8E" w:rsidRPr="00865C9F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3) организует проведение мероприятий по </w:t>
      </w:r>
      <w:r w:rsidRPr="00865C9F">
        <w:rPr>
          <w:rFonts w:ascii="Times New Roman" w:hAnsi="Times New Roman"/>
          <w:sz w:val="28"/>
          <w:szCs w:val="28"/>
          <w:lang w:eastAsia="ru-RU"/>
        </w:rPr>
        <w:t>устранению причин и условий, способств</w:t>
      </w:r>
      <w:r>
        <w:rPr>
          <w:rFonts w:ascii="Times New Roman" w:hAnsi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C70B8E" w:rsidRPr="00DA0CD9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19.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 xml:space="preserve"> обеспечивает ознакомление </w:t>
      </w:r>
      <w:r>
        <w:rPr>
          <w:rFonts w:ascii="Times New Roman" w:hAnsi="Times New Roman"/>
          <w:sz w:val="28"/>
          <w:szCs w:val="28"/>
        </w:rPr>
        <w:t xml:space="preserve">муниципального служащего, подавшего уведомление, </w:t>
      </w:r>
      <w:r>
        <w:rPr>
          <w:rFonts w:ascii="Times New Roman" w:hAnsi="Times New Roman"/>
          <w:sz w:val="28"/>
          <w:szCs w:val="28"/>
          <w:lang w:eastAsia="ru-RU"/>
        </w:rPr>
        <w:t xml:space="preserve">с </w:t>
      </w:r>
      <w:r w:rsidRPr="00591FFC">
        <w:rPr>
          <w:rFonts w:ascii="Times New Roman" w:hAnsi="Times New Roman"/>
          <w:sz w:val="28"/>
          <w:szCs w:val="28"/>
          <w:lang w:eastAsia="ru-RU"/>
        </w:rPr>
        <w:t>письменным заключением,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91FFC">
        <w:rPr>
          <w:rFonts w:ascii="Times New Roman" w:hAnsi="Times New Roman"/>
          <w:sz w:val="28"/>
          <w:szCs w:val="28"/>
          <w:lang w:eastAsia="ru-RU"/>
        </w:rPr>
        <w:t>решением о применении мер</w:t>
      </w:r>
      <w:r>
        <w:rPr>
          <w:rFonts w:ascii="Times New Roman" w:hAnsi="Times New Roman"/>
          <w:sz w:val="28"/>
          <w:szCs w:val="28"/>
          <w:lang w:eastAsia="ru-RU"/>
        </w:rPr>
        <w:t xml:space="preserve"> под роспись в течение двух рабочих дней со дня их оформления (издания). </w:t>
      </w:r>
      <w:r w:rsidRPr="00DA0CD9">
        <w:rPr>
          <w:rFonts w:ascii="Times New Roman" w:hAnsi="Times New Roman"/>
          <w:sz w:val="28"/>
          <w:szCs w:val="28"/>
        </w:rPr>
        <w:t xml:space="preserve">В случае, когда </w:t>
      </w:r>
      <w:r w:rsidRPr="00591FFC">
        <w:rPr>
          <w:rFonts w:ascii="Times New Roman" w:hAnsi="Times New Roman"/>
          <w:sz w:val="28"/>
          <w:szCs w:val="28"/>
        </w:rPr>
        <w:t xml:space="preserve">письменное заключение, решение о применении мер </w:t>
      </w:r>
      <w:r w:rsidRPr="00DA0CD9">
        <w:rPr>
          <w:rFonts w:ascii="Times New Roman" w:hAnsi="Times New Roman"/>
          <w:sz w:val="28"/>
          <w:szCs w:val="28"/>
        </w:rPr>
        <w:t xml:space="preserve">невозможно довести до сведения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DA0CD9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муниципальный служащий</w:t>
      </w:r>
      <w:r w:rsidRPr="00DA0CD9">
        <w:rPr>
          <w:rFonts w:ascii="Times New Roman" w:hAnsi="Times New Roman"/>
          <w:sz w:val="28"/>
          <w:szCs w:val="28"/>
        </w:rPr>
        <w:t xml:space="preserve"> отказывается ознакомиться с ним</w:t>
      </w:r>
      <w:r>
        <w:rPr>
          <w:rFonts w:ascii="Times New Roman" w:hAnsi="Times New Roman"/>
          <w:sz w:val="28"/>
          <w:szCs w:val="28"/>
        </w:rPr>
        <w:t>и</w:t>
      </w:r>
      <w:r w:rsidRPr="00DA0CD9">
        <w:rPr>
          <w:rFonts w:ascii="Times New Roman" w:hAnsi="Times New Roman"/>
          <w:sz w:val="28"/>
          <w:szCs w:val="28"/>
        </w:rPr>
        <w:t xml:space="preserve"> под роспись, на </w:t>
      </w:r>
      <w:r w:rsidRPr="00591FFC">
        <w:rPr>
          <w:rFonts w:ascii="Times New Roman" w:hAnsi="Times New Roman"/>
          <w:sz w:val="28"/>
          <w:szCs w:val="28"/>
        </w:rPr>
        <w:t>письменном заключении, решении о применении мер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CD9">
        <w:rPr>
          <w:rFonts w:ascii="Times New Roman" w:hAnsi="Times New Roman"/>
          <w:sz w:val="28"/>
          <w:szCs w:val="28"/>
        </w:rPr>
        <w:t>производится соответствующая запись.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20. Информация о результатах проверки вносится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ответственным должностным лицом</w:t>
      </w:r>
      <w:r>
        <w:rPr>
          <w:rFonts w:ascii="Times New Roman" w:hAnsi="Times New Roman"/>
          <w:sz w:val="28"/>
          <w:szCs w:val="28"/>
        </w:rPr>
        <w:t xml:space="preserve"> в журнал в течение двух рабочих дней </w:t>
      </w:r>
      <w:r>
        <w:rPr>
          <w:rFonts w:ascii="Times New Roman" w:hAnsi="Times New Roman"/>
          <w:sz w:val="28"/>
          <w:szCs w:val="28"/>
          <w:lang w:eastAsia="ru-RU"/>
        </w:rPr>
        <w:t xml:space="preserve">со дня оформления </w:t>
      </w:r>
      <w:r w:rsidRPr="00591FFC">
        <w:rPr>
          <w:rFonts w:ascii="Times New Roman" w:hAnsi="Times New Roman"/>
          <w:sz w:val="28"/>
          <w:szCs w:val="28"/>
          <w:lang w:eastAsia="ru-RU"/>
        </w:rPr>
        <w:t>письменного заключения, решения о применении мер</w:t>
      </w:r>
      <w:r>
        <w:rPr>
          <w:rFonts w:ascii="Times New Roman" w:hAnsi="Times New Roman"/>
          <w:sz w:val="28"/>
          <w:szCs w:val="28"/>
        </w:rPr>
        <w:t>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7F6334">
        <w:rPr>
          <w:rFonts w:ascii="Times New Roman" w:hAnsi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2" w:name="Par94"/>
      <w:bookmarkEnd w:id="2"/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22. В случае обращения к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ответственному должностному лицу</w:t>
      </w:r>
      <w:r>
        <w:rPr>
          <w:rFonts w:ascii="Times New Roman" w:hAnsi="Times New Roman"/>
          <w:color w:val="FF0000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</w:rPr>
        <w:t>ка</w:t>
      </w:r>
      <w:r w:rsidRPr="00865C9F">
        <w:rPr>
          <w:rFonts w:ascii="Times New Roman" w:hAnsi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все мероприятия, предусмотренные настоящим Порядком, выполнение которых осуществляет </w:t>
      </w:r>
      <w:r w:rsidRPr="00DB7E85">
        <w:rPr>
          <w:rFonts w:ascii="Times New Roman" w:hAnsi="Times New Roman"/>
          <w:sz w:val="28"/>
          <w:szCs w:val="28"/>
          <w:lang w:eastAsia="ru-RU"/>
        </w:rPr>
        <w:t>ответственное должностное лицо</w:t>
      </w:r>
      <w:r>
        <w:rPr>
          <w:rFonts w:ascii="Times New Roman" w:hAnsi="Times New Roman"/>
          <w:sz w:val="28"/>
          <w:szCs w:val="28"/>
          <w:lang w:eastAsia="ru-RU"/>
        </w:rPr>
        <w:t>, проводит лицо, определенное представителем нанимателя (работодателем).</w:t>
      </w:r>
    </w:p>
    <w:p w:rsidR="00C70B8E" w:rsidRDefault="00C70B8E" w:rsidP="000970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u w:val="single"/>
          <w:lang w:eastAsia="ru-RU"/>
        </w:rPr>
        <w:sectPr w:rsidR="00C70B8E" w:rsidSect="000970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ook w:val="00A0"/>
      </w:tblPr>
      <w:tblGrid>
        <w:gridCol w:w="4672"/>
        <w:gridCol w:w="4672"/>
      </w:tblGrid>
      <w:tr w:rsidR="00C70B8E" w:rsidRPr="00F9752A" w:rsidTr="00F9752A">
        <w:tc>
          <w:tcPr>
            <w:tcW w:w="4672" w:type="dxa"/>
          </w:tcPr>
          <w:p w:rsidR="00C70B8E" w:rsidRPr="00F9752A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70B8E" w:rsidRPr="00F9752A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C70B8E" w:rsidRPr="00591FFC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:rsidR="00C70B8E" w:rsidRPr="00591FFC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нных правонарушений в Салминском</w:t>
            </w:r>
            <w:r w:rsidRPr="00591FF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сельском поселении Ромодановского муниципального района</w:t>
            </w:r>
          </w:p>
          <w:p w:rsidR="00C70B8E" w:rsidRPr="00F9752A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C70B8E" w:rsidRPr="00F9752A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70B8E" w:rsidRPr="00F9752A" w:rsidTr="00F9752A">
        <w:tc>
          <w:tcPr>
            <w:tcW w:w="4672" w:type="dxa"/>
          </w:tcPr>
          <w:p w:rsidR="00C70B8E" w:rsidRPr="00F9752A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C70B8E" w:rsidRPr="00F9752A" w:rsidRDefault="00C70B8E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</w:t>
            </w:r>
          </w:p>
          <w:p w:rsidR="00C70B8E" w:rsidRPr="00F9752A" w:rsidRDefault="00C70B8E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C70B8E" w:rsidRPr="00F9752A" w:rsidRDefault="00C70B8E" w:rsidP="00F975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sz w:val="20"/>
                <w:szCs w:val="20"/>
              </w:rPr>
              <w:t>(фамилия, имя, отчество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9752A">
              <w:rPr>
                <w:rFonts w:ascii="Times New Roman" w:hAnsi="Times New Roman"/>
                <w:sz w:val="20"/>
                <w:szCs w:val="20"/>
                <w:u w:val="single"/>
              </w:rPr>
              <w:t>(последнее – при наличии), наименование должности лица, уполномоченного осуществлять функции представителя нанимателя (работодателя)</w:t>
            </w:r>
          </w:p>
        </w:tc>
      </w:tr>
      <w:tr w:rsidR="00C70B8E" w:rsidRPr="00F9752A" w:rsidTr="00F9752A">
        <w:tc>
          <w:tcPr>
            <w:tcW w:w="4672" w:type="dxa"/>
          </w:tcPr>
          <w:p w:rsidR="00C70B8E" w:rsidRPr="00F9752A" w:rsidRDefault="00C70B8E" w:rsidP="00F9752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C70B8E" w:rsidRPr="00F9752A" w:rsidRDefault="00C70B8E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1FFC">
              <w:rPr>
                <w:rFonts w:ascii="Times New Roman" w:hAnsi="Times New Roman"/>
                <w:sz w:val="24"/>
                <w:szCs w:val="24"/>
              </w:rPr>
              <w:t>от_</w:t>
            </w: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C70B8E" w:rsidRPr="00F9752A" w:rsidRDefault="00C70B8E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C70B8E" w:rsidRPr="00F9752A" w:rsidRDefault="00C70B8E" w:rsidP="00F9752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9752A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C70B8E" w:rsidRPr="00F9752A" w:rsidRDefault="00C70B8E" w:rsidP="00F975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sz w:val="20"/>
                <w:szCs w:val="20"/>
              </w:rPr>
              <w:t xml:space="preserve"> (Ф.И.О. (последнее – при наличии), наименование должности муниципального служащего)</w:t>
            </w:r>
          </w:p>
        </w:tc>
      </w:tr>
    </w:tbl>
    <w:p w:rsidR="00C70B8E" w:rsidRDefault="00C70B8E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</w:p>
    <w:p w:rsidR="00C70B8E" w:rsidRPr="002B2CBA" w:rsidRDefault="00C70B8E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B2CBA">
        <w:rPr>
          <w:rFonts w:ascii="Times New Roman" w:hAnsi="Times New Roman" w:cs="Times New Roman"/>
          <w:sz w:val="28"/>
          <w:szCs w:val="28"/>
          <w:u w:val="single"/>
        </w:rPr>
        <w:t xml:space="preserve">О ФАКТАХ ОБРАЩЕНИЯ </w:t>
      </w:r>
      <w:r>
        <w:rPr>
          <w:rFonts w:ascii="Times New Roman" w:hAnsi="Times New Roman" w:cs="Times New Roman"/>
          <w:sz w:val="28"/>
          <w:szCs w:val="28"/>
          <w:u w:val="single"/>
        </w:rPr>
        <w:t>В ЦЕЛЯХ СКЛОНЕНИЯ</w:t>
      </w:r>
      <w:r>
        <w:rPr>
          <w:rFonts w:ascii="Times New Roman" w:hAnsi="Times New Roman" w:cs="Times New Roman"/>
          <w:sz w:val="28"/>
          <w:szCs w:val="28"/>
          <w:u w:val="single"/>
        </w:rPr>
        <w:br/>
      </w:r>
      <w:r w:rsidRPr="002B2CBA">
        <w:rPr>
          <w:rFonts w:ascii="Times New Roman" w:hAnsi="Times New Roman" w:cs="Times New Roman"/>
          <w:sz w:val="28"/>
          <w:szCs w:val="28"/>
          <w:u w:val="single"/>
        </w:rPr>
        <w:t>К СОВЕРШЕНИЮ КОРРУПЦИОННЫХ ПРАВОНАРУШЕНИЙ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2B2CB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 xml:space="preserve">» я, _________________________________________________________________ _________________________________________________________________ _________________________________________________________________ </w:t>
      </w:r>
    </w:p>
    <w:p w:rsidR="00C70B8E" w:rsidRPr="005D4FE5" w:rsidRDefault="00C70B8E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 (</w:t>
      </w:r>
      <w:r w:rsidRPr="002864FB">
        <w:rPr>
          <w:rFonts w:ascii="Times New Roman" w:hAnsi="Times New Roman" w:cs="Times New Roman"/>
        </w:rPr>
        <w:t>последнее – при наличии</w:t>
      </w:r>
      <w:r>
        <w:rPr>
          <w:rFonts w:ascii="Times New Roman" w:hAnsi="Times New Roman" w:cs="Times New Roman"/>
        </w:rPr>
        <w:t xml:space="preserve">),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Pr="002318D2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>
        <w:rPr>
          <w:rFonts w:ascii="Times New Roman" w:hAnsi="Times New Roman" w:cs="Times New Roman"/>
          <w:sz w:val="28"/>
          <w:szCs w:val="28"/>
        </w:rPr>
        <w:t>о мне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C70B8E" w:rsidRPr="00A90B7B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именно___________________________________________________________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Default="00C70B8E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Default="00C70B8E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Default="00C70B8E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Default="00C70B8E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Default="00C70B8E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указываются </w:t>
      </w:r>
      <w:r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Pr="005D4FE5">
        <w:rPr>
          <w:rFonts w:ascii="Times New Roman" w:hAnsi="Times New Roman" w:cs="Times New Roman"/>
        </w:rPr>
        <w:t xml:space="preserve">муниципального </w:t>
      </w:r>
      <w:r w:rsidRPr="008A572C">
        <w:rPr>
          <w:rFonts w:ascii="Times New Roman" w:hAnsi="Times New Roman" w:cs="Times New Roman"/>
        </w:rPr>
        <w:t>служащего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Pr="005D4FE5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служащего, </w:t>
      </w:r>
      <w:r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>
        <w:rPr>
          <w:rFonts w:ascii="Times New Roman" w:hAnsi="Times New Roman" w:cs="Times New Roman"/>
        </w:rPr>
        <w:t xml:space="preserve">бещание, обман, насилие и т.д.), </w:t>
      </w:r>
      <w:r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Pr="005D4FE5">
        <w:rPr>
          <w:rFonts w:ascii="Times New Roman" w:hAnsi="Times New Roman" w:cs="Times New Roman"/>
        </w:rPr>
        <w:t>муниципальному</w:t>
      </w:r>
      <w:r>
        <w:rPr>
          <w:rFonts w:ascii="Times New Roman" w:hAnsi="Times New Roman" w:cs="Times New Roman"/>
        </w:rPr>
        <w:t xml:space="preserve"> служащему, </w:t>
      </w:r>
      <w:r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Pr="005D4FE5">
        <w:rPr>
          <w:rFonts w:ascii="Times New Roman" w:hAnsi="Times New Roman" w:cs="Times New Roman"/>
        </w:rPr>
        <w:t>муниципального</w:t>
      </w:r>
      <w:r w:rsidRPr="008A572C">
        <w:rPr>
          <w:rFonts w:ascii="Times New Roman" w:hAnsi="Times New Roman" w:cs="Times New Roman"/>
        </w:rPr>
        <w:t xml:space="preserve"> служащего была совершена попытка склонения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Pr="005D4FE5">
        <w:rPr>
          <w:rFonts w:ascii="Times New Roman" w:hAnsi="Times New Roman" w:cs="Times New Roman"/>
        </w:rPr>
        <w:t>муниципальный</w:t>
      </w:r>
      <w:r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Pr="005D4FE5">
        <w:rPr>
          <w:rFonts w:ascii="Times New Roman" w:hAnsi="Times New Roman" w:cs="Times New Roman"/>
        </w:rPr>
        <w:t>муниципальн</w:t>
      </w:r>
      <w:r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факт склонения к совершени</w:t>
      </w:r>
      <w:r>
        <w:rPr>
          <w:rFonts w:ascii="Times New Roman" w:hAnsi="Times New Roman" w:cs="Times New Roman"/>
        </w:rPr>
        <w:t>ю коррупционных правонарушений).</w:t>
      </w:r>
    </w:p>
    <w:p w:rsidR="00C70B8E" w:rsidRPr="008A572C" w:rsidRDefault="00C70B8E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C70B8E" w:rsidRDefault="00C70B8E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Одновременно сообщаю, что о факте обращения к</w:t>
      </w:r>
      <w:r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 я уведомил (а)_____________________________________________________</w:t>
      </w:r>
    </w:p>
    <w:p w:rsidR="00C70B8E" w:rsidRDefault="00C70B8E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Default="00C70B8E" w:rsidP="002B2C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 </w:t>
      </w:r>
    </w:p>
    <w:p w:rsidR="00C70B8E" w:rsidRPr="00A90B7B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</w:p>
    <w:p w:rsidR="00C70B8E" w:rsidRPr="00A90B7B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C70B8E" w:rsidRDefault="00C70B8E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101E4D">
      <w:pPr>
        <w:pStyle w:val="ConsPlusNormal"/>
        <w:ind w:firstLine="709"/>
        <w:jc w:val="both"/>
        <w:rPr>
          <w:i/>
        </w:rPr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</w:t>
      </w:r>
      <w:r>
        <w:rPr>
          <w:i/>
        </w:rPr>
        <w:t>:</w:t>
      </w:r>
    </w:p>
    <w:p w:rsidR="00C70B8E" w:rsidRPr="002B2CBA" w:rsidRDefault="00C70B8E" w:rsidP="00101E4D">
      <w:pPr>
        <w:pStyle w:val="ConsPlusNormal"/>
        <w:ind w:firstLine="709"/>
        <w:jc w:val="both"/>
      </w:pPr>
      <w:r w:rsidRPr="002B2CBA">
        <w:t>1) _________________________________</w:t>
      </w:r>
      <w:r>
        <w:t>____________________</w:t>
      </w:r>
    </w:p>
    <w:p w:rsidR="00C70B8E" w:rsidRPr="002B2CBA" w:rsidRDefault="00C70B8E" w:rsidP="002B2CBA">
      <w:pPr>
        <w:pStyle w:val="ConsPlusNormal"/>
        <w:ind w:firstLine="709"/>
        <w:jc w:val="both"/>
      </w:pPr>
      <w:r w:rsidRPr="002B2CBA">
        <w:t>2) _________________________________</w:t>
      </w:r>
      <w:r>
        <w:t>____________________</w:t>
      </w:r>
    </w:p>
    <w:p w:rsidR="00C70B8E" w:rsidRPr="002B2CBA" w:rsidRDefault="00C70B8E" w:rsidP="002B2CBA">
      <w:pPr>
        <w:pStyle w:val="ConsPlusNormal"/>
        <w:ind w:firstLine="709"/>
        <w:jc w:val="both"/>
      </w:pPr>
      <w:r w:rsidRPr="002B2CBA">
        <w:t>3) _________________________________</w:t>
      </w:r>
      <w:r>
        <w:t>____________________</w:t>
      </w:r>
    </w:p>
    <w:p w:rsidR="00C70B8E" w:rsidRDefault="00C70B8E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C70B8E" w:rsidRPr="00F9752A" w:rsidTr="00F9752A">
        <w:tc>
          <w:tcPr>
            <w:tcW w:w="4672" w:type="dxa"/>
          </w:tcPr>
          <w:p w:rsidR="00C70B8E" w:rsidRPr="00F9752A" w:rsidRDefault="00C70B8E" w:rsidP="002B2CBA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 xml:space="preserve">Подпись муниципального служащего </w:t>
            </w:r>
          </w:p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Салминского</w:t>
      </w:r>
      <w:r w:rsidRPr="00591FF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Pr="00591FFC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«____»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0B8E" w:rsidRDefault="00C70B8E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C70B8E" w:rsidRPr="00F9752A" w:rsidTr="00F9752A"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C70B8E" w:rsidRPr="00F9752A" w:rsidTr="00F9752A">
        <w:trPr>
          <w:trHeight w:val="398"/>
        </w:trPr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(Ф.И.О. (последнее – при наличии), наименование должности лица, принявшего уведомление)</w:t>
            </w: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center"/>
              <w:rPr>
                <w:rFonts w:ascii="Times New Roman" w:hAnsi="Times New Roman" w:cs="Times New Roman"/>
                <w:u w:val="single"/>
              </w:rPr>
            </w:pPr>
            <w:r w:rsidRPr="00F9752A">
              <w:rPr>
                <w:rFonts w:ascii="Times New Roman" w:hAnsi="Times New Roman" w:cs="Times New Roman"/>
                <w:u w:val="single"/>
              </w:rPr>
              <w:t xml:space="preserve">  подпись</w:t>
            </w:r>
          </w:p>
        </w:tc>
      </w:tr>
      <w:tr w:rsidR="00C70B8E" w:rsidRPr="00F9752A" w:rsidTr="00F9752A">
        <w:trPr>
          <w:trHeight w:val="398"/>
        </w:trPr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70B8E" w:rsidRPr="002318D2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70B8E" w:rsidRPr="002318D2" w:rsidRDefault="00C70B8E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Pr="002318D2" w:rsidRDefault="00C70B8E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C70B8E" w:rsidRPr="00A90B7B" w:rsidRDefault="00C70B8E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 w:rsidRPr="002B2CBA">
        <w:rPr>
          <w:rFonts w:ascii="Times New Roman" w:hAnsi="Times New Roman" w:cs="Times New Roman"/>
          <w:u w:val="single"/>
        </w:rPr>
        <w:t>фамилия, имя, отчество (последнее – при наличии)</w:t>
      </w:r>
      <w:r w:rsidRPr="00A90B7B">
        <w:rPr>
          <w:rFonts w:ascii="Times New Roman" w:hAnsi="Times New Roman" w:cs="Times New Roman"/>
        </w:rPr>
        <w:t>, наименование должности муниципального служащего)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>
        <w:rPr>
          <w:rFonts w:ascii="Times New Roman" w:hAnsi="Times New Roman" w:cs="Times New Roman"/>
          <w:sz w:val="28"/>
          <w:szCs w:val="28"/>
        </w:rPr>
        <w:t xml:space="preserve"> целях  склонения к </w:t>
      </w:r>
      <w:r w:rsidRPr="002318D2">
        <w:rPr>
          <w:rFonts w:ascii="Times New Roman" w:hAnsi="Times New Roman" w:cs="Times New Roman"/>
          <w:sz w:val="28"/>
          <w:szCs w:val="28"/>
        </w:rPr>
        <w:t>совершению  коррупцио</w:t>
      </w:r>
      <w:r>
        <w:rPr>
          <w:rFonts w:ascii="Times New Roman" w:hAnsi="Times New Roman" w:cs="Times New Roman"/>
          <w:sz w:val="28"/>
          <w:szCs w:val="28"/>
        </w:rPr>
        <w:t xml:space="preserve">нных  правонарушений получено </w:t>
      </w:r>
      <w:r w:rsidRPr="002318D2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>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1FF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Салминского</w:t>
      </w:r>
      <w:r w:rsidRPr="00591FFC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Ромодановского муниципального района</w:t>
      </w:r>
      <w:r w:rsidRPr="00591FFC">
        <w:rPr>
          <w:rFonts w:ascii="Times New Roman" w:hAnsi="Times New Roman" w:cs="Times New Roman"/>
          <w:sz w:val="28"/>
          <w:szCs w:val="28"/>
        </w:rPr>
        <w:t xml:space="preserve"> о фактах обращений к ним в целях склонения к совершению коррупционных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 _____</w:t>
      </w:r>
      <w:r w:rsidRPr="002318D2">
        <w:rPr>
          <w:rFonts w:ascii="Times New Roman" w:hAnsi="Times New Roman" w:cs="Times New Roman"/>
          <w:sz w:val="28"/>
          <w:szCs w:val="28"/>
        </w:rPr>
        <w:t xml:space="preserve">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318D2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Look w:val="00A0"/>
      </w:tblPr>
      <w:tblGrid>
        <w:gridCol w:w="4672"/>
        <w:gridCol w:w="4672"/>
      </w:tblGrid>
      <w:tr w:rsidR="00C70B8E" w:rsidRPr="00F9752A" w:rsidTr="00F9752A"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B8E" w:rsidRPr="00F9752A" w:rsidRDefault="00C70B8E" w:rsidP="00F9752A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9752A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C70B8E" w:rsidRPr="00F9752A" w:rsidTr="00F9752A">
        <w:trPr>
          <w:trHeight w:val="398"/>
        </w:trPr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Фамилия, имя, отчество</w:t>
            </w: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(последнее – при наличии), наименование должности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75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лица, принявшего уведомление</w:t>
            </w:r>
            <w:r w:rsidRPr="00F975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F9752A">
              <w:rPr>
                <w:rFonts w:ascii="Times New Roman" w:hAnsi="Times New Roman" w:cs="Times New Roman"/>
              </w:rPr>
              <w:t>подпись</w:t>
            </w:r>
          </w:p>
        </w:tc>
      </w:tr>
      <w:tr w:rsidR="00C70B8E" w:rsidRPr="00F9752A" w:rsidTr="00F9752A">
        <w:trPr>
          <w:trHeight w:val="398"/>
        </w:trPr>
        <w:tc>
          <w:tcPr>
            <w:tcW w:w="4672" w:type="dxa"/>
          </w:tcPr>
          <w:p w:rsidR="00C70B8E" w:rsidRPr="00F9752A" w:rsidRDefault="00C70B8E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C70B8E" w:rsidRPr="00F9752A" w:rsidRDefault="00C70B8E" w:rsidP="00F9752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C70B8E" w:rsidRDefault="00C70B8E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70B8E" w:rsidRDefault="00C70B8E" w:rsidP="0093188A">
      <w:pPr>
        <w:autoSpaceDE w:val="0"/>
        <w:autoSpaceDN w:val="0"/>
        <w:adjustRightInd w:val="0"/>
        <w:ind w:left="8647"/>
        <w:jc w:val="both"/>
        <w:rPr>
          <w:rFonts w:ascii="Times New Roman" w:hAnsi="Times New Roman"/>
          <w:sz w:val="28"/>
          <w:szCs w:val="28"/>
          <w:lang w:eastAsia="ru-RU"/>
        </w:rPr>
        <w:sectPr w:rsidR="00C70B8E" w:rsidSect="002B2CBA">
          <w:pgSz w:w="11906" w:h="16838"/>
          <w:pgMar w:top="1134" w:right="850" w:bottom="1134" w:left="1701" w:header="708" w:footer="708" w:gutter="0"/>
          <w:pgNumType w:start="1"/>
          <w:cols w:space="708"/>
          <w:titlePg/>
          <w:docGrid w:linePitch="360"/>
        </w:sectPr>
      </w:pPr>
    </w:p>
    <w:p w:rsidR="00C70B8E" w:rsidRPr="00591FFC" w:rsidRDefault="00C70B8E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1FFC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C70B8E" w:rsidRPr="00591FFC" w:rsidRDefault="00C70B8E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91FFC">
        <w:rPr>
          <w:rFonts w:ascii="Times New Roman" w:hAnsi="Times New Roman"/>
          <w:sz w:val="24"/>
          <w:szCs w:val="24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в</w:t>
      </w:r>
      <w:r>
        <w:rPr>
          <w:rFonts w:ascii="Times New Roman" w:hAnsi="Times New Roman"/>
          <w:sz w:val="24"/>
          <w:szCs w:val="24"/>
          <w:lang w:eastAsia="ru-RU"/>
        </w:rPr>
        <w:t xml:space="preserve"> Салминском </w:t>
      </w:r>
      <w:r w:rsidRPr="00591FFC">
        <w:rPr>
          <w:rFonts w:ascii="Times New Roman" w:hAnsi="Times New Roman"/>
          <w:sz w:val="24"/>
          <w:szCs w:val="24"/>
          <w:lang w:eastAsia="ru-RU"/>
        </w:rPr>
        <w:t>сельском поселении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91FFC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C70B8E" w:rsidRDefault="00C70B8E" w:rsidP="0046099A">
      <w:pPr>
        <w:autoSpaceDE w:val="0"/>
        <w:autoSpaceDN w:val="0"/>
        <w:adjustRightInd w:val="0"/>
        <w:spacing w:after="0" w:line="233" w:lineRule="auto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B8E" w:rsidRDefault="00C70B8E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46099A">
        <w:rPr>
          <w:rFonts w:ascii="Times New Roman" w:hAnsi="Times New Roman"/>
          <w:b/>
          <w:sz w:val="28"/>
          <w:szCs w:val="28"/>
          <w:u w:val="single"/>
          <w:lang w:eastAsia="ru-RU"/>
        </w:rPr>
        <w:t>ЖУРНАЛ</w:t>
      </w:r>
      <w:r w:rsidRPr="0046099A">
        <w:rPr>
          <w:rFonts w:ascii="Times New Roman" w:hAnsi="Times New Roman"/>
          <w:b/>
          <w:sz w:val="28"/>
          <w:szCs w:val="28"/>
          <w:u w:val="single"/>
          <w:lang w:eastAsia="ru-RU"/>
        </w:rPr>
        <w:br/>
      </w:r>
      <w:r w:rsidRPr="00FB7AED">
        <w:rPr>
          <w:rFonts w:ascii="Times New Roman" w:hAnsi="Times New Roman"/>
          <w:b/>
          <w:sz w:val="28"/>
          <w:szCs w:val="28"/>
          <w:lang w:eastAsia="ru-RU"/>
        </w:rPr>
        <w:t>учета уведомлений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91FFC">
        <w:rPr>
          <w:rFonts w:ascii="Times New Roman" w:hAnsi="Times New Roman"/>
          <w:b/>
          <w:sz w:val="28"/>
          <w:szCs w:val="28"/>
        </w:rPr>
        <w:t xml:space="preserve">муниципальных служащих </w:t>
      </w:r>
      <w:r>
        <w:rPr>
          <w:rFonts w:ascii="Times New Roman" w:hAnsi="Times New Roman"/>
          <w:b/>
          <w:sz w:val="28"/>
          <w:szCs w:val="28"/>
          <w:lang w:eastAsia="ru-RU"/>
        </w:rPr>
        <w:t>Салминского</w:t>
      </w:r>
      <w:r w:rsidRPr="00591FFC"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</w:p>
    <w:p w:rsidR="00C70B8E" w:rsidRPr="00591FFC" w:rsidRDefault="00C70B8E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591FFC">
        <w:rPr>
          <w:rFonts w:ascii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tbl>
      <w:tblPr>
        <w:tblpPr w:leftFromText="180" w:rightFromText="180" w:vertAnchor="page" w:horzAnchor="margin" w:tblpY="6739"/>
        <w:tblW w:w="1466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3"/>
        <w:gridCol w:w="844"/>
        <w:gridCol w:w="730"/>
        <w:gridCol w:w="1701"/>
        <w:gridCol w:w="1559"/>
        <w:gridCol w:w="1418"/>
        <w:gridCol w:w="1843"/>
        <w:gridCol w:w="3118"/>
        <w:gridCol w:w="2977"/>
      </w:tblGrid>
      <w:tr w:rsidR="00C70B8E" w:rsidRPr="00F9752A" w:rsidTr="00D40DD0">
        <w:trPr>
          <w:trHeight w:val="2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п/п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поступившем уведомлении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Наименование должности муниципального служащего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Ф.И.О. (последнее при наличии) лица, принявшего уведомление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Краткое содержание уведомления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 xml:space="preserve">Отметка о выдаче (направлении) муниципальному служащему расписки в получении уведомления (дата, подпись муниципального служащего, получившего </w:t>
            </w:r>
            <w:r w:rsidRPr="00F9752A">
              <w:rPr>
                <w:rFonts w:ascii="Times New Roman" w:hAnsi="Times New Roman"/>
                <w:kern w:val="20"/>
                <w:sz w:val="20"/>
                <w:szCs w:val="20"/>
                <w:u w:val="single"/>
              </w:rPr>
              <w:t>расписку)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Информация о результатах проверки</w:t>
            </w:r>
          </w:p>
        </w:tc>
      </w:tr>
      <w:tr w:rsidR="00C70B8E" w:rsidRPr="00F9752A" w:rsidTr="00D40DD0">
        <w:trPr>
          <w:trHeight w:val="2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Дата поступ</w:t>
            </w:r>
          </w:p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ления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№ регистрации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  <w:tr w:rsidR="00C70B8E" w:rsidRPr="00F9752A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  <w:r w:rsidRPr="00F9752A">
              <w:rPr>
                <w:rFonts w:ascii="Times New Roman" w:hAnsi="Times New Roman"/>
                <w:kern w:val="20"/>
                <w:sz w:val="20"/>
                <w:szCs w:val="20"/>
              </w:rPr>
              <w:t>9</w:t>
            </w:r>
          </w:p>
        </w:tc>
      </w:tr>
      <w:tr w:rsidR="00C70B8E" w:rsidRPr="00F9752A" w:rsidTr="00D40DD0">
        <w:trPr>
          <w:trHeight w:val="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outlineLvl w:val="0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70B8E" w:rsidRPr="00F9752A" w:rsidRDefault="00C70B8E" w:rsidP="00594E96">
            <w:pPr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hAnsi="Times New Roman"/>
                <w:kern w:val="20"/>
                <w:sz w:val="20"/>
                <w:szCs w:val="20"/>
              </w:rPr>
            </w:pPr>
          </w:p>
        </w:tc>
      </w:tr>
    </w:tbl>
    <w:p w:rsidR="00C70B8E" w:rsidRDefault="00C70B8E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591FFC">
        <w:rPr>
          <w:rFonts w:ascii="Times New Roman" w:hAnsi="Times New Roman"/>
          <w:b/>
          <w:sz w:val="28"/>
          <w:szCs w:val="28"/>
        </w:rPr>
        <w:t>о фактах обращений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91FFC">
        <w:rPr>
          <w:rFonts w:ascii="Times New Roman" w:hAnsi="Times New Roman"/>
          <w:b/>
          <w:sz w:val="28"/>
          <w:szCs w:val="28"/>
        </w:rPr>
        <w:t>к ним</w:t>
      </w:r>
    </w:p>
    <w:p w:rsidR="00C70B8E" w:rsidRPr="00591FFC" w:rsidRDefault="00C70B8E" w:rsidP="00594E96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Times New Roman" w:hAnsi="Times New Roman"/>
          <w:b/>
          <w:bCs/>
          <w:i/>
        </w:rPr>
      </w:pPr>
      <w:r w:rsidRPr="00591FFC">
        <w:rPr>
          <w:rFonts w:ascii="Times New Roman" w:hAnsi="Times New Roman"/>
          <w:b/>
          <w:sz w:val="28"/>
          <w:szCs w:val="28"/>
        </w:rPr>
        <w:t xml:space="preserve"> в целях склонения к совершению коррупционных правонарушений</w:t>
      </w:r>
    </w:p>
    <w:sectPr w:rsidR="00C70B8E" w:rsidRPr="00591FFC" w:rsidSect="0046099A">
      <w:pgSz w:w="16838" w:h="11906" w:orient="landscape"/>
      <w:pgMar w:top="1134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B8E" w:rsidRDefault="00C70B8E" w:rsidP="007712C3">
      <w:pPr>
        <w:spacing w:after="0" w:line="240" w:lineRule="auto"/>
      </w:pPr>
      <w:r>
        <w:separator/>
      </w:r>
    </w:p>
  </w:endnote>
  <w:endnote w:type="continuationSeparator" w:id="0">
    <w:p w:rsidR="00C70B8E" w:rsidRDefault="00C70B8E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B8E" w:rsidRDefault="00C70B8E" w:rsidP="007712C3">
      <w:pPr>
        <w:spacing w:after="0" w:line="240" w:lineRule="auto"/>
      </w:pPr>
      <w:r>
        <w:separator/>
      </w:r>
    </w:p>
  </w:footnote>
  <w:footnote w:type="continuationSeparator" w:id="0">
    <w:p w:rsidR="00C70B8E" w:rsidRDefault="00C70B8E" w:rsidP="00771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B8E" w:rsidRPr="00CD54F8" w:rsidRDefault="00C70B8E" w:rsidP="00CD54F8">
    <w:pPr>
      <w:pStyle w:val="Header"/>
      <w:tabs>
        <w:tab w:val="left" w:pos="4455"/>
      </w:tabs>
      <w:rPr>
        <w:rFonts w:ascii="Times New Roman" w:hAnsi="Times New Roman"/>
        <w:sz w:val="24"/>
        <w:szCs w:val="24"/>
      </w:rPr>
    </w:pP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tab/>
    </w:r>
    <w:r w:rsidRPr="00CD54F8">
      <w:rPr>
        <w:rFonts w:ascii="Times New Roman" w:hAnsi="Times New Roman"/>
        <w:sz w:val="24"/>
        <w:szCs w:val="24"/>
      </w:rPr>
      <w:fldChar w:fldCharType="begin"/>
    </w:r>
    <w:r w:rsidRPr="00CD54F8">
      <w:rPr>
        <w:rFonts w:ascii="Times New Roman" w:hAnsi="Times New Roman"/>
        <w:sz w:val="24"/>
        <w:szCs w:val="24"/>
      </w:rPr>
      <w:instrText>PAGE   \* MERGEFORMAT</w:instrText>
    </w:r>
    <w:r w:rsidRPr="00CD54F8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3</w:t>
    </w:r>
    <w:r w:rsidRPr="00CD54F8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683"/>
    <w:rsid w:val="000109A8"/>
    <w:rsid w:val="0002779D"/>
    <w:rsid w:val="00027A00"/>
    <w:rsid w:val="000318F7"/>
    <w:rsid w:val="00052703"/>
    <w:rsid w:val="00057223"/>
    <w:rsid w:val="00097069"/>
    <w:rsid w:val="000A6AFA"/>
    <w:rsid w:val="000A742C"/>
    <w:rsid w:val="000B0B28"/>
    <w:rsid w:val="000D77BB"/>
    <w:rsid w:val="000E374C"/>
    <w:rsid w:val="000E7B47"/>
    <w:rsid w:val="00101E4D"/>
    <w:rsid w:val="0011775B"/>
    <w:rsid w:val="00157638"/>
    <w:rsid w:val="00162492"/>
    <w:rsid w:val="00166EB8"/>
    <w:rsid w:val="001679CB"/>
    <w:rsid w:val="00171F22"/>
    <w:rsid w:val="001722FB"/>
    <w:rsid w:val="00174413"/>
    <w:rsid w:val="001756B3"/>
    <w:rsid w:val="001E556B"/>
    <w:rsid w:val="002013AD"/>
    <w:rsid w:val="00212EF0"/>
    <w:rsid w:val="002166DD"/>
    <w:rsid w:val="002318D2"/>
    <w:rsid w:val="00242993"/>
    <w:rsid w:val="0025581F"/>
    <w:rsid w:val="00280EED"/>
    <w:rsid w:val="00284832"/>
    <w:rsid w:val="002864FB"/>
    <w:rsid w:val="002878DF"/>
    <w:rsid w:val="00290711"/>
    <w:rsid w:val="002926E8"/>
    <w:rsid w:val="002A6CE2"/>
    <w:rsid w:val="002B2CBA"/>
    <w:rsid w:val="002C5EB5"/>
    <w:rsid w:val="002C7C49"/>
    <w:rsid w:val="002E3A81"/>
    <w:rsid w:val="002F0E55"/>
    <w:rsid w:val="002F1883"/>
    <w:rsid w:val="002F2205"/>
    <w:rsid w:val="0033389D"/>
    <w:rsid w:val="00335960"/>
    <w:rsid w:val="00335B3D"/>
    <w:rsid w:val="00354097"/>
    <w:rsid w:val="00363899"/>
    <w:rsid w:val="00387675"/>
    <w:rsid w:val="00387CDB"/>
    <w:rsid w:val="003A45C2"/>
    <w:rsid w:val="003B5C69"/>
    <w:rsid w:val="003C5558"/>
    <w:rsid w:val="00400062"/>
    <w:rsid w:val="00403F5B"/>
    <w:rsid w:val="0041413B"/>
    <w:rsid w:val="00422AEC"/>
    <w:rsid w:val="00425467"/>
    <w:rsid w:val="0046099A"/>
    <w:rsid w:val="00460CB2"/>
    <w:rsid w:val="004634DD"/>
    <w:rsid w:val="00465992"/>
    <w:rsid w:val="004822F8"/>
    <w:rsid w:val="00483196"/>
    <w:rsid w:val="00487F40"/>
    <w:rsid w:val="004F4615"/>
    <w:rsid w:val="00504A7C"/>
    <w:rsid w:val="00505C9D"/>
    <w:rsid w:val="00515F42"/>
    <w:rsid w:val="005519D8"/>
    <w:rsid w:val="005635AA"/>
    <w:rsid w:val="00563CA2"/>
    <w:rsid w:val="00572EA5"/>
    <w:rsid w:val="005761EF"/>
    <w:rsid w:val="00584F14"/>
    <w:rsid w:val="00591FFC"/>
    <w:rsid w:val="00594E96"/>
    <w:rsid w:val="00595665"/>
    <w:rsid w:val="005A5996"/>
    <w:rsid w:val="005C1407"/>
    <w:rsid w:val="005C4D7C"/>
    <w:rsid w:val="005D4FE5"/>
    <w:rsid w:val="005E4263"/>
    <w:rsid w:val="005F024B"/>
    <w:rsid w:val="00600683"/>
    <w:rsid w:val="0062136D"/>
    <w:rsid w:val="0063079E"/>
    <w:rsid w:val="00661858"/>
    <w:rsid w:val="00671604"/>
    <w:rsid w:val="006758F3"/>
    <w:rsid w:val="006841AE"/>
    <w:rsid w:val="0069307E"/>
    <w:rsid w:val="00695C4F"/>
    <w:rsid w:val="006A5DF2"/>
    <w:rsid w:val="006B7469"/>
    <w:rsid w:val="00706D69"/>
    <w:rsid w:val="00725130"/>
    <w:rsid w:val="007341F4"/>
    <w:rsid w:val="00742117"/>
    <w:rsid w:val="00750605"/>
    <w:rsid w:val="007606F3"/>
    <w:rsid w:val="007712C3"/>
    <w:rsid w:val="007749FF"/>
    <w:rsid w:val="007827CC"/>
    <w:rsid w:val="00784154"/>
    <w:rsid w:val="007A07E2"/>
    <w:rsid w:val="007A45BB"/>
    <w:rsid w:val="007A516C"/>
    <w:rsid w:val="007C632B"/>
    <w:rsid w:val="007D6224"/>
    <w:rsid w:val="007F6334"/>
    <w:rsid w:val="00817478"/>
    <w:rsid w:val="00817D0D"/>
    <w:rsid w:val="008321DE"/>
    <w:rsid w:val="0085621A"/>
    <w:rsid w:val="00861004"/>
    <w:rsid w:val="00865C9F"/>
    <w:rsid w:val="00880C0A"/>
    <w:rsid w:val="00897C44"/>
    <w:rsid w:val="008A572C"/>
    <w:rsid w:val="008A651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42D5A"/>
    <w:rsid w:val="00955FF7"/>
    <w:rsid w:val="009601DD"/>
    <w:rsid w:val="0098209A"/>
    <w:rsid w:val="00995142"/>
    <w:rsid w:val="009A7F3B"/>
    <w:rsid w:val="009B792F"/>
    <w:rsid w:val="009C032B"/>
    <w:rsid w:val="009C1ADA"/>
    <w:rsid w:val="009C60A5"/>
    <w:rsid w:val="009F16F9"/>
    <w:rsid w:val="009F27C0"/>
    <w:rsid w:val="00A20A3A"/>
    <w:rsid w:val="00A36150"/>
    <w:rsid w:val="00A84649"/>
    <w:rsid w:val="00A90B7B"/>
    <w:rsid w:val="00A9714E"/>
    <w:rsid w:val="00AA1C18"/>
    <w:rsid w:val="00AA4C83"/>
    <w:rsid w:val="00AD1C44"/>
    <w:rsid w:val="00AE48C1"/>
    <w:rsid w:val="00AE6040"/>
    <w:rsid w:val="00AF407B"/>
    <w:rsid w:val="00AF656A"/>
    <w:rsid w:val="00B16F71"/>
    <w:rsid w:val="00B3099F"/>
    <w:rsid w:val="00B42BDF"/>
    <w:rsid w:val="00B568FF"/>
    <w:rsid w:val="00B6731E"/>
    <w:rsid w:val="00B84317"/>
    <w:rsid w:val="00B93C26"/>
    <w:rsid w:val="00BD2DA0"/>
    <w:rsid w:val="00BE099D"/>
    <w:rsid w:val="00BE1BD2"/>
    <w:rsid w:val="00BF10E1"/>
    <w:rsid w:val="00C02CD5"/>
    <w:rsid w:val="00C200D5"/>
    <w:rsid w:val="00C27DCD"/>
    <w:rsid w:val="00C36AA3"/>
    <w:rsid w:val="00C4022F"/>
    <w:rsid w:val="00C40425"/>
    <w:rsid w:val="00C4081E"/>
    <w:rsid w:val="00C47F55"/>
    <w:rsid w:val="00C61E65"/>
    <w:rsid w:val="00C70B8E"/>
    <w:rsid w:val="00C85A39"/>
    <w:rsid w:val="00C96300"/>
    <w:rsid w:val="00CB5A87"/>
    <w:rsid w:val="00CC2B64"/>
    <w:rsid w:val="00CD54F8"/>
    <w:rsid w:val="00CF2682"/>
    <w:rsid w:val="00D022E7"/>
    <w:rsid w:val="00D1577F"/>
    <w:rsid w:val="00D3060C"/>
    <w:rsid w:val="00D40DD0"/>
    <w:rsid w:val="00D56D37"/>
    <w:rsid w:val="00D621BA"/>
    <w:rsid w:val="00D67B73"/>
    <w:rsid w:val="00DA0CD9"/>
    <w:rsid w:val="00DA35D8"/>
    <w:rsid w:val="00DB6753"/>
    <w:rsid w:val="00DB7E85"/>
    <w:rsid w:val="00DD4668"/>
    <w:rsid w:val="00DF4BB0"/>
    <w:rsid w:val="00E04AC3"/>
    <w:rsid w:val="00E07954"/>
    <w:rsid w:val="00E133B5"/>
    <w:rsid w:val="00E25783"/>
    <w:rsid w:val="00E4295C"/>
    <w:rsid w:val="00E77842"/>
    <w:rsid w:val="00EC53F5"/>
    <w:rsid w:val="00EC6757"/>
    <w:rsid w:val="00EC6AB3"/>
    <w:rsid w:val="00ED6143"/>
    <w:rsid w:val="00ED656F"/>
    <w:rsid w:val="00ED6E68"/>
    <w:rsid w:val="00EF5D34"/>
    <w:rsid w:val="00EF6232"/>
    <w:rsid w:val="00F06AD0"/>
    <w:rsid w:val="00F417E8"/>
    <w:rsid w:val="00F73683"/>
    <w:rsid w:val="00F743CA"/>
    <w:rsid w:val="00F74FA2"/>
    <w:rsid w:val="00F9752A"/>
    <w:rsid w:val="00FB7AED"/>
    <w:rsid w:val="00FC47C5"/>
    <w:rsid w:val="00FD7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0D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36AA3"/>
    <w:rPr>
      <w:rFonts w:cs="Times New Roman"/>
      <w:color w:val="0563C1"/>
      <w:u w:val="single"/>
    </w:rPr>
  </w:style>
  <w:style w:type="table" w:styleId="TableGrid">
    <w:name w:val="Table Grid"/>
    <w:basedOn w:val="TableNormal"/>
    <w:uiPriority w:val="99"/>
    <w:rsid w:val="00ED656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uiPriority w:val="99"/>
    <w:rsid w:val="000A6AF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CC2B64"/>
    <w:pPr>
      <w:ind w:left="720"/>
      <w:contextualSpacing/>
    </w:pPr>
  </w:style>
  <w:style w:type="paragraph" w:customStyle="1" w:styleId="ConsPlusNormal">
    <w:name w:val="ConsPlusNormal"/>
    <w:uiPriority w:val="99"/>
    <w:rsid w:val="00ED6143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7712C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712C3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7712C3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211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2117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94E96"/>
    <w:pPr>
      <w:spacing w:after="0" w:line="240" w:lineRule="exact"/>
      <w:ind w:right="-29"/>
    </w:pPr>
    <w:rPr>
      <w:rFonts w:ascii="Times New Roman" w:hAnsi="Times New Roman"/>
      <w:sz w:val="24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94E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Без интервала"/>
    <w:uiPriority w:val="99"/>
    <w:rsid w:val="002166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10</Pages>
  <Words>2641</Words>
  <Characters>15058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        </dc:title>
  <dc:subject/>
  <dc:creator>User &amp;</dc:creator>
  <cp:keywords/>
  <dc:description/>
  <cp:lastModifiedBy>ОДМ</cp:lastModifiedBy>
  <cp:revision>3</cp:revision>
  <cp:lastPrinted>2021-06-03T07:21:00Z</cp:lastPrinted>
  <dcterms:created xsi:type="dcterms:W3CDTF">2021-06-17T04:33:00Z</dcterms:created>
  <dcterms:modified xsi:type="dcterms:W3CDTF">2021-06-17T04:41:00Z</dcterms:modified>
</cp:coreProperties>
</file>