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1765" w:rsidRDefault="00CF176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</w:t>
      </w:r>
    </w:p>
    <w:p w:rsidR="00CF1765" w:rsidRDefault="00CF176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 ДЕПУТАТОВ</w:t>
      </w:r>
    </w:p>
    <w:p w:rsidR="00CF1765" w:rsidRDefault="00CF176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ЛИПКИНСКОГО СЕЛЬСКОГО ПОСЕЛЕНИЯ</w:t>
      </w:r>
    </w:p>
    <w:p w:rsidR="00CF1765" w:rsidRDefault="00CF1765" w:rsidP="000A502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РОМОДАНОВСКОГО МУНИЦИПАЛЬНОГО РАЙОНА</w:t>
      </w:r>
    </w:p>
    <w:p w:rsidR="00CF1765" w:rsidRDefault="00CF1765" w:rsidP="000A502D">
      <w:pPr>
        <w:pStyle w:val="Heading1"/>
        <w:spacing w:before="0"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РЕСПУБЛИКИ МОРДОВИЯ</w:t>
      </w:r>
    </w:p>
    <w:p w:rsidR="00CF1765" w:rsidRDefault="00CF1765" w:rsidP="000A502D">
      <w:pPr>
        <w:shd w:val="clear" w:color="auto" w:fill="FFFFFF"/>
        <w:ind w:left="22"/>
        <w:jc w:val="center"/>
        <w:rPr>
          <w:b/>
          <w:bCs/>
          <w:spacing w:val="2"/>
          <w:sz w:val="28"/>
          <w:szCs w:val="28"/>
        </w:rPr>
      </w:pPr>
      <w:r>
        <w:rPr>
          <w:b/>
          <w:bCs/>
          <w:spacing w:val="2"/>
          <w:sz w:val="28"/>
          <w:szCs w:val="28"/>
        </w:rPr>
        <w:t xml:space="preserve">                                                                                                       </w:t>
      </w:r>
    </w:p>
    <w:p w:rsidR="00CF1765" w:rsidRDefault="00CF1765" w:rsidP="000A502D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ПРОЕКТ РЕШЕНИЯ</w:t>
      </w:r>
    </w:p>
    <w:p w:rsidR="00CF1765" w:rsidRDefault="00CF1765" w:rsidP="000A502D">
      <w:pPr>
        <w:rPr>
          <w:sz w:val="24"/>
          <w:szCs w:val="24"/>
        </w:rPr>
      </w:pPr>
      <w:r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-1.2pt;margin-top:9.15pt;width:471.6pt;height:.75pt;flip:y;z-index:251658240" o:connectortype="straight" strokeweight="1.5pt"/>
        </w:pict>
      </w:r>
    </w:p>
    <w:p w:rsidR="00CF1765" w:rsidRPr="00171267" w:rsidRDefault="00CF1765" w:rsidP="000A502D">
      <w:pPr>
        <w:rPr>
          <w:sz w:val="24"/>
          <w:szCs w:val="24"/>
        </w:rPr>
      </w:pPr>
      <w:r>
        <w:rPr>
          <w:b/>
          <w:sz w:val="26"/>
          <w:szCs w:val="26"/>
        </w:rPr>
        <w:t xml:space="preserve">     </w:t>
      </w:r>
      <w:r w:rsidRPr="00171267">
        <w:rPr>
          <w:sz w:val="24"/>
          <w:szCs w:val="24"/>
        </w:rPr>
        <w:t>от «_»_________20_ г.                                                                                         №_</w:t>
      </w:r>
    </w:p>
    <w:p w:rsidR="00CF1765" w:rsidRPr="00171267" w:rsidRDefault="00CF1765" w:rsidP="000A502D">
      <w:pPr>
        <w:tabs>
          <w:tab w:val="left" w:pos="699"/>
        </w:tabs>
        <w:rPr>
          <w:sz w:val="24"/>
          <w:szCs w:val="24"/>
        </w:rPr>
      </w:pPr>
    </w:p>
    <w:p w:rsidR="00CF1765" w:rsidRPr="00171267" w:rsidRDefault="00CF1765" w:rsidP="000A502D">
      <w:pPr>
        <w:jc w:val="center"/>
        <w:rPr>
          <w:sz w:val="24"/>
          <w:szCs w:val="24"/>
        </w:rPr>
      </w:pPr>
      <w:r w:rsidRPr="00171267">
        <w:rPr>
          <w:sz w:val="24"/>
          <w:szCs w:val="24"/>
        </w:rPr>
        <w:t>п. Липки</w:t>
      </w:r>
    </w:p>
    <w:p w:rsidR="00CF1765" w:rsidRDefault="00CF1765" w:rsidP="000A502D">
      <w:pPr>
        <w:jc w:val="center"/>
        <w:rPr>
          <w:sz w:val="26"/>
          <w:szCs w:val="26"/>
        </w:rPr>
      </w:pPr>
    </w:p>
    <w:p w:rsidR="00CF1765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 внесении изменений в решение Совета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депутатов</w:t>
      </w:r>
    </w:p>
    <w:p w:rsidR="00CF1765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Липкинского </w:t>
      </w:r>
      <w:r w:rsidRPr="004A150E">
        <w:rPr>
          <w:rFonts w:ascii="Times New Roman" w:hAnsi="Times New Roman" w:cs="Times New Roman"/>
        </w:rPr>
        <w:t>сельского поселения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Ромодановского</w:t>
      </w:r>
    </w:p>
    <w:p w:rsidR="00CF1765" w:rsidRPr="004A150E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</w:t>
      </w:r>
      <w:r w:rsidRPr="004A150E">
        <w:rPr>
          <w:rFonts w:ascii="Times New Roman" w:hAnsi="Times New Roman" w:cs="Times New Roman"/>
        </w:rPr>
        <w:t>униципального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района Республики Мордовия</w:t>
      </w:r>
    </w:p>
    <w:p w:rsidR="00CF1765" w:rsidRPr="004A150E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от 2</w:t>
      </w:r>
      <w:r>
        <w:rPr>
          <w:rFonts w:ascii="Times New Roman" w:hAnsi="Times New Roman" w:cs="Times New Roman"/>
        </w:rPr>
        <w:t>6</w:t>
      </w:r>
      <w:r w:rsidRPr="004A150E">
        <w:rPr>
          <w:rFonts w:ascii="Times New Roman" w:hAnsi="Times New Roman" w:cs="Times New Roman"/>
        </w:rPr>
        <w:t xml:space="preserve"> декабря </w:t>
      </w:r>
      <w:smartTag w:uri="urn:schemas-microsoft-com:office:smarttags" w:element="metricconverter">
        <w:smartTagPr>
          <w:attr w:name="ProductID" w:val="2020 г"/>
        </w:smartTagPr>
        <w:r w:rsidRPr="004A150E">
          <w:rPr>
            <w:rFonts w:ascii="Times New Roman" w:hAnsi="Times New Roman" w:cs="Times New Roman"/>
          </w:rPr>
          <w:t>2020 г</w:t>
        </w:r>
      </w:smartTag>
      <w:r w:rsidRPr="004A150E">
        <w:rPr>
          <w:rFonts w:ascii="Times New Roman" w:hAnsi="Times New Roman" w:cs="Times New Roman"/>
        </w:rPr>
        <w:t xml:space="preserve"> № </w:t>
      </w:r>
      <w:r>
        <w:rPr>
          <w:rFonts w:ascii="Times New Roman" w:hAnsi="Times New Roman" w:cs="Times New Roman"/>
        </w:rPr>
        <w:t>22</w:t>
      </w:r>
      <w:r w:rsidRPr="004A150E">
        <w:rPr>
          <w:rFonts w:ascii="Times New Roman" w:hAnsi="Times New Roman" w:cs="Times New Roman"/>
        </w:rPr>
        <w:t xml:space="preserve"> «О бюджете </w:t>
      </w:r>
      <w:r>
        <w:rPr>
          <w:rFonts w:ascii="Times New Roman" w:hAnsi="Times New Roman" w:cs="Times New Roman"/>
        </w:rPr>
        <w:t>Липкинского</w:t>
      </w:r>
    </w:p>
    <w:p w:rsidR="00CF1765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сельского поселения Ромодановского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муниципального</w:t>
      </w:r>
    </w:p>
    <w:p w:rsidR="00CF1765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района Республики</w:t>
      </w:r>
      <w:r>
        <w:rPr>
          <w:rFonts w:ascii="Times New Roman" w:hAnsi="Times New Roman" w:cs="Times New Roman"/>
        </w:rPr>
        <w:t xml:space="preserve"> Мордовия на 2021 год и </w:t>
      </w:r>
    </w:p>
    <w:p w:rsidR="00CF1765" w:rsidRPr="004A150E" w:rsidRDefault="00CF1765" w:rsidP="00963400">
      <w:pPr>
        <w:pStyle w:val="ConsPlusNormal0"/>
        <w:widowControl/>
        <w:spacing w:line="232" w:lineRule="auto"/>
        <w:ind w:firstLine="0"/>
        <w:jc w:val="both"/>
        <w:rPr>
          <w:rFonts w:ascii="Times New Roman" w:hAnsi="Times New Roman" w:cs="Times New Roman"/>
        </w:rPr>
      </w:pPr>
      <w:r w:rsidRPr="004A150E">
        <w:rPr>
          <w:rFonts w:ascii="Times New Roman" w:hAnsi="Times New Roman" w:cs="Times New Roman"/>
        </w:rPr>
        <w:t>плановый период</w:t>
      </w:r>
      <w:r>
        <w:rPr>
          <w:rFonts w:ascii="Times New Roman" w:hAnsi="Times New Roman" w:cs="Times New Roman"/>
        </w:rPr>
        <w:t xml:space="preserve"> </w:t>
      </w:r>
      <w:r w:rsidRPr="004A150E">
        <w:rPr>
          <w:rFonts w:ascii="Times New Roman" w:hAnsi="Times New Roman" w:cs="Times New Roman"/>
        </w:rPr>
        <w:t>2022 и 2023 годов»</w:t>
      </w:r>
    </w:p>
    <w:p w:rsidR="00CF1765" w:rsidRDefault="00CF1765" w:rsidP="00963400">
      <w:pPr>
        <w:shd w:val="clear" w:color="auto" w:fill="FFFFFF"/>
        <w:ind w:left="23" w:right="4383"/>
        <w:rPr>
          <w:sz w:val="26"/>
          <w:szCs w:val="26"/>
        </w:rPr>
      </w:pPr>
    </w:p>
    <w:p w:rsidR="00CF1765" w:rsidRPr="00963400" w:rsidRDefault="00CF1765" w:rsidP="006A2DEA">
      <w:pPr>
        <w:ind w:firstLine="851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В соответствии с Бюджетным кодексом Российской Федерации и на основании статьи 36 Устава Липкинского сельского поселения, Совет депутатов Липкинского сельского поселения </w:t>
      </w:r>
    </w:p>
    <w:p w:rsidR="00CF1765" w:rsidRDefault="00CF1765" w:rsidP="000A502D">
      <w:pPr>
        <w:jc w:val="center"/>
        <w:rPr>
          <w:sz w:val="28"/>
          <w:szCs w:val="28"/>
        </w:rPr>
      </w:pPr>
      <w:r w:rsidRPr="002F0167">
        <w:rPr>
          <w:sz w:val="28"/>
          <w:szCs w:val="28"/>
        </w:rPr>
        <w:t>РЕШИЛ:</w:t>
      </w:r>
    </w:p>
    <w:p w:rsidR="00CF1765" w:rsidRPr="0059767C" w:rsidRDefault="00CF1765" w:rsidP="00963400">
      <w:pPr>
        <w:pStyle w:val="ConsPlusNormal0"/>
        <w:widowControl/>
        <w:tabs>
          <w:tab w:val="left" w:pos="567"/>
        </w:tabs>
        <w:spacing w:line="232" w:lineRule="auto"/>
        <w:ind w:firstLine="567"/>
        <w:jc w:val="both"/>
        <w:rPr>
          <w:rFonts w:ascii="Times New Roman" w:hAnsi="Times New Roman" w:cs="Times New Roman"/>
        </w:rPr>
      </w:pPr>
      <w:r w:rsidRPr="00171267">
        <w:rPr>
          <w:rFonts w:ascii="Times New Roman" w:hAnsi="Times New Roman" w:cs="Times New Roman"/>
          <w:b/>
        </w:rPr>
        <w:t>1.</w:t>
      </w:r>
      <w:r w:rsidRPr="004A150E">
        <w:rPr>
          <w:rFonts w:ascii="Times New Roman" w:hAnsi="Times New Roman" w:cs="Times New Roman"/>
        </w:rPr>
        <w:t xml:space="preserve"> Внести в решение Совета депутатов </w:t>
      </w:r>
      <w:r>
        <w:rPr>
          <w:rFonts w:ascii="Times New Roman" w:hAnsi="Times New Roman" w:cs="Times New Roman"/>
        </w:rPr>
        <w:t>Липкинского</w:t>
      </w:r>
      <w:r w:rsidRPr="004A150E">
        <w:rPr>
          <w:rFonts w:ascii="Times New Roman" w:hAnsi="Times New Roman" w:cs="Times New Roman"/>
        </w:rPr>
        <w:t xml:space="preserve"> сельского поселения Ромодановского </w:t>
      </w:r>
      <w:r w:rsidRPr="0059767C">
        <w:rPr>
          <w:rFonts w:ascii="Times New Roman" w:hAnsi="Times New Roman" w:cs="Times New Roman"/>
        </w:rPr>
        <w:t>муниципального района Республики Мордовия от 26.12.2020</w:t>
      </w:r>
      <w:r>
        <w:rPr>
          <w:rFonts w:ascii="Times New Roman" w:hAnsi="Times New Roman" w:cs="Times New Roman"/>
        </w:rPr>
        <w:t xml:space="preserve"> </w:t>
      </w:r>
      <w:r w:rsidRPr="0059767C">
        <w:rPr>
          <w:rFonts w:ascii="Times New Roman" w:hAnsi="Times New Roman" w:cs="Times New Roman"/>
        </w:rPr>
        <w:t>года №</w:t>
      </w:r>
      <w:r>
        <w:rPr>
          <w:rFonts w:ascii="Times New Roman" w:hAnsi="Times New Roman" w:cs="Times New Roman"/>
        </w:rPr>
        <w:t>22</w:t>
      </w:r>
      <w:r w:rsidRPr="0059767C">
        <w:rPr>
          <w:rFonts w:ascii="Times New Roman" w:hAnsi="Times New Roman" w:cs="Times New Roman"/>
        </w:rPr>
        <w:t xml:space="preserve">«О бюджете </w:t>
      </w:r>
      <w:r>
        <w:rPr>
          <w:rFonts w:ascii="Times New Roman" w:hAnsi="Times New Roman" w:cs="Times New Roman"/>
        </w:rPr>
        <w:t xml:space="preserve">Липкинского </w:t>
      </w:r>
      <w:r w:rsidRPr="0059767C">
        <w:rPr>
          <w:rFonts w:ascii="Times New Roman" w:hAnsi="Times New Roman" w:cs="Times New Roman"/>
        </w:rPr>
        <w:t>сельского поселения Ромодановского  муниципального района Республики Мордовия на 2021 год и плановый период 2022  и  2023 годов» следующие изменения:</w:t>
      </w:r>
    </w:p>
    <w:p w:rsidR="00CF1765" w:rsidRPr="00963400" w:rsidRDefault="00CF1765" w:rsidP="00ED3794">
      <w:pPr>
        <w:pStyle w:val="NoSpacing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    1.</w:t>
      </w:r>
      <w:r w:rsidRPr="00963400">
        <w:rPr>
          <w:sz w:val="22"/>
          <w:szCs w:val="22"/>
        </w:rPr>
        <w:tab/>
        <w:t>Утвердить бюджет Липкинского сельского поселения Ромодановского муниципального района Республики Мордовия на 2021 год  по доходам в сумме 146</w:t>
      </w:r>
      <w:r>
        <w:rPr>
          <w:sz w:val="22"/>
          <w:szCs w:val="22"/>
        </w:rPr>
        <w:t>4</w:t>
      </w:r>
      <w:r w:rsidRPr="00963400">
        <w:rPr>
          <w:sz w:val="22"/>
          <w:szCs w:val="22"/>
        </w:rPr>
        <w:t xml:space="preserve">,8 тыс. рублей, по расходам в сумме </w:t>
      </w:r>
      <w:r>
        <w:rPr>
          <w:sz w:val="22"/>
          <w:szCs w:val="22"/>
        </w:rPr>
        <w:t>1619,2</w:t>
      </w:r>
      <w:r w:rsidRPr="00963400">
        <w:rPr>
          <w:sz w:val="22"/>
          <w:szCs w:val="22"/>
        </w:rPr>
        <w:t xml:space="preserve"> тыс. рублей, </w:t>
      </w:r>
      <w:r w:rsidRPr="004A150E">
        <w:rPr>
          <w:sz w:val="22"/>
          <w:szCs w:val="22"/>
        </w:rPr>
        <w:t xml:space="preserve">с превышением расходов над доходами в сумме </w:t>
      </w:r>
      <w:r>
        <w:rPr>
          <w:sz w:val="22"/>
          <w:szCs w:val="22"/>
        </w:rPr>
        <w:t>154,4</w:t>
      </w:r>
      <w:r w:rsidRPr="004A150E">
        <w:rPr>
          <w:sz w:val="22"/>
          <w:szCs w:val="22"/>
        </w:rPr>
        <w:t xml:space="preserve"> тыс. рублей, </w:t>
      </w:r>
      <w:r w:rsidRPr="00963400">
        <w:rPr>
          <w:sz w:val="22"/>
          <w:szCs w:val="22"/>
        </w:rPr>
        <w:t xml:space="preserve"> исходя из уровня инфляции, не превышающего 3,7 процента (декабрь 2021 года к декабрю 2020 года).</w:t>
      </w:r>
    </w:p>
    <w:p w:rsidR="00CF1765" w:rsidRPr="00963400" w:rsidRDefault="00CF1765" w:rsidP="00ED3794">
      <w:pPr>
        <w:pStyle w:val="NoSpacing"/>
        <w:jc w:val="both"/>
        <w:rPr>
          <w:sz w:val="22"/>
          <w:szCs w:val="22"/>
        </w:rPr>
      </w:pPr>
      <w:r w:rsidRPr="00963400">
        <w:rPr>
          <w:sz w:val="22"/>
          <w:szCs w:val="22"/>
        </w:rPr>
        <w:t xml:space="preserve">     2. Утвердить бюджет Липкинского сельского поселения Ромодановского муниципального района Республики Мордовия на 2022 год  по доходам в сумме 642,8 тыс. рублей, по расходам в сумме 642,8 тыс. рублей, в том числе условно утвержденные расходы в сумме 13,9  тыс. рублей, исходя из уровня инфляции, не превышающего 4,0 процента (декабрь 2022 года к декабрю 2021 года).</w:t>
      </w:r>
    </w:p>
    <w:p w:rsidR="00CF1765" w:rsidRPr="0021464E" w:rsidRDefault="00CF1765" w:rsidP="00ED3794">
      <w:pPr>
        <w:pStyle w:val="NoSpacing"/>
        <w:jc w:val="both"/>
        <w:rPr>
          <w:sz w:val="28"/>
          <w:szCs w:val="28"/>
        </w:rPr>
      </w:pPr>
      <w:r w:rsidRPr="00963400">
        <w:rPr>
          <w:sz w:val="22"/>
          <w:szCs w:val="22"/>
        </w:rPr>
        <w:t xml:space="preserve">     3. Утвердить бюджет Липкинского сельского поселения Ромодановского муниципального района Республики Мордовия на 2023 год  по доходам в сумме</w:t>
      </w:r>
      <w:r>
        <w:rPr>
          <w:sz w:val="22"/>
          <w:szCs w:val="22"/>
        </w:rPr>
        <w:t xml:space="preserve"> </w:t>
      </w:r>
      <w:r w:rsidRPr="00963400">
        <w:rPr>
          <w:sz w:val="22"/>
          <w:szCs w:val="22"/>
        </w:rPr>
        <w:t>634,6 тыс. рублей, по расходам в сумме 634,6 тыс. рублей, в том числе</w:t>
      </w:r>
      <w:r>
        <w:rPr>
          <w:sz w:val="28"/>
          <w:szCs w:val="28"/>
        </w:rPr>
        <w:t xml:space="preserve"> </w:t>
      </w:r>
      <w:r w:rsidRPr="00963400">
        <w:rPr>
          <w:sz w:val="22"/>
          <w:szCs w:val="22"/>
        </w:rPr>
        <w:t>условно утвержденные расходы в сумме 27,2 тыс. рублей, исходя из уровня инфляции, не превышающего 3,9 процента (декабрь 2023 года к декабрю 2022 года).</w:t>
      </w:r>
    </w:p>
    <w:p w:rsidR="00CF1765" w:rsidRPr="004A150E" w:rsidRDefault="00CF1765" w:rsidP="00963400">
      <w:pPr>
        <w:pStyle w:val="10"/>
        <w:jc w:val="both"/>
        <w:rPr>
          <w:bCs/>
          <w:color w:val="000000"/>
          <w:sz w:val="22"/>
          <w:szCs w:val="22"/>
        </w:rPr>
      </w:pPr>
      <w:r>
        <w:rPr>
          <w:sz w:val="22"/>
          <w:szCs w:val="22"/>
        </w:rPr>
        <w:t xml:space="preserve">     Приложения</w:t>
      </w:r>
      <w:r w:rsidRPr="004A150E">
        <w:rPr>
          <w:sz w:val="22"/>
          <w:szCs w:val="22"/>
        </w:rPr>
        <w:t xml:space="preserve"> №3,№4,№5</w:t>
      </w:r>
      <w:r>
        <w:rPr>
          <w:sz w:val="22"/>
          <w:szCs w:val="22"/>
        </w:rPr>
        <w:t>,№8</w:t>
      </w:r>
      <w:r w:rsidRPr="004A150E">
        <w:rPr>
          <w:sz w:val="22"/>
          <w:szCs w:val="22"/>
        </w:rPr>
        <w:t xml:space="preserve"> к решению сессии «О бюджете </w:t>
      </w:r>
      <w:r>
        <w:rPr>
          <w:sz w:val="22"/>
          <w:szCs w:val="22"/>
        </w:rPr>
        <w:t xml:space="preserve">Липкинского </w:t>
      </w:r>
      <w:r w:rsidRPr="004A150E">
        <w:rPr>
          <w:sz w:val="22"/>
          <w:szCs w:val="22"/>
        </w:rPr>
        <w:t>сельского поселения Ромодановского  муниципального района Респ</w:t>
      </w:r>
      <w:r>
        <w:rPr>
          <w:sz w:val="22"/>
          <w:szCs w:val="22"/>
        </w:rPr>
        <w:t>ублики Мордовия на 2021 год и</w:t>
      </w:r>
      <w:r w:rsidRPr="004A150E">
        <w:rPr>
          <w:sz w:val="22"/>
          <w:szCs w:val="22"/>
        </w:rPr>
        <w:t xml:space="preserve"> плановый период 2022 и</w:t>
      </w:r>
      <w:r>
        <w:rPr>
          <w:sz w:val="22"/>
          <w:szCs w:val="22"/>
        </w:rPr>
        <w:t xml:space="preserve"> </w:t>
      </w:r>
      <w:r w:rsidRPr="004A150E">
        <w:rPr>
          <w:sz w:val="22"/>
          <w:szCs w:val="22"/>
        </w:rPr>
        <w:t xml:space="preserve">2023 годов» </w:t>
      </w:r>
      <w:r w:rsidRPr="004A150E">
        <w:rPr>
          <w:bCs/>
          <w:sz w:val="22"/>
          <w:szCs w:val="22"/>
        </w:rPr>
        <w:t>и</w:t>
      </w:r>
      <w:r w:rsidRPr="004A150E">
        <w:rPr>
          <w:bCs/>
          <w:color w:val="000000"/>
          <w:sz w:val="22"/>
          <w:szCs w:val="22"/>
        </w:rPr>
        <w:t>зложить в следующей редакции согласно приложений №1,№2,№3</w:t>
      </w:r>
      <w:r>
        <w:rPr>
          <w:bCs/>
          <w:color w:val="000000"/>
          <w:sz w:val="22"/>
          <w:szCs w:val="22"/>
        </w:rPr>
        <w:t>,№4 (приложения</w:t>
      </w:r>
      <w:r w:rsidRPr="004A150E">
        <w:rPr>
          <w:bCs/>
          <w:color w:val="000000"/>
          <w:sz w:val="22"/>
          <w:szCs w:val="22"/>
        </w:rPr>
        <w:t xml:space="preserve"> прилагаются)</w:t>
      </w:r>
      <w:r>
        <w:rPr>
          <w:bCs/>
          <w:color w:val="000000"/>
          <w:sz w:val="22"/>
          <w:szCs w:val="22"/>
        </w:rPr>
        <w:t>.</w:t>
      </w:r>
    </w:p>
    <w:p w:rsidR="00CF1765" w:rsidRPr="004A150E" w:rsidRDefault="00CF1765" w:rsidP="00171267">
      <w:pPr>
        <w:ind w:firstLine="540"/>
        <w:rPr>
          <w:b/>
          <w:sz w:val="22"/>
          <w:szCs w:val="22"/>
        </w:rPr>
      </w:pPr>
      <w:r w:rsidRPr="00171267">
        <w:rPr>
          <w:b/>
          <w:sz w:val="22"/>
          <w:szCs w:val="22"/>
        </w:rPr>
        <w:t>2.</w:t>
      </w:r>
      <w:r w:rsidRPr="004A150E">
        <w:rPr>
          <w:sz w:val="22"/>
          <w:szCs w:val="22"/>
        </w:rPr>
        <w:t xml:space="preserve"> Настоящее решение вступает в силу со дня его официального опубликования</w:t>
      </w:r>
      <w:r>
        <w:rPr>
          <w:sz w:val="22"/>
          <w:szCs w:val="22"/>
        </w:rPr>
        <w:t>.</w:t>
      </w:r>
    </w:p>
    <w:p w:rsidR="00CF1765" w:rsidRDefault="00CF1765" w:rsidP="00A22053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</w:p>
    <w:p w:rsidR="00CF1765" w:rsidRDefault="00CF1765" w:rsidP="00A22053">
      <w:pPr>
        <w:shd w:val="clear" w:color="auto" w:fill="FFFFFF"/>
        <w:tabs>
          <w:tab w:val="left" w:pos="6838"/>
        </w:tabs>
        <w:ind w:left="530"/>
        <w:rPr>
          <w:b/>
          <w:sz w:val="28"/>
          <w:szCs w:val="28"/>
        </w:rPr>
      </w:pPr>
    </w:p>
    <w:p w:rsidR="00CF1765" w:rsidRPr="00171267" w:rsidRDefault="00CF1765" w:rsidP="00A22053">
      <w:pPr>
        <w:shd w:val="clear" w:color="auto" w:fill="FFFFFF"/>
        <w:tabs>
          <w:tab w:val="left" w:pos="6838"/>
        </w:tabs>
        <w:ind w:left="530"/>
        <w:rPr>
          <w:b/>
          <w:sz w:val="24"/>
          <w:szCs w:val="24"/>
        </w:rPr>
      </w:pPr>
      <w:r w:rsidRPr="00171267">
        <w:rPr>
          <w:b/>
          <w:sz w:val="24"/>
          <w:szCs w:val="24"/>
        </w:rPr>
        <w:t xml:space="preserve">Глава </w:t>
      </w:r>
      <w:r w:rsidRPr="00171267">
        <w:rPr>
          <w:b/>
          <w:bCs/>
          <w:spacing w:val="2"/>
          <w:sz w:val="24"/>
          <w:szCs w:val="24"/>
        </w:rPr>
        <w:t xml:space="preserve">Липкинского                                                                                                 </w:t>
      </w:r>
      <w:r w:rsidRPr="00171267">
        <w:rPr>
          <w:b/>
          <w:sz w:val="24"/>
          <w:szCs w:val="24"/>
        </w:rPr>
        <w:t xml:space="preserve">сельского поселения                                                          </w:t>
      </w:r>
      <w:r>
        <w:rPr>
          <w:b/>
          <w:sz w:val="24"/>
          <w:szCs w:val="24"/>
        </w:rPr>
        <w:t xml:space="preserve">     </w:t>
      </w:r>
      <w:r w:rsidRPr="00171267">
        <w:rPr>
          <w:b/>
          <w:sz w:val="24"/>
          <w:szCs w:val="24"/>
        </w:rPr>
        <w:t xml:space="preserve">  Л.П.Новикова</w:t>
      </w:r>
    </w:p>
    <w:p w:rsidR="00CF1765" w:rsidRDefault="00CF1765" w:rsidP="00963400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Default="00CF1765" w:rsidP="00963400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Default="00CF1765" w:rsidP="00963400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Pr="0062252E" w:rsidRDefault="00CF1765" w:rsidP="008848E5">
      <w:pPr>
        <w:shd w:val="clear" w:color="auto" w:fill="FFFFFF"/>
        <w:ind w:right="26"/>
        <w:jc w:val="center"/>
        <w:rPr>
          <w:bCs/>
          <w:spacing w:val="-2"/>
        </w:rPr>
      </w:pPr>
      <w:r>
        <w:rPr>
          <w:bCs/>
          <w:spacing w:val="-2"/>
        </w:rPr>
        <w:t xml:space="preserve">                                                                                                                                                    Приложение № 1</w:t>
      </w:r>
    </w:p>
    <w:p w:rsidR="00CF1765" w:rsidRPr="0062252E" w:rsidRDefault="00CF1765" w:rsidP="008848E5">
      <w:pPr>
        <w:shd w:val="clear" w:color="auto" w:fill="FFFFFF"/>
        <w:ind w:left="3240" w:right="26" w:hanging="180"/>
        <w:jc w:val="center"/>
        <w:rPr>
          <w:bCs/>
          <w:spacing w:val="-1"/>
        </w:rPr>
      </w:pP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CF1765" w:rsidRDefault="00CF1765" w:rsidP="00171267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CF1765" w:rsidRDefault="00CF1765" w:rsidP="00171267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     от _._._ № _</w:t>
      </w:r>
      <w:r w:rsidRPr="0062252E">
        <w:rPr>
          <w:bCs/>
          <w:spacing w:val="-1"/>
        </w:rPr>
        <w:t xml:space="preserve"> 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CF1765" w:rsidRPr="0090787E" w:rsidRDefault="00CF1765" w:rsidP="008848E5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>«О бюджете</w:t>
      </w:r>
    </w:p>
    <w:p w:rsidR="00CF1765" w:rsidRDefault="00CF1765" w:rsidP="008848E5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CF1765" w:rsidRPr="0090787E" w:rsidRDefault="00CF1765" w:rsidP="008848E5">
      <w:pPr>
        <w:pStyle w:val="ConsPlusNormal0"/>
        <w:widowControl/>
        <w:ind w:left="5103" w:hanging="3123"/>
        <w:rPr>
          <w:rFonts w:ascii="Times New Roman" w:hAnsi="Times New Roman"/>
          <w:sz w:val="20"/>
        </w:rPr>
      </w:pPr>
      <w:r>
        <w:rPr>
          <w:rFonts w:ascii="Times New Roman" w:hAnsi="Times New Roman" w:cs="Times New Roman"/>
          <w:sz w:val="20"/>
        </w:rPr>
        <w:t xml:space="preserve">   </w:t>
      </w:r>
      <w:r w:rsidRPr="0090787E">
        <w:rPr>
          <w:rFonts w:ascii="Times New Roman" w:hAnsi="Times New Roman" w:cs="Times New Roman"/>
          <w:sz w:val="20"/>
        </w:rPr>
        <w:t xml:space="preserve"> </w:t>
      </w:r>
      <w:r>
        <w:rPr>
          <w:rFonts w:ascii="Times New Roman" w:hAnsi="Times New Roman" w:cs="Times New Roman"/>
          <w:sz w:val="20"/>
        </w:rPr>
        <w:t xml:space="preserve">                    </w:t>
      </w:r>
      <w:r w:rsidRPr="0090787E">
        <w:rPr>
          <w:rFonts w:ascii="Times New Roman" w:hAnsi="Times New Roman" w:cs="Times New Roman"/>
          <w:sz w:val="20"/>
        </w:rPr>
        <w:t>района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>Республики Мордовия на 2021 год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и  плановый период  2022                 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</w:t>
      </w:r>
      <w:r w:rsidRPr="0090787E">
        <w:rPr>
          <w:rFonts w:ascii="Times New Roman" w:hAnsi="Times New Roman" w:cs="Times New Roman"/>
          <w:sz w:val="20"/>
        </w:rPr>
        <w:t xml:space="preserve">  и 2023 годов»</w:t>
      </w:r>
      <w:r w:rsidRPr="0090787E">
        <w:rPr>
          <w:rFonts w:ascii="Times New Roman" w:hAnsi="Times New Roman"/>
          <w:sz w:val="20"/>
        </w:rPr>
        <w:t xml:space="preserve"> </w:t>
      </w: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</w:t>
      </w:r>
      <w:r w:rsidRPr="0090787E">
        <w:rPr>
          <w:rFonts w:ascii="Times New Roman" w:hAnsi="Times New Roman" w:cs="Times New Roman"/>
          <w:sz w:val="20"/>
        </w:rPr>
        <w:t xml:space="preserve">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             </w:t>
      </w:r>
    </w:p>
    <w:p w:rsidR="00CF1765" w:rsidRPr="0090787E" w:rsidRDefault="00CF1765" w:rsidP="008848E5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  </w:t>
      </w:r>
    </w:p>
    <w:p w:rsidR="00CF1765" w:rsidRPr="0090787E" w:rsidRDefault="00CF1765" w:rsidP="00963400">
      <w:pPr>
        <w:pStyle w:val="ConsPlusNormal0"/>
        <w:widowControl/>
        <w:spacing w:line="232" w:lineRule="auto"/>
        <w:ind w:firstLine="0"/>
        <w:jc w:val="right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 w:cs="Times New Roman"/>
          <w:sz w:val="20"/>
        </w:rPr>
        <w:t xml:space="preserve">                                                                                 </w:t>
      </w:r>
      <w:r>
        <w:rPr>
          <w:rFonts w:ascii="Times New Roman" w:hAnsi="Times New Roman" w:cs="Times New Roman"/>
          <w:sz w:val="20"/>
        </w:rPr>
        <w:t xml:space="preserve">  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</w:t>
      </w:r>
      <w:r w:rsidRPr="0090787E">
        <w:rPr>
          <w:rFonts w:ascii="Times New Roman" w:hAnsi="Times New Roman"/>
          <w:sz w:val="20"/>
        </w:rPr>
        <w:t xml:space="preserve">                                                                                                      </w:t>
      </w:r>
      <w:r>
        <w:rPr>
          <w:rFonts w:ascii="Times New Roman" w:hAnsi="Times New Roman"/>
          <w:sz w:val="20"/>
        </w:rPr>
        <w:t xml:space="preserve">                 </w:t>
      </w:r>
      <w:r w:rsidRPr="0090787E">
        <w:rPr>
          <w:rFonts w:ascii="Times New Roman" w:hAnsi="Times New Roman"/>
          <w:sz w:val="20"/>
        </w:rPr>
        <w:t xml:space="preserve"> </w:t>
      </w:r>
    </w:p>
    <w:p w:rsidR="00CF1765" w:rsidRPr="0090787E" w:rsidRDefault="00CF1765" w:rsidP="00963400">
      <w:pPr>
        <w:pStyle w:val="ConsPlusNormal0"/>
        <w:widowControl/>
        <w:spacing w:line="232" w:lineRule="auto"/>
        <w:ind w:firstLine="0"/>
        <w:rPr>
          <w:rFonts w:ascii="Times New Roman" w:hAnsi="Times New Roman" w:cs="Times New Roman"/>
          <w:sz w:val="20"/>
        </w:rPr>
      </w:pPr>
      <w:r w:rsidRPr="0090787E">
        <w:rPr>
          <w:rFonts w:ascii="Times New Roman" w:hAnsi="Times New Roman"/>
          <w:sz w:val="20"/>
        </w:rPr>
        <w:t xml:space="preserve">                                              </w:t>
      </w:r>
    </w:p>
    <w:p w:rsidR="00CF1765" w:rsidRDefault="00CF1765" w:rsidP="002D33C1">
      <w:pPr>
        <w:ind w:firstLine="708"/>
        <w:jc w:val="right"/>
      </w:pPr>
    </w:p>
    <w:p w:rsidR="00CF1765" w:rsidRPr="00AF7315" w:rsidRDefault="00CF1765" w:rsidP="001A2849">
      <w:pPr>
        <w:jc w:val="center"/>
        <w:rPr>
          <w:b/>
          <w:color w:val="000000"/>
          <w:sz w:val="22"/>
          <w:szCs w:val="22"/>
        </w:rPr>
      </w:pPr>
      <w:r w:rsidRPr="00AF7315">
        <w:rPr>
          <w:b/>
          <w:color w:val="000000"/>
          <w:sz w:val="22"/>
          <w:szCs w:val="22"/>
        </w:rPr>
        <w:t>ОБЪЕМ  БЕЗВОЗМЕДНЫХ ПОСТУПЛЕНИЙ В БЮДЖЕТ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 xml:space="preserve"> </w:t>
      </w:r>
      <w:r>
        <w:rPr>
          <w:b/>
          <w:color w:val="000000"/>
          <w:sz w:val="22"/>
          <w:szCs w:val="22"/>
        </w:rPr>
        <w:t xml:space="preserve">ЛИПКИНСКОГО </w:t>
      </w:r>
      <w:r w:rsidRPr="00AF7315">
        <w:rPr>
          <w:b/>
          <w:color w:val="000000"/>
          <w:sz w:val="22"/>
          <w:szCs w:val="22"/>
        </w:rPr>
        <w:t xml:space="preserve">СЕЛЬСКОГО ПОСЕЛЕНИЯ </w:t>
      </w:r>
      <w:r>
        <w:rPr>
          <w:b/>
          <w:color w:val="000000"/>
          <w:sz w:val="22"/>
          <w:szCs w:val="22"/>
        </w:rPr>
        <w:br/>
      </w:r>
      <w:r w:rsidRPr="00AF7315">
        <w:rPr>
          <w:b/>
          <w:color w:val="000000"/>
          <w:sz w:val="22"/>
          <w:szCs w:val="22"/>
        </w:rPr>
        <w:t>РОМОДАНОВСКОГО</w:t>
      </w:r>
      <w:r>
        <w:rPr>
          <w:b/>
          <w:color w:val="000000"/>
          <w:sz w:val="22"/>
          <w:szCs w:val="22"/>
        </w:rPr>
        <w:t xml:space="preserve"> </w:t>
      </w:r>
      <w:r w:rsidRPr="00AF7315">
        <w:rPr>
          <w:b/>
          <w:color w:val="000000"/>
          <w:sz w:val="22"/>
          <w:szCs w:val="22"/>
        </w:rPr>
        <w:t>МУНИЦИПАЛЬНОГО РАЙОНА НА 2021г</w:t>
      </w:r>
      <w:r>
        <w:rPr>
          <w:b/>
          <w:color w:val="000000"/>
          <w:sz w:val="22"/>
          <w:szCs w:val="22"/>
        </w:rPr>
        <w:t>.</w:t>
      </w:r>
    </w:p>
    <w:p w:rsidR="00CF1765" w:rsidRDefault="00CF1765" w:rsidP="001A2849">
      <w:pPr>
        <w:jc w:val="center"/>
      </w:pPr>
      <w:r>
        <w:rPr>
          <w:b/>
          <w:color w:val="000000"/>
          <w:sz w:val="22"/>
          <w:szCs w:val="22"/>
        </w:rPr>
        <w:t>И ПЛАНОВЫЙ ПЕРИОД 2022 и</w:t>
      </w:r>
      <w:r w:rsidRPr="00AF7315">
        <w:rPr>
          <w:b/>
          <w:color w:val="000000"/>
          <w:sz w:val="22"/>
          <w:szCs w:val="22"/>
        </w:rPr>
        <w:t xml:space="preserve"> 2023 ГОДОВ»</w:t>
      </w:r>
    </w:p>
    <w:p w:rsidR="00CF1765" w:rsidRDefault="00CF1765" w:rsidP="002D33C1">
      <w:pPr>
        <w:ind w:firstLine="708"/>
        <w:jc w:val="right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517"/>
        <w:gridCol w:w="3260"/>
        <w:gridCol w:w="1560"/>
        <w:gridCol w:w="1275"/>
        <w:gridCol w:w="958"/>
      </w:tblGrid>
      <w:tr w:rsidR="00CF1765" w:rsidTr="00AD3986">
        <w:tc>
          <w:tcPr>
            <w:tcW w:w="2517" w:type="dxa"/>
          </w:tcPr>
          <w:p w:rsidR="00CF1765" w:rsidRPr="00022E66" w:rsidRDefault="00CF176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Код бюджетной классификации доходов бюджета</w:t>
            </w:r>
          </w:p>
        </w:tc>
        <w:tc>
          <w:tcPr>
            <w:tcW w:w="3260" w:type="dxa"/>
          </w:tcPr>
          <w:p w:rsidR="00CF1765" w:rsidRPr="00022E66" w:rsidRDefault="00CF176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Наименование доходов</w:t>
            </w:r>
          </w:p>
        </w:tc>
        <w:tc>
          <w:tcPr>
            <w:tcW w:w="1560" w:type="dxa"/>
          </w:tcPr>
          <w:p w:rsidR="00CF1765" w:rsidRPr="00022E66" w:rsidRDefault="00CF1765" w:rsidP="00022E66">
            <w:pPr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2021 год</w:t>
            </w:r>
          </w:p>
        </w:tc>
        <w:tc>
          <w:tcPr>
            <w:tcW w:w="1275" w:type="dxa"/>
          </w:tcPr>
          <w:p w:rsidR="00CF1765" w:rsidRPr="00022E66" w:rsidRDefault="00CF176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2022</w:t>
            </w:r>
          </w:p>
          <w:p w:rsidR="00CF1765" w:rsidRPr="00022E66" w:rsidRDefault="00CF176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год</w:t>
            </w:r>
          </w:p>
        </w:tc>
        <w:tc>
          <w:tcPr>
            <w:tcW w:w="958" w:type="dxa"/>
          </w:tcPr>
          <w:p w:rsidR="00CF1765" w:rsidRPr="00022E66" w:rsidRDefault="00CF1765" w:rsidP="00022E66">
            <w:pPr>
              <w:tabs>
                <w:tab w:val="left" w:pos="555"/>
              </w:tabs>
              <w:jc w:val="center"/>
              <w:rPr>
                <w:bCs/>
                <w:color w:val="000000"/>
              </w:rPr>
            </w:pPr>
            <w:r w:rsidRPr="00022E66">
              <w:rPr>
                <w:bCs/>
                <w:color w:val="000000"/>
              </w:rPr>
              <w:t>2023 год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2 00 00000 00 0000 000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Безвозмездные поступления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1138,9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316,2</w:t>
            </w:r>
          </w:p>
        </w:tc>
        <w:tc>
          <w:tcPr>
            <w:tcW w:w="958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306,9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2 02 15000 00 0000 150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Дотации на выравнивание бюджетной обеспеченности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619,2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103,1</w:t>
            </w:r>
          </w:p>
        </w:tc>
        <w:tc>
          <w:tcPr>
            <w:tcW w:w="958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91,1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2 02 15001 10 0000 150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Дотация бюджетам сельских поселений на выравнивание бюджетной обеспеченности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247,0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103,1</w:t>
            </w:r>
          </w:p>
        </w:tc>
        <w:tc>
          <w:tcPr>
            <w:tcW w:w="958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91,1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rPr>
                <w:color w:val="000000"/>
              </w:rPr>
            </w:pPr>
            <w:r w:rsidRPr="007126C3">
              <w:rPr>
                <w:color w:val="000000"/>
              </w:rPr>
              <w:t>2 02 15002 10 0000 151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Дотаци</w:t>
            </w:r>
            <w:r>
              <w:rPr>
                <w:color w:val="000000"/>
              </w:rPr>
              <w:t>и бюджетам сельских поселений</w:t>
            </w:r>
            <w:r w:rsidRPr="007126C3">
              <w:rPr>
                <w:color w:val="000000"/>
              </w:rPr>
              <w:t xml:space="preserve">  на поддержку мер по обеспечению сбалансированности бюджетов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372,2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958" w:type="dxa"/>
          </w:tcPr>
          <w:p w:rsidR="00CF1765" w:rsidRPr="007126C3" w:rsidRDefault="00CF1765" w:rsidP="00AD3986">
            <w:pPr>
              <w:rPr>
                <w:b/>
                <w:bCs/>
                <w:color w:val="000000"/>
              </w:rPr>
            </w:pPr>
          </w:p>
        </w:tc>
      </w:tr>
      <w:tr w:rsidR="00CF1765" w:rsidTr="00AD3986">
        <w:tc>
          <w:tcPr>
            <w:tcW w:w="2517" w:type="dxa"/>
          </w:tcPr>
          <w:p w:rsidR="00CF1765" w:rsidRPr="007F6445" w:rsidRDefault="00CF1765" w:rsidP="00B858B8">
            <w:pPr>
              <w:jc w:val="center"/>
              <w:rPr>
                <w:b/>
                <w:color w:val="000000"/>
              </w:rPr>
            </w:pPr>
            <w:r w:rsidRPr="007F6445">
              <w:rPr>
                <w:b/>
                <w:color w:val="000000"/>
              </w:rPr>
              <w:t>2 02 20000 00 00000 000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</w:t>
            </w:r>
            <w:r>
              <w:rPr>
                <w:b/>
                <w:bCs/>
              </w:rPr>
              <w:t>сидии</w:t>
            </w:r>
            <w:r w:rsidRPr="007126C3">
              <w:rPr>
                <w:b/>
                <w:bCs/>
              </w:rPr>
              <w:t xml:space="preserve"> бюджетам бюджетной системы Российской Федерации</w:t>
            </w:r>
            <w:r>
              <w:rPr>
                <w:b/>
                <w:bCs/>
              </w:rPr>
              <w:t>(межбюджетные субсидии)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279,2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b/>
                <w:bCs/>
              </w:rPr>
            </w:pPr>
          </w:p>
        </w:tc>
        <w:tc>
          <w:tcPr>
            <w:tcW w:w="958" w:type="dxa"/>
          </w:tcPr>
          <w:p w:rsidR="00CF1765" w:rsidRPr="00602009" w:rsidRDefault="00CF1765" w:rsidP="00AD3986">
            <w:pPr>
              <w:jc w:val="center"/>
              <w:rPr>
                <w:b/>
              </w:rPr>
            </w:pP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 xml:space="preserve">2 02 </w:t>
            </w:r>
            <w:r>
              <w:rPr>
                <w:color w:val="000000"/>
              </w:rPr>
              <w:t>2</w:t>
            </w:r>
            <w:r w:rsidRPr="007126C3">
              <w:rPr>
                <w:color w:val="000000"/>
              </w:rPr>
              <w:t>9999 10 0000 150</w:t>
            </w:r>
          </w:p>
        </w:tc>
        <w:tc>
          <w:tcPr>
            <w:tcW w:w="3260" w:type="dxa"/>
          </w:tcPr>
          <w:p w:rsidR="00CF1765" w:rsidRPr="007F6445" w:rsidRDefault="00CF1765" w:rsidP="00B858B8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субсидии бюджетам сельских поселений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279,2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CF1765" w:rsidRDefault="00CF1765" w:rsidP="00AD3986">
            <w:pPr>
              <w:jc w:val="center"/>
            </w:pP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2 02 </w:t>
            </w:r>
            <w:r w:rsidRPr="007126C3">
              <w:rPr>
                <w:b/>
                <w:bCs/>
                <w:color w:val="000000"/>
              </w:rPr>
              <w:t>30</w:t>
            </w:r>
            <w:r>
              <w:rPr>
                <w:b/>
                <w:bCs/>
                <w:color w:val="000000"/>
              </w:rPr>
              <w:t>0</w:t>
            </w:r>
            <w:r w:rsidRPr="007126C3">
              <w:rPr>
                <w:b/>
                <w:bCs/>
                <w:color w:val="000000"/>
              </w:rPr>
              <w:t>00 00 0000 000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</w:rPr>
              <w:t>Субвенции бюджетам бюджетной системы Российской Федерации</w:t>
            </w:r>
          </w:p>
        </w:tc>
        <w:tc>
          <w:tcPr>
            <w:tcW w:w="1560" w:type="dxa"/>
          </w:tcPr>
          <w:p w:rsidR="00CF1765" w:rsidRPr="007474ED" w:rsidRDefault="00CF1765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87,0</w:t>
            </w:r>
          </w:p>
        </w:tc>
        <w:tc>
          <w:tcPr>
            <w:tcW w:w="1275" w:type="dxa"/>
          </w:tcPr>
          <w:p w:rsidR="00CF1765" w:rsidRPr="007474ED" w:rsidRDefault="00CF1765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87,6</w:t>
            </w:r>
          </w:p>
        </w:tc>
        <w:tc>
          <w:tcPr>
            <w:tcW w:w="958" w:type="dxa"/>
          </w:tcPr>
          <w:p w:rsidR="00CF1765" w:rsidRPr="007474ED" w:rsidRDefault="00CF1765" w:rsidP="00AD3986">
            <w:pPr>
              <w:jc w:val="center"/>
              <w:rPr>
                <w:b/>
              </w:rPr>
            </w:pPr>
            <w:r w:rsidRPr="007474ED">
              <w:rPr>
                <w:b/>
              </w:rPr>
              <w:t>90,</w:t>
            </w:r>
            <w:r>
              <w:rPr>
                <w:b/>
              </w:rPr>
              <w:t>3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2 02 3</w:t>
            </w:r>
            <w:r>
              <w:rPr>
                <w:color w:val="000000"/>
              </w:rPr>
              <w:t>0</w:t>
            </w:r>
            <w:r w:rsidRPr="007126C3">
              <w:rPr>
                <w:color w:val="000000"/>
              </w:rPr>
              <w:t>024 10 0000 150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49172A">
              <w:t>Субвенции местным бюджетам на выполнение передаваемых полномочий субъектов Российской Федерации</w:t>
            </w:r>
          </w:p>
        </w:tc>
        <w:tc>
          <w:tcPr>
            <w:tcW w:w="1560" w:type="dxa"/>
          </w:tcPr>
          <w:p w:rsidR="00CF1765" w:rsidRPr="007474ED" w:rsidRDefault="00CF1765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1275" w:type="dxa"/>
          </w:tcPr>
          <w:p w:rsidR="00CF1765" w:rsidRPr="007474ED" w:rsidRDefault="00CF1765" w:rsidP="00AD3986">
            <w:pPr>
              <w:jc w:val="center"/>
              <w:rPr>
                <w:bCs/>
                <w:color w:val="000000"/>
              </w:rPr>
            </w:pPr>
            <w:r w:rsidRPr="007474ED">
              <w:rPr>
                <w:bCs/>
                <w:color w:val="000000"/>
              </w:rPr>
              <w:t>0,2</w:t>
            </w:r>
          </w:p>
        </w:tc>
        <w:tc>
          <w:tcPr>
            <w:tcW w:w="958" w:type="dxa"/>
          </w:tcPr>
          <w:p w:rsidR="00CF1765" w:rsidRPr="007474ED" w:rsidRDefault="00CF1765" w:rsidP="00AD3986">
            <w:pPr>
              <w:jc w:val="center"/>
            </w:pPr>
            <w:r w:rsidRPr="007474ED">
              <w:t>0,2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rPr>
                <w:color w:val="000000"/>
              </w:rPr>
            </w:pPr>
            <w:r>
              <w:rPr>
                <w:color w:val="000000"/>
              </w:rPr>
              <w:t xml:space="preserve">   2 02 </w:t>
            </w:r>
            <w:r w:rsidRPr="007126C3">
              <w:rPr>
                <w:color w:val="000000"/>
              </w:rPr>
              <w:t>35</w:t>
            </w:r>
            <w:r>
              <w:rPr>
                <w:color w:val="000000"/>
              </w:rPr>
              <w:t>1</w:t>
            </w:r>
            <w:r w:rsidRPr="007126C3">
              <w:rPr>
                <w:color w:val="000000"/>
              </w:rPr>
              <w:t xml:space="preserve">18 10 </w:t>
            </w:r>
            <w:r>
              <w:rPr>
                <w:color w:val="000000"/>
              </w:rPr>
              <w:t xml:space="preserve">0000 </w:t>
            </w:r>
            <w:r w:rsidRPr="007126C3">
              <w:rPr>
                <w:color w:val="000000"/>
              </w:rPr>
              <w:t xml:space="preserve"> 150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1560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86,8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87,4</w:t>
            </w:r>
          </w:p>
        </w:tc>
        <w:tc>
          <w:tcPr>
            <w:tcW w:w="958" w:type="dxa"/>
          </w:tcPr>
          <w:p w:rsidR="00CF1765" w:rsidRDefault="00CF1765" w:rsidP="00AD3986">
            <w:pPr>
              <w:jc w:val="center"/>
            </w:pPr>
            <w:r>
              <w:t>90,1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 xml:space="preserve">2 02 40000 00 0000 150  </w:t>
            </w: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b/>
                <w:bCs/>
                <w:color w:val="000000"/>
              </w:rPr>
            </w:pPr>
            <w:r w:rsidRPr="007126C3">
              <w:rPr>
                <w:b/>
                <w:bCs/>
                <w:color w:val="000000"/>
              </w:rPr>
              <w:t>Иные межбюджетные трансферты</w:t>
            </w:r>
          </w:p>
        </w:tc>
        <w:tc>
          <w:tcPr>
            <w:tcW w:w="1560" w:type="dxa"/>
          </w:tcPr>
          <w:p w:rsidR="00CF1765" w:rsidRPr="007474ED" w:rsidRDefault="00CF1765" w:rsidP="00AD3986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153,5</w:t>
            </w:r>
          </w:p>
        </w:tc>
        <w:tc>
          <w:tcPr>
            <w:tcW w:w="1275" w:type="dxa"/>
          </w:tcPr>
          <w:p w:rsidR="00CF1765" w:rsidRPr="007474ED" w:rsidRDefault="00CF1765" w:rsidP="00AD3986">
            <w:pPr>
              <w:jc w:val="center"/>
              <w:rPr>
                <w:b/>
                <w:color w:val="000000"/>
              </w:rPr>
            </w:pPr>
            <w:r w:rsidRPr="007474ED">
              <w:rPr>
                <w:b/>
                <w:color w:val="000000"/>
              </w:rPr>
              <w:t>125,5</w:t>
            </w:r>
          </w:p>
        </w:tc>
        <w:tc>
          <w:tcPr>
            <w:tcW w:w="958" w:type="dxa"/>
          </w:tcPr>
          <w:p w:rsidR="00CF1765" w:rsidRPr="007474ED" w:rsidRDefault="00CF1765" w:rsidP="007474ED">
            <w:pPr>
              <w:jc w:val="center"/>
              <w:rPr>
                <w:b/>
              </w:rPr>
            </w:pPr>
            <w:r w:rsidRPr="007474ED">
              <w:rPr>
                <w:b/>
              </w:rPr>
              <w:t>125,5</w:t>
            </w:r>
          </w:p>
        </w:tc>
      </w:tr>
      <w:tr w:rsidR="00CF1765" w:rsidTr="00AD3986">
        <w:tc>
          <w:tcPr>
            <w:tcW w:w="2517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7126C3">
              <w:rPr>
                <w:color w:val="000000"/>
              </w:rPr>
              <w:t>2 02 40014 10 0000 150</w:t>
            </w:r>
          </w:p>
          <w:p w:rsidR="00CF1765" w:rsidRPr="007126C3" w:rsidRDefault="00CF1765" w:rsidP="00B858B8">
            <w:pPr>
              <w:jc w:val="center"/>
              <w:rPr>
                <w:color w:val="000000"/>
              </w:rPr>
            </w:pPr>
          </w:p>
        </w:tc>
        <w:tc>
          <w:tcPr>
            <w:tcW w:w="3260" w:type="dxa"/>
          </w:tcPr>
          <w:p w:rsidR="00CF1765" w:rsidRPr="007126C3" w:rsidRDefault="00CF1765" w:rsidP="00B858B8">
            <w:pPr>
              <w:jc w:val="center"/>
              <w:rPr>
                <w:color w:val="000000"/>
              </w:rPr>
            </w:pPr>
            <w:r w:rsidRPr="0049172A">
              <w:rPr>
                <w:color w:val="000000"/>
              </w:rPr>
              <w:t>Межбюджетные трансферты, передаваемые бюджетам муниципальных образований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560" w:type="dxa"/>
          </w:tcPr>
          <w:p w:rsidR="00CF1765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1275" w:type="dxa"/>
          </w:tcPr>
          <w:p w:rsidR="00CF1765" w:rsidRPr="007126C3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125,5</w:t>
            </w:r>
          </w:p>
        </w:tc>
        <w:tc>
          <w:tcPr>
            <w:tcW w:w="958" w:type="dxa"/>
          </w:tcPr>
          <w:p w:rsidR="00CF1765" w:rsidRDefault="00CF1765" w:rsidP="007474ED">
            <w:pPr>
              <w:jc w:val="center"/>
            </w:pPr>
            <w:r>
              <w:t>125,5</w:t>
            </w:r>
          </w:p>
        </w:tc>
      </w:tr>
      <w:tr w:rsidR="00CF1765" w:rsidTr="00AD3986">
        <w:tc>
          <w:tcPr>
            <w:tcW w:w="2517" w:type="dxa"/>
          </w:tcPr>
          <w:p w:rsidR="00CF1765" w:rsidRPr="00261702" w:rsidRDefault="00CF1765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2 02 49999 10 0000 150</w:t>
            </w:r>
          </w:p>
        </w:tc>
        <w:tc>
          <w:tcPr>
            <w:tcW w:w="3260" w:type="dxa"/>
          </w:tcPr>
          <w:p w:rsidR="00CF1765" w:rsidRPr="00261702" w:rsidRDefault="00CF1765" w:rsidP="00442B52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Прочие межбюджетные трансферты, передаваемые бюджетам сельских поселений</w:t>
            </w:r>
          </w:p>
        </w:tc>
        <w:tc>
          <w:tcPr>
            <w:tcW w:w="1560" w:type="dxa"/>
          </w:tcPr>
          <w:p w:rsidR="00CF1765" w:rsidRDefault="00CF1765" w:rsidP="00AD3986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28,0</w:t>
            </w:r>
          </w:p>
        </w:tc>
        <w:tc>
          <w:tcPr>
            <w:tcW w:w="1275" w:type="dxa"/>
          </w:tcPr>
          <w:p w:rsidR="00CF1765" w:rsidRDefault="00CF1765" w:rsidP="00AD3986">
            <w:pPr>
              <w:jc w:val="center"/>
              <w:rPr>
                <w:color w:val="000000"/>
              </w:rPr>
            </w:pPr>
          </w:p>
        </w:tc>
        <w:tc>
          <w:tcPr>
            <w:tcW w:w="958" w:type="dxa"/>
          </w:tcPr>
          <w:p w:rsidR="00CF1765" w:rsidRDefault="00CF1765" w:rsidP="007474ED">
            <w:pPr>
              <w:jc w:val="center"/>
            </w:pPr>
          </w:p>
        </w:tc>
      </w:tr>
    </w:tbl>
    <w:p w:rsidR="00CF1765" w:rsidRDefault="00CF176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Default="00CF176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Default="00CF1765" w:rsidP="00C660FC">
      <w:pPr>
        <w:shd w:val="clear" w:color="auto" w:fill="FFFFFF"/>
        <w:ind w:right="26"/>
        <w:jc w:val="right"/>
        <w:rPr>
          <w:bCs/>
          <w:spacing w:val="-2"/>
        </w:rPr>
      </w:pPr>
    </w:p>
    <w:p w:rsidR="00CF1765" w:rsidRPr="0062252E" w:rsidRDefault="00CF1765" w:rsidP="00C660FC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bCs/>
          <w:spacing w:val="-2"/>
        </w:rPr>
        <w:t>Приложение № 2</w:t>
      </w:r>
    </w:p>
    <w:p w:rsidR="00CF1765" w:rsidRPr="0062252E" w:rsidRDefault="00CF1765" w:rsidP="008848E5">
      <w:pPr>
        <w:shd w:val="clear" w:color="auto" w:fill="FFFFFF"/>
        <w:ind w:left="3240" w:right="26" w:hanging="180"/>
        <w:rPr>
          <w:bCs/>
          <w:spacing w:val="-1"/>
        </w:rPr>
      </w:pPr>
      <w:r w:rsidRPr="0062252E">
        <w:rPr>
          <w:bCs/>
          <w:spacing w:val="-1"/>
        </w:rPr>
        <w:t xml:space="preserve">          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CF1765" w:rsidRDefault="00CF1765" w:rsidP="008848E5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CF1765" w:rsidRDefault="00CF1765" w:rsidP="008848E5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     от _._._ № _</w:t>
      </w:r>
      <w:r w:rsidRPr="0062252E">
        <w:rPr>
          <w:bCs/>
          <w:spacing w:val="-1"/>
        </w:rPr>
        <w:t xml:space="preserve"> 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CF1765" w:rsidRPr="0090787E" w:rsidRDefault="00CF1765" w:rsidP="008848E5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>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>«О бюджете</w:t>
      </w:r>
    </w:p>
    <w:p w:rsidR="00CF1765" w:rsidRDefault="00CF1765" w:rsidP="008848E5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CF1765" w:rsidRDefault="00CF1765" w:rsidP="00322E0D">
      <w:pPr>
        <w:tabs>
          <w:tab w:val="left" w:pos="3855"/>
        </w:tabs>
        <w:jc w:val="right"/>
        <w:rPr>
          <w:rFonts w:ascii="Arial" w:hAnsi="Arial" w:cs="Arial"/>
          <w:sz w:val="24"/>
          <w:szCs w:val="24"/>
        </w:rPr>
      </w:pPr>
      <w:r>
        <w:t xml:space="preserve">   </w:t>
      </w:r>
      <w:r w:rsidRPr="0090787E">
        <w:t xml:space="preserve"> </w:t>
      </w:r>
      <w:r>
        <w:t xml:space="preserve">                                                       </w:t>
      </w:r>
      <w:r w:rsidRPr="0090787E">
        <w:t xml:space="preserve">района Республики Мордовия на 2021 год и  плановый период  2022                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>
        <w:t xml:space="preserve">                       </w:t>
      </w:r>
      <w:r w:rsidRPr="0090787E">
        <w:t xml:space="preserve">и 2023 годов»                                                         </w:t>
      </w:r>
    </w:p>
    <w:p w:rsidR="00CF1765" w:rsidRPr="002D33C1" w:rsidRDefault="00CF1765" w:rsidP="002D33C1">
      <w:pPr>
        <w:rPr>
          <w:rFonts w:ascii="Arial" w:hAnsi="Arial" w:cs="Arial"/>
          <w:sz w:val="24"/>
          <w:szCs w:val="24"/>
        </w:rPr>
      </w:pPr>
    </w:p>
    <w:p w:rsidR="00CF1765" w:rsidRDefault="00CF1765" w:rsidP="002D33C1">
      <w:pPr>
        <w:rPr>
          <w:rFonts w:ascii="Arial" w:hAnsi="Arial" w:cs="Arial"/>
          <w:sz w:val="24"/>
          <w:szCs w:val="24"/>
        </w:rPr>
      </w:pPr>
    </w:p>
    <w:p w:rsidR="00CF1765" w:rsidRPr="00574E11" w:rsidRDefault="00CF1765" w:rsidP="002D33C1">
      <w:pPr>
        <w:jc w:val="center"/>
        <w:rPr>
          <w:b/>
          <w:bCs/>
        </w:rPr>
      </w:pPr>
      <w:r>
        <w:rPr>
          <w:rFonts w:ascii="Arial" w:hAnsi="Arial" w:cs="Arial"/>
          <w:sz w:val="24"/>
          <w:szCs w:val="24"/>
        </w:rPr>
        <w:tab/>
      </w:r>
      <w:r w:rsidRPr="00574E11">
        <w:rPr>
          <w:b/>
          <w:bCs/>
        </w:rPr>
        <w:t>РАСПРЕДЕЛЕНИЕ БЮДЖЕТНЫХ АССИГНОВАНИЙ БЮДЖЕТА</w:t>
      </w:r>
      <w:r>
        <w:rPr>
          <w:b/>
          <w:bCs/>
        </w:rPr>
        <w:t xml:space="preserve">                                              </w:t>
      </w:r>
      <w:r w:rsidRPr="00574E11">
        <w:rPr>
          <w:b/>
          <w:bCs/>
        </w:rPr>
        <w:t xml:space="preserve"> </w:t>
      </w:r>
      <w:r>
        <w:rPr>
          <w:b/>
          <w:bCs/>
        </w:rPr>
        <w:t xml:space="preserve">ЛИПКИНСКОГО СЕЛЬСКОГО ПОСЕЛЕНИЯ </w:t>
      </w:r>
      <w:r w:rsidRPr="00574E11">
        <w:rPr>
          <w:b/>
          <w:bCs/>
        </w:rPr>
        <w:t>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</w:t>
      </w:r>
      <w:r>
        <w:rPr>
          <w:b/>
          <w:bCs/>
        </w:rPr>
        <w:t>Ь-</w:t>
      </w:r>
      <w:r w:rsidRPr="00574E11">
        <w:rPr>
          <w:b/>
          <w:bCs/>
        </w:rPr>
        <w:t xml:space="preserve"> НОСТИ), ГРУ</w:t>
      </w:r>
      <w:r>
        <w:rPr>
          <w:b/>
          <w:bCs/>
        </w:rPr>
        <w:t>ППАМ (ГРУППАМ И ПОДГРУППАМ) ВИД</w:t>
      </w:r>
      <w:r w:rsidRPr="00574E11">
        <w:rPr>
          <w:b/>
          <w:bCs/>
        </w:rPr>
        <w:t>ОВ РАСХОДОВ КЛАССИФИКАЦИИ РАСХОДОВ БЮДЖЕТОВ  НА  202</w:t>
      </w:r>
      <w:r>
        <w:rPr>
          <w:b/>
          <w:bCs/>
        </w:rPr>
        <w:t>1</w:t>
      </w:r>
      <w:r w:rsidRPr="00574E11">
        <w:rPr>
          <w:b/>
          <w:bCs/>
        </w:rPr>
        <w:t xml:space="preserve"> ГОД И НА ПЛАНОВЫЙ ПЕРИОД 202</w:t>
      </w:r>
      <w:r>
        <w:rPr>
          <w:b/>
          <w:bCs/>
        </w:rPr>
        <w:t>2</w:t>
      </w:r>
      <w:r w:rsidRPr="00574E11">
        <w:rPr>
          <w:b/>
          <w:bCs/>
        </w:rPr>
        <w:t xml:space="preserve"> И 202</w:t>
      </w:r>
      <w:r>
        <w:rPr>
          <w:b/>
          <w:bCs/>
        </w:rPr>
        <w:t>3</w:t>
      </w:r>
      <w:r w:rsidRPr="00574E11">
        <w:rPr>
          <w:b/>
          <w:bCs/>
        </w:rPr>
        <w:t xml:space="preserve"> ГОДОВ</w:t>
      </w:r>
    </w:p>
    <w:p w:rsidR="00CF1765" w:rsidRPr="00405474" w:rsidRDefault="00CF1765" w:rsidP="002D33C1">
      <w:pPr>
        <w:pStyle w:val="NoSpacing"/>
        <w:jc w:val="right"/>
        <w:rPr>
          <w:sz w:val="24"/>
          <w:szCs w:val="24"/>
        </w:rPr>
      </w:pPr>
      <w:r w:rsidRPr="00405474">
        <w:rPr>
          <w:spacing w:val="-5"/>
          <w:sz w:val="24"/>
          <w:szCs w:val="24"/>
        </w:rPr>
        <w:t>(тыс. рублей)</w:t>
      </w:r>
    </w:p>
    <w:tbl>
      <w:tblPr>
        <w:tblW w:w="10473" w:type="dxa"/>
        <w:tblInd w:w="-51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236"/>
        <w:gridCol w:w="709"/>
        <w:gridCol w:w="567"/>
        <w:gridCol w:w="1417"/>
        <w:gridCol w:w="567"/>
        <w:gridCol w:w="992"/>
        <w:gridCol w:w="993"/>
        <w:gridCol w:w="992"/>
      </w:tblGrid>
      <w:tr w:rsidR="00CF176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Сумма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F1765" w:rsidRPr="00405474" w:rsidTr="0076516B">
        <w:trPr>
          <w:cantSplit/>
          <w:trHeight w:hRule="exact" w:val="278"/>
          <w:tblHeader/>
        </w:trPr>
        <w:tc>
          <w:tcPr>
            <w:tcW w:w="4236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</w:p>
        </w:tc>
        <w:tc>
          <w:tcPr>
            <w:tcW w:w="709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ПРз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ЦСР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ВР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2023</w:t>
            </w:r>
          </w:p>
        </w:tc>
      </w:tr>
      <w:tr w:rsidR="00CF1765" w:rsidRPr="00405474" w:rsidTr="0076516B">
        <w:trPr>
          <w:cantSplit/>
          <w:trHeight w:hRule="exact" w:val="240"/>
          <w:tblHeader/>
        </w:trPr>
        <w:tc>
          <w:tcPr>
            <w:tcW w:w="4236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1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4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</w:tr>
      <w:tr w:rsidR="00CF1765" w:rsidRPr="00405474" w:rsidTr="0076516B">
        <w:trPr>
          <w:trHeight w:hRule="exact" w:val="307"/>
        </w:trPr>
        <w:tc>
          <w:tcPr>
            <w:tcW w:w="4236" w:type="dxa"/>
            <w:shd w:val="clear" w:color="auto" w:fill="FFFFFF"/>
          </w:tcPr>
          <w:p w:rsidR="00CF1765" w:rsidRPr="006C7CAD" w:rsidRDefault="00CF176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  <w:r w:rsidRPr="006C7CAD">
              <w:rPr>
                <w:b/>
                <w:sz w:val="24"/>
                <w:szCs w:val="24"/>
              </w:rPr>
              <w:t>ВСЕГО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6C7CAD" w:rsidRDefault="00CF176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6C7CAD" w:rsidRDefault="00CF176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6C7CAD" w:rsidRDefault="00CF176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6C7CAD" w:rsidRDefault="00CF1765" w:rsidP="00E41B3C">
            <w:pPr>
              <w:pStyle w:val="NoSpacing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852288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852288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852288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CF1765" w:rsidRPr="00405474" w:rsidTr="0076516B">
        <w:trPr>
          <w:trHeight w:hRule="exact" w:val="362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ED3794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CF1765" w:rsidRPr="00405474" w:rsidTr="0076516B">
        <w:trPr>
          <w:trHeight w:hRule="exact" w:val="864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D379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405474" w:rsidTr="008F1C77">
        <w:trPr>
          <w:trHeight w:hRule="exact" w:val="298"/>
        </w:trPr>
        <w:tc>
          <w:tcPr>
            <w:tcW w:w="4236" w:type="dxa"/>
            <w:shd w:val="clear" w:color="auto" w:fill="FFFFFF"/>
          </w:tcPr>
          <w:p w:rsidR="00CF1765" w:rsidRPr="002D33C1" w:rsidRDefault="00CF1765" w:rsidP="008F1C7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CF1765" w:rsidRPr="00405474" w:rsidTr="008F1C77">
        <w:trPr>
          <w:trHeight w:hRule="exact" w:val="273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CF1765" w:rsidRPr="00405474" w:rsidTr="0076516B">
        <w:trPr>
          <w:trHeight w:hRule="exact" w:val="872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CF1765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76516B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CF1765" w:rsidRPr="00405474" w:rsidTr="0076516B">
        <w:trPr>
          <w:trHeight w:hRule="exact" w:val="715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D10D05">
            <w:pPr>
              <w:jc w:val="center"/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3C0DC5">
            <w:pPr>
              <w:jc w:val="center"/>
            </w:pPr>
            <w:r w:rsidRPr="007D1078">
              <w:rPr>
                <w:sz w:val="22"/>
                <w:szCs w:val="22"/>
              </w:rPr>
              <w:t>78,7</w:t>
            </w:r>
          </w:p>
        </w:tc>
      </w:tr>
      <w:tr w:rsidR="00CF1765" w:rsidRPr="00405474" w:rsidTr="0076516B">
        <w:trPr>
          <w:trHeight w:hRule="exact" w:val="1339"/>
        </w:trPr>
        <w:tc>
          <w:tcPr>
            <w:tcW w:w="4236" w:type="dxa"/>
            <w:shd w:val="clear" w:color="auto" w:fill="FFFFFF"/>
          </w:tcPr>
          <w:p w:rsidR="00CF1765" w:rsidRPr="002D33C1" w:rsidRDefault="00CF176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B50E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F066F1" w:rsidRDefault="00CF1765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F066F1" w:rsidRDefault="00CF1765" w:rsidP="00AC31B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F1765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</w:t>
            </w:r>
            <w:r>
              <w:rPr>
                <w:sz w:val="22"/>
                <w:szCs w:val="22"/>
              </w:rPr>
              <w:t xml:space="preserve">ципальными) </w:t>
            </w:r>
            <w:r w:rsidRPr="005E34E5">
              <w:rPr>
                <w:sz w:val="22"/>
                <w:szCs w:val="22"/>
              </w:rPr>
              <w:t>органами, казенными учреждениями, органа</w:t>
            </w:r>
            <w:r>
              <w:rPr>
                <w:sz w:val="22"/>
                <w:szCs w:val="22"/>
              </w:rPr>
              <w:t xml:space="preserve">ми управления государственными </w:t>
            </w:r>
            <w:r w:rsidRPr="005E34E5">
              <w:rPr>
                <w:sz w:val="22"/>
                <w:szCs w:val="22"/>
              </w:rPr>
              <w:t xml:space="preserve">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66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B50E65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B50E65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1326"/>
        </w:trPr>
        <w:tc>
          <w:tcPr>
            <w:tcW w:w="4236" w:type="dxa"/>
            <w:shd w:val="clear" w:color="auto" w:fill="FFFFFF"/>
          </w:tcPr>
          <w:p w:rsidR="00CF1765" w:rsidRPr="008F1C77" w:rsidRDefault="00CF1765" w:rsidP="008F1C7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color w:val="000000"/>
                <w:sz w:val="22"/>
                <w:szCs w:val="22"/>
              </w:rPr>
              <w:t>Функционирование Правительства Российской Федерации,</w:t>
            </w:r>
            <w:r>
              <w:rPr>
                <w:b/>
                <w:color w:val="000000"/>
                <w:sz w:val="22"/>
                <w:szCs w:val="22"/>
              </w:rPr>
              <w:t xml:space="preserve"> высших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</w:rPr>
              <w:t>органов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исполнительных </w:t>
            </w:r>
            <w:r>
              <w:rPr>
                <w:b/>
                <w:color w:val="000000"/>
                <w:sz w:val="22"/>
                <w:szCs w:val="22"/>
              </w:rPr>
              <w:t>власти</w:t>
            </w:r>
            <w:r w:rsidRPr="008F1C77">
              <w:rPr>
                <w:b/>
                <w:color w:val="000000"/>
                <w:sz w:val="22"/>
                <w:szCs w:val="22"/>
              </w:rPr>
              <w:t xml:space="preserve">  субъектов Российской Федерации, местных администраций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8F1C77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8F1C77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8F1C77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8F1C77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620333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620333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620333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620333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620333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620333">
              <w:rPr>
                <w:b/>
                <w:sz w:val="22"/>
                <w:szCs w:val="22"/>
              </w:rPr>
              <w:t>787,2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8F1C77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2B497D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147,0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8F1C77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  <w:p w:rsidR="00CF1765" w:rsidRPr="008F1C77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8F1C77">
              <w:rPr>
                <w:b/>
                <w:sz w:val="22"/>
                <w:szCs w:val="22"/>
              </w:rPr>
              <w:t>145,5</w:t>
            </w:r>
          </w:p>
        </w:tc>
      </w:tr>
      <w:tr w:rsidR="00CF1765" w:rsidRPr="00405474" w:rsidTr="008F1C77">
        <w:trPr>
          <w:trHeight w:hRule="exact" w:val="32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8F1C77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620333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20333">
              <w:rPr>
                <w:sz w:val="22"/>
                <w:szCs w:val="22"/>
              </w:rPr>
              <w:t>787,0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CF1765" w:rsidRPr="00405474" w:rsidTr="0076516B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CF1765" w:rsidRPr="005E34E5" w:rsidRDefault="00CF1765" w:rsidP="008F1C7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об</w:t>
            </w:r>
            <w:r w:rsidRPr="005E34E5">
              <w:rPr>
                <w:color w:val="000000"/>
                <w:sz w:val="22"/>
                <w:szCs w:val="22"/>
              </w:rPr>
              <w:t>еспечение деятельности администрации сельского поселения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620333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620333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620333">
              <w:rPr>
                <w:sz w:val="22"/>
                <w:szCs w:val="22"/>
              </w:rPr>
              <w:t>787,0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CF1765" w:rsidRPr="00405474" w:rsidTr="0076516B">
        <w:trPr>
          <w:trHeight w:hRule="exact" w:val="718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Расходы на выплаты по оплате труда работников органов местного самоуправления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CF1765" w:rsidRPr="00405474" w:rsidTr="0076516B">
        <w:trPr>
          <w:trHeight w:hRule="exact" w:val="1566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B497D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B497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CF1765" w:rsidRPr="00405474" w:rsidTr="0076516B">
        <w:trPr>
          <w:trHeight w:hRule="exact" w:val="623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CF1765" w:rsidRPr="00405474" w:rsidTr="0076516B">
        <w:trPr>
          <w:trHeight w:hRule="exact" w:val="791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207,5</w:t>
            </w:r>
          </w:p>
          <w:p w:rsidR="00CF1765" w:rsidRPr="005E34E5" w:rsidRDefault="00CF1765" w:rsidP="0062033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CF1765" w:rsidRPr="00405474" w:rsidTr="0076516B">
        <w:trPr>
          <w:trHeight w:hRule="exact" w:val="838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F1765" w:rsidRPr="00405474" w:rsidTr="0076516B">
        <w:trPr>
          <w:trHeight w:hRule="exact" w:val="824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F1765" w:rsidRPr="00405474" w:rsidTr="0076516B">
        <w:trPr>
          <w:trHeight w:hRule="exact" w:val="309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272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1270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1558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64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5E34E5">
              <w:rPr>
                <w:sz w:val="22"/>
                <w:szCs w:val="22"/>
              </w:rPr>
              <w:t>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E93ACE">
        <w:trPr>
          <w:trHeight w:hRule="exact" w:val="1256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CF1765" w:rsidRPr="00405474" w:rsidTr="00E93ACE">
        <w:trPr>
          <w:trHeight w:hRule="exact" w:val="1841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2331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405474" w:rsidTr="00E93ACE">
        <w:trPr>
          <w:trHeight w:hRule="exact" w:val="78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Закупка товаров, работ и услуг для </w:t>
            </w:r>
            <w:r>
              <w:rPr>
                <w:sz w:val="22"/>
                <w:szCs w:val="22"/>
              </w:rPr>
              <w:t xml:space="preserve">обеспечение </w:t>
            </w:r>
            <w:r w:rsidRPr="005E34E5">
              <w:rPr>
                <w:sz w:val="22"/>
                <w:szCs w:val="22"/>
              </w:rPr>
              <w:t>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CF1765" w:rsidRPr="00405474" w:rsidTr="0076516B">
        <w:trPr>
          <w:trHeight w:hRule="exact" w:val="818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89 1 00 77150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</w:t>
            </w:r>
            <w:r>
              <w:rPr>
                <w:color w:val="000000"/>
                <w:sz w:val="22"/>
                <w:szCs w:val="22"/>
              </w:rPr>
              <w:t>,2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A41724">
              <w:rPr>
                <w:color w:val="000000"/>
                <w:sz w:val="22"/>
                <w:szCs w:val="22"/>
              </w:rPr>
              <w:t>0,</w:t>
            </w:r>
            <w:r>
              <w:rPr>
                <w:color w:val="000000"/>
                <w:sz w:val="22"/>
                <w:szCs w:val="22"/>
              </w:rPr>
              <w:t>2</w:t>
            </w:r>
          </w:p>
        </w:tc>
      </w:tr>
      <w:tr w:rsidR="00CF1765" w:rsidRPr="00405474" w:rsidTr="0076516B">
        <w:trPr>
          <w:trHeight w:hRule="exact" w:val="34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CF1765" w:rsidRPr="00405474" w:rsidTr="00E93ACE">
        <w:trPr>
          <w:trHeight w:hRule="exact" w:val="1252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D44AC5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CF1765" w:rsidRPr="00405474" w:rsidTr="00E93ACE">
        <w:trPr>
          <w:trHeight w:hRule="exact" w:val="1553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93ACE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333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 администрации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43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34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</w:tc>
      </w:tr>
      <w:tr w:rsidR="00CF1765" w:rsidRPr="00405474" w:rsidTr="0076516B">
        <w:trPr>
          <w:trHeight w:hRule="exact" w:val="49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405474" w:rsidTr="0076516B">
        <w:trPr>
          <w:trHeight w:hRule="exact" w:val="555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405474" w:rsidTr="00633DE4">
        <w:trPr>
          <w:trHeight w:hRule="exact" w:val="108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405474" w:rsidTr="0076516B">
        <w:trPr>
          <w:trHeight w:hRule="exact" w:val="85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405474" w:rsidTr="00633DE4">
        <w:trPr>
          <w:trHeight w:hRule="exact" w:val="1553"/>
        </w:trPr>
        <w:tc>
          <w:tcPr>
            <w:tcW w:w="4236" w:type="dxa"/>
            <w:shd w:val="clear" w:color="auto" w:fill="FFFFFF"/>
            <w:vAlign w:val="bottom"/>
          </w:tcPr>
          <w:p w:rsidR="00CF1765" w:rsidRPr="00E41B3C" w:rsidRDefault="00CF1765" w:rsidP="002618E0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F1765" w:rsidRPr="00405474" w:rsidTr="0076516B">
        <w:trPr>
          <w:trHeight w:hRule="exact" w:val="577"/>
        </w:trPr>
        <w:tc>
          <w:tcPr>
            <w:tcW w:w="4236" w:type="dxa"/>
            <w:shd w:val="clear" w:color="auto" w:fill="FFFFFF"/>
            <w:vAlign w:val="bottom"/>
          </w:tcPr>
          <w:p w:rsidR="00CF1765" w:rsidRPr="00E41B3C" w:rsidRDefault="00CF1765" w:rsidP="002618E0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F1765" w:rsidRPr="00405474" w:rsidTr="0076516B">
        <w:trPr>
          <w:trHeight w:hRule="exact" w:val="71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76516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F1765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F1765" w:rsidRPr="00405474" w:rsidTr="003D5A80">
        <w:trPr>
          <w:trHeight w:hRule="exact" w:val="557"/>
        </w:trPr>
        <w:tc>
          <w:tcPr>
            <w:tcW w:w="4236" w:type="dxa"/>
            <w:shd w:val="clear" w:color="auto" w:fill="FFFFFF"/>
          </w:tcPr>
          <w:p w:rsidR="00CF1765" w:rsidRPr="003D5A80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3D5A80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3D5A80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3D5A80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3D5A80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D5A80" w:rsidRDefault="00CF1765" w:rsidP="00AC31BC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3D5A80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D37EB0">
        <w:trPr>
          <w:trHeight w:hRule="exact" w:val="990"/>
        </w:trPr>
        <w:tc>
          <w:tcPr>
            <w:tcW w:w="4236" w:type="dxa"/>
            <w:shd w:val="clear" w:color="auto" w:fill="FFFFFF"/>
          </w:tcPr>
          <w:p w:rsidR="00CF1765" w:rsidRPr="003D5A80" w:rsidRDefault="00CF1765" w:rsidP="00D37EB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5C2249">
        <w:trPr>
          <w:trHeight w:hRule="exact" w:val="1275"/>
        </w:trPr>
        <w:tc>
          <w:tcPr>
            <w:tcW w:w="4236" w:type="dxa"/>
            <w:shd w:val="clear" w:color="auto" w:fill="FFFFFF"/>
          </w:tcPr>
          <w:p w:rsidR="00CF1765" w:rsidRPr="005E34E5" w:rsidRDefault="00CF176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5C2249">
        <w:trPr>
          <w:trHeight w:hRule="exact" w:val="1480"/>
        </w:trPr>
        <w:tc>
          <w:tcPr>
            <w:tcW w:w="4236" w:type="dxa"/>
            <w:shd w:val="clear" w:color="auto" w:fill="FFFFFF"/>
          </w:tcPr>
          <w:p w:rsidR="00CF1765" w:rsidRPr="005E34E5" w:rsidRDefault="00CF176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D37EB0">
        <w:trPr>
          <w:trHeight w:hRule="exact" w:val="849"/>
        </w:trPr>
        <w:tc>
          <w:tcPr>
            <w:tcW w:w="4236" w:type="dxa"/>
            <w:shd w:val="clear" w:color="auto" w:fill="FFFFFF"/>
          </w:tcPr>
          <w:p w:rsidR="00CF1765" w:rsidRPr="003D5A80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F1765" w:rsidRPr="002D33C1" w:rsidRDefault="00CF1765" w:rsidP="005C2249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841"/>
        </w:trPr>
        <w:tc>
          <w:tcPr>
            <w:tcW w:w="4236" w:type="dxa"/>
            <w:shd w:val="clear" w:color="auto" w:fill="FFFFFF"/>
          </w:tcPr>
          <w:p w:rsidR="00CF1765" w:rsidRPr="002D33C1" w:rsidRDefault="00CF1765" w:rsidP="005C2249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5C224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5C2249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5C2249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5C224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405474" w:rsidTr="0076516B">
        <w:trPr>
          <w:trHeight w:hRule="exact" w:val="42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32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1555"/>
        </w:trPr>
        <w:tc>
          <w:tcPr>
            <w:tcW w:w="4236" w:type="dxa"/>
            <w:shd w:val="clear" w:color="auto" w:fill="FFFFFF"/>
          </w:tcPr>
          <w:p w:rsidR="00CF1765" w:rsidRPr="002D33C1" w:rsidRDefault="00CF1765" w:rsidP="00080CE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C660F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100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98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7509D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845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84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405474" w:rsidTr="0076516B">
        <w:trPr>
          <w:trHeight w:hRule="exact" w:val="293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E41B3C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E41B3C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E41B3C" w:rsidRDefault="00CF1765" w:rsidP="00AC31BC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CF1765" w:rsidRPr="00405474" w:rsidTr="0076516B">
        <w:trPr>
          <w:trHeight w:hRule="exact" w:val="29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709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E41B3C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CF1765" w:rsidRPr="00405474" w:rsidTr="00633DE4">
        <w:trPr>
          <w:trHeight w:hRule="exact" w:val="1724"/>
        </w:trPr>
        <w:tc>
          <w:tcPr>
            <w:tcW w:w="4236" w:type="dxa"/>
            <w:shd w:val="clear" w:color="auto" w:fill="FFFFFF"/>
          </w:tcPr>
          <w:p w:rsidR="00CF1765" w:rsidRPr="00633DE4" w:rsidRDefault="00CF1765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Программы комплексного развитии системыкоммунальной инфраструктуры Липкинского сельского поселения</w:t>
            </w:r>
          </w:p>
          <w:p w:rsidR="00CF1765" w:rsidRPr="00633DE4" w:rsidRDefault="00CF1765" w:rsidP="00633DE4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633DE4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CF1765" w:rsidRPr="00633DE4" w:rsidRDefault="00CF1765" w:rsidP="00633DE4">
            <w:pPr>
              <w:pStyle w:val="NoSpacing"/>
              <w:jc w:val="center"/>
              <w:rPr>
                <w:sz w:val="22"/>
                <w:szCs w:val="22"/>
              </w:rPr>
            </w:pPr>
            <w:r w:rsidRPr="00633DE4">
              <w:rPr>
                <w:bCs/>
                <w:sz w:val="24"/>
                <w:szCs w:val="24"/>
              </w:rPr>
              <w:t>2018-2028г.г.»</w:t>
            </w:r>
          </w:p>
        </w:tc>
        <w:tc>
          <w:tcPr>
            <w:tcW w:w="709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10 </w:t>
            </w:r>
            <w:r>
              <w:rPr>
                <w:sz w:val="22"/>
                <w:szCs w:val="22"/>
              </w:rPr>
              <w:t>0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CF1765" w:rsidRPr="00405474" w:rsidTr="0076516B">
        <w:trPr>
          <w:trHeight w:hRule="exact" w:val="575"/>
        </w:trPr>
        <w:tc>
          <w:tcPr>
            <w:tcW w:w="4236" w:type="dxa"/>
            <w:shd w:val="clear" w:color="auto" w:fill="FFFFFF"/>
          </w:tcPr>
          <w:p w:rsidR="00CF1765" w:rsidRPr="002D33C1" w:rsidRDefault="00CF176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709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</w:tcPr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C31BC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CF1765" w:rsidRPr="00405474" w:rsidTr="00D37EB0">
        <w:trPr>
          <w:trHeight w:hRule="exact" w:val="35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AB197B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2D33C1" w:rsidRDefault="00CF1765" w:rsidP="00B010D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CF1765" w:rsidRPr="00E41B3C" w:rsidRDefault="00CF1765" w:rsidP="00B010D2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BE29CE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CF1765" w:rsidRPr="00405474" w:rsidTr="0076516B">
        <w:trPr>
          <w:trHeight w:hRule="exact" w:val="806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992" w:type="dxa"/>
            <w:shd w:val="clear" w:color="auto" w:fill="FFFFFF"/>
          </w:tcPr>
          <w:p w:rsidR="00CF1765" w:rsidRPr="00497CA7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497CA7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497CA7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CF1765" w:rsidRPr="00405474" w:rsidTr="0076516B">
        <w:trPr>
          <w:trHeight w:hRule="exact" w:val="76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закупка товаров, работ и услуг для обеспечения государственных (муниципальных) нужд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405474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jc w:val="center"/>
              <w:rPr>
                <w:sz w:val="22"/>
                <w:szCs w:val="22"/>
              </w:rPr>
            </w:pPr>
          </w:p>
          <w:p w:rsidR="00CF1765" w:rsidRPr="00497CA7" w:rsidRDefault="00CF1765" w:rsidP="00AC31B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49,7</w:t>
            </w:r>
          </w:p>
        </w:tc>
        <w:tc>
          <w:tcPr>
            <w:tcW w:w="993" w:type="dxa"/>
            <w:shd w:val="clear" w:color="auto" w:fill="FFFFFF"/>
          </w:tcPr>
          <w:p w:rsidR="00CF1765" w:rsidRDefault="00CF1765" w:rsidP="00B010D2">
            <w:pPr>
              <w:tabs>
                <w:tab w:val="center" w:pos="456"/>
              </w:tabs>
            </w:pPr>
            <w:r>
              <w:tab/>
            </w:r>
          </w:p>
          <w:p w:rsidR="00CF1765" w:rsidRDefault="00CF1765" w:rsidP="00B010D2">
            <w:pPr>
              <w:tabs>
                <w:tab w:val="center" w:pos="456"/>
              </w:tabs>
            </w:pPr>
          </w:p>
          <w:p w:rsidR="00CF1765" w:rsidRPr="00B010D2" w:rsidRDefault="00CF1765" w:rsidP="00B010D2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BE29CE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CF1765" w:rsidRPr="00405474" w:rsidTr="0076516B">
        <w:trPr>
          <w:trHeight w:hRule="exact" w:val="270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CF1765" w:rsidRPr="00405474" w:rsidTr="0076516B">
        <w:trPr>
          <w:trHeight w:hRule="exact" w:val="251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E34354">
        <w:trPr>
          <w:trHeight w:hRule="exact" w:val="1346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E34354">
        <w:trPr>
          <w:trHeight w:hRule="exact" w:val="1563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E34354">
        <w:trPr>
          <w:trHeight w:hRule="exact" w:val="488"/>
        </w:trPr>
        <w:tc>
          <w:tcPr>
            <w:tcW w:w="4236" w:type="dxa"/>
            <w:shd w:val="clear" w:color="auto" w:fill="FFFFFF"/>
          </w:tcPr>
          <w:p w:rsidR="00CF1765" w:rsidRPr="005E34E5" w:rsidRDefault="00CF1765" w:rsidP="00E34354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76516B">
        <w:trPr>
          <w:trHeight w:hRule="exact" w:val="653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Социальное обеспечение и иные выплаты населению</w:t>
            </w: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76516B">
        <w:trPr>
          <w:trHeight w:hRule="exact" w:val="567"/>
        </w:trPr>
        <w:tc>
          <w:tcPr>
            <w:tcW w:w="4236" w:type="dxa"/>
            <w:shd w:val="clear" w:color="auto" w:fill="FFFFFF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41B3C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C31BC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F1765" w:rsidRPr="00D06601" w:rsidRDefault="00CF176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D06601" w:rsidRDefault="00CF176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D06601" w:rsidRDefault="00CF176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D06601" w:rsidRDefault="00CF1765" w:rsidP="000D6E1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0D6E1F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Pr="000D6E1F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Pr="000D6E1F" w:rsidRDefault="00CF1765" w:rsidP="00AC31BC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CF1765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405474" w:rsidTr="00B8404C">
        <w:trPr>
          <w:trHeight w:hRule="exact" w:val="320"/>
        </w:trPr>
        <w:tc>
          <w:tcPr>
            <w:tcW w:w="4236" w:type="dxa"/>
            <w:shd w:val="clear" w:color="auto" w:fill="FFFFFF"/>
          </w:tcPr>
          <w:p w:rsidR="00CF1765" w:rsidRPr="00C3264A" w:rsidRDefault="00CF1765" w:rsidP="00B8404C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CF1765" w:rsidRPr="00405474" w:rsidTr="0076516B">
        <w:trPr>
          <w:trHeight w:hRule="exact" w:val="287"/>
        </w:trPr>
        <w:tc>
          <w:tcPr>
            <w:tcW w:w="4236" w:type="dxa"/>
            <w:shd w:val="clear" w:color="auto" w:fill="FFFFFF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CF1765" w:rsidRPr="00405474" w:rsidTr="0076516B">
        <w:trPr>
          <w:trHeight w:hRule="exact" w:val="565"/>
        </w:trPr>
        <w:tc>
          <w:tcPr>
            <w:tcW w:w="4236" w:type="dxa"/>
            <w:shd w:val="clear" w:color="auto" w:fill="FFFFFF"/>
          </w:tcPr>
          <w:p w:rsidR="00CF1765" w:rsidRPr="00C3264A" w:rsidRDefault="00CF176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395925"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F1765" w:rsidRDefault="00CF1765" w:rsidP="00D10D05">
            <w:pPr>
              <w:jc w:val="center"/>
            </w:pPr>
            <w:r w:rsidRPr="004B697B">
              <w:rPr>
                <w:sz w:val="22"/>
                <w:szCs w:val="22"/>
              </w:rPr>
              <w:t>27,2</w:t>
            </w:r>
          </w:p>
        </w:tc>
      </w:tr>
      <w:tr w:rsidR="00CF1765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F1765" w:rsidRDefault="00CF176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E41B3C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800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0D6E1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F1765" w:rsidRPr="00B8404C" w:rsidRDefault="00CF1765" w:rsidP="00B8404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F1765" w:rsidRPr="004B697B" w:rsidRDefault="00CF1765" w:rsidP="00D10D0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405474" w:rsidTr="00B8404C">
        <w:trPr>
          <w:trHeight w:hRule="exact" w:val="301"/>
        </w:trPr>
        <w:tc>
          <w:tcPr>
            <w:tcW w:w="4236" w:type="dxa"/>
            <w:shd w:val="clear" w:color="auto" w:fill="FFFFFF"/>
          </w:tcPr>
          <w:p w:rsidR="00CF1765" w:rsidRDefault="00CF1765" w:rsidP="000D6E1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CF1765" w:rsidRPr="00C3264A" w:rsidRDefault="00CF1765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CF1765" w:rsidRPr="00C3264A" w:rsidRDefault="00CF1765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</w:t>
            </w:r>
          </w:p>
        </w:tc>
        <w:tc>
          <w:tcPr>
            <w:tcW w:w="1417" w:type="dxa"/>
            <w:shd w:val="clear" w:color="auto" w:fill="FFFFFF"/>
            <w:vAlign w:val="center"/>
          </w:tcPr>
          <w:p w:rsidR="00CF1765" w:rsidRDefault="00CF1765" w:rsidP="00633D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65 1 00 41990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CF1765" w:rsidRPr="00F066F1" w:rsidRDefault="00CF1765" w:rsidP="00633DE4">
            <w:pPr>
              <w:pStyle w:val="NoSpacing"/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870</w:t>
            </w:r>
          </w:p>
        </w:tc>
        <w:tc>
          <w:tcPr>
            <w:tcW w:w="992" w:type="dxa"/>
            <w:shd w:val="clear" w:color="auto" w:fill="FFFFFF"/>
            <w:vAlign w:val="center"/>
          </w:tcPr>
          <w:p w:rsidR="00CF1765" w:rsidRDefault="00CF1765" w:rsidP="00633D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93" w:type="dxa"/>
            <w:shd w:val="clear" w:color="auto" w:fill="FFFFFF"/>
          </w:tcPr>
          <w:p w:rsidR="00CF1765" w:rsidRPr="00B8404C" w:rsidRDefault="00CF1765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92" w:type="dxa"/>
            <w:shd w:val="clear" w:color="auto" w:fill="FFFFFF"/>
          </w:tcPr>
          <w:p w:rsidR="00CF1765" w:rsidRPr="004B697B" w:rsidRDefault="00CF1765" w:rsidP="00633DE4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CF1765" w:rsidRDefault="00CF1765" w:rsidP="002D33C1">
      <w:pPr>
        <w:jc w:val="right"/>
      </w:pPr>
    </w:p>
    <w:p w:rsidR="00CF1765" w:rsidRDefault="00CF1765" w:rsidP="002D33C1">
      <w:pPr>
        <w:jc w:val="right"/>
      </w:pPr>
    </w:p>
    <w:p w:rsidR="00CF1765" w:rsidRDefault="00CF1765" w:rsidP="00017574">
      <w:pPr>
        <w:ind w:firstLine="708"/>
        <w:jc w:val="right"/>
      </w:pPr>
    </w:p>
    <w:p w:rsidR="00CF1765" w:rsidRDefault="00CF1765" w:rsidP="00017574">
      <w:pPr>
        <w:ind w:firstLine="708"/>
        <w:jc w:val="right"/>
      </w:pPr>
    </w:p>
    <w:tbl>
      <w:tblPr>
        <w:tblW w:w="1119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1199"/>
      </w:tblGrid>
      <w:tr w:rsidR="00CF1765" w:rsidRPr="00210D1C" w:rsidTr="00022E66">
        <w:trPr>
          <w:trHeight w:val="2529"/>
        </w:trPr>
        <w:tc>
          <w:tcPr>
            <w:tcW w:w="11199" w:type="dxa"/>
            <w:tcBorders>
              <w:top w:val="nil"/>
              <w:left w:val="nil"/>
              <w:bottom w:val="nil"/>
              <w:right w:val="nil"/>
            </w:tcBorders>
          </w:tcPr>
          <w:p w:rsidR="00CF1765" w:rsidRPr="0062252E" w:rsidRDefault="00CF1765" w:rsidP="00C660FC">
            <w:pPr>
              <w:shd w:val="clear" w:color="auto" w:fill="FFFFFF"/>
              <w:ind w:right="26"/>
              <w:jc w:val="right"/>
              <w:rPr>
                <w:bCs/>
                <w:spacing w:val="-2"/>
              </w:rPr>
            </w:pPr>
            <w:r>
              <w:rPr>
                <w:bCs/>
                <w:spacing w:val="-2"/>
              </w:rPr>
              <w:t>Приложение № 3</w:t>
            </w:r>
          </w:p>
          <w:p w:rsidR="00CF1765" w:rsidRPr="00C660FC" w:rsidRDefault="00CF1765" w:rsidP="00C660FC">
            <w:pPr>
              <w:tabs>
                <w:tab w:val="left" w:pos="2160"/>
              </w:tabs>
              <w:jc w:val="center"/>
              <w:rPr>
                <w:bCs/>
              </w:rPr>
            </w:pPr>
            <w:r w:rsidRPr="0062252E">
              <w:rPr>
                <w:bCs/>
                <w:spacing w:val="-1"/>
              </w:rPr>
              <w:t xml:space="preserve">                                  </w:t>
            </w:r>
          </w:p>
          <w:p w:rsidR="00CF1765" w:rsidRPr="0062252E" w:rsidRDefault="00CF1765" w:rsidP="00322E0D">
            <w:pPr>
              <w:shd w:val="clear" w:color="auto" w:fill="FFFFFF"/>
              <w:ind w:left="3240" w:right="26" w:hanging="180"/>
              <w:jc w:val="right"/>
              <w:rPr>
                <w:bCs/>
                <w:spacing w:val="-1"/>
              </w:rPr>
            </w:pPr>
            <w:r w:rsidRPr="0062252E">
              <w:rPr>
                <w:bCs/>
                <w:spacing w:val="-1"/>
              </w:rPr>
              <w:t>к   решени</w:t>
            </w:r>
            <w:r>
              <w:rPr>
                <w:bCs/>
                <w:spacing w:val="-1"/>
              </w:rPr>
              <w:t>ю</w:t>
            </w:r>
            <w:r w:rsidRPr="0062252E">
              <w:rPr>
                <w:bCs/>
                <w:spacing w:val="-1"/>
              </w:rPr>
              <w:t xml:space="preserve"> Совета депутатов</w:t>
            </w:r>
            <w:r>
              <w:rPr>
                <w:bCs/>
                <w:spacing w:val="-1"/>
              </w:rPr>
              <w:t xml:space="preserve"> Липкинского сельского поселения</w:t>
            </w:r>
          </w:p>
          <w:p w:rsidR="00CF1765" w:rsidRDefault="00CF1765" w:rsidP="00322E0D">
            <w:pPr>
              <w:shd w:val="clear" w:color="auto" w:fill="FFFFFF"/>
              <w:ind w:right="26"/>
              <w:jc w:val="right"/>
              <w:rPr>
                <w:bCs/>
                <w:spacing w:val="-1"/>
              </w:rPr>
            </w:pPr>
            <w:r w:rsidRPr="0062252E">
              <w:t xml:space="preserve">                </w:t>
            </w:r>
            <w:r>
              <w:t xml:space="preserve">                                                   </w:t>
            </w:r>
            <w:r w:rsidRPr="0062252E">
              <w:t xml:space="preserve">  Ромодановского муниципального района</w:t>
            </w:r>
            <w:r w:rsidRPr="0062252E">
              <w:rPr>
                <w:bCs/>
                <w:spacing w:val="-1"/>
              </w:rPr>
              <w:t xml:space="preserve"> </w:t>
            </w:r>
            <w:r>
              <w:rPr>
                <w:bCs/>
                <w:spacing w:val="-1"/>
              </w:rPr>
              <w:t>Республики Мордовия</w:t>
            </w:r>
          </w:p>
          <w:p w:rsidR="00CF1765" w:rsidRDefault="00CF1765" w:rsidP="00322E0D">
            <w:pPr>
              <w:shd w:val="clear" w:color="auto" w:fill="FFFFFF"/>
              <w:ind w:right="26"/>
              <w:jc w:val="right"/>
              <w:rPr>
                <w:bCs/>
                <w:spacing w:val="-1"/>
              </w:rPr>
            </w:pPr>
            <w:r>
              <w:rPr>
                <w:bCs/>
                <w:spacing w:val="-1"/>
              </w:rPr>
              <w:t xml:space="preserve">                                                                      от _._._ № _</w:t>
            </w:r>
            <w:r w:rsidRPr="0062252E">
              <w:rPr>
                <w:bCs/>
                <w:spacing w:val="-1"/>
              </w:rPr>
              <w:t xml:space="preserve">  </w:t>
            </w:r>
            <w:r w:rsidRPr="0090787E">
              <w:t>«О внесени</w:t>
            </w:r>
            <w:r>
              <w:t>и изменений</w:t>
            </w:r>
            <w:r w:rsidRPr="0090787E">
              <w:t xml:space="preserve"> в решение Совета депутатов  </w:t>
            </w:r>
            <w:r w:rsidRPr="0062252E">
              <w:rPr>
                <w:bCs/>
                <w:spacing w:val="-1"/>
              </w:rPr>
              <w:t xml:space="preserve">                                                                                                 </w:t>
            </w:r>
          </w:p>
          <w:p w:rsidR="00CF1765" w:rsidRPr="0090787E" w:rsidRDefault="00CF1765" w:rsidP="00322E0D">
            <w:pPr>
              <w:pStyle w:val="ConsPlusNormal0"/>
              <w:widowControl/>
              <w:ind w:left="5103" w:hanging="1863"/>
              <w:jc w:val="center"/>
              <w:rPr>
                <w:rFonts w:ascii="Times New Roman" w:hAnsi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сельского поселения от 26.12.2020г №</w:t>
            </w:r>
            <w:r>
              <w:rPr>
                <w:rFonts w:ascii="Times New Roman" w:hAnsi="Times New Roman"/>
                <w:sz w:val="20"/>
              </w:rPr>
              <w:t>22</w:t>
            </w:r>
            <w:r w:rsidRPr="0090787E">
              <w:rPr>
                <w:rFonts w:ascii="Times New Roman" w:hAnsi="Times New Roman"/>
                <w:sz w:val="20"/>
              </w:rPr>
              <w:t>«О бюджете</w:t>
            </w:r>
          </w:p>
          <w:p w:rsidR="00CF1765" w:rsidRDefault="00CF1765" w:rsidP="00322E0D">
            <w:pPr>
              <w:pStyle w:val="ConsPlusNormal0"/>
              <w:widowControl/>
              <w:ind w:left="5103" w:hanging="3123"/>
              <w:jc w:val="right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/>
                <w:sz w:val="20"/>
              </w:rPr>
              <w:t xml:space="preserve">                                                            Липкинского</w:t>
            </w:r>
            <w:r w:rsidRPr="0090787E">
              <w:rPr>
                <w:rFonts w:ascii="Times New Roman" w:hAnsi="Times New Roman"/>
                <w:sz w:val="20"/>
              </w:rPr>
              <w:t xml:space="preserve">  сельского поселения </w:t>
            </w:r>
            <w:r w:rsidRPr="0090787E">
              <w:rPr>
                <w:rFonts w:ascii="Times New Roman" w:hAnsi="Times New Roman" w:cs="Times New Roman"/>
                <w:sz w:val="20"/>
              </w:rPr>
              <w:t>Ромодановского  муниципального</w:t>
            </w:r>
          </w:p>
          <w:p w:rsidR="00CF1765" w:rsidRPr="00C660FC" w:rsidRDefault="00CF1765" w:rsidP="00322E0D">
            <w:pPr>
              <w:tabs>
                <w:tab w:val="left" w:pos="2160"/>
              </w:tabs>
              <w:jc w:val="right"/>
              <w:rPr>
                <w:bCs/>
              </w:rPr>
            </w:pPr>
            <w:r>
              <w:t xml:space="preserve">   </w:t>
            </w:r>
            <w:r w:rsidRPr="0090787E">
              <w:t xml:space="preserve"> </w:t>
            </w:r>
            <w:r>
              <w:t xml:space="preserve">                                                                                               </w:t>
            </w:r>
            <w:r w:rsidRPr="0090787E">
              <w:t xml:space="preserve">района Республики Мордовия на 2021 год и  плановый период  2022                                                                                                    </w:t>
            </w:r>
            <w:r>
              <w:t xml:space="preserve">                 </w:t>
            </w:r>
            <w:r w:rsidRPr="0090787E">
              <w:t xml:space="preserve">  </w:t>
            </w:r>
            <w:r>
              <w:t xml:space="preserve">   </w:t>
            </w:r>
            <w:r w:rsidRPr="0090787E">
              <w:t xml:space="preserve">и 2023 годов»                                                         </w:t>
            </w:r>
          </w:p>
          <w:p w:rsidR="00CF1765" w:rsidRPr="00C660FC" w:rsidRDefault="00CF1765" w:rsidP="00022E66">
            <w:pPr>
              <w:tabs>
                <w:tab w:val="left" w:pos="2160"/>
              </w:tabs>
              <w:jc w:val="center"/>
              <w:rPr>
                <w:bCs/>
              </w:rPr>
            </w:pPr>
          </w:p>
          <w:p w:rsidR="00CF1765" w:rsidRPr="00C660FC" w:rsidRDefault="00CF1765" w:rsidP="00022E66">
            <w:pPr>
              <w:tabs>
                <w:tab w:val="left" w:pos="2160"/>
              </w:tabs>
              <w:ind w:right="252"/>
              <w:jc w:val="center"/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В</w:t>
            </w:r>
            <w:r w:rsidRPr="00C660FC">
              <w:rPr>
                <w:bCs/>
                <w:sz w:val="24"/>
                <w:szCs w:val="24"/>
              </w:rPr>
              <w:t xml:space="preserve">ЕДОМСТВЕННАЯ СТРУКТУРА РАСХОДОВ                                                                                                                                              БЮДЖЕТА ЛИПКИНСКОГО СЕЛЬСКОГО ПОСЕЛЕНИЯ                                                                                                                               РОМОДАНОВСКОГО МУНИЦИПАЛЬНОГО РАЙОНА                                                                                                                                                      </w:t>
            </w:r>
            <w:r>
              <w:rPr>
                <w:bCs/>
                <w:sz w:val="24"/>
                <w:szCs w:val="24"/>
              </w:rPr>
              <w:t xml:space="preserve">             НА 2021 ГОД  И </w:t>
            </w:r>
            <w:r w:rsidRPr="00C660FC">
              <w:rPr>
                <w:bCs/>
                <w:sz w:val="24"/>
                <w:szCs w:val="24"/>
              </w:rPr>
              <w:t xml:space="preserve"> ПЛАНОВЫЙ ПЕРИОД 2022 и 2023 ГОДОВ</w:t>
            </w:r>
          </w:p>
          <w:p w:rsidR="00CF1765" w:rsidRPr="00C660FC" w:rsidRDefault="00CF1765" w:rsidP="00022E66">
            <w:pPr>
              <w:tabs>
                <w:tab w:val="left" w:pos="2160"/>
              </w:tabs>
              <w:jc w:val="center"/>
              <w:rPr>
                <w:sz w:val="24"/>
                <w:szCs w:val="24"/>
              </w:rPr>
            </w:pPr>
          </w:p>
          <w:p w:rsidR="00CF1765" w:rsidRPr="00C660FC" w:rsidRDefault="00CF1765" w:rsidP="00022E66">
            <w:pPr>
              <w:jc w:val="center"/>
            </w:pPr>
          </w:p>
        </w:tc>
      </w:tr>
    </w:tbl>
    <w:p w:rsidR="00CF1765" w:rsidRPr="002A5063" w:rsidRDefault="00CF1765" w:rsidP="00682484">
      <w:pPr>
        <w:ind w:firstLine="708"/>
      </w:pPr>
    </w:p>
    <w:tbl>
      <w:tblPr>
        <w:tblW w:w="11199" w:type="dxa"/>
        <w:tblInd w:w="-1246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4251"/>
        <w:gridCol w:w="569"/>
        <w:gridCol w:w="567"/>
        <w:gridCol w:w="567"/>
        <w:gridCol w:w="519"/>
        <w:gridCol w:w="567"/>
        <w:gridCol w:w="314"/>
        <w:gridCol w:w="753"/>
        <w:gridCol w:w="1104"/>
        <w:gridCol w:w="1022"/>
        <w:gridCol w:w="966"/>
      </w:tblGrid>
      <w:tr w:rsidR="00CF1765" w:rsidRPr="00210D1C" w:rsidTr="00490330">
        <w:trPr>
          <w:trHeight w:val="365"/>
        </w:trPr>
        <w:tc>
          <w:tcPr>
            <w:tcW w:w="425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  <w:u w:val="single"/>
              </w:rPr>
            </w:pPr>
          </w:p>
        </w:tc>
        <w:tc>
          <w:tcPr>
            <w:tcW w:w="56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61139E">
            <w:pPr>
              <w:jc w:val="right"/>
              <w:rPr>
                <w:b/>
                <w:bCs/>
                <w:color w:val="000000"/>
              </w:rPr>
            </w:pPr>
          </w:p>
        </w:tc>
        <w:tc>
          <w:tcPr>
            <w:tcW w:w="56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61139E">
            <w:pPr>
              <w:rPr>
                <w:b/>
                <w:bCs/>
                <w:color w:val="000000"/>
              </w:rPr>
            </w:pPr>
          </w:p>
        </w:tc>
        <w:tc>
          <w:tcPr>
            <w:tcW w:w="1400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CB3961">
            <w:pPr>
              <w:ind w:right="223"/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75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</w:p>
        </w:tc>
        <w:tc>
          <w:tcPr>
            <w:tcW w:w="3092" w:type="dxa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4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сумма</w:t>
            </w:r>
          </w:p>
        </w:tc>
      </w:tr>
      <w:tr w:rsidR="00CF1765" w:rsidRPr="00210D1C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Наименование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Адм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Рз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ПРз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ЦСР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 xml:space="preserve"> ВР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</w:tcPr>
          <w:p w:rsidR="00CF1765" w:rsidRPr="0050333A" w:rsidRDefault="00CF176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2022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F1765" w:rsidRPr="0050333A" w:rsidRDefault="00CF1765" w:rsidP="00056BBD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2023</w:t>
            </w:r>
          </w:p>
        </w:tc>
      </w:tr>
      <w:tr w:rsidR="00CF1765" w:rsidRPr="00210D1C" w:rsidTr="00490330">
        <w:trPr>
          <w:trHeight w:val="23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1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color w:val="000000"/>
              </w:rPr>
            </w:pPr>
            <w:r w:rsidRPr="0050333A">
              <w:rPr>
                <w:color w:val="000000"/>
              </w:rPr>
              <w:t>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4</w:t>
            </w:r>
          </w:p>
        </w:tc>
        <w:tc>
          <w:tcPr>
            <w:tcW w:w="51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6</w:t>
            </w:r>
          </w:p>
        </w:tc>
        <w:tc>
          <w:tcPr>
            <w:tcW w:w="31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7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 w:rsidRPr="0050333A">
              <w:rPr>
                <w:b/>
                <w:bCs/>
                <w:color w:val="000000"/>
              </w:rPr>
              <w:t>8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9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10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F1765" w:rsidRPr="0050333A" w:rsidRDefault="00CF1765" w:rsidP="0061139E">
            <w:pPr>
              <w:jc w:val="center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11</w:t>
            </w:r>
          </w:p>
        </w:tc>
      </w:tr>
      <w:tr w:rsidR="00CF1765" w:rsidRPr="005157E7" w:rsidTr="00490330">
        <w:trPr>
          <w:trHeight w:val="27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  <w:r w:rsidRPr="005157E7">
              <w:rPr>
                <w:b/>
                <w:bCs/>
                <w:color w:val="000000"/>
                <w:sz w:val="22"/>
                <w:szCs w:val="22"/>
              </w:rPr>
              <w:t>ВСЕГО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F1765" w:rsidRPr="005157E7" w:rsidRDefault="00CF1765" w:rsidP="00D52668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Pr="005157E7" w:rsidRDefault="00CF176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1619,2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F1765" w:rsidRPr="005157E7" w:rsidRDefault="00CF176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642,8</w:t>
            </w:r>
          </w:p>
        </w:tc>
        <w:tc>
          <w:tcPr>
            <w:tcW w:w="966" w:type="dxa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solid" w:color="FFFFFF" w:fill="auto"/>
            <w:vAlign w:val="center"/>
          </w:tcPr>
          <w:p w:rsidR="00CF1765" w:rsidRPr="005157E7" w:rsidRDefault="00CF176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634,6</w:t>
            </w:r>
          </w:p>
        </w:tc>
      </w:tr>
      <w:tr w:rsidR="00CF1765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1765" w:rsidRPr="005157E7" w:rsidRDefault="00CF1765" w:rsidP="0061139E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157E7">
              <w:rPr>
                <w:b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</w:tcPr>
          <w:p w:rsidR="00CF1765" w:rsidRPr="005157E7" w:rsidRDefault="00CF1765" w:rsidP="0061139E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5E34E5">
              <w:rPr>
                <w:b/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235533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1150,4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246,3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234,2</w:t>
            </w:r>
          </w:p>
        </w:tc>
      </w:tr>
      <w:tr w:rsidR="00CF1765" w:rsidRPr="005157E7" w:rsidTr="00490330">
        <w:trPr>
          <w:trHeight w:val="784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Функционирование высшего должностного лица субъекта  Российской Федерации, муниципального образования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61139E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61139E">
            <w:pPr>
              <w:jc w:val="center"/>
              <w:rPr>
                <w:sz w:val="22"/>
                <w:szCs w:val="22"/>
              </w:rPr>
            </w:pPr>
          </w:p>
          <w:p w:rsidR="00CF1765" w:rsidRPr="005157E7" w:rsidRDefault="00CF1765" w:rsidP="0061139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2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701D1B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 xml:space="preserve">Обеспечение деятельности администрации   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32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353,2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26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Расходы, связанные с муниципальным управлением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65 1 00 41100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7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по оплате труда  высшего должностного лица муниципального образования</w:t>
            </w:r>
          </w:p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28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65 1 00 41150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235533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3553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233,1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89,3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78,7</w:t>
            </w:r>
          </w:p>
        </w:tc>
      </w:tr>
      <w:tr w:rsidR="00CF1765" w:rsidRPr="005157E7" w:rsidTr="00490330">
        <w:trPr>
          <w:trHeight w:val="2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0160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65 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B50E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F066F1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F066F1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</w:p>
        </w:tc>
      </w:tr>
      <w:tr w:rsidR="00CF1765" w:rsidRPr="005157E7" w:rsidTr="00490330">
        <w:trPr>
          <w:trHeight w:val="232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33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02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65 1 00 44205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solid" w:color="FFFFFF" w:fill="auto"/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120,1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32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местных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147,0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145,5</w:t>
            </w:r>
          </w:p>
        </w:tc>
      </w:tr>
      <w:tr w:rsidR="00CF1765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701D1B">
            <w:pPr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Обеспечение деятельности аппарата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CF1765" w:rsidRPr="005157E7" w:rsidTr="00490330">
        <w:trPr>
          <w:trHeight w:val="40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701D1B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Непрограммные расходы в рамках о</w:t>
            </w:r>
            <w:r w:rsidRPr="005E34E5">
              <w:rPr>
                <w:color w:val="000000"/>
                <w:sz w:val="22"/>
                <w:szCs w:val="22"/>
              </w:rPr>
              <w:t>беспечение деятельности администрации сельского поселения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787,0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71BA2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271BA2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146,8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145,3</w:t>
            </w:r>
          </w:p>
        </w:tc>
      </w:tr>
      <w:tr w:rsidR="00CF1765" w:rsidRPr="005157E7" w:rsidTr="00EF5770">
        <w:trPr>
          <w:trHeight w:val="158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22FA3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  <w:r w:rsidRPr="005E34E5">
              <w:rPr>
                <w:sz w:val="22"/>
                <w:szCs w:val="22"/>
              </w:rPr>
              <w:t>00</w:t>
            </w: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  <w:p w:rsidR="00CF1765" w:rsidRPr="00271BA2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35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420,4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81,1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79,6</w:t>
            </w:r>
          </w:p>
        </w:tc>
      </w:tr>
      <w:tr w:rsidR="00CF1765" w:rsidRPr="005157E7" w:rsidTr="00490330">
        <w:trPr>
          <w:trHeight w:val="49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Расходы на обеспечение функций органов местного самоуправления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207,5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65,7</w:t>
            </w:r>
          </w:p>
        </w:tc>
      </w:tr>
      <w:tr w:rsidR="00CF1765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220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F1765" w:rsidRPr="005157E7" w:rsidTr="00490330">
        <w:trPr>
          <w:trHeight w:val="27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 xml:space="preserve">Иные закупки товаров, работ и услуг для обеспечения государственных 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9E715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9E715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9E7153">
            <w:pPr>
              <w:jc w:val="center"/>
              <w:rPr>
                <w:sz w:val="22"/>
                <w:szCs w:val="22"/>
              </w:rPr>
            </w:pPr>
          </w:p>
          <w:p w:rsidR="00CF1765" w:rsidRPr="005157E7" w:rsidRDefault="00CF1765" w:rsidP="009E7153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147F9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180,1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50,7</w:t>
            </w:r>
          </w:p>
        </w:tc>
      </w:tr>
      <w:tr w:rsidR="00CF1765" w:rsidRPr="005157E7" w:rsidTr="00EF5770">
        <w:trPr>
          <w:trHeight w:val="27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800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32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Уплата налогов, сборов и иных платежей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65 2 00 41120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850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27,4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>15,0</w:t>
            </w: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Субсидии на софинансирование расходных обязательств по финансовому обеспечению деятельности органов местного самоуправления и муниципальных учреждений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(муниципальными),органами, казенными учреждениями, органами управления государственными .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Расходы на выплаты персоналу государственных (муниципальных)органов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A06FFB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65 2 00 44205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159,1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sz w:val="22"/>
                <w:szCs w:val="22"/>
              </w:rPr>
              <w:t>Осуществление  государственных полномочий Республики Мордовия по определению перечня должностных лиц, уполномоченных составлять протоколы об административных правонарушениях, предусмотренных Законом Республики Мордовия от 15 июня 2015 года № 38-З "Об административной ответственности на территории Республики Мордовия</w:t>
            </w:r>
            <w:r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F1765" w:rsidRDefault="00CF176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F1765" w:rsidRDefault="00CF1765" w:rsidP="00490330">
            <w:pPr>
              <w:tabs>
                <w:tab w:val="center" w:pos="254"/>
              </w:tabs>
              <w:rPr>
                <w:sz w:val="22"/>
                <w:szCs w:val="22"/>
              </w:rPr>
            </w:pPr>
          </w:p>
          <w:p w:rsidR="00CF1765" w:rsidRDefault="00CF1765" w:rsidP="00490330">
            <w:pPr>
              <w:tabs>
                <w:tab w:val="center" w:pos="254"/>
              </w:tabs>
            </w:pPr>
            <w:r>
              <w:rPr>
                <w:sz w:val="22"/>
                <w:szCs w:val="22"/>
              </w:rPr>
              <w:tab/>
            </w:r>
            <w:r w:rsidRPr="00E12061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D42579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 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89 1 00 77150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0,2</w:t>
            </w:r>
          </w:p>
        </w:tc>
      </w:tr>
      <w:tr w:rsidR="00CF1765" w:rsidRPr="005157E7" w:rsidTr="006D24D4">
        <w:trPr>
          <w:trHeight w:val="22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Резервные фонды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490330">
            <w:pPr>
              <w:pStyle w:val="NoSpacing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490330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</w:tc>
      </w:tr>
      <w:tr w:rsidR="00CF1765" w:rsidRPr="005157E7" w:rsidTr="00490330">
        <w:trPr>
          <w:trHeight w:val="27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Резервные фонды администраций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10,0</w:t>
            </w:r>
          </w:p>
          <w:p w:rsidR="00CF1765" w:rsidRPr="00A41724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24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11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89 1 00 41180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800</w:t>
            </w:r>
          </w:p>
          <w:p w:rsidR="00CF1765" w:rsidRPr="002D33C1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  <w:r w:rsidRPr="00A41724">
              <w:rPr>
                <w:sz w:val="22"/>
                <w:szCs w:val="22"/>
              </w:rPr>
              <w:t>1</w:t>
            </w:r>
            <w:r>
              <w:rPr>
                <w:sz w:val="22"/>
                <w:szCs w:val="22"/>
              </w:rPr>
              <w:t>0</w:t>
            </w:r>
            <w:r w:rsidRPr="00A41724">
              <w:rPr>
                <w:sz w:val="22"/>
                <w:szCs w:val="22"/>
              </w:rPr>
              <w:t>,0</w:t>
            </w:r>
          </w:p>
          <w:p w:rsidR="00CF1765" w:rsidRPr="00A41724" w:rsidRDefault="00CF1765" w:rsidP="002C26E4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оборона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1303F3" w:rsidRDefault="00CF1765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02</w:t>
            </w:r>
          </w:p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86,8</w:t>
            </w:r>
          </w:p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87,4</w:t>
            </w:r>
          </w:p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C3BB0">
              <w:rPr>
                <w:b/>
                <w:sz w:val="22"/>
                <w:szCs w:val="22"/>
              </w:rPr>
              <w:t>90,1</w:t>
            </w:r>
          </w:p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Мобилизационная и вневойсковая подготовка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</w:t>
            </w:r>
            <w:r w:rsidRPr="002D33C1">
              <w:rPr>
                <w:sz w:val="22"/>
                <w:szCs w:val="22"/>
              </w:rPr>
              <w:t>рограмма повышения эффективности управления государственными финансами  в Республике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Подпрограмма "Повышение эффективности межбюджетных отношений"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color w:val="000000"/>
                <w:sz w:val="22"/>
                <w:szCs w:val="22"/>
              </w:rPr>
              <w:t>Основное мероприятие "Обеспечение осуществления органами местного самоуправления отдельных государственных полномочий"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65E7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86,8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87,4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3C3BB0">
              <w:rPr>
                <w:sz w:val="22"/>
                <w:szCs w:val="22"/>
              </w:rPr>
              <w:t>90,1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E41B3C" w:rsidRDefault="00CF1765" w:rsidP="00A44AA7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E41B3C" w:rsidRDefault="00CF1765" w:rsidP="00A44AA7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1376DD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81,8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82,4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85,1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02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17 3 02 51180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sz w:val="22"/>
                <w:szCs w:val="22"/>
              </w:rPr>
            </w:pPr>
            <w:r w:rsidRPr="00E41B3C">
              <w:rPr>
                <w:sz w:val="22"/>
                <w:szCs w:val="22"/>
              </w:rPr>
              <w:t>5,0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3D5A80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Национальная безопасность и правоохранительная деятельность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Pr="00EF5770" w:rsidRDefault="00CF1765" w:rsidP="00FC1CEF">
            <w:pPr>
              <w:jc w:val="center"/>
              <w:rPr>
                <w:b/>
                <w:sz w:val="22"/>
                <w:szCs w:val="22"/>
              </w:rPr>
            </w:pPr>
            <w:r w:rsidRPr="00EF5770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3D5A80" w:rsidRDefault="00CF176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3D5A80" w:rsidRDefault="00CF176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D5A80" w:rsidRDefault="00CF176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D5A80" w:rsidRDefault="00CF1765" w:rsidP="00EF5770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D5A80" w:rsidRDefault="00CF1765" w:rsidP="00EF5770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3D5A80" w:rsidRDefault="00CF1765" w:rsidP="00EF5770">
            <w:pPr>
              <w:jc w:val="center"/>
              <w:rPr>
                <w:b/>
                <w:sz w:val="22"/>
                <w:szCs w:val="22"/>
              </w:rPr>
            </w:pPr>
            <w:r w:rsidRPr="003D5A80">
              <w:rPr>
                <w:b/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3D5A80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 w:rsidRPr="003D5A80">
              <w:rPr>
                <w:sz w:val="22"/>
                <w:szCs w:val="22"/>
              </w:rPr>
              <w:t>Защита населения и территории от чрезвычайных ситуаций</w:t>
            </w:r>
            <w:r>
              <w:rPr>
                <w:sz w:val="22"/>
                <w:szCs w:val="22"/>
              </w:rPr>
              <w:t xml:space="preserve"> природного</w:t>
            </w:r>
            <w:r w:rsidRPr="003D5A80">
              <w:rPr>
                <w:sz w:val="22"/>
                <w:szCs w:val="22"/>
              </w:rPr>
              <w:t xml:space="preserve"> и техногенного характера, </w:t>
            </w:r>
            <w:r>
              <w:rPr>
                <w:sz w:val="22"/>
                <w:szCs w:val="22"/>
              </w:rPr>
              <w:t xml:space="preserve">пожарная безопасность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322E0D">
        <w:trPr>
          <w:trHeight w:val="1543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3D5A80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Выполнение работ на гидротехнических сооружениях по пропуску весеннего паводка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EF5770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EF5770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</w:pPr>
            <w:r w:rsidRPr="00DB03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03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89 1 00 80190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EF5770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EF577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28,0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</w:tc>
      </w:tr>
      <w:tr w:rsidR="00CF1765" w:rsidRPr="005157E7" w:rsidTr="006D24D4">
        <w:trPr>
          <w:trHeight w:val="28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Национальная экономика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1303F3" w:rsidRDefault="00CF1765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125,5</w:t>
            </w:r>
          </w:p>
        </w:tc>
      </w:tr>
      <w:tr w:rsidR="00CF1765" w:rsidRPr="005157E7" w:rsidTr="006D24D4">
        <w:trPr>
          <w:trHeight w:val="17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Дорожное хозяйство (дорожные фонды)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Программа «Комплексное</w:t>
            </w:r>
            <w:r w:rsidRPr="00D44AC5">
              <w:rPr>
                <w:sz w:val="22"/>
                <w:szCs w:val="22"/>
              </w:rPr>
              <w:t xml:space="preserve"> развити</w:t>
            </w:r>
            <w:r>
              <w:rPr>
                <w:sz w:val="22"/>
                <w:szCs w:val="22"/>
              </w:rPr>
              <w:t>е</w:t>
            </w:r>
            <w:r w:rsidRPr="00D44AC5">
              <w:rPr>
                <w:sz w:val="22"/>
                <w:szCs w:val="22"/>
              </w:rPr>
              <w:t xml:space="preserve"> </w:t>
            </w:r>
            <w:r>
              <w:rPr>
                <w:sz w:val="22"/>
                <w:szCs w:val="22"/>
              </w:rPr>
              <w:t xml:space="preserve">системы транспортной инфраструктуры </w:t>
            </w:r>
            <w:r w:rsidRPr="00D44AC5">
              <w:rPr>
                <w:sz w:val="22"/>
                <w:szCs w:val="22"/>
              </w:rPr>
              <w:t>Липкинского сельского поселения Ромодановского муниципального района Республики Мордовия на 2018-202</w:t>
            </w:r>
            <w:r>
              <w:rPr>
                <w:sz w:val="22"/>
                <w:szCs w:val="22"/>
              </w:rPr>
              <w:t>8 годы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Основные мероприятия « Ремонт и содержание дорог в границах поселения, поддержание дорожного полотна в работоспособном состоянии»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Капитальный ремонт, ремонт и содержание автомобильных дорог общего пользования местного значения и искусственного сооружения на них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53A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1303F3">
        <w:trPr>
          <w:trHeight w:val="7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1303F3">
            <w:pPr>
              <w:pStyle w:val="NoSpacing"/>
              <w:jc w:val="center"/>
              <w:rPr>
                <w:i/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(</w:t>
            </w:r>
            <w:r w:rsidRPr="002D33C1">
              <w:rPr>
                <w:sz w:val="22"/>
                <w:szCs w:val="22"/>
              </w:rPr>
              <w:t>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</w:t>
            </w:r>
            <w:r w:rsidRPr="002D33C1">
              <w:rPr>
                <w:sz w:val="22"/>
                <w:szCs w:val="22"/>
              </w:rPr>
              <w:t xml:space="preserve">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Иные закупки товаров, работ и услуг для обеспечения государственных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(муниципальных)</w:t>
            </w:r>
            <w:r>
              <w:rPr>
                <w:sz w:val="22"/>
                <w:szCs w:val="22"/>
              </w:rPr>
              <w:t xml:space="preserve"> </w:t>
            </w:r>
            <w:r w:rsidRPr="002D33C1">
              <w:rPr>
                <w:sz w:val="22"/>
                <w:szCs w:val="22"/>
              </w:rPr>
              <w:t>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04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10 1 01 44102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207,6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125,5</w:t>
            </w:r>
          </w:p>
        </w:tc>
      </w:tr>
      <w:tr w:rsidR="00CF1765" w:rsidRPr="005157E7" w:rsidTr="00490330">
        <w:trPr>
          <w:trHeight w:val="339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1303F3" w:rsidRDefault="00CF1765" w:rsidP="00FC1CEF">
            <w:pPr>
              <w:jc w:val="center"/>
              <w:rPr>
                <w:b/>
              </w:rPr>
            </w:pPr>
            <w:r w:rsidRPr="001303F3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E41B3C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E41B3C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E41B3C" w:rsidRDefault="00CF1765" w:rsidP="00A44AA7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Благоустройство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2D33C1"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E41B3C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Pr="00E41B3C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E41B3C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1F08F5" w:rsidRDefault="00CF1765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Программ</w:t>
            </w:r>
            <w:r>
              <w:rPr>
                <w:bCs/>
                <w:sz w:val="24"/>
                <w:szCs w:val="24"/>
              </w:rPr>
              <w:t>а</w:t>
            </w:r>
            <w:r w:rsidRPr="001F08F5">
              <w:rPr>
                <w:bCs/>
                <w:sz w:val="24"/>
                <w:szCs w:val="24"/>
              </w:rPr>
              <w:t xml:space="preserve"> комплексного развити</w:t>
            </w:r>
            <w:r>
              <w:rPr>
                <w:bCs/>
                <w:sz w:val="24"/>
                <w:szCs w:val="24"/>
              </w:rPr>
              <w:t>я</w:t>
            </w:r>
            <w:r w:rsidRPr="001F08F5">
              <w:rPr>
                <w:bCs/>
                <w:sz w:val="24"/>
                <w:szCs w:val="24"/>
              </w:rPr>
              <w:t xml:space="preserve"> системы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коммунальной инфраструктуры Липкинского сельского поселения</w:t>
            </w:r>
          </w:p>
          <w:p w:rsidR="00CF1765" w:rsidRPr="001F08F5" w:rsidRDefault="00CF1765" w:rsidP="001F08F5">
            <w:pPr>
              <w:widowControl/>
              <w:jc w:val="center"/>
              <w:rPr>
                <w:bCs/>
                <w:sz w:val="24"/>
                <w:szCs w:val="24"/>
              </w:rPr>
            </w:pPr>
            <w:r w:rsidRPr="001F08F5">
              <w:rPr>
                <w:bCs/>
                <w:sz w:val="24"/>
                <w:szCs w:val="24"/>
              </w:rPr>
              <w:t>Ромодановского муниципального района Республики Мордовия на</w:t>
            </w:r>
          </w:p>
          <w:p w:rsidR="00CF1765" w:rsidRPr="002D33C1" w:rsidRDefault="00CF1765" w:rsidP="001F08F5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 w:rsidRPr="001F08F5">
              <w:rPr>
                <w:bCs/>
                <w:sz w:val="24"/>
                <w:szCs w:val="24"/>
              </w:rPr>
              <w:t>2018-2028</w:t>
            </w:r>
            <w:r>
              <w:rPr>
                <w:bCs/>
                <w:sz w:val="24"/>
                <w:szCs w:val="24"/>
              </w:rPr>
              <w:t xml:space="preserve"> </w:t>
            </w:r>
            <w:r w:rsidRPr="001F08F5">
              <w:rPr>
                <w:bCs/>
                <w:sz w:val="24"/>
                <w:szCs w:val="24"/>
              </w:rPr>
              <w:t>г.г.»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2D33C1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2D33C1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  <w:p w:rsidR="00CF1765" w:rsidRPr="002D33C1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10 0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jc w:val="center"/>
              <w:rPr>
                <w:color w:val="000000"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 xml:space="preserve">Основные мероприятия «Благоустройство </w:t>
            </w:r>
            <w:r>
              <w:rPr>
                <w:sz w:val="22"/>
                <w:szCs w:val="22"/>
              </w:rPr>
              <w:t>в границах населенных пунктов поселения</w:t>
            </w:r>
            <w:r w:rsidRPr="002D33C1">
              <w:rPr>
                <w:sz w:val="22"/>
                <w:szCs w:val="22"/>
              </w:rPr>
              <w:t>»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DF501A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10 1 0</w:t>
            </w:r>
            <w:r>
              <w:rPr>
                <w:sz w:val="22"/>
                <w:szCs w:val="22"/>
              </w:rPr>
              <w:t>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44AA7">
            <w:pPr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CF1765" w:rsidRPr="005157E7" w:rsidTr="00620333">
        <w:trPr>
          <w:trHeight w:val="28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Уличное освещение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101 0</w:t>
            </w:r>
            <w:r>
              <w:rPr>
                <w:sz w:val="22"/>
                <w:szCs w:val="22"/>
              </w:rPr>
              <w:t>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Default="00CF176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Pr="00E41B3C" w:rsidRDefault="00CF1765" w:rsidP="00A44AA7">
            <w:pPr>
              <w:tabs>
                <w:tab w:val="center" w:pos="456"/>
              </w:tabs>
              <w:jc w:val="center"/>
              <w:rPr>
                <w:bCs/>
                <w:color w:val="000000"/>
                <w:sz w:val="22"/>
                <w:szCs w:val="22"/>
              </w:rPr>
            </w:pPr>
            <w:r>
              <w:rPr>
                <w:bCs/>
                <w:color w:val="000000"/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</w:pPr>
            <w:r w:rsidRPr="006F0B10">
              <w:rPr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Закупки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Иная</w:t>
            </w:r>
            <w:r w:rsidRPr="002D33C1">
              <w:rPr>
                <w:sz w:val="22"/>
                <w:szCs w:val="22"/>
              </w:rPr>
              <w:t xml:space="preserve"> закупка товаров, работ и услуг для обеспечения государственных (муниципальных) нужд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9C0CB8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05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405474" w:rsidRDefault="00CF1765" w:rsidP="00A44AA7">
            <w:pPr>
              <w:pStyle w:val="NoSpacing"/>
              <w:jc w:val="center"/>
              <w:rPr>
                <w:sz w:val="24"/>
                <w:szCs w:val="24"/>
              </w:rPr>
            </w:pPr>
            <w:r w:rsidRPr="00405474">
              <w:rPr>
                <w:sz w:val="24"/>
                <w:szCs w:val="24"/>
              </w:rPr>
              <w:t>03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101 01</w:t>
            </w:r>
            <w:r w:rsidRPr="002D33C1">
              <w:rPr>
                <w:sz w:val="22"/>
                <w:szCs w:val="22"/>
              </w:rPr>
              <w:t xml:space="preserve"> 43010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240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  <w:rPr>
                <w:bCs/>
                <w:color w:val="000000"/>
                <w:sz w:val="22"/>
                <w:szCs w:val="22"/>
              </w:rPr>
            </w:pPr>
          </w:p>
          <w:p w:rsidR="00CF1765" w:rsidRDefault="00CF1765" w:rsidP="006D24D4">
            <w:pPr>
              <w:jc w:val="center"/>
            </w:pPr>
            <w:r w:rsidRPr="001F7463">
              <w:rPr>
                <w:bCs/>
                <w:color w:val="000000"/>
                <w:sz w:val="22"/>
                <w:szCs w:val="22"/>
              </w:rPr>
              <w:t>49,7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</w:tcPr>
          <w:p w:rsidR="00CF1765" w:rsidRDefault="00CF1765" w:rsidP="00A44AA7">
            <w:pPr>
              <w:tabs>
                <w:tab w:val="center" w:pos="456"/>
              </w:tabs>
            </w:pPr>
            <w:r>
              <w:tab/>
            </w:r>
          </w:p>
          <w:p w:rsidR="00CF1765" w:rsidRDefault="00CF1765" w:rsidP="00A44AA7">
            <w:pPr>
              <w:tabs>
                <w:tab w:val="center" w:pos="456"/>
              </w:tabs>
            </w:pPr>
          </w:p>
          <w:p w:rsidR="00CF1765" w:rsidRPr="00B010D2" w:rsidRDefault="00CF1765" w:rsidP="00A44AA7">
            <w:pPr>
              <w:tabs>
                <w:tab w:val="center" w:pos="456"/>
              </w:tabs>
              <w:jc w:val="center"/>
              <w:rPr>
                <w:sz w:val="22"/>
                <w:szCs w:val="22"/>
              </w:rPr>
            </w:pPr>
            <w:r w:rsidRPr="00B010D2">
              <w:rPr>
                <w:sz w:val="22"/>
                <w:szCs w:val="22"/>
              </w:rPr>
              <w:t>70,0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jc w:val="center"/>
            </w:pPr>
            <w:r w:rsidRPr="00B57655">
              <w:rPr>
                <w:sz w:val="22"/>
                <w:szCs w:val="22"/>
              </w:rPr>
              <w:t>54,3</w:t>
            </w:r>
          </w:p>
        </w:tc>
      </w:tr>
      <w:tr w:rsidR="00CF1765" w:rsidRPr="005157E7" w:rsidTr="00490330">
        <w:trPr>
          <w:trHeight w:val="331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Социальная политика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1F08F5" w:rsidRDefault="00CF1765" w:rsidP="00FC1CEF">
            <w:pPr>
              <w:jc w:val="center"/>
              <w:rPr>
                <w:b/>
              </w:rPr>
            </w:pPr>
            <w:r w:rsidRPr="001F08F5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2D33C1">
              <w:rPr>
                <w:b/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27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Пенсионное обеспечение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главных распорядителей бюджетных средств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>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976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1303F3">
            <w:pPr>
              <w:jc w:val="center"/>
              <w:rPr>
                <w:sz w:val="22"/>
                <w:szCs w:val="22"/>
              </w:rPr>
            </w:pPr>
            <w:r w:rsidRPr="005E34E5">
              <w:rPr>
                <w:color w:val="000000"/>
                <w:sz w:val="22"/>
                <w:szCs w:val="22"/>
              </w:rPr>
              <w:t xml:space="preserve">Непрограммные расходы в рамках обеспечения деятельности главных распорядителей бюджетных </w:t>
            </w:r>
            <w:r>
              <w:rPr>
                <w:color w:val="000000"/>
                <w:sz w:val="22"/>
                <w:szCs w:val="22"/>
              </w:rPr>
              <w:t xml:space="preserve">Липкинского сельского поселения Ромодановского муниципального района </w:t>
            </w:r>
            <w:r w:rsidRPr="005E34E5">
              <w:rPr>
                <w:color w:val="000000"/>
                <w:sz w:val="22"/>
                <w:szCs w:val="22"/>
              </w:rPr>
              <w:t xml:space="preserve">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1303F3">
        <w:trPr>
          <w:trHeight w:val="600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5E34E5" w:rsidRDefault="00CF1765" w:rsidP="001303F3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Доплата к пенсиям муниципальных служащих Республики Мордовия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89 100 03010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Социальное обеспечение и иные выплаты населению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Публичные нормативные социальные выплаты гражданам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10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01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864AB8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89 1 00 03010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2D33C1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 w:rsidRPr="002D33C1">
              <w:rPr>
                <w:sz w:val="22"/>
                <w:szCs w:val="22"/>
              </w:rPr>
              <w:t>310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96,7</w:t>
            </w: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99,7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3C3BB0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103,3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D06601" w:rsidRDefault="00CF176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 xml:space="preserve">Условно утвержденные расходы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b/>
                <w:sz w:val="22"/>
                <w:szCs w:val="22"/>
              </w:rPr>
            </w:pPr>
          </w:p>
          <w:p w:rsidR="00CF1765" w:rsidRPr="00621A51" w:rsidRDefault="00CF1765" w:rsidP="00FC1CEF">
            <w:pPr>
              <w:jc w:val="center"/>
              <w:rPr>
                <w:b/>
              </w:rPr>
            </w:pPr>
            <w:r w:rsidRPr="00621A51">
              <w:rPr>
                <w:b/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D06601" w:rsidRDefault="00CF176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D06601" w:rsidRDefault="00CF176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 w:rsidRPr="00D06601">
              <w:rPr>
                <w:b/>
                <w:sz w:val="22"/>
                <w:szCs w:val="22"/>
              </w:rPr>
              <w:t>00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D06601" w:rsidRDefault="00CF176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D06601" w:rsidRDefault="00CF1765" w:rsidP="00FC1CEF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621A5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Pr="00621A5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Pr="00621A51" w:rsidRDefault="00CF1765" w:rsidP="00A44AA7">
            <w:pPr>
              <w:pStyle w:val="NoSpacing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036A0C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418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 xml:space="preserve">Обеспечение деятельности Администрации 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317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Высшее должностное лицо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Pr="00C3264A" w:rsidRDefault="00CF176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Условно утвержденные расходы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FC1CEF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FC1CEF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A44AA7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Иные бюджетные ассигнования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1303F3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1303F3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800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1303F3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  <w:tr w:rsidR="00CF1765" w:rsidRPr="005157E7" w:rsidTr="00490330">
        <w:trPr>
          <w:trHeight w:val="315"/>
        </w:trPr>
        <w:tc>
          <w:tcPr>
            <w:tcW w:w="42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FC1CEF">
            <w:pPr>
              <w:pStyle w:val="NoSpacing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Резервные средства</w:t>
            </w:r>
          </w:p>
        </w:tc>
        <w:tc>
          <w:tcPr>
            <w:tcW w:w="56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CF1765" w:rsidRDefault="00CF1765" w:rsidP="005E4945">
            <w:pPr>
              <w:jc w:val="center"/>
              <w:rPr>
                <w:sz w:val="22"/>
                <w:szCs w:val="22"/>
              </w:rPr>
            </w:pPr>
          </w:p>
          <w:p w:rsidR="00CF1765" w:rsidRDefault="00CF1765" w:rsidP="005E4945">
            <w:pPr>
              <w:jc w:val="center"/>
            </w:pPr>
            <w:r w:rsidRPr="00B9023E">
              <w:rPr>
                <w:sz w:val="22"/>
                <w:szCs w:val="22"/>
              </w:rPr>
              <w:t>917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bottom"/>
          </w:tcPr>
          <w:p w:rsidR="00CF1765" w:rsidRPr="00C3264A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99</w:t>
            </w:r>
          </w:p>
        </w:tc>
        <w:tc>
          <w:tcPr>
            <w:tcW w:w="1400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  <w:r w:rsidRPr="00C3264A">
              <w:rPr>
                <w:sz w:val="22"/>
                <w:szCs w:val="22"/>
              </w:rPr>
              <w:t>65 1 00 41</w:t>
            </w:r>
            <w:r>
              <w:rPr>
                <w:sz w:val="22"/>
                <w:szCs w:val="22"/>
              </w:rPr>
              <w:t>990</w:t>
            </w:r>
          </w:p>
        </w:tc>
        <w:tc>
          <w:tcPr>
            <w:tcW w:w="75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Pr="00C3264A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  <w:p w:rsidR="00CF1765" w:rsidRPr="00C3264A" w:rsidRDefault="00CF1765" w:rsidP="001F08F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870</w:t>
            </w:r>
          </w:p>
        </w:tc>
        <w:tc>
          <w:tcPr>
            <w:tcW w:w="110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CF1765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</w:p>
        </w:tc>
        <w:tc>
          <w:tcPr>
            <w:tcW w:w="102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CF1765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13,9</w:t>
            </w:r>
          </w:p>
        </w:tc>
        <w:tc>
          <w:tcPr>
            <w:tcW w:w="966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1765" w:rsidRDefault="00CF1765" w:rsidP="005E4945">
            <w:pPr>
              <w:pStyle w:val="NoSpacing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27,2</w:t>
            </w:r>
          </w:p>
        </w:tc>
      </w:tr>
    </w:tbl>
    <w:p w:rsidR="00CF1765" w:rsidRPr="005157E7" w:rsidRDefault="00CF1765" w:rsidP="00AA0264">
      <w:pPr>
        <w:ind w:hanging="284"/>
        <w:jc w:val="both"/>
        <w:rPr>
          <w:sz w:val="22"/>
          <w:szCs w:val="22"/>
        </w:rPr>
      </w:pPr>
      <w:r w:rsidRPr="005157E7">
        <w:rPr>
          <w:sz w:val="22"/>
          <w:szCs w:val="22"/>
        </w:rPr>
        <w:t xml:space="preserve">                                                                                 </w:t>
      </w:r>
    </w:p>
    <w:p w:rsidR="00CF1765" w:rsidRPr="002A5063" w:rsidRDefault="00CF1765" w:rsidP="00682484">
      <w:pPr>
        <w:ind w:firstLine="708"/>
      </w:pPr>
    </w:p>
    <w:p w:rsidR="00CF1765" w:rsidRDefault="00CF1765" w:rsidP="00F906E4">
      <w:pPr>
        <w:ind w:firstLine="708"/>
      </w:pPr>
      <w:r>
        <w:t xml:space="preserve">                                                                                                      </w:t>
      </w:r>
    </w:p>
    <w:p w:rsidR="00CF1765" w:rsidRDefault="00CF1765" w:rsidP="00EC4B75">
      <w:pPr>
        <w:ind w:firstLine="708"/>
        <w:jc w:val="right"/>
      </w:pPr>
    </w:p>
    <w:p w:rsidR="00CF1765" w:rsidRPr="0062252E" w:rsidRDefault="00CF1765" w:rsidP="002B39A5">
      <w:pPr>
        <w:shd w:val="clear" w:color="auto" w:fill="FFFFFF"/>
        <w:ind w:right="26"/>
        <w:jc w:val="right"/>
        <w:rPr>
          <w:bCs/>
          <w:spacing w:val="-2"/>
        </w:rPr>
      </w:pPr>
      <w:r>
        <w:rPr>
          <w:rFonts w:ascii="Arial" w:hAnsi="Arial" w:cs="Arial"/>
          <w:sz w:val="24"/>
          <w:szCs w:val="24"/>
        </w:rPr>
        <w:tab/>
      </w:r>
      <w:r>
        <w:rPr>
          <w:bCs/>
          <w:spacing w:val="-2"/>
        </w:rPr>
        <w:t>Приложение № 4</w:t>
      </w:r>
    </w:p>
    <w:p w:rsidR="00CF1765" w:rsidRPr="0062252E" w:rsidRDefault="00CF1765" w:rsidP="00FE06EF">
      <w:pPr>
        <w:shd w:val="clear" w:color="auto" w:fill="FFFFFF"/>
        <w:ind w:left="3240" w:right="26" w:hanging="180"/>
        <w:jc w:val="center"/>
        <w:rPr>
          <w:bCs/>
          <w:spacing w:val="-1"/>
        </w:rPr>
      </w:pPr>
      <w:r>
        <w:rPr>
          <w:bCs/>
          <w:spacing w:val="-1"/>
        </w:rPr>
        <w:t xml:space="preserve">            </w:t>
      </w:r>
      <w:r w:rsidRPr="0062252E">
        <w:rPr>
          <w:bCs/>
          <w:spacing w:val="-1"/>
        </w:rPr>
        <w:t>к   решени</w:t>
      </w:r>
      <w:r>
        <w:rPr>
          <w:bCs/>
          <w:spacing w:val="-1"/>
        </w:rPr>
        <w:t>ю</w:t>
      </w:r>
      <w:r w:rsidRPr="0062252E">
        <w:rPr>
          <w:bCs/>
          <w:spacing w:val="-1"/>
        </w:rPr>
        <w:t xml:space="preserve"> Совета депутатов</w:t>
      </w:r>
      <w:r>
        <w:rPr>
          <w:bCs/>
          <w:spacing w:val="-1"/>
        </w:rPr>
        <w:t xml:space="preserve"> Липкинского сельского поселения</w:t>
      </w:r>
    </w:p>
    <w:p w:rsidR="00CF1765" w:rsidRDefault="00CF1765" w:rsidP="00FE06EF">
      <w:pPr>
        <w:shd w:val="clear" w:color="auto" w:fill="FFFFFF"/>
        <w:ind w:right="26"/>
        <w:rPr>
          <w:bCs/>
          <w:spacing w:val="-1"/>
        </w:rPr>
      </w:pPr>
      <w:r w:rsidRPr="0062252E">
        <w:t xml:space="preserve">                </w:t>
      </w:r>
      <w:r>
        <w:t xml:space="preserve">                                                   </w:t>
      </w:r>
      <w:r w:rsidRPr="0062252E">
        <w:t xml:space="preserve"> </w:t>
      </w:r>
      <w:r>
        <w:t xml:space="preserve">     </w:t>
      </w:r>
      <w:r w:rsidRPr="0062252E">
        <w:t xml:space="preserve"> Ромодановского муниципального района</w:t>
      </w:r>
      <w:r w:rsidRPr="0062252E">
        <w:rPr>
          <w:bCs/>
          <w:spacing w:val="-1"/>
        </w:rPr>
        <w:t xml:space="preserve"> </w:t>
      </w:r>
      <w:r>
        <w:rPr>
          <w:bCs/>
          <w:spacing w:val="-1"/>
        </w:rPr>
        <w:t>Республики Мордовия</w:t>
      </w:r>
    </w:p>
    <w:p w:rsidR="00CF1765" w:rsidRDefault="00CF1765" w:rsidP="00FE06EF">
      <w:pPr>
        <w:shd w:val="clear" w:color="auto" w:fill="FFFFFF"/>
        <w:ind w:right="26"/>
        <w:rPr>
          <w:bCs/>
          <w:spacing w:val="-1"/>
        </w:rPr>
      </w:pPr>
      <w:r>
        <w:rPr>
          <w:bCs/>
          <w:spacing w:val="-1"/>
        </w:rPr>
        <w:t xml:space="preserve">                                                                        от _._._ № _</w:t>
      </w:r>
      <w:r w:rsidRPr="0062252E">
        <w:rPr>
          <w:bCs/>
          <w:spacing w:val="-1"/>
        </w:rPr>
        <w:t xml:space="preserve">  </w:t>
      </w:r>
      <w:r w:rsidRPr="0090787E">
        <w:t>«О внесени</w:t>
      </w:r>
      <w:r>
        <w:t>и изменений</w:t>
      </w:r>
      <w:r w:rsidRPr="0090787E">
        <w:t xml:space="preserve"> в решение Совета депутатов  </w:t>
      </w:r>
      <w:r w:rsidRPr="0062252E">
        <w:rPr>
          <w:bCs/>
          <w:spacing w:val="-1"/>
        </w:rPr>
        <w:t xml:space="preserve">                                                                                                 </w:t>
      </w:r>
    </w:p>
    <w:p w:rsidR="00CF1765" w:rsidRPr="0090787E" w:rsidRDefault="00CF1765" w:rsidP="00FE06EF">
      <w:pPr>
        <w:pStyle w:val="ConsPlusNormal0"/>
        <w:widowControl/>
        <w:ind w:left="5103" w:hanging="1863"/>
        <w:rPr>
          <w:rFonts w:ascii="Times New Roman" w:hAnsi="Times New Roman"/>
          <w:sz w:val="20"/>
        </w:rPr>
      </w:pPr>
      <w:r w:rsidRPr="0090787E">
        <w:rPr>
          <w:bCs/>
          <w:spacing w:val="-1"/>
          <w:sz w:val="20"/>
        </w:rPr>
        <w:t xml:space="preserve"> </w:t>
      </w:r>
      <w:r w:rsidRPr="0090787E">
        <w:rPr>
          <w:rFonts w:ascii="Times New Roman" w:hAnsi="Times New Roman"/>
          <w:sz w:val="20"/>
        </w:rPr>
        <w:t xml:space="preserve">  </w:t>
      </w:r>
      <w:r>
        <w:rPr>
          <w:rFonts w:ascii="Times New Roman" w:hAnsi="Times New Roman"/>
          <w:sz w:val="20"/>
        </w:rPr>
        <w:t xml:space="preserve">  Липкинского</w:t>
      </w:r>
      <w:r w:rsidRPr="0090787E">
        <w:rPr>
          <w:rFonts w:ascii="Times New Roman" w:hAnsi="Times New Roman"/>
          <w:sz w:val="20"/>
        </w:rPr>
        <w:t xml:space="preserve"> сельского поселения от 26.12.2020г №</w:t>
      </w:r>
      <w:r>
        <w:rPr>
          <w:rFonts w:ascii="Times New Roman" w:hAnsi="Times New Roman"/>
          <w:sz w:val="20"/>
        </w:rPr>
        <w:t>22</w:t>
      </w:r>
      <w:r w:rsidRPr="0090787E">
        <w:rPr>
          <w:rFonts w:ascii="Times New Roman" w:hAnsi="Times New Roman"/>
          <w:sz w:val="20"/>
        </w:rPr>
        <w:t>«О бюджете</w:t>
      </w:r>
    </w:p>
    <w:p w:rsidR="00CF1765" w:rsidRDefault="00CF1765" w:rsidP="00FE06EF">
      <w:pPr>
        <w:pStyle w:val="ConsPlusNormal0"/>
        <w:widowControl/>
        <w:ind w:left="5103" w:hanging="3123"/>
        <w:rPr>
          <w:rFonts w:ascii="Times New Roman" w:hAnsi="Times New Roman" w:cs="Times New Roman"/>
          <w:sz w:val="20"/>
        </w:rPr>
      </w:pPr>
      <w:r>
        <w:rPr>
          <w:rFonts w:ascii="Times New Roman" w:hAnsi="Times New Roman"/>
          <w:sz w:val="20"/>
        </w:rPr>
        <w:t xml:space="preserve">                           Липкинского</w:t>
      </w:r>
      <w:r w:rsidRPr="0090787E">
        <w:rPr>
          <w:rFonts w:ascii="Times New Roman" w:hAnsi="Times New Roman"/>
          <w:sz w:val="20"/>
        </w:rPr>
        <w:t xml:space="preserve">  сельского поселения </w:t>
      </w:r>
      <w:r w:rsidRPr="0090787E">
        <w:rPr>
          <w:rFonts w:ascii="Times New Roman" w:hAnsi="Times New Roman" w:cs="Times New Roman"/>
          <w:sz w:val="20"/>
        </w:rPr>
        <w:t>Ромодановского  муниципального</w:t>
      </w:r>
    </w:p>
    <w:p w:rsidR="00CF1765" w:rsidRDefault="00CF1765" w:rsidP="00FE06EF">
      <w:pPr>
        <w:tabs>
          <w:tab w:val="left" w:pos="7725"/>
        </w:tabs>
        <w:jc w:val="right"/>
        <w:rPr>
          <w:rFonts w:ascii="Arial" w:hAnsi="Arial" w:cs="Arial"/>
          <w:sz w:val="24"/>
          <w:szCs w:val="24"/>
        </w:rPr>
      </w:pPr>
      <w:r w:rsidRPr="0090787E">
        <w:t xml:space="preserve">района Республики Мордовия на 2021 год и  плановый период  2022                                                                                                    </w:t>
      </w:r>
      <w:r>
        <w:t xml:space="preserve">                 </w:t>
      </w:r>
      <w:r w:rsidRPr="0090787E">
        <w:t xml:space="preserve">  </w:t>
      </w:r>
      <w:r>
        <w:t xml:space="preserve">   </w:t>
      </w:r>
      <w:r w:rsidRPr="0090787E">
        <w:t>и 2023 годов»</w:t>
      </w:r>
    </w:p>
    <w:p w:rsidR="00CF1765" w:rsidRPr="00E84CA4" w:rsidRDefault="00CF1765" w:rsidP="002B39A5">
      <w:pPr>
        <w:rPr>
          <w:sz w:val="18"/>
          <w:szCs w:val="18"/>
        </w:rPr>
      </w:pPr>
    </w:p>
    <w:p w:rsidR="00CF1765" w:rsidRPr="00DE15B2" w:rsidRDefault="00CF1765" w:rsidP="002B39A5">
      <w:pPr>
        <w:widowControl/>
        <w:autoSpaceDE/>
        <w:autoSpaceDN/>
        <w:adjustRightInd/>
        <w:jc w:val="center"/>
        <w:rPr>
          <w:b/>
          <w:bCs/>
        </w:rPr>
      </w:pPr>
      <w:r w:rsidRPr="00DE15B2">
        <w:rPr>
          <w:b/>
          <w:bCs/>
        </w:rPr>
        <w:t xml:space="preserve">ИСТОЧНИКИ ВНУТРЕННЕГО ФИНАНСИРОВАНИЯ ДЕФИЦИТА </w:t>
      </w:r>
      <w:r>
        <w:rPr>
          <w:b/>
          <w:bCs/>
        </w:rPr>
        <w:t>ЛИПКИНСКОГО</w:t>
      </w:r>
      <w:r w:rsidRPr="00DE15B2">
        <w:rPr>
          <w:b/>
          <w:bCs/>
        </w:rPr>
        <w:t xml:space="preserve"> СЕЛЬСКОГО ПОСЕЛЕНИЯ  РОМОДАНОВСКОГО МУНИЦИПАЛЬНОГО РАЙОНА РЕСПУБЛИКИ МОРДОВИЯ</w:t>
      </w:r>
    </w:p>
    <w:p w:rsidR="00CF1765" w:rsidRDefault="00CF1765" w:rsidP="002B39A5">
      <w:pPr>
        <w:tabs>
          <w:tab w:val="left" w:pos="2160"/>
        </w:tabs>
        <w:jc w:val="center"/>
        <w:rPr>
          <w:b/>
          <w:bCs/>
        </w:rPr>
      </w:pPr>
      <w:r>
        <w:rPr>
          <w:b/>
          <w:bCs/>
        </w:rPr>
        <w:t>НА 2021 ГОД  И  ПЛАНОВЫЙ ПЕРИОД  2022 и</w:t>
      </w:r>
      <w:r w:rsidRPr="00DE15B2">
        <w:rPr>
          <w:b/>
          <w:bCs/>
        </w:rPr>
        <w:t xml:space="preserve"> 2023 ГОДОВ</w:t>
      </w:r>
    </w:p>
    <w:p w:rsidR="00CF1765" w:rsidRDefault="00CF1765" w:rsidP="002B39A5">
      <w:pPr>
        <w:tabs>
          <w:tab w:val="left" w:pos="2160"/>
        </w:tabs>
        <w:jc w:val="center"/>
        <w:rPr>
          <w:b/>
          <w:bCs/>
        </w:rPr>
      </w:pPr>
    </w:p>
    <w:p w:rsidR="00CF1765" w:rsidRDefault="00CF1765" w:rsidP="002B39A5">
      <w:pPr>
        <w:tabs>
          <w:tab w:val="left" w:pos="2160"/>
          <w:tab w:val="left" w:pos="7470"/>
        </w:tabs>
        <w:rPr>
          <w:b/>
          <w:bCs/>
        </w:rPr>
      </w:pPr>
      <w:r>
        <w:rPr>
          <w:b/>
          <w:bCs/>
        </w:rPr>
        <w:tab/>
      </w:r>
      <w:r>
        <w:rPr>
          <w:b/>
          <w:bCs/>
        </w:rPr>
        <w:tab/>
        <w:t>Сумма (тыс.рулей)</w:t>
      </w:r>
    </w:p>
    <w:tbl>
      <w:tblPr>
        <w:tblW w:w="11329" w:type="dxa"/>
        <w:tblInd w:w="-11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836"/>
        <w:gridCol w:w="3118"/>
        <w:gridCol w:w="1560"/>
        <w:gridCol w:w="1018"/>
        <w:gridCol w:w="1528"/>
        <w:gridCol w:w="1269"/>
      </w:tblGrid>
      <w:tr w:rsidR="00CF1765" w:rsidTr="00620333">
        <w:tc>
          <w:tcPr>
            <w:tcW w:w="2836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</w:p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КОД</w:t>
            </w:r>
          </w:p>
        </w:tc>
        <w:tc>
          <w:tcPr>
            <w:tcW w:w="3118" w:type="dxa"/>
            <w:vAlign w:val="center"/>
          </w:tcPr>
          <w:p w:rsidR="00CF1765" w:rsidRDefault="00CF1765" w:rsidP="00620333">
            <w:pPr>
              <w:jc w:val="center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Наименование кода группы, подгруппы, статьи, вида источника финансирования дефицитов бюджетов, кода классификации операций сектора государственного управления, относящихся к источникам финансирования дефицитов бюджетов Российской Федерации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 w:rsidRPr="007126C3">
              <w:rPr>
                <w:b/>
                <w:bCs/>
                <w:sz w:val="18"/>
                <w:szCs w:val="18"/>
              </w:rPr>
              <w:t>2021</w:t>
            </w:r>
          </w:p>
        </w:tc>
        <w:tc>
          <w:tcPr>
            <w:tcW w:w="101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2022</w:t>
            </w:r>
          </w:p>
        </w:tc>
        <w:tc>
          <w:tcPr>
            <w:tcW w:w="152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2023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Pr="00502C15" w:rsidRDefault="00CF1765" w:rsidP="00620333">
            <w:pPr>
              <w:tabs>
                <w:tab w:val="left" w:pos="3810"/>
              </w:tabs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   </w:t>
            </w:r>
            <w:r w:rsidRPr="00502C15">
              <w:rPr>
                <w:b/>
                <w:sz w:val="18"/>
                <w:szCs w:val="18"/>
              </w:rPr>
              <w:t>000 01 00 00 00 00 0000 000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ИСТОЧНИКИ ВНУТРЕННЕГО ФИНАНСИРОВАНИЯ ДЕФИЦИТОВ БЮДЖЕТОВ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F1765" w:rsidRPr="007126C3" w:rsidRDefault="00CF176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528" w:type="dxa"/>
          </w:tcPr>
          <w:p w:rsidR="00CF1765" w:rsidRPr="007126C3" w:rsidRDefault="00CF1765" w:rsidP="00620333">
            <w:pPr>
              <w:jc w:val="center"/>
              <w:rPr>
                <w:sz w:val="18"/>
                <w:szCs w:val="18"/>
              </w:rPr>
            </w:pPr>
            <w:r w:rsidRPr="007126C3">
              <w:rPr>
                <w:sz w:val="18"/>
                <w:szCs w:val="18"/>
              </w:rPr>
              <w:t>0,0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000 01 05 00 00 00 0000 000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Изменение остатков средств на счетах по учету средств бюджета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154,4</w:t>
            </w:r>
          </w:p>
        </w:tc>
        <w:tc>
          <w:tcPr>
            <w:tcW w:w="101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52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0,0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000 01 05 00 00 00 0000 500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Увеличение остатков средств бюджетов</w:t>
            </w:r>
          </w:p>
        </w:tc>
        <w:tc>
          <w:tcPr>
            <w:tcW w:w="1560" w:type="dxa"/>
          </w:tcPr>
          <w:p w:rsidR="00CF1765" w:rsidRPr="00AF3DCE" w:rsidRDefault="00CF176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-835,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-815,8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sz w:val="24"/>
                <w:szCs w:val="24"/>
              </w:rPr>
            </w:pPr>
            <w:r>
              <w:t>000 01 05 02 00 00 0000 500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Увеличение прочих остатков средств бюджетов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sz w:val="24"/>
                <w:szCs w:val="24"/>
              </w:rPr>
            </w:pPr>
            <w:r>
              <w:t>000 01 05 02 01 00 0000 510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</w:t>
            </w:r>
          </w:p>
        </w:tc>
        <w:tc>
          <w:tcPr>
            <w:tcW w:w="1560" w:type="dxa"/>
          </w:tcPr>
          <w:p w:rsidR="00CF1765" w:rsidRPr="00C330FA" w:rsidRDefault="00CF176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sz w:val="24"/>
                <w:szCs w:val="24"/>
              </w:rPr>
            </w:pPr>
            <w:r>
              <w:t>000 01 05 02 01 05 0000 510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Увеличение прочих остатков денежных средств бюджетов субъектов Российской Федерации</w:t>
            </w:r>
          </w:p>
        </w:tc>
        <w:tc>
          <w:tcPr>
            <w:tcW w:w="1560" w:type="dxa"/>
          </w:tcPr>
          <w:p w:rsidR="00CF1765" w:rsidRPr="00C330FA" w:rsidRDefault="00CF1765" w:rsidP="00620333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-1464,8</w:t>
            </w: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-815,8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000 01 05 00 00 00 0000 600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Уменьшение остатков средств бюджетов</w:t>
            </w:r>
          </w:p>
        </w:tc>
        <w:tc>
          <w:tcPr>
            <w:tcW w:w="1560" w:type="dxa"/>
          </w:tcPr>
          <w:p w:rsidR="00CF1765" w:rsidRPr="00AF3DCE" w:rsidRDefault="00CF1765" w:rsidP="00620333">
            <w:pPr>
              <w:tabs>
                <w:tab w:val="left" w:pos="3810"/>
              </w:tabs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 w:rsidRPr="007126C3">
              <w:rPr>
                <w:b/>
                <w:bCs/>
              </w:rPr>
              <w:t>835,</w:t>
            </w:r>
            <w:r>
              <w:rPr>
                <w:b/>
                <w:bCs/>
              </w:rPr>
              <w:t>9</w:t>
            </w:r>
          </w:p>
        </w:tc>
        <w:tc>
          <w:tcPr>
            <w:tcW w:w="1528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</w:rPr>
              <w:t>0</w:t>
            </w:r>
            <w:r>
              <w:t>00 01 05 02 00 00 0000 600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Уменьшение прочих остатков средств бюджетов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c>
          <w:tcPr>
            <w:tcW w:w="2836" w:type="dxa"/>
          </w:tcPr>
          <w:p w:rsidR="00CF1765" w:rsidRDefault="00CF1765" w:rsidP="00620333">
            <w:pPr>
              <w:jc w:val="center"/>
              <w:rPr>
                <w:sz w:val="24"/>
                <w:szCs w:val="24"/>
              </w:rPr>
            </w:pPr>
            <w:r>
              <w:t>000 01 05 02 01 00 0000 610</w:t>
            </w:r>
          </w:p>
        </w:tc>
        <w:tc>
          <w:tcPr>
            <w:tcW w:w="3118" w:type="dxa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</w:t>
            </w:r>
          </w:p>
        </w:tc>
        <w:tc>
          <w:tcPr>
            <w:tcW w:w="1560" w:type="dxa"/>
          </w:tcPr>
          <w:p w:rsidR="00CF1765" w:rsidRPr="007126C3" w:rsidRDefault="00CF176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  <w:tr w:rsidR="00CF1765" w:rsidTr="00620333">
        <w:trPr>
          <w:trHeight w:val="1144"/>
        </w:trPr>
        <w:tc>
          <w:tcPr>
            <w:tcW w:w="2836" w:type="dxa"/>
            <w:vAlign w:val="center"/>
          </w:tcPr>
          <w:p w:rsidR="00CF1765" w:rsidRPr="00AF3DCE" w:rsidRDefault="00CF1765" w:rsidP="00620333">
            <w:r>
              <w:t xml:space="preserve">  </w:t>
            </w:r>
            <w:r w:rsidRPr="00AF3DCE">
              <w:t xml:space="preserve">000 01 05 02 01 </w:t>
            </w:r>
            <w:r>
              <w:t>10</w:t>
            </w:r>
            <w:r w:rsidRPr="00AF3DCE">
              <w:t xml:space="preserve"> 0000 610</w:t>
            </w:r>
          </w:p>
        </w:tc>
        <w:tc>
          <w:tcPr>
            <w:tcW w:w="3118" w:type="dxa"/>
            <w:vAlign w:val="center"/>
          </w:tcPr>
          <w:p w:rsidR="00CF1765" w:rsidRDefault="00CF1765" w:rsidP="00620333">
            <w:pPr>
              <w:rPr>
                <w:sz w:val="24"/>
                <w:szCs w:val="24"/>
              </w:rPr>
            </w:pPr>
            <w:r>
              <w:t>Уменьшение прочих остатков денежных средств бюджетов субъектов Российской Федерации</w:t>
            </w:r>
          </w:p>
          <w:p w:rsidR="00CF1765" w:rsidRDefault="00CF1765" w:rsidP="00620333">
            <w:pPr>
              <w:rPr>
                <w:sz w:val="24"/>
                <w:szCs w:val="24"/>
              </w:rPr>
            </w:pPr>
          </w:p>
        </w:tc>
        <w:tc>
          <w:tcPr>
            <w:tcW w:w="1560" w:type="dxa"/>
          </w:tcPr>
          <w:p w:rsidR="00CF1765" w:rsidRDefault="00CF1765" w:rsidP="00620333">
            <w:pPr>
              <w:tabs>
                <w:tab w:val="left" w:pos="3810"/>
              </w:tabs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1619,2</w:t>
            </w:r>
          </w:p>
        </w:tc>
        <w:tc>
          <w:tcPr>
            <w:tcW w:w="101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835,9</w:t>
            </w:r>
          </w:p>
        </w:tc>
        <w:tc>
          <w:tcPr>
            <w:tcW w:w="1528" w:type="dxa"/>
          </w:tcPr>
          <w:p w:rsidR="00CF1765" w:rsidRPr="00AF3DCE" w:rsidRDefault="00CF1765" w:rsidP="00620333">
            <w:pPr>
              <w:tabs>
                <w:tab w:val="left" w:pos="2160"/>
              </w:tabs>
              <w:jc w:val="center"/>
              <w:rPr>
                <w:bCs/>
              </w:rPr>
            </w:pPr>
            <w:r w:rsidRPr="00AF3DCE">
              <w:rPr>
                <w:bCs/>
              </w:rPr>
              <w:t>815,8</w:t>
            </w:r>
          </w:p>
        </w:tc>
        <w:tc>
          <w:tcPr>
            <w:tcW w:w="1269" w:type="dxa"/>
          </w:tcPr>
          <w:p w:rsidR="00CF1765" w:rsidRPr="007126C3" w:rsidRDefault="00CF1765" w:rsidP="00620333">
            <w:pPr>
              <w:tabs>
                <w:tab w:val="left" w:pos="2160"/>
              </w:tabs>
              <w:jc w:val="center"/>
              <w:rPr>
                <w:b/>
                <w:bCs/>
              </w:rPr>
            </w:pPr>
          </w:p>
        </w:tc>
      </w:tr>
    </w:tbl>
    <w:p w:rsidR="00CF1765" w:rsidRDefault="00CF1765" w:rsidP="002B39A5">
      <w:pPr>
        <w:ind w:firstLine="708"/>
        <w:jc w:val="right"/>
        <w:rPr>
          <w:rFonts w:ascii="Arial" w:hAnsi="Arial" w:cs="Arial"/>
          <w:sz w:val="24"/>
          <w:szCs w:val="24"/>
        </w:rPr>
      </w:pPr>
    </w:p>
    <w:sectPr w:rsidR="00CF1765" w:rsidSect="00EF4528">
      <w:pgSz w:w="11906" w:h="16838"/>
      <w:pgMar w:top="1134" w:right="851" w:bottom="1134" w:left="1701" w:header="1021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F1765" w:rsidRDefault="00CF1765" w:rsidP="00701D1B">
      <w:r>
        <w:separator/>
      </w:r>
    </w:p>
  </w:endnote>
  <w:endnote w:type="continuationSeparator" w:id="1">
    <w:p w:rsidR="00CF1765" w:rsidRDefault="00CF1765" w:rsidP="00701D1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F1765" w:rsidRDefault="00CF1765" w:rsidP="00701D1B">
      <w:r>
        <w:separator/>
      </w:r>
    </w:p>
  </w:footnote>
  <w:footnote w:type="continuationSeparator" w:id="1">
    <w:p w:rsidR="00CF1765" w:rsidRDefault="00CF1765" w:rsidP="00701D1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8ED4D296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FFFFFF7C"/>
    <w:multiLevelType w:val="singleLevel"/>
    <w:tmpl w:val="3780B30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2">
    <w:nsid w:val="FFFFFF7D"/>
    <w:multiLevelType w:val="singleLevel"/>
    <w:tmpl w:val="B9823580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3">
    <w:nsid w:val="FFFFFF7E"/>
    <w:multiLevelType w:val="singleLevel"/>
    <w:tmpl w:val="984E7DDC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4">
    <w:nsid w:val="FFFFFF7F"/>
    <w:multiLevelType w:val="singleLevel"/>
    <w:tmpl w:val="47620FBE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5">
    <w:nsid w:val="FFFFFF80"/>
    <w:multiLevelType w:val="singleLevel"/>
    <w:tmpl w:val="A0A8B76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>
    <w:nsid w:val="FFFFFF81"/>
    <w:multiLevelType w:val="singleLevel"/>
    <w:tmpl w:val="36A4B3A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>
    <w:nsid w:val="FFFFFF82"/>
    <w:multiLevelType w:val="singleLevel"/>
    <w:tmpl w:val="463A6E4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>
    <w:nsid w:val="FFFFFF83"/>
    <w:multiLevelType w:val="singleLevel"/>
    <w:tmpl w:val="2FD8D85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>
    <w:nsid w:val="FFFFFF88"/>
    <w:multiLevelType w:val="singleLevel"/>
    <w:tmpl w:val="00004A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0">
    <w:nsid w:val="FFFFFF89"/>
    <w:multiLevelType w:val="singleLevel"/>
    <w:tmpl w:val="8494BBA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>
    <w:nsid w:val="09A826E0"/>
    <w:multiLevelType w:val="hybridMultilevel"/>
    <w:tmpl w:val="145206D6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10D97658"/>
    <w:multiLevelType w:val="hybridMultilevel"/>
    <w:tmpl w:val="AB383126"/>
    <w:lvl w:ilvl="0" w:tplc="338ABBB6">
      <w:start w:val="1"/>
      <w:numFmt w:val="bullet"/>
      <w:lvlText w:val="-"/>
      <w:lvlJc w:val="left"/>
      <w:pPr>
        <w:tabs>
          <w:tab w:val="num" w:pos="901"/>
        </w:tabs>
        <w:ind w:left="901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621"/>
        </w:tabs>
        <w:ind w:left="1621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341"/>
        </w:tabs>
        <w:ind w:left="234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061"/>
        </w:tabs>
        <w:ind w:left="306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781"/>
        </w:tabs>
        <w:ind w:left="3781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501"/>
        </w:tabs>
        <w:ind w:left="450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221"/>
        </w:tabs>
        <w:ind w:left="522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941"/>
        </w:tabs>
        <w:ind w:left="5941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661"/>
        </w:tabs>
        <w:ind w:left="6661" w:hanging="360"/>
      </w:pPr>
      <w:rPr>
        <w:rFonts w:ascii="Wingdings" w:hAnsi="Wingdings" w:hint="default"/>
      </w:rPr>
    </w:lvl>
  </w:abstractNum>
  <w:abstractNum w:abstractNumId="13">
    <w:nsid w:val="117A398B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4">
    <w:nsid w:val="19FA4B01"/>
    <w:multiLevelType w:val="hybridMultilevel"/>
    <w:tmpl w:val="AB903EA2"/>
    <w:lvl w:ilvl="0" w:tplc="A3544D1A">
      <w:start w:val="1"/>
      <w:numFmt w:val="decimal"/>
      <w:lvlText w:val="%1."/>
      <w:lvlJc w:val="left"/>
      <w:pPr>
        <w:tabs>
          <w:tab w:val="num" w:pos="397"/>
        </w:tabs>
        <w:ind w:left="113" w:firstLine="57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>
    <w:nsid w:val="1AD64C80"/>
    <w:multiLevelType w:val="hybridMultilevel"/>
    <w:tmpl w:val="5AA4AC82"/>
    <w:lvl w:ilvl="0" w:tplc="FC421170">
      <w:start w:val="1"/>
      <w:numFmt w:val="decimal"/>
      <w:lvlText w:val="%1)"/>
      <w:lvlJc w:val="left"/>
      <w:pPr>
        <w:ind w:left="1069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>
    <w:nsid w:val="1E485762"/>
    <w:multiLevelType w:val="hybridMultilevel"/>
    <w:tmpl w:val="CF767CC6"/>
    <w:lvl w:ilvl="0" w:tplc="9BA20B24">
      <w:start w:val="2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7">
    <w:nsid w:val="1F6768E2"/>
    <w:multiLevelType w:val="hybridMultilevel"/>
    <w:tmpl w:val="F4C82EE0"/>
    <w:lvl w:ilvl="0" w:tplc="5A2245BE">
      <w:start w:val="1"/>
      <w:numFmt w:val="decimal"/>
      <w:lvlText w:val="%1."/>
      <w:lvlJc w:val="left"/>
      <w:pPr>
        <w:tabs>
          <w:tab w:val="num" w:pos="1830"/>
        </w:tabs>
        <w:ind w:left="1830" w:hanging="1110"/>
      </w:pPr>
      <w:rPr>
        <w:rFonts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8">
    <w:nsid w:val="23CD218A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>
    <w:nsid w:val="304D448F"/>
    <w:multiLevelType w:val="hybridMultilevel"/>
    <w:tmpl w:val="905A4836"/>
    <w:lvl w:ilvl="0" w:tplc="B0ECC22C">
      <w:start w:val="1"/>
      <w:numFmt w:val="decimal"/>
      <w:lvlText w:val="%1."/>
      <w:lvlJc w:val="left"/>
      <w:pPr>
        <w:ind w:left="104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0">
    <w:nsid w:val="337671B2"/>
    <w:multiLevelType w:val="multilevel"/>
    <w:tmpl w:val="21E849EC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1">
    <w:nsid w:val="35CD2C3A"/>
    <w:multiLevelType w:val="hybridMultilevel"/>
    <w:tmpl w:val="C970687E"/>
    <w:lvl w:ilvl="0" w:tplc="79C053EA">
      <w:start w:val="1"/>
      <w:numFmt w:val="decimal"/>
      <w:lvlText w:val="%1."/>
      <w:lvlJc w:val="left"/>
      <w:pPr>
        <w:tabs>
          <w:tab w:val="num" w:pos="506"/>
        </w:tabs>
        <w:ind w:left="506" w:hanging="49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91"/>
        </w:tabs>
        <w:ind w:left="109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11"/>
        </w:tabs>
        <w:ind w:left="181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31"/>
        </w:tabs>
        <w:ind w:left="253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51"/>
        </w:tabs>
        <w:ind w:left="325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71"/>
        </w:tabs>
        <w:ind w:left="397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91"/>
        </w:tabs>
        <w:ind w:left="469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11"/>
        </w:tabs>
        <w:ind w:left="541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31"/>
        </w:tabs>
        <w:ind w:left="6131" w:hanging="180"/>
      </w:pPr>
      <w:rPr>
        <w:rFonts w:cs="Times New Roman"/>
      </w:rPr>
    </w:lvl>
  </w:abstractNum>
  <w:abstractNum w:abstractNumId="22">
    <w:nsid w:val="39BC2047"/>
    <w:multiLevelType w:val="hybridMultilevel"/>
    <w:tmpl w:val="C20E2B38"/>
    <w:lvl w:ilvl="0" w:tplc="835E365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3">
    <w:nsid w:val="478337F6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>
    <w:nsid w:val="4C8A09C2"/>
    <w:multiLevelType w:val="hybridMultilevel"/>
    <w:tmpl w:val="30185F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5">
    <w:nsid w:val="4DA62902"/>
    <w:multiLevelType w:val="multilevel"/>
    <w:tmpl w:val="F7E0F964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7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242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39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540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6336" w:hanging="1800"/>
      </w:pPr>
      <w:rPr>
        <w:rFonts w:cs="Times New Roman" w:hint="default"/>
      </w:rPr>
    </w:lvl>
  </w:abstractNum>
  <w:abstractNum w:abstractNumId="26">
    <w:nsid w:val="50DD03D0"/>
    <w:multiLevelType w:val="hybridMultilevel"/>
    <w:tmpl w:val="188654DE"/>
    <w:lvl w:ilvl="0" w:tplc="D08C38B0">
      <w:start w:val="1"/>
      <w:numFmt w:val="decimal"/>
      <w:lvlText w:val="%1."/>
      <w:lvlJc w:val="left"/>
      <w:pPr>
        <w:tabs>
          <w:tab w:val="num" w:pos="1935"/>
        </w:tabs>
        <w:ind w:left="193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abstractNum w:abstractNumId="27">
    <w:nsid w:val="5415782C"/>
    <w:multiLevelType w:val="hybridMultilevel"/>
    <w:tmpl w:val="E5685B70"/>
    <w:lvl w:ilvl="0" w:tplc="A442F9CE">
      <w:start w:val="1"/>
      <w:numFmt w:val="decimal"/>
      <w:lvlText w:val="%1."/>
      <w:lvlJc w:val="left"/>
      <w:pPr>
        <w:ind w:left="10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  <w:rPr>
        <w:rFonts w:cs="Times New Roman"/>
      </w:rPr>
    </w:lvl>
  </w:abstractNum>
  <w:abstractNum w:abstractNumId="28">
    <w:nsid w:val="5DEA26A2"/>
    <w:multiLevelType w:val="hybridMultilevel"/>
    <w:tmpl w:val="C39857AC"/>
    <w:lvl w:ilvl="0" w:tplc="BEE4B060">
      <w:start w:val="1"/>
      <w:numFmt w:val="decimal"/>
      <w:lvlText w:val="%1."/>
      <w:lvlJc w:val="left"/>
      <w:pPr>
        <w:ind w:left="1400" w:hanging="360"/>
      </w:pPr>
      <w:rPr>
        <w:rFonts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21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2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60" w:hanging="180"/>
      </w:pPr>
      <w:rPr>
        <w:rFonts w:cs="Times New Roman"/>
      </w:rPr>
    </w:lvl>
  </w:abstractNum>
  <w:abstractNum w:abstractNumId="29">
    <w:nsid w:val="611F2857"/>
    <w:multiLevelType w:val="multilevel"/>
    <w:tmpl w:val="761A3D2E"/>
    <w:lvl w:ilvl="0">
      <w:start w:val="4"/>
      <w:numFmt w:val="bullet"/>
      <w:lvlText w:val="-"/>
      <w:lvlJc w:val="left"/>
      <w:pPr>
        <w:tabs>
          <w:tab w:val="num" w:pos="502"/>
        </w:tabs>
        <w:ind w:left="502" w:hanging="360"/>
      </w:pPr>
      <w:rPr>
        <w:rFonts w:ascii="Times New Roman" w:eastAsia="Times New Roman" w:hAnsi="Times New Roman" w:hint="default"/>
      </w:rPr>
    </w:lvl>
    <w:lvl w:ilvl="1" w:tentative="1">
      <w:start w:val="1"/>
      <w:numFmt w:val="bullet"/>
      <w:lvlText w:val="o"/>
      <w:lvlJc w:val="left"/>
      <w:pPr>
        <w:tabs>
          <w:tab w:val="num" w:pos="1620"/>
        </w:tabs>
        <w:ind w:left="162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30">
    <w:nsid w:val="64625BD0"/>
    <w:multiLevelType w:val="hybridMultilevel"/>
    <w:tmpl w:val="F30E100A"/>
    <w:lvl w:ilvl="0" w:tplc="338ABBB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ahoma" w:hAnsi="Tahoma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69C7450D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2">
    <w:nsid w:val="6B2666E2"/>
    <w:multiLevelType w:val="hybridMultilevel"/>
    <w:tmpl w:val="A64432F6"/>
    <w:lvl w:ilvl="0" w:tplc="5100C5B0">
      <w:start w:val="1"/>
      <w:numFmt w:val="decimal"/>
      <w:lvlText w:val="%1."/>
      <w:lvlJc w:val="left"/>
      <w:pPr>
        <w:tabs>
          <w:tab w:val="num" w:pos="870"/>
        </w:tabs>
        <w:ind w:left="870" w:hanging="870"/>
      </w:pPr>
      <w:rPr>
        <w:rFonts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33">
    <w:nsid w:val="6BA27220"/>
    <w:multiLevelType w:val="hybridMultilevel"/>
    <w:tmpl w:val="4732B730"/>
    <w:lvl w:ilvl="0" w:tplc="D08C38B0">
      <w:start w:val="1"/>
      <w:numFmt w:val="decimal"/>
      <w:lvlText w:val="%1."/>
      <w:lvlJc w:val="left"/>
      <w:pPr>
        <w:tabs>
          <w:tab w:val="num" w:pos="1395"/>
        </w:tabs>
        <w:ind w:left="1395" w:hanging="85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4">
    <w:nsid w:val="6C7A44C7"/>
    <w:multiLevelType w:val="singleLevel"/>
    <w:tmpl w:val="304AD5FA"/>
    <w:lvl w:ilvl="0">
      <w:start w:val="200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5">
    <w:nsid w:val="71144A79"/>
    <w:multiLevelType w:val="hybridMultilevel"/>
    <w:tmpl w:val="97AAFEF2"/>
    <w:lvl w:ilvl="0" w:tplc="0419000F">
      <w:start w:val="1"/>
      <w:numFmt w:val="decimal"/>
      <w:lvlText w:val="%1."/>
      <w:lvlJc w:val="left"/>
      <w:pPr>
        <w:ind w:left="78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36">
    <w:nsid w:val="754F1DBB"/>
    <w:multiLevelType w:val="hybridMultilevel"/>
    <w:tmpl w:val="9236B4A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7">
    <w:nsid w:val="761675F8"/>
    <w:multiLevelType w:val="hybridMultilevel"/>
    <w:tmpl w:val="A05C7F4A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27"/>
  </w:num>
  <w:num w:numId="2">
    <w:abstractNumId w:val="28"/>
  </w:num>
  <w:num w:numId="3">
    <w:abstractNumId w:val="19"/>
  </w:num>
  <w:num w:numId="4">
    <w:abstractNumId w:val="29"/>
  </w:num>
  <w:num w:numId="5">
    <w:abstractNumId w:val="34"/>
  </w:num>
  <w:num w:numId="6">
    <w:abstractNumId w:val="18"/>
  </w:num>
  <w:num w:numId="7">
    <w:abstractNumId w:val="31"/>
  </w:num>
  <w:num w:numId="8">
    <w:abstractNumId w:val="23"/>
  </w:num>
  <w:num w:numId="9">
    <w:abstractNumId w:val="13"/>
  </w:num>
  <w:num w:numId="10">
    <w:abstractNumId w:val="37"/>
  </w:num>
  <w:num w:numId="11">
    <w:abstractNumId w:val="32"/>
  </w:num>
  <w:num w:numId="12">
    <w:abstractNumId w:val="16"/>
  </w:num>
  <w:num w:numId="13">
    <w:abstractNumId w:val="12"/>
  </w:num>
  <w:num w:numId="14">
    <w:abstractNumId w:val="36"/>
  </w:num>
  <w:num w:numId="15">
    <w:abstractNumId w:val="24"/>
  </w:num>
  <w:num w:numId="16">
    <w:abstractNumId w:val="30"/>
  </w:num>
  <w:num w:numId="17">
    <w:abstractNumId w:val="11"/>
  </w:num>
  <w:num w:numId="18">
    <w:abstractNumId w:val="22"/>
  </w:num>
  <w:num w:numId="19">
    <w:abstractNumId w:val="25"/>
  </w:num>
  <w:num w:numId="20">
    <w:abstractNumId w:val="20"/>
  </w:num>
  <w:num w:numId="21">
    <w:abstractNumId w:val="0"/>
  </w:num>
  <w:num w:numId="22">
    <w:abstractNumId w:val="21"/>
  </w:num>
  <w:num w:numId="23">
    <w:abstractNumId w:val="14"/>
  </w:num>
  <w:num w:numId="24">
    <w:abstractNumId w:val="15"/>
  </w:num>
  <w:num w:numId="25">
    <w:abstractNumId w:val="35"/>
  </w:num>
  <w:num w:numId="26">
    <w:abstractNumId w:val="17"/>
  </w:num>
  <w:num w:numId="27">
    <w:abstractNumId w:val="10"/>
  </w:num>
  <w:num w:numId="28">
    <w:abstractNumId w:val="8"/>
  </w:num>
  <w:num w:numId="29">
    <w:abstractNumId w:val="7"/>
  </w:num>
  <w:num w:numId="30">
    <w:abstractNumId w:val="6"/>
  </w:num>
  <w:num w:numId="31">
    <w:abstractNumId w:val="5"/>
  </w:num>
  <w:num w:numId="32">
    <w:abstractNumId w:val="9"/>
  </w:num>
  <w:num w:numId="33">
    <w:abstractNumId w:val="4"/>
  </w:num>
  <w:num w:numId="34">
    <w:abstractNumId w:val="3"/>
  </w:num>
  <w:num w:numId="35">
    <w:abstractNumId w:val="2"/>
  </w:num>
  <w:num w:numId="36">
    <w:abstractNumId w:val="1"/>
  </w:num>
  <w:num w:numId="37">
    <w:abstractNumId w:val="33"/>
  </w:num>
  <w:num w:numId="38">
    <w:abstractNumId w:val="2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A502D"/>
    <w:rsid w:val="000037C4"/>
    <w:rsid w:val="00006950"/>
    <w:rsid w:val="00012CFB"/>
    <w:rsid w:val="00017574"/>
    <w:rsid w:val="00022E66"/>
    <w:rsid w:val="00027A88"/>
    <w:rsid w:val="00036A0C"/>
    <w:rsid w:val="00056BBD"/>
    <w:rsid w:val="00065E7D"/>
    <w:rsid w:val="00072F29"/>
    <w:rsid w:val="00077B59"/>
    <w:rsid w:val="00080CE9"/>
    <w:rsid w:val="00083F37"/>
    <w:rsid w:val="00087C29"/>
    <w:rsid w:val="000A200B"/>
    <w:rsid w:val="000A502D"/>
    <w:rsid w:val="000A56B2"/>
    <w:rsid w:val="000B02AA"/>
    <w:rsid w:val="000B1750"/>
    <w:rsid w:val="000B3F8F"/>
    <w:rsid w:val="000D456B"/>
    <w:rsid w:val="000D6E1F"/>
    <w:rsid w:val="000E0DA3"/>
    <w:rsid w:val="000F4873"/>
    <w:rsid w:val="000F771F"/>
    <w:rsid w:val="001069E0"/>
    <w:rsid w:val="001113EE"/>
    <w:rsid w:val="001141D0"/>
    <w:rsid w:val="001153F8"/>
    <w:rsid w:val="00117BAC"/>
    <w:rsid w:val="00121261"/>
    <w:rsid w:val="0012207D"/>
    <w:rsid w:val="0012218B"/>
    <w:rsid w:val="001303F3"/>
    <w:rsid w:val="0013729F"/>
    <w:rsid w:val="001376DD"/>
    <w:rsid w:val="00147F90"/>
    <w:rsid w:val="00150FD0"/>
    <w:rsid w:val="001700FF"/>
    <w:rsid w:val="00171267"/>
    <w:rsid w:val="00175E86"/>
    <w:rsid w:val="0018018A"/>
    <w:rsid w:val="0018533F"/>
    <w:rsid w:val="001861A1"/>
    <w:rsid w:val="00192998"/>
    <w:rsid w:val="001A2849"/>
    <w:rsid w:val="001A7486"/>
    <w:rsid w:val="001B45CA"/>
    <w:rsid w:val="001C4060"/>
    <w:rsid w:val="001D705D"/>
    <w:rsid w:val="001F00E7"/>
    <w:rsid w:val="001F08F5"/>
    <w:rsid w:val="001F1D30"/>
    <w:rsid w:val="001F7463"/>
    <w:rsid w:val="00203121"/>
    <w:rsid w:val="00210D1C"/>
    <w:rsid w:val="00211A3C"/>
    <w:rsid w:val="0021464E"/>
    <w:rsid w:val="002200DA"/>
    <w:rsid w:val="00235533"/>
    <w:rsid w:val="00254321"/>
    <w:rsid w:val="00261702"/>
    <w:rsid w:val="002618E0"/>
    <w:rsid w:val="00271BA2"/>
    <w:rsid w:val="00274A22"/>
    <w:rsid w:val="002867D4"/>
    <w:rsid w:val="00296ADC"/>
    <w:rsid w:val="002A5063"/>
    <w:rsid w:val="002B39A5"/>
    <w:rsid w:val="002B47F7"/>
    <w:rsid w:val="002B497D"/>
    <w:rsid w:val="002C26E4"/>
    <w:rsid w:val="002C3169"/>
    <w:rsid w:val="002D33C1"/>
    <w:rsid w:val="002D7EAE"/>
    <w:rsid w:val="002E15C9"/>
    <w:rsid w:val="002E6EEA"/>
    <w:rsid w:val="002E7460"/>
    <w:rsid w:val="002F0167"/>
    <w:rsid w:val="002F55D5"/>
    <w:rsid w:val="00300A5A"/>
    <w:rsid w:val="00301918"/>
    <w:rsid w:val="00302C57"/>
    <w:rsid w:val="00310BD6"/>
    <w:rsid w:val="0032135F"/>
    <w:rsid w:val="00322E0D"/>
    <w:rsid w:val="0032745C"/>
    <w:rsid w:val="003417B6"/>
    <w:rsid w:val="00341CCC"/>
    <w:rsid w:val="00375E01"/>
    <w:rsid w:val="00384934"/>
    <w:rsid w:val="00395925"/>
    <w:rsid w:val="00397487"/>
    <w:rsid w:val="003A1B19"/>
    <w:rsid w:val="003C0DC5"/>
    <w:rsid w:val="003C3BB0"/>
    <w:rsid w:val="003D5A80"/>
    <w:rsid w:val="003E092A"/>
    <w:rsid w:val="003E7488"/>
    <w:rsid w:val="003E7944"/>
    <w:rsid w:val="003F659C"/>
    <w:rsid w:val="004019D3"/>
    <w:rsid w:val="00405474"/>
    <w:rsid w:val="00421EFC"/>
    <w:rsid w:val="0043466D"/>
    <w:rsid w:val="00442B52"/>
    <w:rsid w:val="00451050"/>
    <w:rsid w:val="00456BE4"/>
    <w:rsid w:val="00463855"/>
    <w:rsid w:val="00463BC0"/>
    <w:rsid w:val="004740CE"/>
    <w:rsid w:val="00474E2C"/>
    <w:rsid w:val="00490330"/>
    <w:rsid w:val="0049172A"/>
    <w:rsid w:val="00497CA7"/>
    <w:rsid w:val="004A150E"/>
    <w:rsid w:val="004A382D"/>
    <w:rsid w:val="004A7DF6"/>
    <w:rsid w:val="004B0CA6"/>
    <w:rsid w:val="004B4D64"/>
    <w:rsid w:val="004B697B"/>
    <w:rsid w:val="004E4AB7"/>
    <w:rsid w:val="00502C15"/>
    <w:rsid w:val="0050333A"/>
    <w:rsid w:val="00506636"/>
    <w:rsid w:val="0051063B"/>
    <w:rsid w:val="005157E7"/>
    <w:rsid w:val="00526611"/>
    <w:rsid w:val="00551158"/>
    <w:rsid w:val="00553FE1"/>
    <w:rsid w:val="00562791"/>
    <w:rsid w:val="0056698A"/>
    <w:rsid w:val="00567C15"/>
    <w:rsid w:val="0057020F"/>
    <w:rsid w:val="005729EE"/>
    <w:rsid w:val="00573463"/>
    <w:rsid w:val="00574E11"/>
    <w:rsid w:val="00576CFC"/>
    <w:rsid w:val="00593B91"/>
    <w:rsid w:val="0059767C"/>
    <w:rsid w:val="005A5D0F"/>
    <w:rsid w:val="005B3110"/>
    <w:rsid w:val="005C2249"/>
    <w:rsid w:val="005C663E"/>
    <w:rsid w:val="005D534E"/>
    <w:rsid w:val="005E34E5"/>
    <w:rsid w:val="005E4945"/>
    <w:rsid w:val="005F7E86"/>
    <w:rsid w:val="00601B0D"/>
    <w:rsid w:val="00602009"/>
    <w:rsid w:val="006045D6"/>
    <w:rsid w:val="00610076"/>
    <w:rsid w:val="0061139E"/>
    <w:rsid w:val="00620333"/>
    <w:rsid w:val="00621A51"/>
    <w:rsid w:val="0062252E"/>
    <w:rsid w:val="00625AF7"/>
    <w:rsid w:val="00625D9F"/>
    <w:rsid w:val="00633DE4"/>
    <w:rsid w:val="00645A3B"/>
    <w:rsid w:val="00655CCC"/>
    <w:rsid w:val="00656A02"/>
    <w:rsid w:val="006703E3"/>
    <w:rsid w:val="00671EA3"/>
    <w:rsid w:val="0067429B"/>
    <w:rsid w:val="00674995"/>
    <w:rsid w:val="00674C6C"/>
    <w:rsid w:val="00682484"/>
    <w:rsid w:val="006A207F"/>
    <w:rsid w:val="006A2DEA"/>
    <w:rsid w:val="006B03FD"/>
    <w:rsid w:val="006B3CA7"/>
    <w:rsid w:val="006C0CAB"/>
    <w:rsid w:val="006C4003"/>
    <w:rsid w:val="006C7CAD"/>
    <w:rsid w:val="006D24D4"/>
    <w:rsid w:val="006D26CD"/>
    <w:rsid w:val="006E3AC0"/>
    <w:rsid w:val="006E5CE2"/>
    <w:rsid w:val="006F0B10"/>
    <w:rsid w:val="006F61CD"/>
    <w:rsid w:val="00701D1B"/>
    <w:rsid w:val="00704FF0"/>
    <w:rsid w:val="00705B51"/>
    <w:rsid w:val="007106D4"/>
    <w:rsid w:val="007126C3"/>
    <w:rsid w:val="007262E7"/>
    <w:rsid w:val="0073312C"/>
    <w:rsid w:val="00745442"/>
    <w:rsid w:val="007474ED"/>
    <w:rsid w:val="0075413F"/>
    <w:rsid w:val="00756D92"/>
    <w:rsid w:val="0076516B"/>
    <w:rsid w:val="0077589A"/>
    <w:rsid w:val="00780080"/>
    <w:rsid w:val="00783113"/>
    <w:rsid w:val="00785A18"/>
    <w:rsid w:val="0079773A"/>
    <w:rsid w:val="007A4212"/>
    <w:rsid w:val="007B3051"/>
    <w:rsid w:val="007C5150"/>
    <w:rsid w:val="007D1078"/>
    <w:rsid w:val="007D59B3"/>
    <w:rsid w:val="007E6B26"/>
    <w:rsid w:val="007F6445"/>
    <w:rsid w:val="00821C0E"/>
    <w:rsid w:val="00852288"/>
    <w:rsid w:val="00853C96"/>
    <w:rsid w:val="00861EF1"/>
    <w:rsid w:val="00864AB8"/>
    <w:rsid w:val="0086684F"/>
    <w:rsid w:val="0086764B"/>
    <w:rsid w:val="00873B7E"/>
    <w:rsid w:val="00877E00"/>
    <w:rsid w:val="00883E34"/>
    <w:rsid w:val="008848E5"/>
    <w:rsid w:val="008C2A0A"/>
    <w:rsid w:val="008D641A"/>
    <w:rsid w:val="008F1C77"/>
    <w:rsid w:val="0090160B"/>
    <w:rsid w:val="0090787E"/>
    <w:rsid w:val="00913534"/>
    <w:rsid w:val="009212B0"/>
    <w:rsid w:val="00922D41"/>
    <w:rsid w:val="00922FA3"/>
    <w:rsid w:val="00937F94"/>
    <w:rsid w:val="00941F14"/>
    <w:rsid w:val="00963400"/>
    <w:rsid w:val="00974FC2"/>
    <w:rsid w:val="00981F09"/>
    <w:rsid w:val="00997601"/>
    <w:rsid w:val="009B15C8"/>
    <w:rsid w:val="009C0CB8"/>
    <w:rsid w:val="009D0E3D"/>
    <w:rsid w:val="009D3932"/>
    <w:rsid w:val="009D4F48"/>
    <w:rsid w:val="009D6B9B"/>
    <w:rsid w:val="009E10E5"/>
    <w:rsid w:val="009E678F"/>
    <w:rsid w:val="009E682C"/>
    <w:rsid w:val="009E7153"/>
    <w:rsid w:val="009E7CB3"/>
    <w:rsid w:val="00A00393"/>
    <w:rsid w:val="00A013D4"/>
    <w:rsid w:val="00A0146E"/>
    <w:rsid w:val="00A06C13"/>
    <w:rsid w:val="00A06FFB"/>
    <w:rsid w:val="00A15408"/>
    <w:rsid w:val="00A16DDF"/>
    <w:rsid w:val="00A17E13"/>
    <w:rsid w:val="00A20F96"/>
    <w:rsid w:val="00A22053"/>
    <w:rsid w:val="00A25611"/>
    <w:rsid w:val="00A33CF8"/>
    <w:rsid w:val="00A41724"/>
    <w:rsid w:val="00A44AA7"/>
    <w:rsid w:val="00A50775"/>
    <w:rsid w:val="00A536E3"/>
    <w:rsid w:val="00A54E37"/>
    <w:rsid w:val="00A67340"/>
    <w:rsid w:val="00A71B10"/>
    <w:rsid w:val="00A81FA4"/>
    <w:rsid w:val="00AA0264"/>
    <w:rsid w:val="00AA51F8"/>
    <w:rsid w:val="00AB197B"/>
    <w:rsid w:val="00AC0210"/>
    <w:rsid w:val="00AC31BC"/>
    <w:rsid w:val="00AD3986"/>
    <w:rsid w:val="00AD7F1F"/>
    <w:rsid w:val="00AE1208"/>
    <w:rsid w:val="00AE374A"/>
    <w:rsid w:val="00AE59CF"/>
    <w:rsid w:val="00AF3DCE"/>
    <w:rsid w:val="00AF7315"/>
    <w:rsid w:val="00B010D2"/>
    <w:rsid w:val="00B22B0B"/>
    <w:rsid w:val="00B30796"/>
    <w:rsid w:val="00B35712"/>
    <w:rsid w:val="00B425E1"/>
    <w:rsid w:val="00B43DA5"/>
    <w:rsid w:val="00B50E65"/>
    <w:rsid w:val="00B53AB8"/>
    <w:rsid w:val="00B57655"/>
    <w:rsid w:val="00B73176"/>
    <w:rsid w:val="00B73F57"/>
    <w:rsid w:val="00B75A31"/>
    <w:rsid w:val="00B77AB6"/>
    <w:rsid w:val="00B838E1"/>
    <w:rsid w:val="00B8404C"/>
    <w:rsid w:val="00B858B8"/>
    <w:rsid w:val="00B86D6D"/>
    <w:rsid w:val="00B9023E"/>
    <w:rsid w:val="00B966BD"/>
    <w:rsid w:val="00BA160C"/>
    <w:rsid w:val="00BC5E82"/>
    <w:rsid w:val="00BE29CE"/>
    <w:rsid w:val="00C069A8"/>
    <w:rsid w:val="00C06CAB"/>
    <w:rsid w:val="00C11712"/>
    <w:rsid w:val="00C145EE"/>
    <w:rsid w:val="00C148A2"/>
    <w:rsid w:val="00C223DD"/>
    <w:rsid w:val="00C2741B"/>
    <w:rsid w:val="00C31974"/>
    <w:rsid w:val="00C3264A"/>
    <w:rsid w:val="00C330FA"/>
    <w:rsid w:val="00C531A8"/>
    <w:rsid w:val="00C6170D"/>
    <w:rsid w:val="00C617E3"/>
    <w:rsid w:val="00C660FC"/>
    <w:rsid w:val="00C74721"/>
    <w:rsid w:val="00CA20B4"/>
    <w:rsid w:val="00CB3961"/>
    <w:rsid w:val="00CE6E97"/>
    <w:rsid w:val="00CF1765"/>
    <w:rsid w:val="00CF37F5"/>
    <w:rsid w:val="00D06601"/>
    <w:rsid w:val="00D10D05"/>
    <w:rsid w:val="00D15B80"/>
    <w:rsid w:val="00D30480"/>
    <w:rsid w:val="00D32E97"/>
    <w:rsid w:val="00D33111"/>
    <w:rsid w:val="00D36D18"/>
    <w:rsid w:val="00D37EB0"/>
    <w:rsid w:val="00D42579"/>
    <w:rsid w:val="00D44AC5"/>
    <w:rsid w:val="00D44D84"/>
    <w:rsid w:val="00D52668"/>
    <w:rsid w:val="00D531D6"/>
    <w:rsid w:val="00D61B1D"/>
    <w:rsid w:val="00D713BD"/>
    <w:rsid w:val="00D871F3"/>
    <w:rsid w:val="00D87C86"/>
    <w:rsid w:val="00DB033E"/>
    <w:rsid w:val="00DC73E1"/>
    <w:rsid w:val="00DE15B2"/>
    <w:rsid w:val="00DE1BA3"/>
    <w:rsid w:val="00DE5DB6"/>
    <w:rsid w:val="00DF439D"/>
    <w:rsid w:val="00DF501A"/>
    <w:rsid w:val="00E12061"/>
    <w:rsid w:val="00E142E2"/>
    <w:rsid w:val="00E1686B"/>
    <w:rsid w:val="00E31935"/>
    <w:rsid w:val="00E34354"/>
    <w:rsid w:val="00E41B3C"/>
    <w:rsid w:val="00E711E8"/>
    <w:rsid w:val="00E7509D"/>
    <w:rsid w:val="00E84CA4"/>
    <w:rsid w:val="00E8595F"/>
    <w:rsid w:val="00E91402"/>
    <w:rsid w:val="00E925F3"/>
    <w:rsid w:val="00E93ACE"/>
    <w:rsid w:val="00EB10CB"/>
    <w:rsid w:val="00EC48D6"/>
    <w:rsid w:val="00EC4B75"/>
    <w:rsid w:val="00ED2A12"/>
    <w:rsid w:val="00ED3794"/>
    <w:rsid w:val="00ED41C3"/>
    <w:rsid w:val="00EF13FF"/>
    <w:rsid w:val="00EF4528"/>
    <w:rsid w:val="00EF5770"/>
    <w:rsid w:val="00F066F1"/>
    <w:rsid w:val="00F1440F"/>
    <w:rsid w:val="00F14B6E"/>
    <w:rsid w:val="00F1578B"/>
    <w:rsid w:val="00F233AF"/>
    <w:rsid w:val="00F906E4"/>
    <w:rsid w:val="00FA6B38"/>
    <w:rsid w:val="00FB5877"/>
    <w:rsid w:val="00FC1CEF"/>
    <w:rsid w:val="00FC1FA9"/>
    <w:rsid w:val="00FC6C87"/>
    <w:rsid w:val="00FE06EF"/>
    <w:rsid w:val="00FE27FD"/>
    <w:rsid w:val="00FE69E6"/>
    <w:rsid w:val="00FF67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semiHidden="0" w:uiPriority="9" w:unhideWhenUsed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0A502D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paragraph" w:styleId="Heading1">
    <w:name w:val="heading 1"/>
    <w:aliases w:val="Раздел Договора,H1,&quot;Алмаз&quot;"/>
    <w:basedOn w:val="Normal"/>
    <w:next w:val="Normal"/>
    <w:link w:val="Heading1Char"/>
    <w:uiPriority w:val="99"/>
    <w:qFormat/>
    <w:rsid w:val="000A502D"/>
    <w:pPr>
      <w:keepNext/>
      <w:spacing w:before="240" w:after="6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Heading2">
    <w:name w:val="heading 2"/>
    <w:aliases w:val="H2,&quot;Изумруд&quot;"/>
    <w:basedOn w:val="Normal"/>
    <w:next w:val="Normal"/>
    <w:link w:val="Heading2Char"/>
    <w:uiPriority w:val="99"/>
    <w:qFormat/>
    <w:rsid w:val="002D33C1"/>
    <w:pPr>
      <w:keepNext/>
      <w:widowControl/>
      <w:ind w:firstLine="485"/>
      <w:jc w:val="both"/>
      <w:outlineLvl w:val="1"/>
    </w:pPr>
    <w:rPr>
      <w:rFonts w:ascii="Arial" w:hAnsi="Arial"/>
      <w:b/>
      <w:sz w:val="22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D33C1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="Cambria" w:hAnsi="Cambria"/>
      <w:color w:val="243F60"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9"/>
    <w:qFormat/>
    <w:rsid w:val="002D33C1"/>
    <w:pPr>
      <w:spacing w:before="240" w:after="60" w:line="300" w:lineRule="auto"/>
      <w:ind w:firstLine="680"/>
      <w:jc w:val="both"/>
      <w:outlineLvl w:val="6"/>
    </w:pPr>
    <w:rPr>
      <w:rFonts w:ascii="Calibri" w:hAnsi="Calibri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Раздел Договора Char,H1 Char,&quot;Алмаз&quot; Char"/>
    <w:basedOn w:val="DefaultParagraphFont"/>
    <w:link w:val="Heading1"/>
    <w:uiPriority w:val="99"/>
    <w:locked/>
    <w:rsid w:val="000A502D"/>
    <w:rPr>
      <w:rFonts w:ascii="Arial" w:hAnsi="Arial" w:cs="Times New Roman"/>
      <w:b/>
      <w:bCs/>
      <w:kern w:val="32"/>
      <w:sz w:val="32"/>
      <w:szCs w:val="32"/>
    </w:rPr>
  </w:style>
  <w:style w:type="character" w:customStyle="1" w:styleId="Heading2Char">
    <w:name w:val="Heading 2 Char"/>
    <w:aliases w:val="H2 Char,&quot;Изумруд&quot; Char"/>
    <w:basedOn w:val="DefaultParagraphFont"/>
    <w:link w:val="Heading2"/>
    <w:uiPriority w:val="99"/>
    <w:locked/>
    <w:rsid w:val="002D33C1"/>
    <w:rPr>
      <w:rFonts w:ascii="Arial" w:hAnsi="Arial" w:cs="Times New Roman"/>
      <w:b/>
      <w:sz w:val="20"/>
      <w:szCs w:val="20"/>
    </w:rPr>
  </w:style>
  <w:style w:type="character" w:customStyle="1" w:styleId="Heading4Char">
    <w:name w:val="Heading 4 Char"/>
    <w:basedOn w:val="DefaultParagraphFont"/>
    <w:link w:val="Heading4"/>
    <w:uiPriority w:val="99"/>
    <w:locked/>
    <w:rsid w:val="002D33C1"/>
    <w:rPr>
      <w:rFonts w:ascii="Cambria" w:hAnsi="Cambria" w:cs="Times New Roman"/>
      <w:b/>
      <w:bCs/>
      <w:i/>
      <w:iCs/>
      <w:color w:val="4F81BD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locked/>
    <w:rsid w:val="002D33C1"/>
    <w:rPr>
      <w:rFonts w:ascii="Cambria" w:hAnsi="Cambria" w:cs="Times New Roman"/>
      <w:color w:val="243F60"/>
      <w:lang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2D33C1"/>
    <w:rPr>
      <w:rFonts w:ascii="Calibri" w:hAnsi="Calibri" w:cs="Times New Roman"/>
      <w:sz w:val="24"/>
      <w:szCs w:val="24"/>
    </w:rPr>
  </w:style>
  <w:style w:type="character" w:customStyle="1" w:styleId="ConsPlusNormal">
    <w:name w:val="ConsPlusNormal Знак"/>
    <w:link w:val="ConsPlusNormal0"/>
    <w:uiPriority w:val="99"/>
    <w:locked/>
    <w:rsid w:val="000A502D"/>
    <w:rPr>
      <w:rFonts w:ascii="Arial" w:hAnsi="Arial"/>
      <w:sz w:val="22"/>
      <w:lang w:val="ru-RU" w:eastAsia="en-US"/>
    </w:rPr>
  </w:style>
  <w:style w:type="paragraph" w:customStyle="1" w:styleId="ConsPlusNormal0">
    <w:name w:val="ConsPlusNormal"/>
    <w:link w:val="ConsPlusNormal"/>
    <w:uiPriority w:val="99"/>
    <w:rsid w:val="000A502D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lang w:eastAsia="en-US"/>
    </w:rPr>
  </w:style>
  <w:style w:type="paragraph" w:customStyle="1" w:styleId="ConsNonformat">
    <w:name w:val="ConsNonformat"/>
    <w:uiPriority w:val="99"/>
    <w:rsid w:val="000A502D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</w:rPr>
  </w:style>
  <w:style w:type="paragraph" w:styleId="NoSpacing">
    <w:name w:val="No Spacing"/>
    <w:uiPriority w:val="99"/>
    <w:qFormat/>
    <w:rsid w:val="000A502D"/>
    <w:pPr>
      <w:overflowPunct w:val="0"/>
      <w:autoSpaceDE w:val="0"/>
      <w:autoSpaceDN w:val="0"/>
      <w:adjustRightInd w:val="0"/>
    </w:pPr>
    <w:rPr>
      <w:rFonts w:ascii="Times New Roman" w:eastAsia="Times New Roman" w:hAnsi="Times New Roman"/>
      <w:sz w:val="20"/>
      <w:szCs w:val="20"/>
    </w:rPr>
  </w:style>
  <w:style w:type="character" w:customStyle="1" w:styleId="apple-converted-space">
    <w:name w:val="apple-converted-space"/>
    <w:basedOn w:val="DefaultParagraphFont"/>
    <w:uiPriority w:val="99"/>
    <w:rsid w:val="000A502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0A502D"/>
    <w:rPr>
      <w:rFonts w:cs="Times New Roman"/>
      <w:i/>
    </w:rPr>
  </w:style>
  <w:style w:type="paragraph" w:customStyle="1" w:styleId="FR1">
    <w:name w:val="FR1"/>
    <w:uiPriority w:val="99"/>
    <w:rsid w:val="002D33C1"/>
    <w:pPr>
      <w:widowControl w:val="0"/>
      <w:autoSpaceDE w:val="0"/>
      <w:autoSpaceDN w:val="0"/>
      <w:adjustRightInd w:val="0"/>
      <w:spacing w:before="80"/>
      <w:ind w:left="4960"/>
    </w:pPr>
    <w:rPr>
      <w:rFonts w:ascii="Arial" w:eastAsia="Times New Roman" w:hAnsi="Arial" w:cs="Arial"/>
      <w:b/>
      <w:bCs/>
      <w:noProof/>
    </w:rPr>
  </w:style>
  <w:style w:type="paragraph" w:customStyle="1" w:styleId="ConsTitle">
    <w:name w:val="ConsTitle"/>
    <w:uiPriority w:val="99"/>
    <w:rsid w:val="002D33C1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BodyTextIndent">
    <w:name w:val="Body Text Indent"/>
    <w:basedOn w:val="Normal"/>
    <w:link w:val="BodyTextIndentChar"/>
    <w:uiPriority w:val="99"/>
    <w:rsid w:val="002D33C1"/>
    <w:pPr>
      <w:widowControl/>
      <w:autoSpaceDE/>
      <w:autoSpaceDN/>
      <w:adjustRightInd/>
      <w:ind w:left="720" w:firstLine="708"/>
      <w:jc w:val="both"/>
    </w:pPr>
    <w:rPr>
      <w:sz w:val="24"/>
      <w:szCs w:val="24"/>
    </w:rPr>
  </w:style>
  <w:style w:type="character" w:customStyle="1" w:styleId="BodyTextIndentChar">
    <w:name w:val="Body Text Indent Char"/>
    <w:basedOn w:val="DefaultParagraphFont"/>
    <w:link w:val="BodyTextInden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D33C1"/>
    <w:pPr>
      <w:spacing w:after="120" w:line="300" w:lineRule="auto"/>
      <w:ind w:left="283" w:firstLine="680"/>
      <w:jc w:val="both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2D33C1"/>
    <w:rPr>
      <w:rFonts w:ascii="Times New Roman" w:hAnsi="Times New Roman" w:cs="Times New Roman"/>
      <w:sz w:val="16"/>
      <w:szCs w:val="16"/>
      <w:lang w:eastAsia="ru-RU"/>
    </w:rPr>
  </w:style>
  <w:style w:type="paragraph" w:styleId="BodyTextIndent2">
    <w:name w:val="Body Text Indent 2"/>
    <w:basedOn w:val="Normal"/>
    <w:link w:val="BodyTextIndent2Char"/>
    <w:uiPriority w:val="99"/>
    <w:rsid w:val="002D33C1"/>
    <w:pPr>
      <w:spacing w:after="120" w:line="480" w:lineRule="auto"/>
      <w:ind w:left="283" w:firstLine="680"/>
      <w:jc w:val="both"/>
    </w:pPr>
    <w:rPr>
      <w:sz w:val="24"/>
      <w:szCs w:val="24"/>
    </w:rPr>
  </w:style>
  <w:style w:type="character" w:customStyle="1" w:styleId="BodyTextIndent2Char">
    <w:name w:val="Body Text Indent 2 Char"/>
    <w:basedOn w:val="DefaultParagraphFont"/>
    <w:link w:val="BodyTextIndent2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2D33C1"/>
    <w:pPr>
      <w:ind w:firstLine="680"/>
      <w:jc w:val="both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2D33C1"/>
    <w:rPr>
      <w:rFonts w:ascii="Tahoma" w:hAnsi="Tahoma" w:cs="Times New Roman"/>
      <w:sz w:val="16"/>
      <w:szCs w:val="16"/>
    </w:rPr>
  </w:style>
  <w:style w:type="paragraph" w:styleId="Header">
    <w:name w:val="header"/>
    <w:basedOn w:val="Normal"/>
    <w:link w:val="Head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rsid w:val="002D33C1"/>
    <w:pPr>
      <w:tabs>
        <w:tab w:val="center" w:pos="4677"/>
        <w:tab w:val="right" w:pos="9355"/>
      </w:tabs>
      <w:spacing w:line="300" w:lineRule="auto"/>
      <w:ind w:firstLine="680"/>
      <w:jc w:val="both"/>
    </w:pPr>
    <w:rPr>
      <w:sz w:val="24"/>
      <w:szCs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">
    <w:name w:val="Body Text"/>
    <w:basedOn w:val="Normal"/>
    <w:link w:val="BodyTextChar"/>
    <w:uiPriority w:val="99"/>
    <w:rsid w:val="002D33C1"/>
    <w:pPr>
      <w:spacing w:after="120" w:line="300" w:lineRule="auto"/>
      <w:ind w:firstLine="680"/>
      <w:jc w:val="both"/>
    </w:pPr>
    <w:rPr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D33C1"/>
    <w:rPr>
      <w:rFonts w:ascii="Times New Roman" w:hAnsi="Times New Roman" w:cs="Times New Roman"/>
      <w:sz w:val="24"/>
      <w:szCs w:val="24"/>
    </w:rPr>
  </w:style>
  <w:style w:type="paragraph" w:styleId="BodyText3">
    <w:name w:val="Body Text 3"/>
    <w:basedOn w:val="Normal"/>
    <w:link w:val="BodyText3Char"/>
    <w:uiPriority w:val="99"/>
    <w:rsid w:val="002D33C1"/>
    <w:pPr>
      <w:spacing w:after="120" w:line="300" w:lineRule="auto"/>
      <w:ind w:firstLine="680"/>
      <w:jc w:val="both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2D33C1"/>
    <w:rPr>
      <w:rFonts w:ascii="Times New Roman" w:hAnsi="Times New Roman" w:cs="Times New Roman"/>
      <w:sz w:val="16"/>
      <w:szCs w:val="16"/>
    </w:rPr>
  </w:style>
  <w:style w:type="paragraph" w:styleId="Title">
    <w:name w:val="Title"/>
    <w:basedOn w:val="Normal"/>
    <w:link w:val="TitleChar"/>
    <w:uiPriority w:val="99"/>
    <w:qFormat/>
    <w:rsid w:val="002D33C1"/>
    <w:pPr>
      <w:widowControl/>
      <w:autoSpaceDE/>
      <w:autoSpaceDN/>
      <w:adjustRightInd/>
      <w:jc w:val="center"/>
    </w:pPr>
    <w:rPr>
      <w:sz w:val="28"/>
    </w:rPr>
  </w:style>
  <w:style w:type="character" w:customStyle="1" w:styleId="TitleChar">
    <w:name w:val="Title Char"/>
    <w:basedOn w:val="DefaultParagraphFont"/>
    <w:link w:val="Title"/>
    <w:uiPriority w:val="99"/>
    <w:locked/>
    <w:rsid w:val="002D33C1"/>
    <w:rPr>
      <w:rFonts w:ascii="Times New Roman" w:hAnsi="Times New Roman" w:cs="Times New Roman"/>
      <w:sz w:val="20"/>
      <w:szCs w:val="20"/>
    </w:rPr>
  </w:style>
  <w:style w:type="paragraph" w:customStyle="1" w:styleId="ConsNormal">
    <w:name w:val="ConsNormal"/>
    <w:uiPriority w:val="99"/>
    <w:rsid w:val="002D33C1"/>
    <w:pPr>
      <w:widowControl w:val="0"/>
      <w:autoSpaceDE w:val="0"/>
      <w:autoSpaceDN w:val="0"/>
      <w:adjustRightInd w:val="0"/>
      <w:ind w:right="19772" w:firstLine="720"/>
    </w:pPr>
    <w:rPr>
      <w:rFonts w:ascii="Arial" w:eastAsia="Times New Roman" w:hAnsi="Arial"/>
      <w:sz w:val="20"/>
      <w:szCs w:val="20"/>
    </w:rPr>
  </w:style>
  <w:style w:type="paragraph" w:styleId="CommentText">
    <w:name w:val="annotation text"/>
    <w:basedOn w:val="Normal"/>
    <w:link w:val="CommentTextChar"/>
    <w:uiPriority w:val="99"/>
    <w:semiHidden/>
    <w:rsid w:val="002D33C1"/>
    <w:pPr>
      <w:widowControl/>
      <w:autoSpaceDE/>
      <w:autoSpaceDN/>
      <w:adjustRightInd/>
    </w:pPr>
    <w:rPr>
      <w:lang w:val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2D33C1"/>
    <w:rPr>
      <w:rFonts w:ascii="Times New Roman" w:hAnsi="Times New Roman" w:cs="Times New Roman"/>
      <w:sz w:val="20"/>
      <w:szCs w:val="20"/>
      <w:lang w:val="en-US"/>
    </w:rPr>
  </w:style>
  <w:style w:type="character" w:styleId="PageNumber">
    <w:name w:val="page number"/>
    <w:basedOn w:val="DefaultParagraphFont"/>
    <w:uiPriority w:val="99"/>
    <w:rsid w:val="002D33C1"/>
    <w:rPr>
      <w:rFonts w:cs="Times New Roman"/>
    </w:rPr>
  </w:style>
  <w:style w:type="paragraph" w:customStyle="1" w:styleId="ConsPlusNonformat">
    <w:name w:val="ConsPlusNonforma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character" w:customStyle="1" w:styleId="a">
    <w:name w:val="Цветовое выделение"/>
    <w:uiPriority w:val="99"/>
    <w:rsid w:val="002D33C1"/>
    <w:rPr>
      <w:b/>
      <w:color w:val="000080"/>
      <w:sz w:val="20"/>
    </w:rPr>
  </w:style>
  <w:style w:type="character" w:customStyle="1" w:styleId="a0">
    <w:name w:val="Гипертекстовая ссылка"/>
    <w:uiPriority w:val="99"/>
    <w:rsid w:val="002D33C1"/>
    <w:rPr>
      <w:b/>
      <w:color w:val="008000"/>
      <w:sz w:val="20"/>
      <w:u w:val="single"/>
    </w:rPr>
  </w:style>
  <w:style w:type="character" w:customStyle="1" w:styleId="FontStyle15">
    <w:name w:val="Font Style15"/>
    <w:uiPriority w:val="99"/>
    <w:rsid w:val="002D33C1"/>
    <w:rPr>
      <w:rFonts w:ascii="Times New Roman" w:hAnsi="Times New Roman"/>
      <w:sz w:val="22"/>
    </w:rPr>
  </w:style>
  <w:style w:type="paragraph" w:customStyle="1" w:styleId="Style7">
    <w:name w:val="Style7"/>
    <w:basedOn w:val="Normal"/>
    <w:uiPriority w:val="99"/>
    <w:rsid w:val="002D33C1"/>
    <w:pPr>
      <w:spacing w:line="280" w:lineRule="exact"/>
    </w:pPr>
    <w:rPr>
      <w:sz w:val="24"/>
      <w:szCs w:val="24"/>
    </w:rPr>
  </w:style>
  <w:style w:type="paragraph" w:customStyle="1" w:styleId="Style8">
    <w:name w:val="Style8"/>
    <w:basedOn w:val="Normal"/>
    <w:uiPriority w:val="99"/>
    <w:rsid w:val="002D33C1"/>
    <w:pPr>
      <w:spacing w:line="278" w:lineRule="exact"/>
      <w:ind w:firstLine="638"/>
      <w:jc w:val="both"/>
    </w:pPr>
    <w:rPr>
      <w:sz w:val="24"/>
      <w:szCs w:val="24"/>
    </w:rPr>
  </w:style>
  <w:style w:type="paragraph" w:customStyle="1" w:styleId="1-21">
    <w:name w:val="Средняя сетка 1 - Акцент 21"/>
    <w:basedOn w:val="Normal"/>
    <w:uiPriority w:val="99"/>
    <w:rsid w:val="002D33C1"/>
    <w:pPr>
      <w:widowControl/>
      <w:autoSpaceDE/>
      <w:autoSpaceDN/>
      <w:adjustRightInd/>
      <w:ind w:left="720"/>
      <w:contextualSpacing/>
    </w:pPr>
  </w:style>
  <w:style w:type="paragraph" w:customStyle="1" w:styleId="ConsPlusTitle">
    <w:name w:val="ConsPlusTitle"/>
    <w:uiPriority w:val="99"/>
    <w:rsid w:val="002D33C1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4"/>
      <w:szCs w:val="24"/>
    </w:rPr>
  </w:style>
  <w:style w:type="paragraph" w:customStyle="1" w:styleId="ConsPlusCell">
    <w:name w:val="ConsPlusCell"/>
    <w:uiPriority w:val="99"/>
    <w:rsid w:val="002D33C1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customStyle="1" w:styleId="ConsPlusDocList">
    <w:name w:val="ConsPlusDocList"/>
    <w:uiPriority w:val="99"/>
    <w:rsid w:val="002D33C1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Heading">
    <w:name w:val="Heading"/>
    <w:uiPriority w:val="99"/>
    <w:rsid w:val="002D33C1"/>
    <w:pPr>
      <w:widowControl w:val="0"/>
      <w:overflowPunct w:val="0"/>
      <w:autoSpaceDE w:val="0"/>
      <w:autoSpaceDN w:val="0"/>
      <w:adjustRightInd w:val="0"/>
      <w:textAlignment w:val="baseline"/>
    </w:pPr>
    <w:rPr>
      <w:rFonts w:ascii="Arial" w:eastAsia="Times New Roman" w:hAnsi="Arial"/>
      <w:b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rsid w:val="002D33C1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locked/>
    <w:rsid w:val="002D33C1"/>
    <w:rPr>
      <w:b/>
      <w:bCs/>
    </w:rPr>
  </w:style>
  <w:style w:type="paragraph" w:customStyle="1" w:styleId="2-21">
    <w:name w:val="Средний список 2 - Акцент 21"/>
    <w:hidden/>
    <w:uiPriority w:val="99"/>
    <w:rsid w:val="002D33C1"/>
    <w:rPr>
      <w:rFonts w:ascii="Times New Roman" w:eastAsia="Times New Roman" w:hAnsi="Times New Roman"/>
      <w:sz w:val="20"/>
      <w:szCs w:val="20"/>
    </w:rPr>
  </w:style>
  <w:style w:type="character" w:customStyle="1" w:styleId="blk">
    <w:name w:val="blk"/>
    <w:uiPriority w:val="99"/>
    <w:rsid w:val="002D33C1"/>
  </w:style>
  <w:style w:type="character" w:customStyle="1" w:styleId="u">
    <w:name w:val="u"/>
    <w:uiPriority w:val="99"/>
    <w:rsid w:val="002D33C1"/>
  </w:style>
  <w:style w:type="paragraph" w:styleId="ListParagraph">
    <w:name w:val="List Paragraph"/>
    <w:basedOn w:val="Normal"/>
    <w:uiPriority w:val="99"/>
    <w:qFormat/>
    <w:rsid w:val="002D33C1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Hyperlink">
    <w:name w:val="Hyperlink"/>
    <w:basedOn w:val="DefaultParagraphFont"/>
    <w:uiPriority w:val="99"/>
    <w:rsid w:val="002D33C1"/>
    <w:rPr>
      <w:rFonts w:cs="Times New Roman"/>
      <w:color w:val="0000FF"/>
      <w:u w:val="single"/>
    </w:rPr>
  </w:style>
  <w:style w:type="paragraph" w:customStyle="1" w:styleId="chapter">
    <w:name w:val="chapter"/>
    <w:basedOn w:val="Normal"/>
    <w:uiPriority w:val="99"/>
    <w:rsid w:val="002D33C1"/>
    <w:pPr>
      <w:widowControl/>
      <w:autoSpaceDE/>
      <w:autoSpaceDN/>
      <w:adjustRightInd/>
      <w:ind w:firstLine="567"/>
      <w:jc w:val="both"/>
    </w:pPr>
    <w:rPr>
      <w:rFonts w:ascii="Arial" w:hAnsi="Arial" w:cs="Arial"/>
      <w:sz w:val="28"/>
      <w:szCs w:val="28"/>
    </w:rPr>
  </w:style>
  <w:style w:type="paragraph" w:customStyle="1" w:styleId="1">
    <w:name w:val="Текст1"/>
    <w:basedOn w:val="Normal"/>
    <w:uiPriority w:val="99"/>
    <w:rsid w:val="002D33C1"/>
    <w:pPr>
      <w:widowControl/>
      <w:autoSpaceDE/>
      <w:autoSpaceDN/>
      <w:adjustRightInd/>
    </w:pPr>
    <w:rPr>
      <w:rFonts w:ascii="Courier New" w:hAnsi="Courier New"/>
      <w:lang w:eastAsia="ar-SA"/>
    </w:rPr>
  </w:style>
  <w:style w:type="paragraph" w:styleId="NormalWeb">
    <w:name w:val="Normal (Web)"/>
    <w:basedOn w:val="Normal"/>
    <w:uiPriority w:val="99"/>
    <w:rsid w:val="002D33C1"/>
    <w:pPr>
      <w:widowControl/>
      <w:autoSpaceDE/>
      <w:autoSpaceDN/>
      <w:adjustRightInd/>
      <w:spacing w:before="100" w:beforeAutospacing="1" w:after="119"/>
    </w:pPr>
    <w:rPr>
      <w:sz w:val="24"/>
      <w:szCs w:val="24"/>
    </w:rPr>
  </w:style>
  <w:style w:type="paragraph" w:customStyle="1" w:styleId="a1">
    <w:name w:val="Таблицы (моноширинный)"/>
    <w:basedOn w:val="Normal"/>
    <w:next w:val="Normal"/>
    <w:uiPriority w:val="99"/>
    <w:rsid w:val="002D33C1"/>
    <w:rPr>
      <w:rFonts w:ascii="Courier New" w:hAnsi="Courier New" w:cs="Courier New"/>
      <w:sz w:val="24"/>
      <w:szCs w:val="24"/>
    </w:rPr>
  </w:style>
  <w:style w:type="character" w:customStyle="1" w:styleId="FontStyle25">
    <w:name w:val="Font Style25"/>
    <w:basedOn w:val="DefaultParagraphFont"/>
    <w:uiPriority w:val="99"/>
    <w:rsid w:val="002D33C1"/>
    <w:rPr>
      <w:rFonts w:ascii="Times New Roman" w:hAnsi="Times New Roman" w:cs="Times New Roman"/>
      <w:sz w:val="26"/>
      <w:szCs w:val="26"/>
    </w:rPr>
  </w:style>
  <w:style w:type="paragraph" w:customStyle="1" w:styleId="Style1">
    <w:name w:val="Style1"/>
    <w:basedOn w:val="Normal"/>
    <w:uiPriority w:val="99"/>
    <w:rsid w:val="002D33C1"/>
    <w:rPr>
      <w:sz w:val="24"/>
      <w:szCs w:val="24"/>
    </w:rPr>
  </w:style>
  <w:style w:type="paragraph" w:customStyle="1" w:styleId="Style2">
    <w:name w:val="Style2"/>
    <w:basedOn w:val="Normal"/>
    <w:uiPriority w:val="99"/>
    <w:rsid w:val="002D33C1"/>
    <w:pPr>
      <w:spacing w:line="274" w:lineRule="exact"/>
      <w:jc w:val="center"/>
    </w:pPr>
    <w:rPr>
      <w:sz w:val="24"/>
      <w:szCs w:val="24"/>
    </w:rPr>
  </w:style>
  <w:style w:type="paragraph" w:customStyle="1" w:styleId="Style3">
    <w:name w:val="Style3"/>
    <w:basedOn w:val="Normal"/>
    <w:uiPriority w:val="99"/>
    <w:rsid w:val="002D33C1"/>
    <w:pPr>
      <w:spacing w:line="325" w:lineRule="exact"/>
    </w:pPr>
    <w:rPr>
      <w:sz w:val="24"/>
      <w:szCs w:val="24"/>
    </w:rPr>
  </w:style>
  <w:style w:type="paragraph" w:customStyle="1" w:styleId="Style4">
    <w:name w:val="Style4"/>
    <w:basedOn w:val="Normal"/>
    <w:uiPriority w:val="99"/>
    <w:rsid w:val="002D33C1"/>
    <w:rPr>
      <w:sz w:val="24"/>
      <w:szCs w:val="24"/>
    </w:rPr>
  </w:style>
  <w:style w:type="paragraph" w:customStyle="1" w:styleId="Style5">
    <w:name w:val="Style5"/>
    <w:basedOn w:val="Normal"/>
    <w:uiPriority w:val="99"/>
    <w:rsid w:val="002D33C1"/>
    <w:rPr>
      <w:sz w:val="24"/>
      <w:szCs w:val="24"/>
    </w:rPr>
  </w:style>
  <w:style w:type="paragraph" w:customStyle="1" w:styleId="Style6">
    <w:name w:val="Style6"/>
    <w:basedOn w:val="Normal"/>
    <w:uiPriority w:val="99"/>
    <w:rsid w:val="002D33C1"/>
    <w:pPr>
      <w:spacing w:line="322" w:lineRule="exact"/>
      <w:ind w:firstLine="691"/>
    </w:pPr>
    <w:rPr>
      <w:sz w:val="24"/>
      <w:szCs w:val="24"/>
    </w:rPr>
  </w:style>
  <w:style w:type="paragraph" w:customStyle="1" w:styleId="Style9">
    <w:name w:val="Style9"/>
    <w:basedOn w:val="Normal"/>
    <w:uiPriority w:val="99"/>
    <w:rsid w:val="002D33C1"/>
    <w:pPr>
      <w:spacing w:line="322" w:lineRule="exact"/>
      <w:ind w:firstLine="346"/>
      <w:jc w:val="both"/>
    </w:pPr>
    <w:rPr>
      <w:sz w:val="24"/>
      <w:szCs w:val="24"/>
    </w:rPr>
  </w:style>
  <w:style w:type="character" w:customStyle="1" w:styleId="FontStyle11">
    <w:name w:val="Font Style11"/>
    <w:basedOn w:val="DefaultParagraphFont"/>
    <w:uiPriority w:val="99"/>
    <w:rsid w:val="002D33C1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2">
    <w:name w:val="Font Style12"/>
    <w:basedOn w:val="DefaultParagraphFont"/>
    <w:uiPriority w:val="99"/>
    <w:rsid w:val="002D33C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13">
    <w:name w:val="Font Style13"/>
    <w:basedOn w:val="DefaultParagraphFont"/>
    <w:uiPriority w:val="99"/>
    <w:rsid w:val="002D33C1"/>
    <w:rPr>
      <w:rFonts w:ascii="Times New Roman" w:hAnsi="Times New Roman" w:cs="Times New Roman"/>
      <w:b/>
      <w:bCs/>
      <w:spacing w:val="10"/>
      <w:sz w:val="28"/>
      <w:szCs w:val="28"/>
    </w:rPr>
  </w:style>
  <w:style w:type="character" w:customStyle="1" w:styleId="FontStyle14">
    <w:name w:val="Font Style14"/>
    <w:basedOn w:val="DefaultParagraphFont"/>
    <w:uiPriority w:val="99"/>
    <w:rsid w:val="002D33C1"/>
    <w:rPr>
      <w:rFonts w:ascii="Times New Roman" w:hAnsi="Times New Roman" w:cs="Times New Roman"/>
      <w:sz w:val="24"/>
      <w:szCs w:val="24"/>
    </w:rPr>
  </w:style>
  <w:style w:type="paragraph" w:customStyle="1" w:styleId="a2">
    <w:name w:val="Нормальный (таблица)"/>
    <w:basedOn w:val="Normal"/>
    <w:next w:val="Normal"/>
    <w:uiPriority w:val="99"/>
    <w:rsid w:val="002D33C1"/>
    <w:pPr>
      <w:jc w:val="both"/>
    </w:pPr>
    <w:rPr>
      <w:rFonts w:ascii="Arial" w:hAnsi="Arial" w:cs="Arial"/>
      <w:sz w:val="24"/>
      <w:szCs w:val="24"/>
    </w:rPr>
  </w:style>
  <w:style w:type="character" w:customStyle="1" w:styleId="FontStyle22">
    <w:name w:val="Font Style22"/>
    <w:basedOn w:val="DefaultParagraphFont"/>
    <w:uiPriority w:val="99"/>
    <w:rsid w:val="002D33C1"/>
    <w:rPr>
      <w:rFonts w:ascii="Times New Roman" w:hAnsi="Times New Roman" w:cs="Times New Roman"/>
      <w:sz w:val="22"/>
      <w:szCs w:val="22"/>
    </w:rPr>
  </w:style>
  <w:style w:type="paragraph" w:customStyle="1" w:styleId="a3">
    <w:name w:val="Прижатый влево"/>
    <w:basedOn w:val="Normal"/>
    <w:next w:val="Normal"/>
    <w:uiPriority w:val="99"/>
    <w:rsid w:val="002D33C1"/>
    <w:rPr>
      <w:rFonts w:ascii="Arial" w:hAnsi="Arial" w:cs="Arial"/>
      <w:sz w:val="24"/>
      <w:szCs w:val="24"/>
    </w:rPr>
  </w:style>
  <w:style w:type="character" w:customStyle="1" w:styleId="FontStyle16">
    <w:name w:val="Font Style16"/>
    <w:basedOn w:val="DefaultParagraphFont"/>
    <w:uiPriority w:val="99"/>
    <w:rsid w:val="002D33C1"/>
    <w:rPr>
      <w:rFonts w:ascii="Times New Roman" w:hAnsi="Times New Roman" w:cs="Times New Roman"/>
      <w:spacing w:val="60"/>
      <w:sz w:val="32"/>
      <w:szCs w:val="32"/>
    </w:rPr>
  </w:style>
  <w:style w:type="character" w:styleId="CommentReference">
    <w:name w:val="annotation reference"/>
    <w:basedOn w:val="DefaultParagraphFont"/>
    <w:uiPriority w:val="99"/>
    <w:semiHidden/>
    <w:rsid w:val="00682484"/>
    <w:rPr>
      <w:rFonts w:cs="Times New Roman"/>
      <w:sz w:val="16"/>
    </w:rPr>
  </w:style>
  <w:style w:type="paragraph" w:styleId="DocumentMap">
    <w:name w:val="Document Map"/>
    <w:basedOn w:val="Normal"/>
    <w:link w:val="DocumentMapChar"/>
    <w:uiPriority w:val="99"/>
    <w:semiHidden/>
    <w:rsid w:val="00DE5DB6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locked/>
    <w:rsid w:val="00DE5DB6"/>
    <w:rPr>
      <w:rFonts w:ascii="Tahoma" w:hAnsi="Tahoma" w:cs="Tahoma"/>
      <w:sz w:val="16"/>
      <w:szCs w:val="16"/>
      <w:lang w:eastAsia="ru-RU"/>
    </w:rPr>
  </w:style>
  <w:style w:type="table" w:styleId="TableGrid">
    <w:name w:val="Table Grid"/>
    <w:basedOn w:val="TableNormal"/>
    <w:uiPriority w:val="99"/>
    <w:rsid w:val="001A284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-11">
    <w:name w:val="Светлая заливка - Акцент 11"/>
    <w:uiPriority w:val="99"/>
    <w:rsid w:val="009D3932"/>
    <w:rPr>
      <w:color w:val="365F91"/>
      <w:sz w:val="20"/>
      <w:szCs w:val="20"/>
    </w:rPr>
    <w:tblPr>
      <w:tblStyleRowBandSize w:val="1"/>
      <w:tblStyleColBandSize w:val="1"/>
      <w:tblInd w:w="0" w:type="dxa"/>
      <w:tblBorders>
        <w:top w:val="single" w:sz="8" w:space="0" w:color="4F81BD"/>
        <w:bottom w:val="single" w:sz="8" w:space="0" w:color="4F81BD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0">
    <w:name w:val="Без интервала1"/>
    <w:uiPriority w:val="99"/>
    <w:rsid w:val="00963400"/>
    <w:pPr>
      <w:overflowPunct w:val="0"/>
      <w:autoSpaceDE w:val="0"/>
      <w:autoSpaceDN w:val="0"/>
      <w:adjustRightInd w:val="0"/>
    </w:pPr>
    <w:rPr>
      <w:rFonts w:ascii="Times New Roman" w:hAnsi="Times New Roman"/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45627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1183</TotalTime>
  <Pages>14</Pages>
  <Words>4980</Words>
  <Characters>28387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USER</cp:lastModifiedBy>
  <cp:revision>58</cp:revision>
  <cp:lastPrinted>2021-06-23T06:11:00Z</cp:lastPrinted>
  <dcterms:created xsi:type="dcterms:W3CDTF">2020-12-05T15:20:00Z</dcterms:created>
  <dcterms:modified xsi:type="dcterms:W3CDTF">2021-06-23T06:13:00Z</dcterms:modified>
</cp:coreProperties>
</file>