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BC0" w:rsidRDefault="000C6BC0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</w:t>
      </w:r>
    </w:p>
    <w:p w:rsidR="000C6BC0" w:rsidRDefault="000C6BC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C6BC0" w:rsidRDefault="000C6BC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0C6BC0" w:rsidRDefault="000C6BC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C6BC0" w:rsidRDefault="000C6BC0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C6BC0" w:rsidRDefault="000C6BC0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0C6BC0" w:rsidRDefault="000C6BC0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РЕШЕНИЕ</w:t>
      </w:r>
    </w:p>
    <w:p w:rsidR="000C6BC0" w:rsidRDefault="000C6BC0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C6BC0" w:rsidRPr="00171267" w:rsidRDefault="000C6BC0" w:rsidP="000A502D">
      <w:pPr>
        <w:rPr>
          <w:sz w:val="24"/>
          <w:szCs w:val="24"/>
        </w:rPr>
      </w:pPr>
      <w:r>
        <w:rPr>
          <w:b/>
          <w:sz w:val="26"/>
          <w:szCs w:val="26"/>
        </w:rPr>
        <w:t xml:space="preserve">     </w:t>
      </w:r>
      <w:r w:rsidRPr="00171267">
        <w:rPr>
          <w:sz w:val="24"/>
          <w:szCs w:val="24"/>
        </w:rPr>
        <w:t>от «</w:t>
      </w:r>
      <w:r>
        <w:rPr>
          <w:sz w:val="24"/>
          <w:szCs w:val="24"/>
        </w:rPr>
        <w:t>23</w:t>
      </w:r>
      <w:r w:rsidRPr="00171267">
        <w:rPr>
          <w:sz w:val="24"/>
          <w:szCs w:val="24"/>
        </w:rPr>
        <w:t>»</w:t>
      </w:r>
      <w:r>
        <w:rPr>
          <w:sz w:val="24"/>
          <w:szCs w:val="24"/>
        </w:rPr>
        <w:t xml:space="preserve"> июня </w:t>
      </w:r>
      <w:smartTag w:uri="urn:schemas-microsoft-com:office:smarttags" w:element="metricconverter">
        <w:smartTagPr>
          <w:attr w:name="ProductID" w:val="2021 г"/>
        </w:smartTagPr>
        <w:r w:rsidRPr="00171267">
          <w:rPr>
            <w:sz w:val="24"/>
            <w:szCs w:val="24"/>
          </w:rPr>
          <w:t>20</w:t>
        </w:r>
        <w:r>
          <w:rPr>
            <w:sz w:val="24"/>
            <w:szCs w:val="24"/>
          </w:rPr>
          <w:t xml:space="preserve">21 </w:t>
        </w:r>
        <w:r w:rsidRPr="00171267">
          <w:rPr>
            <w:sz w:val="24"/>
            <w:szCs w:val="24"/>
          </w:rPr>
          <w:t>г</w:t>
        </w:r>
      </w:smartTag>
      <w:r w:rsidRPr="00171267">
        <w:rPr>
          <w:sz w:val="24"/>
          <w:szCs w:val="24"/>
        </w:rPr>
        <w:t xml:space="preserve">.                                                                                         </w:t>
      </w:r>
      <w:r>
        <w:rPr>
          <w:sz w:val="24"/>
          <w:szCs w:val="24"/>
        </w:rPr>
        <w:t xml:space="preserve">       </w:t>
      </w:r>
      <w:r w:rsidRPr="00171267">
        <w:rPr>
          <w:sz w:val="24"/>
          <w:szCs w:val="24"/>
        </w:rPr>
        <w:t>№</w:t>
      </w:r>
      <w:r>
        <w:rPr>
          <w:sz w:val="24"/>
          <w:szCs w:val="24"/>
        </w:rPr>
        <w:t xml:space="preserve"> 13</w:t>
      </w:r>
    </w:p>
    <w:p w:rsidR="000C6BC0" w:rsidRPr="00171267" w:rsidRDefault="000C6BC0" w:rsidP="000A502D">
      <w:pPr>
        <w:tabs>
          <w:tab w:val="left" w:pos="699"/>
        </w:tabs>
        <w:rPr>
          <w:sz w:val="24"/>
          <w:szCs w:val="24"/>
        </w:rPr>
      </w:pPr>
    </w:p>
    <w:p w:rsidR="000C6BC0" w:rsidRPr="00171267" w:rsidRDefault="000C6BC0" w:rsidP="000A502D">
      <w:pPr>
        <w:jc w:val="center"/>
        <w:rPr>
          <w:sz w:val="24"/>
          <w:szCs w:val="24"/>
        </w:rPr>
      </w:pPr>
      <w:r w:rsidRPr="00171267">
        <w:rPr>
          <w:sz w:val="24"/>
          <w:szCs w:val="24"/>
        </w:rPr>
        <w:t>п. Липки</w:t>
      </w:r>
    </w:p>
    <w:p w:rsidR="000C6BC0" w:rsidRDefault="000C6BC0" w:rsidP="000A502D">
      <w:pPr>
        <w:jc w:val="center"/>
        <w:rPr>
          <w:sz w:val="26"/>
          <w:szCs w:val="26"/>
        </w:rPr>
      </w:pPr>
    </w:p>
    <w:p w:rsidR="000C6BC0" w:rsidRPr="006416E8" w:rsidRDefault="000C6BC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416E8">
        <w:rPr>
          <w:rFonts w:ascii="Times New Roman" w:hAnsi="Times New Roman" w:cs="Times New Roman"/>
          <w:sz w:val="24"/>
          <w:szCs w:val="24"/>
        </w:rPr>
        <w:t>О внесении изменений в решение Совета депутатов</w:t>
      </w:r>
    </w:p>
    <w:p w:rsidR="000C6BC0" w:rsidRPr="006416E8" w:rsidRDefault="000C6BC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416E8">
        <w:rPr>
          <w:rFonts w:ascii="Times New Roman" w:hAnsi="Times New Roman" w:cs="Times New Roman"/>
          <w:sz w:val="24"/>
          <w:szCs w:val="24"/>
        </w:rPr>
        <w:t>Липкинского сельского поселения Ромодановского</w:t>
      </w:r>
    </w:p>
    <w:p w:rsidR="000C6BC0" w:rsidRPr="006416E8" w:rsidRDefault="000C6BC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416E8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0C6BC0" w:rsidRPr="006416E8" w:rsidRDefault="000C6BC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416E8">
        <w:rPr>
          <w:rFonts w:ascii="Times New Roman" w:hAnsi="Times New Roman" w:cs="Times New Roman"/>
          <w:sz w:val="24"/>
          <w:szCs w:val="24"/>
        </w:rPr>
        <w:t xml:space="preserve">от 26 декабря </w:t>
      </w:r>
      <w:smartTag w:uri="urn:schemas-microsoft-com:office:smarttags" w:element="metricconverter">
        <w:smartTagPr>
          <w:attr w:name="ProductID" w:val="2028 г"/>
        </w:smartTagPr>
        <w:smartTag w:uri="urn:schemas-microsoft-com:office:smarttags" w:element="metricconverter">
          <w:smartTagPr>
            <w:attr w:name="ProductID" w:val="2020 г"/>
          </w:smartTagPr>
          <w:r w:rsidRPr="006416E8">
            <w:rPr>
              <w:rFonts w:ascii="Times New Roman" w:hAnsi="Times New Roman" w:cs="Times New Roman"/>
              <w:sz w:val="24"/>
              <w:szCs w:val="24"/>
            </w:rPr>
            <w:t>2020 г</w:t>
          </w:r>
        </w:smartTag>
        <w:r>
          <w:rPr>
            <w:rFonts w:ascii="Times New Roman" w:hAnsi="Times New Roman" w:cs="Times New Roman"/>
            <w:sz w:val="24"/>
            <w:szCs w:val="24"/>
          </w:rPr>
          <w:t>.</w:t>
        </w:r>
      </w:smartTag>
      <w:r w:rsidRPr="006416E8">
        <w:rPr>
          <w:rFonts w:ascii="Times New Roman" w:hAnsi="Times New Roman" w:cs="Times New Roman"/>
          <w:sz w:val="24"/>
          <w:szCs w:val="24"/>
        </w:rPr>
        <w:t xml:space="preserve"> № 22 «О бюджете Липкинского</w:t>
      </w:r>
    </w:p>
    <w:p w:rsidR="000C6BC0" w:rsidRPr="006416E8" w:rsidRDefault="000C6BC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416E8">
        <w:rPr>
          <w:rFonts w:ascii="Times New Roman" w:hAnsi="Times New Roman" w:cs="Times New Roman"/>
          <w:sz w:val="24"/>
          <w:szCs w:val="24"/>
        </w:rPr>
        <w:t>сельского поселения Ромодановского муниципального</w:t>
      </w:r>
    </w:p>
    <w:p w:rsidR="000C6BC0" w:rsidRPr="006416E8" w:rsidRDefault="000C6BC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416E8">
        <w:rPr>
          <w:rFonts w:ascii="Times New Roman" w:hAnsi="Times New Roman" w:cs="Times New Roman"/>
          <w:sz w:val="24"/>
          <w:szCs w:val="24"/>
        </w:rPr>
        <w:t xml:space="preserve">района Республики Мордовия на 2021 год и </w:t>
      </w:r>
    </w:p>
    <w:p w:rsidR="000C6BC0" w:rsidRPr="006416E8" w:rsidRDefault="000C6BC0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416E8">
        <w:rPr>
          <w:rFonts w:ascii="Times New Roman" w:hAnsi="Times New Roman" w:cs="Times New Roman"/>
          <w:sz w:val="24"/>
          <w:szCs w:val="24"/>
        </w:rPr>
        <w:t>плановый период 2022 и 2023 годов»</w:t>
      </w:r>
    </w:p>
    <w:p w:rsidR="000C6BC0" w:rsidRPr="006416E8" w:rsidRDefault="000C6BC0" w:rsidP="00963400">
      <w:pPr>
        <w:shd w:val="clear" w:color="auto" w:fill="FFFFFF"/>
        <w:ind w:left="23" w:right="4383"/>
        <w:rPr>
          <w:sz w:val="24"/>
          <w:szCs w:val="24"/>
        </w:rPr>
      </w:pPr>
    </w:p>
    <w:p w:rsidR="000C6BC0" w:rsidRPr="006416E8" w:rsidRDefault="000C6BC0" w:rsidP="006A2DEA">
      <w:pPr>
        <w:ind w:firstLine="851"/>
        <w:jc w:val="both"/>
        <w:rPr>
          <w:sz w:val="24"/>
          <w:szCs w:val="24"/>
        </w:rPr>
      </w:pPr>
      <w:r w:rsidRPr="006416E8">
        <w:rPr>
          <w:sz w:val="24"/>
          <w:szCs w:val="24"/>
        </w:rPr>
        <w:t xml:space="preserve">В соответствии с Бюджетным кодексом Российской Федерации и на основании статьи 36 Устава Липкинского сельского поселения, Совет депутатов Липкинского сельского поселения </w:t>
      </w:r>
    </w:p>
    <w:p w:rsidR="000C6BC0" w:rsidRPr="006416E8" w:rsidRDefault="000C6BC0" w:rsidP="000A502D">
      <w:pPr>
        <w:jc w:val="center"/>
        <w:rPr>
          <w:sz w:val="24"/>
          <w:szCs w:val="24"/>
        </w:rPr>
      </w:pPr>
      <w:r w:rsidRPr="006416E8">
        <w:rPr>
          <w:sz w:val="24"/>
          <w:szCs w:val="24"/>
        </w:rPr>
        <w:t>РЕШИЛ:</w:t>
      </w:r>
    </w:p>
    <w:p w:rsidR="000C6BC0" w:rsidRPr="006416E8" w:rsidRDefault="000C6BC0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16E8">
        <w:rPr>
          <w:rFonts w:ascii="Times New Roman" w:hAnsi="Times New Roman" w:cs="Times New Roman"/>
          <w:b/>
          <w:sz w:val="24"/>
          <w:szCs w:val="24"/>
        </w:rPr>
        <w:t>1.</w:t>
      </w:r>
      <w:r w:rsidRPr="006416E8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26.12.2020 года №22«О бюджете Липкинского сельского поселения Ромодановского  муниципального района Республики Мордовия на 2021 год и плановый период 2022  и  2023 годов» следующие изменения:</w:t>
      </w:r>
    </w:p>
    <w:p w:rsidR="000C6BC0" w:rsidRPr="006416E8" w:rsidRDefault="000C6BC0" w:rsidP="00ED3794">
      <w:pPr>
        <w:pStyle w:val="NoSpacing"/>
        <w:jc w:val="both"/>
        <w:rPr>
          <w:sz w:val="24"/>
          <w:szCs w:val="24"/>
        </w:rPr>
      </w:pPr>
      <w:r w:rsidRPr="006416E8">
        <w:rPr>
          <w:sz w:val="24"/>
          <w:szCs w:val="24"/>
        </w:rPr>
        <w:t xml:space="preserve">    1.</w:t>
      </w:r>
      <w:r w:rsidRPr="006416E8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2021 год  по доходам в сумме 1464,8 тыс. рублей, по расходам в сумме 1619,2 тыс. рублей, с превышением расходов над доходами в сумме 154,4 тыс. рублей,  исходя из уровня инфляции, не превышающего 3,7 процента (декабрь 2021 года к декабрю 2020 года).</w:t>
      </w:r>
    </w:p>
    <w:p w:rsidR="000C6BC0" w:rsidRPr="006416E8" w:rsidRDefault="000C6BC0" w:rsidP="00ED3794">
      <w:pPr>
        <w:pStyle w:val="NoSpacing"/>
        <w:jc w:val="both"/>
        <w:rPr>
          <w:sz w:val="24"/>
          <w:szCs w:val="24"/>
        </w:rPr>
      </w:pPr>
      <w:r w:rsidRPr="006416E8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2022 год  по доходам в сумме 642,8 тыс. рублей, по расходам в сумме 642,8 тыс. рублей, 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0C6BC0" w:rsidRPr="006416E8" w:rsidRDefault="000C6BC0" w:rsidP="00ED3794">
      <w:pPr>
        <w:pStyle w:val="NoSpacing"/>
        <w:jc w:val="both"/>
        <w:rPr>
          <w:sz w:val="24"/>
          <w:szCs w:val="24"/>
        </w:rPr>
      </w:pPr>
      <w:r w:rsidRPr="006416E8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2023 год  по доходам в сумме 634,6 тыс. рублей, по расходам в сумме 634,6 тыс. рублей, в том числе 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0C6BC0" w:rsidRPr="006416E8" w:rsidRDefault="000C6BC0" w:rsidP="00963400">
      <w:pPr>
        <w:pStyle w:val="10"/>
        <w:jc w:val="both"/>
        <w:rPr>
          <w:bCs/>
          <w:color w:val="000000"/>
          <w:sz w:val="24"/>
          <w:szCs w:val="24"/>
        </w:rPr>
      </w:pPr>
      <w:r w:rsidRPr="006416E8">
        <w:rPr>
          <w:sz w:val="24"/>
          <w:szCs w:val="24"/>
        </w:rPr>
        <w:t xml:space="preserve">     Приложения №3,№4,№5,№8 к решению сессии «О бюджете Липкинского сельского поселения Ромодановского  муниципального района Республики Мордовия на 2021 год и плановый период 2022 и 2023 годов» </w:t>
      </w:r>
      <w:r w:rsidRPr="006416E8">
        <w:rPr>
          <w:bCs/>
          <w:sz w:val="24"/>
          <w:szCs w:val="24"/>
        </w:rPr>
        <w:t>и</w:t>
      </w:r>
      <w:r w:rsidRPr="006416E8">
        <w:rPr>
          <w:bCs/>
          <w:color w:val="000000"/>
          <w:sz w:val="24"/>
          <w:szCs w:val="24"/>
        </w:rPr>
        <w:t>зложить в следующей редакции согласно приложений №1,№2,№3,№4 (приложения прилагаются).</w:t>
      </w:r>
    </w:p>
    <w:p w:rsidR="000C6BC0" w:rsidRPr="006416E8" w:rsidRDefault="000C6BC0" w:rsidP="00171267">
      <w:pPr>
        <w:ind w:firstLine="540"/>
        <w:rPr>
          <w:b/>
          <w:sz w:val="24"/>
          <w:szCs w:val="24"/>
        </w:rPr>
      </w:pPr>
      <w:r w:rsidRPr="006416E8">
        <w:rPr>
          <w:b/>
          <w:sz w:val="24"/>
          <w:szCs w:val="24"/>
        </w:rPr>
        <w:t>2.</w:t>
      </w:r>
      <w:r w:rsidRPr="006416E8">
        <w:rPr>
          <w:sz w:val="24"/>
          <w:szCs w:val="24"/>
        </w:rPr>
        <w:t xml:space="preserve"> Настоящее решение вступает в силу со дня его официального опубликования.</w:t>
      </w:r>
    </w:p>
    <w:p w:rsidR="000C6BC0" w:rsidRPr="006416E8" w:rsidRDefault="000C6BC0" w:rsidP="00A22053">
      <w:pPr>
        <w:shd w:val="clear" w:color="auto" w:fill="FFFFFF"/>
        <w:tabs>
          <w:tab w:val="left" w:pos="6838"/>
        </w:tabs>
        <w:ind w:left="530"/>
        <w:rPr>
          <w:b/>
          <w:sz w:val="24"/>
          <w:szCs w:val="24"/>
        </w:rPr>
      </w:pPr>
    </w:p>
    <w:p w:rsidR="000C6BC0" w:rsidRDefault="000C6BC0" w:rsidP="006416E8">
      <w:pPr>
        <w:shd w:val="clear" w:color="auto" w:fill="FFFFFF"/>
        <w:tabs>
          <w:tab w:val="left" w:pos="6838"/>
        </w:tabs>
        <w:ind w:left="530" w:hanging="530"/>
        <w:rPr>
          <w:bCs/>
          <w:spacing w:val="-2"/>
        </w:rPr>
      </w:pPr>
      <w:r w:rsidRPr="006416E8">
        <w:rPr>
          <w:b/>
          <w:sz w:val="24"/>
          <w:szCs w:val="24"/>
        </w:rPr>
        <w:t xml:space="preserve">Глава </w:t>
      </w:r>
      <w:r w:rsidRPr="006416E8">
        <w:rPr>
          <w:b/>
          <w:bCs/>
          <w:spacing w:val="2"/>
          <w:sz w:val="24"/>
          <w:szCs w:val="24"/>
        </w:rPr>
        <w:t>Липкинского</w:t>
      </w:r>
      <w:r>
        <w:rPr>
          <w:b/>
          <w:bCs/>
          <w:spacing w:val="2"/>
          <w:sz w:val="24"/>
          <w:szCs w:val="24"/>
        </w:rPr>
        <w:t xml:space="preserve"> сельского поселения           </w:t>
      </w:r>
      <w:r w:rsidRPr="006416E8">
        <w:rPr>
          <w:b/>
          <w:bCs/>
          <w:spacing w:val="2"/>
          <w:sz w:val="24"/>
          <w:szCs w:val="24"/>
        </w:rPr>
        <w:t xml:space="preserve">             </w:t>
      </w:r>
      <w:r>
        <w:rPr>
          <w:b/>
          <w:bCs/>
          <w:spacing w:val="2"/>
          <w:sz w:val="24"/>
          <w:szCs w:val="24"/>
        </w:rPr>
        <w:t xml:space="preserve">                            </w:t>
      </w:r>
      <w:r w:rsidRPr="006416E8">
        <w:rPr>
          <w:b/>
          <w:sz w:val="24"/>
          <w:szCs w:val="24"/>
        </w:rPr>
        <w:t>Л.П.Новикова</w:t>
      </w:r>
      <w:r>
        <w:rPr>
          <w:b/>
          <w:sz w:val="24"/>
          <w:szCs w:val="24"/>
        </w:rPr>
        <w:t xml:space="preserve">  </w:t>
      </w:r>
      <w:r w:rsidRPr="006416E8">
        <w:rPr>
          <w:b/>
          <w:bCs/>
          <w:spacing w:val="2"/>
          <w:sz w:val="24"/>
          <w:szCs w:val="24"/>
        </w:rPr>
        <w:t xml:space="preserve">                                                                                  </w:t>
      </w:r>
    </w:p>
    <w:p w:rsidR="000C6BC0" w:rsidRPr="0062252E" w:rsidRDefault="000C6BC0" w:rsidP="008848E5">
      <w:pPr>
        <w:shd w:val="clear" w:color="auto" w:fill="FFFFFF"/>
        <w:ind w:right="26"/>
        <w:jc w:val="center"/>
        <w:rPr>
          <w:bCs/>
          <w:spacing w:val="-2"/>
        </w:rPr>
      </w:pPr>
      <w:r>
        <w:rPr>
          <w:bCs/>
          <w:spacing w:val="-2"/>
        </w:rPr>
        <w:t xml:space="preserve">                                                                                                                                                    Приложение № 1</w:t>
      </w:r>
    </w:p>
    <w:p w:rsidR="000C6BC0" w:rsidRPr="0062252E" w:rsidRDefault="000C6BC0" w:rsidP="008848E5">
      <w:pPr>
        <w:shd w:val="clear" w:color="auto" w:fill="FFFFFF"/>
        <w:ind w:left="3240" w:right="26" w:hanging="180"/>
        <w:jc w:val="center"/>
        <w:rPr>
          <w:bCs/>
          <w:spacing w:val="-1"/>
        </w:rPr>
      </w:pP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 поселения</w:t>
      </w:r>
    </w:p>
    <w:p w:rsidR="000C6BC0" w:rsidRDefault="000C6BC0" w:rsidP="00171267">
      <w:pPr>
        <w:shd w:val="clear" w:color="auto" w:fill="FFFFFF"/>
        <w:ind w:right="26"/>
        <w:rPr>
          <w:bCs/>
          <w:spacing w:val="-1"/>
        </w:rPr>
      </w:pPr>
      <w:r w:rsidRPr="0062252E">
        <w:t xml:space="preserve">                </w:t>
      </w:r>
      <w:r>
        <w:t xml:space="preserve">                                                   </w:t>
      </w:r>
      <w:r w:rsidRPr="0062252E">
        <w:t xml:space="preserve">  Ромодановского муниципального района</w:t>
      </w:r>
      <w:r w:rsidRPr="0062252E">
        <w:rPr>
          <w:bCs/>
          <w:spacing w:val="-1"/>
        </w:rPr>
        <w:t xml:space="preserve"> </w:t>
      </w:r>
      <w:r>
        <w:rPr>
          <w:bCs/>
          <w:spacing w:val="-1"/>
        </w:rPr>
        <w:t>Республики Мордовия</w:t>
      </w:r>
    </w:p>
    <w:p w:rsidR="000C6BC0" w:rsidRDefault="000C6BC0" w:rsidP="00171267">
      <w:pPr>
        <w:shd w:val="clear" w:color="auto" w:fill="FFFFFF"/>
        <w:ind w:right="26"/>
        <w:rPr>
          <w:bCs/>
          <w:spacing w:val="-1"/>
        </w:rPr>
      </w:pPr>
      <w:r>
        <w:rPr>
          <w:bCs/>
          <w:spacing w:val="-1"/>
        </w:rPr>
        <w:t xml:space="preserve">                                                                 от 23.06.2021 №13</w:t>
      </w:r>
      <w:r w:rsidRPr="0062252E">
        <w:rPr>
          <w:bCs/>
          <w:spacing w:val="-1"/>
        </w:rPr>
        <w:t xml:space="preserve"> </w:t>
      </w:r>
      <w:r w:rsidRPr="0090787E">
        <w:t>«О внесени</w:t>
      </w:r>
      <w:r>
        <w:t>и изменений</w:t>
      </w:r>
      <w:r w:rsidRPr="0090787E">
        <w:t xml:space="preserve"> в решение Совета депутатов  </w:t>
      </w:r>
      <w:r w:rsidRPr="0062252E">
        <w:rPr>
          <w:bCs/>
          <w:spacing w:val="-1"/>
        </w:rPr>
        <w:t xml:space="preserve">                                                                                                 </w:t>
      </w:r>
    </w:p>
    <w:p w:rsidR="000C6BC0" w:rsidRPr="0090787E" w:rsidRDefault="000C6BC0" w:rsidP="008848E5">
      <w:pPr>
        <w:pStyle w:val="ConsPlusNormal0"/>
        <w:widowControl/>
        <w:ind w:left="5103" w:hanging="1863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сельского поселения от 26.12.2020г</w:t>
      </w:r>
      <w:r>
        <w:rPr>
          <w:rFonts w:ascii="Times New Roman" w:hAnsi="Times New Roman"/>
          <w:sz w:val="20"/>
        </w:rPr>
        <w:t>.</w:t>
      </w:r>
      <w:r w:rsidRPr="0090787E">
        <w:rPr>
          <w:rFonts w:ascii="Times New Roman" w:hAnsi="Times New Roman"/>
          <w:sz w:val="20"/>
        </w:rPr>
        <w:t xml:space="preserve"> №</w:t>
      </w:r>
      <w:r>
        <w:rPr>
          <w:rFonts w:ascii="Times New Roman" w:hAnsi="Times New Roman"/>
          <w:sz w:val="20"/>
        </w:rPr>
        <w:t xml:space="preserve">22 </w:t>
      </w:r>
      <w:r w:rsidRPr="0090787E">
        <w:rPr>
          <w:rFonts w:ascii="Times New Roman" w:hAnsi="Times New Roman"/>
          <w:sz w:val="20"/>
        </w:rPr>
        <w:t>«О бюджете</w:t>
      </w:r>
    </w:p>
    <w:p w:rsidR="000C6BC0" w:rsidRDefault="000C6BC0" w:rsidP="008848E5">
      <w:pPr>
        <w:pStyle w:val="ConsPlusNormal0"/>
        <w:widowControl/>
        <w:ind w:left="5103" w:hanging="3123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Липкинского</w:t>
      </w:r>
      <w:r w:rsidRPr="0090787E">
        <w:rPr>
          <w:rFonts w:ascii="Times New Roman" w:hAnsi="Times New Roman"/>
          <w:sz w:val="20"/>
        </w:rPr>
        <w:t xml:space="preserve">  сельского поселения </w:t>
      </w:r>
      <w:r w:rsidRPr="0090787E">
        <w:rPr>
          <w:rFonts w:ascii="Times New Roman" w:hAnsi="Times New Roman" w:cs="Times New Roman"/>
          <w:sz w:val="20"/>
        </w:rPr>
        <w:t>Ромодановского  муниципального</w:t>
      </w:r>
    </w:p>
    <w:p w:rsidR="000C6BC0" w:rsidRPr="0090787E" w:rsidRDefault="000C6BC0" w:rsidP="007E4A15">
      <w:pPr>
        <w:pStyle w:val="ConsPlusNormal0"/>
        <w:widowControl/>
        <w:ind w:left="5103" w:hanging="3123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</w:t>
      </w:r>
      <w:r w:rsidRPr="0090787E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                    </w:t>
      </w:r>
      <w:r w:rsidRPr="0090787E">
        <w:rPr>
          <w:rFonts w:ascii="Times New Roman" w:hAnsi="Times New Roman" w:cs="Times New Roman"/>
          <w:sz w:val="20"/>
        </w:rPr>
        <w:t>района</w:t>
      </w:r>
      <w:r w:rsidRPr="0090787E">
        <w:rPr>
          <w:rFonts w:ascii="Times New Roman" w:hAnsi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>Республики Мордовия на 2021 год</w:t>
      </w:r>
      <w:r w:rsidRPr="0090787E">
        <w:rPr>
          <w:rFonts w:ascii="Times New Roman" w:hAnsi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 xml:space="preserve">и  плановый период  2022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и 2023 годов»</w:t>
      </w:r>
      <w:r w:rsidRPr="0090787E">
        <w:rPr>
          <w:rFonts w:ascii="Times New Roman" w:hAnsi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             </w:t>
      </w:r>
    </w:p>
    <w:p w:rsidR="000C6BC0" w:rsidRPr="0090787E" w:rsidRDefault="000C6BC0" w:rsidP="008848E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</w:t>
      </w:r>
    </w:p>
    <w:p w:rsidR="000C6BC0" w:rsidRPr="0090787E" w:rsidRDefault="000C6BC0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 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</w:t>
      </w:r>
    </w:p>
    <w:p w:rsidR="000C6BC0" w:rsidRPr="0090787E" w:rsidRDefault="000C6BC0" w:rsidP="0096340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0C6BC0" w:rsidRDefault="000C6BC0" w:rsidP="002D33C1">
      <w:pPr>
        <w:ind w:firstLine="708"/>
        <w:jc w:val="right"/>
      </w:pPr>
    </w:p>
    <w:p w:rsidR="000C6BC0" w:rsidRPr="00AF7315" w:rsidRDefault="000C6BC0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0C6BC0" w:rsidRDefault="000C6BC0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0C6BC0" w:rsidRDefault="000C6BC0" w:rsidP="002D33C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0C6BC0" w:rsidTr="00AD3986">
        <w:tc>
          <w:tcPr>
            <w:tcW w:w="2517" w:type="dxa"/>
          </w:tcPr>
          <w:p w:rsidR="000C6BC0" w:rsidRPr="00022E66" w:rsidRDefault="000C6BC0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0C6BC0" w:rsidRPr="00022E66" w:rsidRDefault="000C6BC0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0C6BC0" w:rsidRPr="00022E66" w:rsidRDefault="000C6BC0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0C6BC0" w:rsidRPr="00022E66" w:rsidRDefault="000C6BC0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</w:p>
          <w:p w:rsidR="000C6BC0" w:rsidRPr="00022E66" w:rsidRDefault="000C6BC0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0C6BC0" w:rsidRPr="00022E66" w:rsidRDefault="000C6BC0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0C6BC0" w:rsidTr="00AD3986">
        <w:tc>
          <w:tcPr>
            <w:tcW w:w="2517" w:type="dxa"/>
          </w:tcPr>
          <w:p w:rsidR="000C6BC0" w:rsidRPr="007126C3" w:rsidRDefault="000C6BC0" w:rsidP="00B858B8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0C6BC0" w:rsidRPr="007126C3" w:rsidRDefault="000C6BC0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0C6BC0" w:rsidRPr="007126C3" w:rsidRDefault="000C6BC0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1138,9</w:t>
            </w:r>
          </w:p>
        </w:tc>
        <w:tc>
          <w:tcPr>
            <w:tcW w:w="1275" w:type="dxa"/>
          </w:tcPr>
          <w:p w:rsidR="000C6BC0" w:rsidRPr="007126C3" w:rsidRDefault="000C6BC0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316,2</w:t>
            </w:r>
          </w:p>
        </w:tc>
        <w:tc>
          <w:tcPr>
            <w:tcW w:w="958" w:type="dxa"/>
          </w:tcPr>
          <w:p w:rsidR="000C6BC0" w:rsidRPr="007126C3" w:rsidRDefault="000C6BC0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306,9</w:t>
            </w:r>
          </w:p>
        </w:tc>
      </w:tr>
      <w:tr w:rsidR="000C6BC0" w:rsidTr="00AD3986">
        <w:tc>
          <w:tcPr>
            <w:tcW w:w="2517" w:type="dxa"/>
          </w:tcPr>
          <w:p w:rsidR="000C6BC0" w:rsidRPr="007126C3" w:rsidRDefault="000C6BC0" w:rsidP="00B858B8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0C6BC0" w:rsidRPr="007126C3" w:rsidRDefault="000C6BC0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0C6BC0" w:rsidRPr="007126C3" w:rsidRDefault="000C6BC0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619,2</w:t>
            </w:r>
          </w:p>
        </w:tc>
        <w:tc>
          <w:tcPr>
            <w:tcW w:w="1275" w:type="dxa"/>
          </w:tcPr>
          <w:p w:rsidR="000C6BC0" w:rsidRPr="007126C3" w:rsidRDefault="000C6BC0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103,1</w:t>
            </w:r>
          </w:p>
        </w:tc>
        <w:tc>
          <w:tcPr>
            <w:tcW w:w="958" w:type="dxa"/>
          </w:tcPr>
          <w:p w:rsidR="000C6BC0" w:rsidRPr="007126C3" w:rsidRDefault="000C6BC0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91,1</w:t>
            </w:r>
          </w:p>
        </w:tc>
      </w:tr>
      <w:tr w:rsidR="000C6BC0" w:rsidTr="00AD3986">
        <w:tc>
          <w:tcPr>
            <w:tcW w:w="2517" w:type="dxa"/>
          </w:tcPr>
          <w:p w:rsidR="000C6BC0" w:rsidRPr="007126C3" w:rsidRDefault="000C6BC0" w:rsidP="00B858B8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0C6BC0" w:rsidRPr="007126C3" w:rsidRDefault="000C6BC0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0C6BC0" w:rsidRPr="007126C3" w:rsidRDefault="000C6BC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247,0</w:t>
            </w:r>
          </w:p>
        </w:tc>
        <w:tc>
          <w:tcPr>
            <w:tcW w:w="1275" w:type="dxa"/>
          </w:tcPr>
          <w:p w:rsidR="000C6BC0" w:rsidRPr="007126C3" w:rsidRDefault="000C6BC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103,1</w:t>
            </w:r>
          </w:p>
        </w:tc>
        <w:tc>
          <w:tcPr>
            <w:tcW w:w="958" w:type="dxa"/>
          </w:tcPr>
          <w:p w:rsidR="000C6BC0" w:rsidRPr="007126C3" w:rsidRDefault="000C6BC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91,1</w:t>
            </w:r>
          </w:p>
        </w:tc>
      </w:tr>
      <w:tr w:rsidR="000C6BC0" w:rsidTr="00AD3986">
        <w:tc>
          <w:tcPr>
            <w:tcW w:w="2517" w:type="dxa"/>
          </w:tcPr>
          <w:p w:rsidR="000C6BC0" w:rsidRPr="007126C3" w:rsidRDefault="000C6BC0" w:rsidP="00B858B8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0C6BC0" w:rsidRPr="007126C3" w:rsidRDefault="000C6BC0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0C6BC0" w:rsidRPr="007126C3" w:rsidRDefault="000C6BC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372,2</w:t>
            </w:r>
          </w:p>
        </w:tc>
        <w:tc>
          <w:tcPr>
            <w:tcW w:w="1275" w:type="dxa"/>
          </w:tcPr>
          <w:p w:rsidR="000C6BC0" w:rsidRPr="007126C3" w:rsidRDefault="000C6BC0" w:rsidP="00AD398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0C6BC0" w:rsidRPr="007126C3" w:rsidRDefault="000C6BC0" w:rsidP="00AD3986">
            <w:pPr>
              <w:rPr>
                <w:b/>
                <w:bCs/>
                <w:color w:val="000000"/>
              </w:rPr>
            </w:pPr>
          </w:p>
        </w:tc>
      </w:tr>
      <w:tr w:rsidR="000C6BC0" w:rsidTr="00AD3986">
        <w:tc>
          <w:tcPr>
            <w:tcW w:w="2517" w:type="dxa"/>
          </w:tcPr>
          <w:p w:rsidR="000C6BC0" w:rsidRPr="007F6445" w:rsidRDefault="000C6BC0" w:rsidP="00B858B8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0C6BC0" w:rsidRPr="007126C3" w:rsidRDefault="000C6BC0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60" w:type="dxa"/>
          </w:tcPr>
          <w:p w:rsidR="000C6BC0" w:rsidRPr="007126C3" w:rsidRDefault="000C6BC0" w:rsidP="00AD39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279,2</w:t>
            </w:r>
          </w:p>
        </w:tc>
        <w:tc>
          <w:tcPr>
            <w:tcW w:w="1275" w:type="dxa"/>
          </w:tcPr>
          <w:p w:rsidR="000C6BC0" w:rsidRPr="007126C3" w:rsidRDefault="000C6BC0" w:rsidP="00AD3986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0C6BC0" w:rsidRPr="00602009" w:rsidRDefault="000C6BC0" w:rsidP="00AD3986">
            <w:pPr>
              <w:jc w:val="center"/>
              <w:rPr>
                <w:b/>
              </w:rPr>
            </w:pPr>
          </w:p>
        </w:tc>
      </w:tr>
      <w:tr w:rsidR="000C6BC0" w:rsidTr="00AD3986">
        <w:tc>
          <w:tcPr>
            <w:tcW w:w="2517" w:type="dxa"/>
          </w:tcPr>
          <w:p w:rsidR="000C6BC0" w:rsidRPr="007126C3" w:rsidRDefault="000C6BC0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60" w:type="dxa"/>
          </w:tcPr>
          <w:p w:rsidR="000C6BC0" w:rsidRPr="007F6445" w:rsidRDefault="000C6BC0" w:rsidP="00B858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0C6BC0" w:rsidRPr="007126C3" w:rsidRDefault="000C6BC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279,2</w:t>
            </w:r>
          </w:p>
        </w:tc>
        <w:tc>
          <w:tcPr>
            <w:tcW w:w="1275" w:type="dxa"/>
          </w:tcPr>
          <w:p w:rsidR="000C6BC0" w:rsidRPr="007126C3" w:rsidRDefault="000C6BC0" w:rsidP="00AD3986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0C6BC0" w:rsidRDefault="000C6BC0" w:rsidP="00AD3986">
            <w:pPr>
              <w:jc w:val="center"/>
            </w:pPr>
          </w:p>
        </w:tc>
      </w:tr>
      <w:tr w:rsidR="000C6BC0" w:rsidTr="00AD3986">
        <w:tc>
          <w:tcPr>
            <w:tcW w:w="2517" w:type="dxa"/>
          </w:tcPr>
          <w:p w:rsidR="000C6BC0" w:rsidRPr="007126C3" w:rsidRDefault="000C6BC0" w:rsidP="00B858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60" w:type="dxa"/>
          </w:tcPr>
          <w:p w:rsidR="000C6BC0" w:rsidRPr="007126C3" w:rsidRDefault="000C6BC0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0C6BC0" w:rsidRPr="007474ED" w:rsidRDefault="000C6BC0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87,0</w:t>
            </w:r>
          </w:p>
        </w:tc>
        <w:tc>
          <w:tcPr>
            <w:tcW w:w="1275" w:type="dxa"/>
          </w:tcPr>
          <w:p w:rsidR="000C6BC0" w:rsidRPr="007474ED" w:rsidRDefault="000C6BC0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87,6</w:t>
            </w:r>
          </w:p>
        </w:tc>
        <w:tc>
          <w:tcPr>
            <w:tcW w:w="958" w:type="dxa"/>
          </w:tcPr>
          <w:p w:rsidR="000C6BC0" w:rsidRPr="007474ED" w:rsidRDefault="000C6BC0" w:rsidP="00AD3986">
            <w:pPr>
              <w:jc w:val="center"/>
              <w:rPr>
                <w:b/>
              </w:rPr>
            </w:pPr>
            <w:r w:rsidRPr="007474ED">
              <w:rPr>
                <w:b/>
              </w:rPr>
              <w:t>90,</w:t>
            </w:r>
            <w:r>
              <w:rPr>
                <w:b/>
              </w:rPr>
              <w:t>3</w:t>
            </w:r>
          </w:p>
        </w:tc>
      </w:tr>
      <w:tr w:rsidR="000C6BC0" w:rsidTr="00AD3986">
        <w:tc>
          <w:tcPr>
            <w:tcW w:w="2517" w:type="dxa"/>
          </w:tcPr>
          <w:p w:rsidR="000C6BC0" w:rsidRPr="007126C3" w:rsidRDefault="000C6BC0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60" w:type="dxa"/>
          </w:tcPr>
          <w:p w:rsidR="000C6BC0" w:rsidRPr="007126C3" w:rsidRDefault="000C6BC0" w:rsidP="00B858B8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0C6BC0" w:rsidRPr="007474ED" w:rsidRDefault="000C6BC0" w:rsidP="00AD3986">
            <w:pPr>
              <w:jc w:val="center"/>
              <w:rPr>
                <w:bCs/>
                <w:color w:val="000000"/>
              </w:rPr>
            </w:pPr>
            <w:r w:rsidRPr="007474ED">
              <w:rPr>
                <w:bCs/>
                <w:color w:val="000000"/>
              </w:rPr>
              <w:t>0,2</w:t>
            </w:r>
          </w:p>
        </w:tc>
        <w:tc>
          <w:tcPr>
            <w:tcW w:w="1275" w:type="dxa"/>
          </w:tcPr>
          <w:p w:rsidR="000C6BC0" w:rsidRPr="007474ED" w:rsidRDefault="000C6BC0" w:rsidP="00AD3986">
            <w:pPr>
              <w:jc w:val="center"/>
              <w:rPr>
                <w:bCs/>
                <w:color w:val="000000"/>
              </w:rPr>
            </w:pPr>
            <w:r w:rsidRPr="007474ED">
              <w:rPr>
                <w:bCs/>
                <w:color w:val="000000"/>
              </w:rPr>
              <w:t>0,2</w:t>
            </w:r>
          </w:p>
        </w:tc>
        <w:tc>
          <w:tcPr>
            <w:tcW w:w="958" w:type="dxa"/>
          </w:tcPr>
          <w:p w:rsidR="000C6BC0" w:rsidRPr="007474ED" w:rsidRDefault="000C6BC0" w:rsidP="00AD3986">
            <w:pPr>
              <w:jc w:val="center"/>
            </w:pPr>
            <w:r w:rsidRPr="007474ED">
              <w:t>0,2</w:t>
            </w:r>
          </w:p>
        </w:tc>
      </w:tr>
      <w:tr w:rsidR="000C6BC0" w:rsidTr="00AD3986">
        <w:tc>
          <w:tcPr>
            <w:tcW w:w="2517" w:type="dxa"/>
          </w:tcPr>
          <w:p w:rsidR="000C6BC0" w:rsidRPr="007126C3" w:rsidRDefault="000C6BC0" w:rsidP="00B858B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60" w:type="dxa"/>
          </w:tcPr>
          <w:p w:rsidR="000C6BC0" w:rsidRPr="007126C3" w:rsidRDefault="000C6BC0" w:rsidP="00B858B8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0C6BC0" w:rsidRPr="007126C3" w:rsidRDefault="000C6BC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0C6BC0" w:rsidRPr="007126C3" w:rsidRDefault="000C6BC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0C6BC0" w:rsidRDefault="000C6BC0" w:rsidP="00AD3986">
            <w:pPr>
              <w:jc w:val="center"/>
            </w:pPr>
            <w:r>
              <w:t>90,1</w:t>
            </w:r>
          </w:p>
        </w:tc>
      </w:tr>
      <w:tr w:rsidR="000C6BC0" w:rsidTr="00AD3986">
        <w:tc>
          <w:tcPr>
            <w:tcW w:w="2517" w:type="dxa"/>
          </w:tcPr>
          <w:p w:rsidR="000C6BC0" w:rsidRPr="007126C3" w:rsidRDefault="000C6BC0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0C6BC0" w:rsidRPr="007126C3" w:rsidRDefault="000C6BC0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0C6BC0" w:rsidRPr="007474ED" w:rsidRDefault="000C6BC0" w:rsidP="00AD398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153,5</w:t>
            </w:r>
          </w:p>
        </w:tc>
        <w:tc>
          <w:tcPr>
            <w:tcW w:w="1275" w:type="dxa"/>
          </w:tcPr>
          <w:p w:rsidR="000C6BC0" w:rsidRPr="007474ED" w:rsidRDefault="000C6BC0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125,5</w:t>
            </w:r>
          </w:p>
        </w:tc>
        <w:tc>
          <w:tcPr>
            <w:tcW w:w="958" w:type="dxa"/>
          </w:tcPr>
          <w:p w:rsidR="000C6BC0" w:rsidRPr="007474ED" w:rsidRDefault="000C6BC0" w:rsidP="007474ED">
            <w:pPr>
              <w:jc w:val="center"/>
              <w:rPr>
                <w:b/>
              </w:rPr>
            </w:pPr>
            <w:r w:rsidRPr="007474ED">
              <w:rPr>
                <w:b/>
              </w:rPr>
              <w:t>125,5</w:t>
            </w:r>
          </w:p>
        </w:tc>
      </w:tr>
      <w:tr w:rsidR="000C6BC0" w:rsidTr="00AD3986">
        <w:tc>
          <w:tcPr>
            <w:tcW w:w="2517" w:type="dxa"/>
          </w:tcPr>
          <w:p w:rsidR="000C6BC0" w:rsidRPr="007126C3" w:rsidRDefault="000C6BC0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0C6BC0" w:rsidRPr="007126C3" w:rsidRDefault="000C6BC0" w:rsidP="00B858B8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0C6BC0" w:rsidRPr="007126C3" w:rsidRDefault="000C6BC0" w:rsidP="00B858B8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0C6BC0" w:rsidRDefault="000C6BC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125,5</w:t>
            </w:r>
          </w:p>
        </w:tc>
        <w:tc>
          <w:tcPr>
            <w:tcW w:w="1275" w:type="dxa"/>
          </w:tcPr>
          <w:p w:rsidR="000C6BC0" w:rsidRPr="007126C3" w:rsidRDefault="000C6BC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125,5</w:t>
            </w:r>
          </w:p>
        </w:tc>
        <w:tc>
          <w:tcPr>
            <w:tcW w:w="958" w:type="dxa"/>
          </w:tcPr>
          <w:p w:rsidR="000C6BC0" w:rsidRDefault="000C6BC0" w:rsidP="007474ED">
            <w:pPr>
              <w:jc w:val="center"/>
            </w:pPr>
            <w:r>
              <w:t>125,5</w:t>
            </w:r>
          </w:p>
        </w:tc>
      </w:tr>
      <w:tr w:rsidR="000C6BC0" w:rsidTr="00AD3986">
        <w:tc>
          <w:tcPr>
            <w:tcW w:w="2517" w:type="dxa"/>
          </w:tcPr>
          <w:p w:rsidR="000C6BC0" w:rsidRPr="00261702" w:rsidRDefault="000C6BC0" w:rsidP="00442B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2 02 49999 10 0000 150</w:t>
            </w:r>
          </w:p>
        </w:tc>
        <w:tc>
          <w:tcPr>
            <w:tcW w:w="3260" w:type="dxa"/>
          </w:tcPr>
          <w:p w:rsidR="000C6BC0" w:rsidRPr="00261702" w:rsidRDefault="000C6BC0" w:rsidP="00442B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0C6BC0" w:rsidRDefault="000C6BC0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28,0</w:t>
            </w:r>
          </w:p>
        </w:tc>
        <w:tc>
          <w:tcPr>
            <w:tcW w:w="1275" w:type="dxa"/>
          </w:tcPr>
          <w:p w:rsidR="000C6BC0" w:rsidRDefault="000C6BC0" w:rsidP="00AD3986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0C6BC0" w:rsidRDefault="000C6BC0" w:rsidP="007474ED">
            <w:pPr>
              <w:jc w:val="center"/>
            </w:pPr>
          </w:p>
        </w:tc>
      </w:tr>
    </w:tbl>
    <w:p w:rsidR="000C6BC0" w:rsidRDefault="000C6BC0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0C6BC0" w:rsidRDefault="000C6BC0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0C6BC0" w:rsidRDefault="000C6BC0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0C6BC0" w:rsidRPr="0062252E" w:rsidRDefault="000C6BC0" w:rsidP="00C660FC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0C6BC0" w:rsidRPr="0062252E" w:rsidRDefault="000C6BC0" w:rsidP="008848E5">
      <w:pPr>
        <w:shd w:val="clear" w:color="auto" w:fill="FFFFFF"/>
        <w:ind w:left="3240" w:right="26" w:hanging="180"/>
        <w:rPr>
          <w:bCs/>
          <w:spacing w:val="-1"/>
        </w:rPr>
      </w:pPr>
      <w:r w:rsidRPr="0062252E">
        <w:rPr>
          <w:bCs/>
          <w:spacing w:val="-1"/>
        </w:rPr>
        <w:t xml:space="preserve">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 поселения</w:t>
      </w:r>
    </w:p>
    <w:p w:rsidR="000C6BC0" w:rsidRDefault="000C6BC0" w:rsidP="008848E5">
      <w:pPr>
        <w:shd w:val="clear" w:color="auto" w:fill="FFFFFF"/>
        <w:ind w:right="26"/>
        <w:rPr>
          <w:bCs/>
          <w:spacing w:val="-1"/>
        </w:rPr>
      </w:pPr>
      <w:r w:rsidRPr="0062252E">
        <w:t xml:space="preserve">                </w:t>
      </w:r>
      <w:r>
        <w:t xml:space="preserve">                                                   </w:t>
      </w:r>
      <w:r w:rsidRPr="0062252E">
        <w:t xml:space="preserve">  Ромодановского муниципального района</w:t>
      </w:r>
      <w:r w:rsidRPr="0062252E">
        <w:rPr>
          <w:bCs/>
          <w:spacing w:val="-1"/>
        </w:rPr>
        <w:t xml:space="preserve"> </w:t>
      </w:r>
      <w:r>
        <w:rPr>
          <w:bCs/>
          <w:spacing w:val="-1"/>
        </w:rPr>
        <w:t>Республики Мордовия</w:t>
      </w:r>
    </w:p>
    <w:p w:rsidR="000C6BC0" w:rsidRDefault="000C6BC0" w:rsidP="008848E5">
      <w:pPr>
        <w:shd w:val="clear" w:color="auto" w:fill="FFFFFF"/>
        <w:ind w:right="26"/>
        <w:rPr>
          <w:bCs/>
          <w:spacing w:val="-1"/>
        </w:rPr>
      </w:pPr>
      <w:r>
        <w:rPr>
          <w:bCs/>
          <w:spacing w:val="-1"/>
        </w:rPr>
        <w:t xml:space="preserve">                                                                 от 23.06.2021 №13</w:t>
      </w:r>
      <w:r w:rsidRPr="0062252E">
        <w:rPr>
          <w:bCs/>
          <w:spacing w:val="-1"/>
        </w:rPr>
        <w:t xml:space="preserve"> </w:t>
      </w:r>
      <w:r w:rsidRPr="0090787E">
        <w:t>«О внесени</w:t>
      </w:r>
      <w:r>
        <w:t>и изменений</w:t>
      </w:r>
      <w:r w:rsidRPr="0090787E">
        <w:t xml:space="preserve"> в решение Совета депутатов  </w:t>
      </w:r>
      <w:r w:rsidRPr="0062252E">
        <w:rPr>
          <w:bCs/>
          <w:spacing w:val="-1"/>
        </w:rPr>
        <w:t xml:space="preserve">                                                                                                 </w:t>
      </w:r>
    </w:p>
    <w:p w:rsidR="000C6BC0" w:rsidRPr="0090787E" w:rsidRDefault="000C6BC0" w:rsidP="008848E5">
      <w:pPr>
        <w:pStyle w:val="ConsPlusNormal0"/>
        <w:widowControl/>
        <w:ind w:left="5103" w:hanging="1863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сельского поселения от 26.12.2020г</w:t>
      </w:r>
      <w:r>
        <w:rPr>
          <w:rFonts w:ascii="Times New Roman" w:hAnsi="Times New Roman"/>
          <w:sz w:val="20"/>
        </w:rPr>
        <w:t>.</w:t>
      </w:r>
      <w:r w:rsidRPr="0090787E">
        <w:rPr>
          <w:rFonts w:ascii="Times New Roman" w:hAnsi="Times New Roman"/>
          <w:sz w:val="20"/>
        </w:rPr>
        <w:t xml:space="preserve"> №</w:t>
      </w:r>
      <w:r>
        <w:rPr>
          <w:rFonts w:ascii="Times New Roman" w:hAnsi="Times New Roman"/>
          <w:sz w:val="20"/>
        </w:rPr>
        <w:t xml:space="preserve">22 </w:t>
      </w:r>
      <w:r w:rsidRPr="0090787E">
        <w:rPr>
          <w:rFonts w:ascii="Times New Roman" w:hAnsi="Times New Roman"/>
          <w:sz w:val="20"/>
        </w:rPr>
        <w:t>«О бюджете</w:t>
      </w:r>
    </w:p>
    <w:p w:rsidR="000C6BC0" w:rsidRDefault="000C6BC0" w:rsidP="008848E5">
      <w:pPr>
        <w:pStyle w:val="ConsPlusNormal0"/>
        <w:widowControl/>
        <w:ind w:left="5103" w:hanging="3123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Липкинского</w:t>
      </w:r>
      <w:r w:rsidRPr="0090787E">
        <w:rPr>
          <w:rFonts w:ascii="Times New Roman" w:hAnsi="Times New Roman"/>
          <w:sz w:val="20"/>
        </w:rPr>
        <w:t xml:space="preserve">  сельского поселения </w:t>
      </w:r>
      <w:r w:rsidRPr="0090787E">
        <w:rPr>
          <w:rFonts w:ascii="Times New Roman" w:hAnsi="Times New Roman" w:cs="Times New Roman"/>
          <w:sz w:val="20"/>
        </w:rPr>
        <w:t>Ромодановского  муниципального</w:t>
      </w:r>
    </w:p>
    <w:p w:rsidR="000C6BC0" w:rsidRDefault="000C6BC0" w:rsidP="00322E0D">
      <w:pPr>
        <w:tabs>
          <w:tab w:val="left" w:pos="3855"/>
        </w:tabs>
        <w:jc w:val="right"/>
        <w:rPr>
          <w:rFonts w:ascii="Arial" w:hAnsi="Arial" w:cs="Arial"/>
          <w:sz w:val="24"/>
          <w:szCs w:val="24"/>
        </w:rPr>
      </w:pPr>
      <w:r>
        <w:t xml:space="preserve">   </w:t>
      </w:r>
      <w:r w:rsidRPr="0090787E">
        <w:t xml:space="preserve"> </w:t>
      </w:r>
      <w:r>
        <w:t xml:space="preserve">                                                       </w:t>
      </w:r>
      <w:r w:rsidRPr="0090787E">
        <w:t xml:space="preserve">района Республики Мордовия на 2021 год и  плановый период  2022                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>
        <w:t xml:space="preserve">                       </w:t>
      </w:r>
      <w:r w:rsidRPr="0090787E">
        <w:t xml:space="preserve">и 2023 годов»                                                         </w:t>
      </w:r>
    </w:p>
    <w:p w:rsidR="000C6BC0" w:rsidRPr="002D33C1" w:rsidRDefault="000C6BC0" w:rsidP="002D33C1">
      <w:pPr>
        <w:rPr>
          <w:rFonts w:ascii="Arial" w:hAnsi="Arial" w:cs="Arial"/>
          <w:sz w:val="24"/>
          <w:szCs w:val="24"/>
        </w:rPr>
      </w:pPr>
    </w:p>
    <w:p w:rsidR="000C6BC0" w:rsidRDefault="000C6BC0" w:rsidP="002D33C1">
      <w:pPr>
        <w:rPr>
          <w:rFonts w:ascii="Arial" w:hAnsi="Arial" w:cs="Arial"/>
          <w:sz w:val="24"/>
          <w:szCs w:val="24"/>
        </w:rPr>
      </w:pPr>
    </w:p>
    <w:p w:rsidR="000C6BC0" w:rsidRPr="00574E11" w:rsidRDefault="000C6BC0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 и</w:t>
      </w:r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0C6BC0" w:rsidRPr="00405474" w:rsidRDefault="000C6BC0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0C6BC0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0C6BC0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0C6BC0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C6BC0" w:rsidRPr="00405474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0C6BC0" w:rsidRPr="006C7CAD" w:rsidRDefault="000C6BC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6C7CAD" w:rsidRDefault="000C6BC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6C7CAD" w:rsidRDefault="000C6BC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6C7CAD" w:rsidRDefault="000C6BC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6C7CAD" w:rsidRDefault="000C6BC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852288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1619,2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852288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852288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634,6</w:t>
            </w:r>
          </w:p>
        </w:tc>
      </w:tr>
      <w:tr w:rsidR="000C6BC0" w:rsidRPr="00405474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5E34E5" w:rsidRDefault="000C6BC0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234,2</w:t>
            </w:r>
          </w:p>
        </w:tc>
      </w:tr>
      <w:tr w:rsidR="000C6BC0" w:rsidRPr="00405474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0C6BC0" w:rsidRPr="00405474" w:rsidTr="008F1C77">
        <w:trPr>
          <w:trHeight w:hRule="exact" w:val="298"/>
        </w:trPr>
        <w:tc>
          <w:tcPr>
            <w:tcW w:w="4236" w:type="dxa"/>
            <w:shd w:val="clear" w:color="auto" w:fill="FFFFFF"/>
          </w:tcPr>
          <w:p w:rsidR="000C6BC0" w:rsidRPr="002D33C1" w:rsidRDefault="000C6BC0" w:rsidP="008F1C7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0C6BC0" w:rsidRDefault="000C6BC0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0C6BC0" w:rsidRDefault="000C6BC0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0C6BC0" w:rsidRPr="00405474" w:rsidTr="008F1C77">
        <w:trPr>
          <w:trHeight w:hRule="exact" w:val="273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0C6BC0" w:rsidRDefault="000C6BC0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0C6BC0" w:rsidRDefault="000C6BC0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0C6BC0" w:rsidRPr="00405474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0C6BC0" w:rsidRDefault="000C6BC0" w:rsidP="00D10D0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D10D0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0C6BC0" w:rsidRDefault="000C6BC0" w:rsidP="003C0DC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3C0DC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0C6BC0" w:rsidRPr="00405474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0C6BC0" w:rsidRDefault="000C6BC0" w:rsidP="00D10D0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D10D0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D10D0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D10D0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D10D0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0C6BC0" w:rsidRDefault="000C6BC0" w:rsidP="003C0DC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3C0DC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3C0DC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3C0DC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3C0DC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0C6BC0" w:rsidRPr="00405474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0C6BC0" w:rsidRDefault="000C6BC0" w:rsidP="00D10D0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D10D0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0C6BC0" w:rsidRDefault="000C6BC0" w:rsidP="003C0DC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3C0DC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0C6BC0" w:rsidRPr="00405474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0C6BC0" w:rsidRPr="002D33C1" w:rsidRDefault="000C6BC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B50E6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F066F1" w:rsidRDefault="000C6BC0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F066F1" w:rsidRDefault="000C6BC0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0C6BC0" w:rsidRPr="00405474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0C6BC0" w:rsidRPr="005E34E5" w:rsidRDefault="000C6BC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</w:t>
            </w:r>
            <w:r>
              <w:rPr>
                <w:sz w:val="22"/>
                <w:szCs w:val="22"/>
              </w:rPr>
              <w:t xml:space="preserve">ципальными) </w:t>
            </w:r>
            <w:r w:rsidRPr="005E34E5">
              <w:rPr>
                <w:sz w:val="22"/>
                <w:szCs w:val="22"/>
              </w:rPr>
              <w:t>органами, казенными учреждениями, органа</w:t>
            </w:r>
            <w:r>
              <w:rPr>
                <w:sz w:val="22"/>
                <w:szCs w:val="22"/>
              </w:rPr>
              <w:t xml:space="preserve">ми управления государственными </w:t>
            </w:r>
            <w:r w:rsidRPr="005E34E5">
              <w:rPr>
                <w:sz w:val="22"/>
                <w:szCs w:val="22"/>
              </w:rPr>
              <w:t xml:space="preserve">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0C6BC0" w:rsidRPr="00405474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0C6BC0" w:rsidRPr="005E34E5" w:rsidRDefault="000C6BC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0C6BC0" w:rsidRPr="00405474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0C6BC0" w:rsidRPr="008F1C77" w:rsidRDefault="000C6BC0" w:rsidP="008F1C7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color w:val="000000"/>
                <w:sz w:val="22"/>
                <w:szCs w:val="22"/>
              </w:rPr>
              <w:t>Функционирование Правительства Российской Федерации,</w:t>
            </w:r>
            <w:r>
              <w:rPr>
                <w:b/>
                <w:color w:val="000000"/>
                <w:sz w:val="22"/>
                <w:szCs w:val="22"/>
              </w:rPr>
              <w:t xml:space="preserve"> высших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органов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исполнительных </w:t>
            </w:r>
            <w:r>
              <w:rPr>
                <w:b/>
                <w:color w:val="000000"/>
                <w:sz w:val="22"/>
                <w:szCs w:val="22"/>
              </w:rPr>
              <w:t>власти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8F1C77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8F1C77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8F1C77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0C6BC0" w:rsidRPr="008F1C77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8F1C77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620333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0C6BC0" w:rsidRPr="00620333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0C6BC0" w:rsidRPr="00620333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0C6BC0" w:rsidRPr="00620333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0C6BC0" w:rsidRPr="00620333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620333">
              <w:rPr>
                <w:b/>
                <w:sz w:val="22"/>
                <w:szCs w:val="22"/>
              </w:rPr>
              <w:t>787,2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8F1C77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0C6BC0" w:rsidRPr="008F1C77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0C6BC0" w:rsidRPr="008F1C77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0C6BC0" w:rsidRPr="008F1C77" w:rsidRDefault="000C6BC0" w:rsidP="002B497D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8F1C77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0C6BC0" w:rsidRPr="008F1C77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0C6BC0" w:rsidRPr="008F1C77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0C6BC0" w:rsidRPr="008F1C77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145,5</w:t>
            </w:r>
          </w:p>
        </w:tc>
      </w:tr>
      <w:tr w:rsidR="000C6BC0" w:rsidRPr="00405474" w:rsidTr="008F1C77">
        <w:trPr>
          <w:trHeight w:hRule="exact" w:val="325"/>
        </w:trPr>
        <w:tc>
          <w:tcPr>
            <w:tcW w:w="4236" w:type="dxa"/>
            <w:shd w:val="clear" w:color="auto" w:fill="FFFFFF"/>
          </w:tcPr>
          <w:p w:rsidR="000C6BC0" w:rsidRPr="005E34E5" w:rsidRDefault="000C6BC0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620333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620333">
              <w:rPr>
                <w:sz w:val="22"/>
                <w:szCs w:val="22"/>
              </w:rPr>
              <w:t>787,0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5E34E5" w:rsidRDefault="000C6BC0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0C6BC0" w:rsidRPr="00405474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0C6BC0" w:rsidRPr="005E34E5" w:rsidRDefault="000C6BC0" w:rsidP="008F1C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</w:t>
            </w:r>
            <w:r w:rsidRPr="005E34E5">
              <w:rPr>
                <w:color w:val="000000"/>
                <w:sz w:val="22"/>
                <w:szCs w:val="22"/>
              </w:rPr>
              <w:t>еспечение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620333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620333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620333">
              <w:rPr>
                <w:sz w:val="22"/>
                <w:szCs w:val="22"/>
              </w:rPr>
              <w:t>787,0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0C6BC0" w:rsidRPr="00405474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0C6BC0" w:rsidRPr="00405474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0C6BC0" w:rsidRPr="00405474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0C6BC0" w:rsidRPr="00405474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207,5</w:t>
            </w:r>
          </w:p>
          <w:p w:rsidR="000C6BC0" w:rsidRPr="005E34E5" w:rsidRDefault="000C6BC0" w:rsidP="0062033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0C6BC0" w:rsidRPr="00405474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0C6BC0" w:rsidRPr="00405474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180,1</w:t>
            </w: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0C6BC0" w:rsidRPr="00405474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27,4</w:t>
            </w: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C6BC0" w:rsidRPr="00405474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27,4</w:t>
            </w: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C6BC0" w:rsidRPr="00405474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C6BC0" w:rsidRPr="00405474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C6BC0" w:rsidRPr="00405474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C6BC0" w:rsidRPr="00405474" w:rsidTr="00E93ACE">
        <w:trPr>
          <w:trHeight w:hRule="exact" w:val="1256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0C6BC0" w:rsidRPr="00405474" w:rsidTr="00E93ACE">
        <w:trPr>
          <w:trHeight w:hRule="exact" w:val="1841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C6BC0" w:rsidRPr="00405474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C6BC0" w:rsidRPr="00405474" w:rsidTr="00E93ACE">
        <w:trPr>
          <w:trHeight w:hRule="exact" w:val="785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sz w:val="22"/>
                <w:szCs w:val="22"/>
              </w:rPr>
              <w:t xml:space="preserve">обеспечение </w:t>
            </w:r>
            <w:r w:rsidRPr="005E34E5">
              <w:rPr>
                <w:sz w:val="22"/>
                <w:szCs w:val="22"/>
              </w:rPr>
              <w:t>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0C6BC0" w:rsidRPr="00405474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A41724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A41724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A41724" w:rsidRDefault="000C6BC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0C6BC0" w:rsidRPr="00405474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A41724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A41724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A41724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0C6BC0" w:rsidRPr="00405474" w:rsidTr="00E93ACE">
        <w:trPr>
          <w:trHeight w:hRule="exact" w:val="1252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0C6BC0" w:rsidRPr="00405474" w:rsidTr="00E93ACE">
        <w:trPr>
          <w:trHeight w:hRule="exact" w:val="1553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41724">
              <w:rPr>
                <w:sz w:val="22"/>
                <w:szCs w:val="22"/>
              </w:rPr>
              <w:t>,0</w:t>
            </w: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0C6BC0" w:rsidRPr="00405474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0C6BC0" w:rsidRPr="00A41724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0C6BC0" w:rsidRPr="00A41724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0C6BC0" w:rsidRPr="00A41724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0C6BC0" w:rsidRPr="00405474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0C6BC0" w:rsidRPr="00A41724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0C6BC0" w:rsidRPr="00A41724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0C6BC0" w:rsidRPr="00A41724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0C6BC0" w:rsidRPr="00405474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0C6BC0" w:rsidRPr="00405474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0C6BC0" w:rsidRPr="00405474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0C6BC0" w:rsidRPr="00405474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0C6BC0" w:rsidRPr="00405474" w:rsidTr="00633DE4">
        <w:trPr>
          <w:trHeight w:hRule="exact" w:val="1086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0C6BC0" w:rsidRPr="00405474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0C6BC0" w:rsidRPr="00405474" w:rsidTr="00633DE4">
        <w:trPr>
          <w:trHeight w:hRule="exact" w:val="1553"/>
        </w:trPr>
        <w:tc>
          <w:tcPr>
            <w:tcW w:w="4236" w:type="dxa"/>
            <w:shd w:val="clear" w:color="auto" w:fill="FFFFFF"/>
            <w:vAlign w:val="bottom"/>
          </w:tcPr>
          <w:p w:rsidR="000C6BC0" w:rsidRPr="00E41B3C" w:rsidRDefault="000C6BC0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0C6BC0" w:rsidRPr="00405474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0C6BC0" w:rsidRPr="00E41B3C" w:rsidRDefault="000C6BC0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0C6BC0" w:rsidRPr="00405474" w:rsidTr="0076516B">
        <w:trPr>
          <w:trHeight w:hRule="exact" w:val="717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E41B3C" w:rsidRDefault="000C6B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E41B3C" w:rsidRDefault="000C6B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E41B3C" w:rsidRDefault="000C6B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0C6BC0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E41B3C" w:rsidRDefault="000C6B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E41B3C" w:rsidRDefault="000C6B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E41B3C" w:rsidRDefault="000C6BC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0C6BC0" w:rsidRPr="00405474" w:rsidTr="003D5A80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0C6BC0" w:rsidRPr="003D5A8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3D5A80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3D5A80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3D5A80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3D5A80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3D5A80" w:rsidRDefault="000C6BC0" w:rsidP="00AC31BC">
            <w:pPr>
              <w:jc w:val="center"/>
              <w:rPr>
                <w:b/>
                <w:sz w:val="22"/>
                <w:szCs w:val="22"/>
              </w:rPr>
            </w:pPr>
          </w:p>
          <w:p w:rsidR="000C6BC0" w:rsidRPr="003D5A80" w:rsidRDefault="000C6BC0" w:rsidP="00AC31BC">
            <w:pPr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0C6BC0" w:rsidRPr="00405474" w:rsidTr="00D37EB0">
        <w:trPr>
          <w:trHeight w:hRule="exact" w:val="990"/>
        </w:trPr>
        <w:tc>
          <w:tcPr>
            <w:tcW w:w="4236" w:type="dxa"/>
            <w:shd w:val="clear" w:color="auto" w:fill="FFFFFF"/>
          </w:tcPr>
          <w:p w:rsidR="000C6BC0" w:rsidRPr="003D5A80" w:rsidRDefault="000C6BC0" w:rsidP="00D37EB0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sz w:val="22"/>
                <w:szCs w:val="22"/>
              </w:rPr>
              <w:t>Защита населения и территории от чрезвычайных ситуаций</w:t>
            </w:r>
            <w:r>
              <w:rPr>
                <w:sz w:val="22"/>
                <w:szCs w:val="22"/>
              </w:rPr>
              <w:t xml:space="preserve"> природного</w:t>
            </w:r>
            <w:r w:rsidRPr="003D5A80">
              <w:rPr>
                <w:sz w:val="22"/>
                <w:szCs w:val="22"/>
              </w:rPr>
              <w:t xml:space="preserve"> и техногенного характера, </w:t>
            </w:r>
            <w:r>
              <w:rPr>
                <w:sz w:val="22"/>
                <w:szCs w:val="22"/>
              </w:rPr>
              <w:t xml:space="preserve">пожарная безопасность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0C6BC0" w:rsidRPr="00405474" w:rsidTr="005C2249">
        <w:trPr>
          <w:trHeight w:hRule="exact" w:val="1275"/>
        </w:trPr>
        <w:tc>
          <w:tcPr>
            <w:tcW w:w="4236" w:type="dxa"/>
            <w:shd w:val="clear" w:color="auto" w:fill="FFFFFF"/>
          </w:tcPr>
          <w:p w:rsidR="000C6BC0" w:rsidRPr="005E34E5" w:rsidRDefault="000C6BC0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0C6BC0" w:rsidRPr="00405474" w:rsidTr="005C2249">
        <w:trPr>
          <w:trHeight w:hRule="exact" w:val="1480"/>
        </w:trPr>
        <w:tc>
          <w:tcPr>
            <w:tcW w:w="4236" w:type="dxa"/>
            <w:shd w:val="clear" w:color="auto" w:fill="FFFFFF"/>
          </w:tcPr>
          <w:p w:rsidR="000C6BC0" w:rsidRPr="005E34E5" w:rsidRDefault="000C6BC0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0C6BC0" w:rsidRPr="00405474" w:rsidTr="00D37EB0">
        <w:trPr>
          <w:trHeight w:hRule="exact" w:val="849"/>
        </w:trPr>
        <w:tc>
          <w:tcPr>
            <w:tcW w:w="4236" w:type="dxa"/>
            <w:shd w:val="clear" w:color="auto" w:fill="FFFFFF"/>
          </w:tcPr>
          <w:p w:rsidR="000C6BC0" w:rsidRPr="003D5A8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0C6BC0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0C6BC0" w:rsidRPr="002D33C1" w:rsidRDefault="000C6BC0" w:rsidP="005C2249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0C6BC0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0C6BC0" w:rsidRPr="002D33C1" w:rsidRDefault="000C6BC0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Default="000C6BC0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Default="000C6BC0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Default="000C6BC0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5C2249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5C2249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5C2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0C6BC0" w:rsidRPr="00405474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0C6BC0" w:rsidRPr="00405474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0C6BC0" w:rsidRPr="00405474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0C6BC0" w:rsidRPr="002D33C1" w:rsidRDefault="000C6BC0" w:rsidP="00080CE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C66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0C6BC0" w:rsidRPr="00405474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0C6BC0" w:rsidRPr="00405474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7509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F066F1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0C6BC0" w:rsidRPr="00405474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0C6BC0" w:rsidRPr="00405474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0C6BC0" w:rsidRPr="00405474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E41B3C" w:rsidRDefault="000C6BC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E41B3C" w:rsidRDefault="000C6BC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E41B3C" w:rsidRDefault="000C6BC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0C6BC0" w:rsidRPr="00405474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0C6BC0" w:rsidRPr="002D33C1" w:rsidRDefault="000C6BC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0C6BC0" w:rsidRPr="002D33C1" w:rsidRDefault="000C6BC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0C6BC0" w:rsidRPr="002D33C1" w:rsidRDefault="000C6BC0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0C6BC0" w:rsidRPr="002D33C1" w:rsidRDefault="000C6BC0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0C6BC0" w:rsidRPr="00E41B3C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0C6BC0" w:rsidRPr="00E41B3C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E41B3C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0C6BC0" w:rsidRPr="00405474" w:rsidTr="00633DE4">
        <w:trPr>
          <w:trHeight w:hRule="exact" w:val="1724"/>
        </w:trPr>
        <w:tc>
          <w:tcPr>
            <w:tcW w:w="4236" w:type="dxa"/>
            <w:shd w:val="clear" w:color="auto" w:fill="FFFFFF"/>
          </w:tcPr>
          <w:p w:rsidR="000C6BC0" w:rsidRPr="00633DE4" w:rsidRDefault="000C6BC0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633DE4">
              <w:rPr>
                <w:bCs/>
                <w:sz w:val="24"/>
                <w:szCs w:val="24"/>
              </w:rPr>
              <w:t>Программы комплексного развитии системыкоммунальной инфраструктуры Липкинского сельского поселения</w:t>
            </w:r>
          </w:p>
          <w:p w:rsidR="000C6BC0" w:rsidRPr="00633DE4" w:rsidRDefault="000C6BC0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633DE4">
              <w:rPr>
                <w:bCs/>
                <w:sz w:val="24"/>
                <w:szCs w:val="24"/>
              </w:rPr>
              <w:t>Ромодановского муниципального района Республики Мордовия на</w:t>
            </w:r>
          </w:p>
          <w:p w:rsidR="000C6BC0" w:rsidRPr="00633DE4" w:rsidRDefault="000C6BC0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633DE4">
              <w:rPr>
                <w:bCs/>
                <w:sz w:val="24"/>
                <w:szCs w:val="24"/>
              </w:rPr>
              <w:t>2018-2028г.г.»</w:t>
            </w:r>
          </w:p>
        </w:tc>
        <w:tc>
          <w:tcPr>
            <w:tcW w:w="709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0C6BC0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Pr="00E41B3C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0C6BC0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Pr="00E41B3C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0C6BC0" w:rsidRDefault="000C6BC0" w:rsidP="00BE29CE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BE29CE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BE29CE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BE29CE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BE29CE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BE29CE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0C6BC0" w:rsidRPr="00405474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0C6BC0" w:rsidRPr="002D33C1" w:rsidRDefault="000C6BC0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0C6BC0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Pr="00E41B3C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0C6BC0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Pr="00E41B3C" w:rsidRDefault="000C6BC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0C6BC0" w:rsidRDefault="000C6BC0" w:rsidP="00BE29CE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0C6BC0" w:rsidRPr="00405474" w:rsidTr="00D37EB0">
        <w:trPr>
          <w:trHeight w:hRule="exact" w:val="350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2D33C1" w:rsidRDefault="000C6BC0" w:rsidP="00B010D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0C6BC0" w:rsidRPr="00E41B3C" w:rsidRDefault="000C6BC0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0C6BC0" w:rsidRDefault="000C6BC0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0C6BC0" w:rsidRPr="00405474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0C6BC0" w:rsidRPr="00497CA7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497CA7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497CA7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0C6BC0" w:rsidRDefault="000C6BC0" w:rsidP="00BE29CE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BE29CE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0C6BC0" w:rsidRPr="00405474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405474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jc w:val="center"/>
              <w:rPr>
                <w:sz w:val="22"/>
                <w:szCs w:val="22"/>
              </w:rPr>
            </w:pPr>
          </w:p>
          <w:p w:rsidR="000C6BC0" w:rsidRPr="00497CA7" w:rsidRDefault="000C6BC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0C6BC0" w:rsidRDefault="000C6BC0" w:rsidP="00B010D2">
            <w:pPr>
              <w:tabs>
                <w:tab w:val="center" w:pos="456"/>
              </w:tabs>
            </w:pPr>
            <w:r>
              <w:tab/>
            </w:r>
          </w:p>
          <w:p w:rsidR="000C6BC0" w:rsidRDefault="000C6BC0" w:rsidP="00B010D2">
            <w:pPr>
              <w:tabs>
                <w:tab w:val="center" w:pos="456"/>
              </w:tabs>
            </w:pPr>
          </w:p>
          <w:p w:rsidR="000C6BC0" w:rsidRPr="00B010D2" w:rsidRDefault="000C6BC0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0C6BC0" w:rsidRDefault="000C6BC0" w:rsidP="00BE29CE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BE29CE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0C6BC0" w:rsidRPr="00405474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0C6BC0" w:rsidRPr="00405474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0C6BC0" w:rsidRPr="00405474" w:rsidTr="00E34354">
        <w:trPr>
          <w:trHeight w:hRule="exact" w:val="1346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0C6BC0" w:rsidRPr="00405474" w:rsidTr="00E34354">
        <w:trPr>
          <w:trHeight w:hRule="exact" w:val="1563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0C6BC0" w:rsidRPr="00405474" w:rsidTr="00E34354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0C6BC0" w:rsidRPr="005E34E5" w:rsidRDefault="000C6BC0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0C6BC0" w:rsidRPr="00405474" w:rsidTr="0076516B">
        <w:trPr>
          <w:trHeight w:hRule="exact" w:val="653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0C6BC0" w:rsidRPr="00405474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0C6BC0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0C6BC0" w:rsidRPr="00D06601" w:rsidRDefault="000C6BC0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D06601" w:rsidRDefault="000C6BC0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D06601" w:rsidRDefault="000C6BC0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D06601" w:rsidRDefault="000C6BC0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F066F1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0D6E1F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Pr="000D6E1F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Pr="000D6E1F" w:rsidRDefault="000C6BC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27,2</w:t>
            </w:r>
          </w:p>
        </w:tc>
      </w:tr>
      <w:tr w:rsidR="000C6BC0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F066F1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0C6BC0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0C6BC0" w:rsidRPr="00405474" w:rsidTr="00B8404C">
        <w:trPr>
          <w:trHeight w:hRule="exact" w:val="320"/>
        </w:trPr>
        <w:tc>
          <w:tcPr>
            <w:tcW w:w="4236" w:type="dxa"/>
            <w:shd w:val="clear" w:color="auto" w:fill="FFFFFF"/>
          </w:tcPr>
          <w:p w:rsidR="000C6BC0" w:rsidRPr="00C3264A" w:rsidRDefault="000C6BC0" w:rsidP="00B8404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F066F1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0C6BC0" w:rsidRDefault="000C6BC0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0C6BC0" w:rsidRDefault="000C6BC0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0C6BC0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F066F1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0C6BC0" w:rsidRDefault="000C6BC0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0C6BC0" w:rsidRDefault="000C6BC0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0C6BC0" w:rsidRPr="00405474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0C6BC0" w:rsidRPr="00C3264A" w:rsidRDefault="000C6BC0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F066F1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0C6BC0" w:rsidRDefault="000C6BC0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0C6BC0" w:rsidRDefault="000C6BC0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0C6BC0" w:rsidRPr="00405474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0C6BC0" w:rsidRDefault="000C6BC0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C3264A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F066F1" w:rsidRDefault="000C6BC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0C6BC0" w:rsidRPr="00B8404C" w:rsidRDefault="000C6BC0" w:rsidP="00B840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0C6BC0" w:rsidRPr="004B697B" w:rsidRDefault="000C6BC0" w:rsidP="00D10D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0C6BC0" w:rsidRPr="00405474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0C6BC0" w:rsidRDefault="000C6BC0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C6BC0" w:rsidRPr="00C3264A" w:rsidRDefault="000C6BC0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C6BC0" w:rsidRPr="00C3264A" w:rsidRDefault="000C6BC0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6BC0" w:rsidRDefault="000C6BC0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6BC0" w:rsidRPr="00F066F1" w:rsidRDefault="000C6BC0" w:rsidP="00633D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0C6BC0" w:rsidRDefault="000C6BC0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0C6BC0" w:rsidRPr="00B8404C" w:rsidRDefault="000C6BC0" w:rsidP="00633D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0C6BC0" w:rsidRPr="004B697B" w:rsidRDefault="000C6BC0" w:rsidP="00633D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</w:tbl>
    <w:p w:rsidR="000C6BC0" w:rsidRDefault="000C6BC0" w:rsidP="002D33C1">
      <w:pPr>
        <w:jc w:val="right"/>
      </w:pPr>
    </w:p>
    <w:p w:rsidR="000C6BC0" w:rsidRDefault="000C6BC0" w:rsidP="002D33C1">
      <w:pPr>
        <w:jc w:val="right"/>
      </w:pPr>
    </w:p>
    <w:p w:rsidR="000C6BC0" w:rsidRDefault="000C6BC0" w:rsidP="00017574">
      <w:pPr>
        <w:ind w:firstLine="708"/>
        <w:jc w:val="right"/>
      </w:pPr>
    </w:p>
    <w:p w:rsidR="000C6BC0" w:rsidRDefault="000C6BC0" w:rsidP="00017574">
      <w:pPr>
        <w:ind w:firstLine="708"/>
        <w:jc w:val="right"/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0C6BC0" w:rsidRPr="00210D1C" w:rsidTr="00022E66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0C6BC0" w:rsidRPr="0062252E" w:rsidRDefault="000C6BC0" w:rsidP="00C660FC">
            <w:pPr>
              <w:shd w:val="clear" w:color="auto" w:fill="FFFFFF"/>
              <w:ind w:right="26"/>
              <w:jc w:val="right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Приложение № 3</w:t>
            </w:r>
          </w:p>
          <w:p w:rsidR="000C6BC0" w:rsidRPr="00C660FC" w:rsidRDefault="000C6BC0" w:rsidP="00C660FC">
            <w:pPr>
              <w:tabs>
                <w:tab w:val="left" w:pos="2160"/>
              </w:tabs>
              <w:jc w:val="center"/>
              <w:rPr>
                <w:bCs/>
              </w:rPr>
            </w:pPr>
            <w:r w:rsidRPr="0062252E">
              <w:rPr>
                <w:bCs/>
                <w:spacing w:val="-1"/>
              </w:rPr>
              <w:t xml:space="preserve">                                  </w:t>
            </w:r>
          </w:p>
          <w:p w:rsidR="000C6BC0" w:rsidRPr="0062252E" w:rsidRDefault="000C6BC0" w:rsidP="00322E0D">
            <w:pPr>
              <w:shd w:val="clear" w:color="auto" w:fill="FFFFFF"/>
              <w:ind w:left="3240" w:right="26" w:hanging="180"/>
              <w:jc w:val="right"/>
              <w:rPr>
                <w:bCs/>
                <w:spacing w:val="-1"/>
              </w:rPr>
            </w:pPr>
            <w:r w:rsidRPr="0062252E">
              <w:rPr>
                <w:bCs/>
                <w:spacing w:val="-1"/>
              </w:rPr>
              <w:t>к   решени</w:t>
            </w:r>
            <w:r>
              <w:rPr>
                <w:bCs/>
                <w:spacing w:val="-1"/>
              </w:rPr>
              <w:t>ю</w:t>
            </w:r>
            <w:r w:rsidRPr="0062252E">
              <w:rPr>
                <w:bCs/>
                <w:spacing w:val="-1"/>
              </w:rPr>
              <w:t xml:space="preserve"> Совета депутатов</w:t>
            </w:r>
            <w:r>
              <w:rPr>
                <w:bCs/>
                <w:spacing w:val="-1"/>
              </w:rPr>
              <w:t xml:space="preserve"> Липкинского сельского поселения</w:t>
            </w:r>
          </w:p>
          <w:p w:rsidR="000C6BC0" w:rsidRDefault="000C6BC0" w:rsidP="00322E0D">
            <w:pPr>
              <w:shd w:val="clear" w:color="auto" w:fill="FFFFFF"/>
              <w:ind w:right="26"/>
              <w:jc w:val="right"/>
              <w:rPr>
                <w:bCs/>
                <w:spacing w:val="-1"/>
              </w:rPr>
            </w:pPr>
            <w:r w:rsidRPr="0062252E">
              <w:t xml:space="preserve">                </w:t>
            </w:r>
            <w:r>
              <w:t xml:space="preserve">                                                   </w:t>
            </w:r>
            <w:r w:rsidRPr="0062252E">
              <w:t xml:space="preserve">  Ромодановского муниципального района</w:t>
            </w:r>
            <w:r w:rsidRPr="0062252E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Республики Мордовия</w:t>
            </w:r>
          </w:p>
          <w:p w:rsidR="000C6BC0" w:rsidRDefault="000C6BC0" w:rsidP="00322E0D">
            <w:pPr>
              <w:shd w:val="clear" w:color="auto" w:fill="FFFFFF"/>
              <w:ind w:right="26"/>
              <w:jc w:val="right"/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                                                                      от 23.06.2021 №13</w:t>
            </w:r>
            <w:r w:rsidRPr="0062252E">
              <w:rPr>
                <w:bCs/>
                <w:spacing w:val="-1"/>
              </w:rPr>
              <w:t xml:space="preserve">  </w:t>
            </w:r>
            <w:r w:rsidRPr="0090787E">
              <w:t>«О внесени</w:t>
            </w:r>
            <w:r>
              <w:t>и изменений</w:t>
            </w:r>
            <w:r w:rsidRPr="0090787E">
              <w:t xml:space="preserve"> в решение Совета депутатов  </w:t>
            </w:r>
            <w:r w:rsidRPr="0062252E">
              <w:rPr>
                <w:bCs/>
                <w:spacing w:val="-1"/>
              </w:rPr>
              <w:t xml:space="preserve">                                                                                                 </w:t>
            </w:r>
          </w:p>
          <w:p w:rsidR="000C6BC0" w:rsidRPr="0090787E" w:rsidRDefault="000C6BC0" w:rsidP="00322E0D">
            <w:pPr>
              <w:pStyle w:val="ConsPlusNormal0"/>
              <w:widowControl/>
              <w:ind w:left="5103" w:hanging="186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                             Липкинского</w:t>
            </w:r>
            <w:r w:rsidRPr="0090787E">
              <w:rPr>
                <w:rFonts w:ascii="Times New Roman" w:hAnsi="Times New Roman"/>
                <w:sz w:val="20"/>
              </w:rPr>
              <w:t xml:space="preserve"> сельского поселения от 26.12.2020г</w:t>
            </w:r>
            <w:r>
              <w:rPr>
                <w:rFonts w:ascii="Times New Roman" w:hAnsi="Times New Roman"/>
                <w:sz w:val="20"/>
              </w:rPr>
              <w:t>.</w:t>
            </w:r>
            <w:r w:rsidRPr="0090787E">
              <w:rPr>
                <w:rFonts w:ascii="Times New Roman" w:hAnsi="Times New Roman"/>
                <w:sz w:val="20"/>
              </w:rPr>
              <w:t xml:space="preserve"> №</w:t>
            </w:r>
            <w:r>
              <w:rPr>
                <w:rFonts w:ascii="Times New Roman" w:hAnsi="Times New Roman"/>
                <w:sz w:val="20"/>
              </w:rPr>
              <w:t xml:space="preserve">22 </w:t>
            </w:r>
            <w:r w:rsidRPr="0090787E">
              <w:rPr>
                <w:rFonts w:ascii="Times New Roman" w:hAnsi="Times New Roman"/>
                <w:sz w:val="20"/>
              </w:rPr>
              <w:t>«О бюджете</w:t>
            </w:r>
          </w:p>
          <w:p w:rsidR="000C6BC0" w:rsidRDefault="000C6BC0" w:rsidP="00322E0D">
            <w:pPr>
              <w:pStyle w:val="ConsPlusNormal0"/>
              <w:widowControl/>
              <w:ind w:left="5103" w:hanging="3123"/>
              <w:jc w:val="righ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                                                   Липкинского</w:t>
            </w:r>
            <w:r w:rsidRPr="0090787E">
              <w:rPr>
                <w:rFonts w:ascii="Times New Roman" w:hAnsi="Times New Roman"/>
                <w:sz w:val="20"/>
              </w:rPr>
              <w:t xml:space="preserve">  сельского поселения </w:t>
            </w:r>
            <w:r w:rsidRPr="0090787E">
              <w:rPr>
                <w:rFonts w:ascii="Times New Roman" w:hAnsi="Times New Roman" w:cs="Times New Roman"/>
                <w:sz w:val="20"/>
              </w:rPr>
              <w:t>Ромодановского  муниципального</w:t>
            </w:r>
          </w:p>
          <w:p w:rsidR="000C6BC0" w:rsidRPr="00C660FC" w:rsidRDefault="000C6BC0" w:rsidP="00322E0D">
            <w:pPr>
              <w:tabs>
                <w:tab w:val="left" w:pos="2160"/>
              </w:tabs>
              <w:jc w:val="right"/>
              <w:rPr>
                <w:bCs/>
              </w:rPr>
            </w:pPr>
            <w:r>
              <w:t xml:space="preserve">   </w:t>
            </w:r>
            <w:r w:rsidRPr="0090787E">
              <w:t xml:space="preserve"> </w:t>
            </w:r>
            <w:r>
              <w:t xml:space="preserve">                                                                                               </w:t>
            </w:r>
            <w:r w:rsidRPr="0090787E">
              <w:t xml:space="preserve">района Республики Мордовия на 2021 год и  плановый период  2022                                                                                                    </w:t>
            </w:r>
            <w:r>
              <w:t xml:space="preserve">                 </w:t>
            </w:r>
            <w:r w:rsidRPr="0090787E">
              <w:t xml:space="preserve">  </w:t>
            </w:r>
            <w:r>
              <w:t xml:space="preserve">   </w:t>
            </w:r>
            <w:r w:rsidRPr="0090787E">
              <w:t xml:space="preserve">и 2023 годов»                                                         </w:t>
            </w:r>
          </w:p>
          <w:p w:rsidR="000C6BC0" w:rsidRPr="00C660FC" w:rsidRDefault="000C6BC0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0C6BC0" w:rsidRPr="00C660FC" w:rsidRDefault="000C6BC0" w:rsidP="00022E66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C660FC">
              <w:rPr>
                <w:bCs/>
                <w:sz w:val="24"/>
                <w:szCs w:val="24"/>
              </w:rPr>
              <w:t xml:space="preserve">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</w:t>
            </w:r>
            <w:r>
              <w:rPr>
                <w:bCs/>
                <w:sz w:val="24"/>
                <w:szCs w:val="24"/>
              </w:rPr>
              <w:t xml:space="preserve">             НА 2021 ГОД  И </w:t>
            </w:r>
            <w:r w:rsidRPr="00C660FC">
              <w:rPr>
                <w:bCs/>
                <w:sz w:val="24"/>
                <w:szCs w:val="24"/>
              </w:rPr>
              <w:t xml:space="preserve"> ПЛАНОВЫЙ ПЕРИОД 2022 и 2023 ГОДОВ</w:t>
            </w:r>
          </w:p>
          <w:p w:rsidR="000C6BC0" w:rsidRPr="00C660FC" w:rsidRDefault="000C6BC0" w:rsidP="00022E66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0C6BC0" w:rsidRPr="00C660FC" w:rsidRDefault="000C6BC0" w:rsidP="00022E66">
            <w:pPr>
              <w:jc w:val="center"/>
            </w:pPr>
          </w:p>
        </w:tc>
      </w:tr>
    </w:tbl>
    <w:p w:rsidR="000C6BC0" w:rsidRPr="002A5063" w:rsidRDefault="000C6BC0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67"/>
        <w:gridCol w:w="519"/>
        <w:gridCol w:w="567"/>
        <w:gridCol w:w="314"/>
        <w:gridCol w:w="753"/>
        <w:gridCol w:w="1104"/>
        <w:gridCol w:w="1022"/>
        <w:gridCol w:w="966"/>
      </w:tblGrid>
      <w:tr w:rsidR="000C6BC0" w:rsidRPr="00210D1C" w:rsidTr="00490330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6BC0" w:rsidRPr="0050333A" w:rsidRDefault="000C6BC0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6BC0" w:rsidRPr="0050333A" w:rsidRDefault="000C6BC0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6BC0" w:rsidRPr="0050333A" w:rsidRDefault="000C6BC0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6BC0" w:rsidRPr="0050333A" w:rsidRDefault="000C6BC0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(тыс.руб.)</w:t>
            </w:r>
          </w:p>
        </w:tc>
      </w:tr>
      <w:tr w:rsidR="000C6BC0" w:rsidRPr="00210D1C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C6BC0" w:rsidRPr="0050333A" w:rsidRDefault="000C6BC0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6BC0" w:rsidRPr="0050333A" w:rsidRDefault="000C6BC0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0C6BC0" w:rsidRPr="00210D1C" w:rsidTr="00490330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6BC0" w:rsidRPr="0050333A" w:rsidRDefault="000C6BC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0C6BC0" w:rsidRPr="005157E7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6BC0" w:rsidRPr="005157E7" w:rsidRDefault="000C6BC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6BC0" w:rsidRPr="005157E7" w:rsidRDefault="000C6BC0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6BC0" w:rsidRPr="005157E7" w:rsidRDefault="000C6BC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6BC0" w:rsidRPr="005157E7" w:rsidRDefault="000C6BC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6BC0" w:rsidRPr="005157E7" w:rsidRDefault="000C6BC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157E7" w:rsidRDefault="000C6BC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0C6BC0" w:rsidRPr="005157E7" w:rsidRDefault="000C6B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1619,2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0C6BC0" w:rsidRPr="005157E7" w:rsidRDefault="000C6B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0C6BC0" w:rsidRPr="005157E7" w:rsidRDefault="000C6B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634,6</w:t>
            </w:r>
          </w:p>
        </w:tc>
      </w:tr>
      <w:tr w:rsidR="000C6BC0" w:rsidRPr="005157E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6BC0" w:rsidRPr="005157E7" w:rsidRDefault="000C6BC0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C6BC0" w:rsidRPr="005157E7" w:rsidRDefault="000C6BC0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1150,4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234,2</w:t>
            </w:r>
          </w:p>
        </w:tc>
      </w:tr>
      <w:tr w:rsidR="000C6BC0" w:rsidRPr="005157E7" w:rsidTr="00490330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61139E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61139E">
            <w:pPr>
              <w:jc w:val="center"/>
              <w:rPr>
                <w:sz w:val="22"/>
                <w:szCs w:val="22"/>
              </w:rPr>
            </w:pPr>
          </w:p>
          <w:p w:rsidR="000C6BC0" w:rsidRPr="005157E7" w:rsidRDefault="000C6B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0C6BC0" w:rsidRPr="005157E7" w:rsidTr="00490330">
        <w:trPr>
          <w:trHeight w:val="2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701D1B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0C6BC0" w:rsidRPr="005157E7" w:rsidTr="0049033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0C6BC0" w:rsidRPr="005157E7" w:rsidTr="00490330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0C6BC0" w:rsidRPr="005157E7" w:rsidTr="00490330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0C6BC0" w:rsidRPr="002D33C1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0C6BC0" w:rsidRPr="005157E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0C6BC0" w:rsidRPr="005157E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235533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0C6BC0" w:rsidRPr="005157E7" w:rsidTr="00490330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B50E6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F066F1" w:rsidRDefault="000C6BC0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F066F1" w:rsidRDefault="000C6BC0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0C6BC0" w:rsidRPr="005157E7" w:rsidTr="00490330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145,5</w:t>
            </w:r>
          </w:p>
        </w:tc>
      </w:tr>
      <w:tr w:rsidR="000C6BC0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71BA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0C6BC0" w:rsidRPr="005157E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701D1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71BA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271BA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0C6BC0" w:rsidRPr="005157E7" w:rsidTr="006416E8">
        <w:trPr>
          <w:trHeight w:val="154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>00</w:t>
            </w:r>
          </w:p>
          <w:p w:rsidR="000C6BC0" w:rsidRPr="005E34E5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420,4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271BA2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71BA2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71BA2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71BA2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71BA2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71BA2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  <w:p w:rsidR="000C6BC0" w:rsidRPr="00271BA2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0C6BC0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0C6BC0" w:rsidRPr="005157E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0C6BC0" w:rsidRPr="005157E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9E715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9E715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9E7153">
            <w:pPr>
              <w:jc w:val="center"/>
              <w:rPr>
                <w:sz w:val="22"/>
                <w:szCs w:val="22"/>
              </w:rPr>
            </w:pPr>
          </w:p>
          <w:p w:rsidR="000C6BC0" w:rsidRPr="005157E7" w:rsidRDefault="000C6BC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147F9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0C6BC0" w:rsidRPr="005157E7" w:rsidTr="00EF5770">
        <w:trPr>
          <w:trHeight w:val="27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27,4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27,4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</w:p>
          <w:p w:rsidR="000C6BC0" w:rsidRPr="005E34E5" w:rsidRDefault="000C6BC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0C6BC0" w:rsidRDefault="000C6BC0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0C6BC0" w:rsidRDefault="000C6BC0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0C6BC0" w:rsidRDefault="000C6BC0" w:rsidP="00490330">
            <w:pPr>
              <w:tabs>
                <w:tab w:val="center" w:pos="254"/>
              </w:tabs>
            </w:pPr>
            <w:r>
              <w:rPr>
                <w:sz w:val="22"/>
                <w:szCs w:val="22"/>
              </w:rPr>
              <w:tab/>
            </w: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0C6BC0" w:rsidRPr="005157E7" w:rsidTr="006D24D4">
        <w:trPr>
          <w:trHeight w:val="22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A41724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A41724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A41724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490330">
            <w:pPr>
              <w:pStyle w:val="NoSpacing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A41724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0C6BC0" w:rsidRPr="005157E7" w:rsidTr="00490330">
        <w:trPr>
          <w:trHeight w:val="27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0C6BC0" w:rsidRPr="00A41724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0C6BC0" w:rsidRPr="00A41724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0C6BC0" w:rsidRPr="00A41724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0C6BC0" w:rsidRPr="002D33C1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0C6BC0" w:rsidRPr="00A41724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0C6BC0" w:rsidRPr="00A41724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0C6BC0" w:rsidRPr="00A41724" w:rsidRDefault="000C6BC0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1303F3" w:rsidRDefault="000C6BC0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  <w:p w:rsidR="000C6BC0" w:rsidRPr="003C3BB0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  <w:p w:rsidR="000C6BC0" w:rsidRPr="003C3BB0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  <w:p w:rsidR="000C6BC0" w:rsidRPr="003C3BB0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E41B3C" w:rsidRDefault="000C6BC0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E41B3C" w:rsidRDefault="000C6BC0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E41B3C" w:rsidRDefault="000C6BC0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E41B3C" w:rsidRDefault="000C6BC0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E41B3C" w:rsidRDefault="000C6BC0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E41B3C" w:rsidRDefault="000C6BC0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E41B3C" w:rsidRDefault="000C6BC0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E41B3C" w:rsidRDefault="000C6BC0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3D5A8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Pr="00EF5770" w:rsidRDefault="000C6BC0" w:rsidP="00FC1CEF">
            <w:pPr>
              <w:jc w:val="center"/>
              <w:rPr>
                <w:b/>
                <w:sz w:val="22"/>
                <w:szCs w:val="22"/>
              </w:rPr>
            </w:pPr>
            <w:r w:rsidRPr="00EF5770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3D5A80" w:rsidRDefault="000C6BC0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3D5A80" w:rsidRDefault="000C6BC0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3D5A80" w:rsidRDefault="000C6BC0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3D5A80" w:rsidRDefault="000C6BC0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3D5A80" w:rsidRDefault="000C6BC0" w:rsidP="00EF5770">
            <w:pPr>
              <w:jc w:val="center"/>
              <w:rPr>
                <w:b/>
                <w:sz w:val="22"/>
                <w:szCs w:val="22"/>
              </w:rPr>
            </w:pPr>
          </w:p>
          <w:p w:rsidR="000C6BC0" w:rsidRPr="003D5A80" w:rsidRDefault="000C6BC0" w:rsidP="00EF5770">
            <w:pPr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3D5A8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sz w:val="22"/>
                <w:szCs w:val="22"/>
              </w:rPr>
              <w:t>Защита населения и территории от чрезвычайных ситуаций</w:t>
            </w:r>
            <w:r>
              <w:rPr>
                <w:sz w:val="22"/>
                <w:szCs w:val="22"/>
              </w:rPr>
              <w:t xml:space="preserve"> природного</w:t>
            </w:r>
            <w:r w:rsidRPr="003D5A80">
              <w:rPr>
                <w:sz w:val="22"/>
                <w:szCs w:val="22"/>
              </w:rPr>
              <w:t xml:space="preserve"> и техногенного характера, </w:t>
            </w:r>
            <w:r>
              <w:rPr>
                <w:sz w:val="22"/>
                <w:szCs w:val="22"/>
              </w:rPr>
              <w:t xml:space="preserve">пожарная безопасность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0C6BC0" w:rsidRPr="005157E7" w:rsidTr="00322E0D">
        <w:trPr>
          <w:trHeight w:val="154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3D5A8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EF5770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0C6BC0" w:rsidRPr="005157E7" w:rsidTr="006D24D4">
        <w:trPr>
          <w:trHeight w:val="2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0C6BC0" w:rsidRPr="001303F3" w:rsidRDefault="000C6BC0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0C6BC0" w:rsidRPr="003C3BB0" w:rsidRDefault="000C6BC0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0C6BC0" w:rsidRPr="003C3BB0" w:rsidRDefault="000C6BC0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0C6BC0" w:rsidRPr="003C3BB0" w:rsidRDefault="000C6BC0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0C6BC0" w:rsidRPr="005157E7" w:rsidTr="006D24D4">
        <w:trPr>
          <w:trHeight w:val="17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3C3BB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3C3BB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3C3BB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0C6BC0" w:rsidRPr="005157E7" w:rsidTr="001303F3">
        <w:trPr>
          <w:trHeight w:val="7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1303F3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(</w:t>
            </w:r>
            <w:r w:rsidRPr="002D33C1">
              <w:rPr>
                <w:sz w:val="22"/>
                <w:szCs w:val="22"/>
              </w:rPr>
              <w:t>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0C6BC0" w:rsidRPr="005157E7" w:rsidTr="00490330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1303F3" w:rsidRDefault="000C6BC0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E41B3C" w:rsidRDefault="000C6BC0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E41B3C" w:rsidRDefault="000C6BC0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E41B3C" w:rsidRDefault="000C6BC0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E41B3C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6BC0" w:rsidRPr="00E41B3C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E41B3C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1F08F5" w:rsidRDefault="000C6BC0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1F08F5">
              <w:rPr>
                <w:bCs/>
                <w:sz w:val="24"/>
                <w:szCs w:val="24"/>
              </w:rPr>
              <w:t>Программ</w:t>
            </w:r>
            <w:r>
              <w:rPr>
                <w:bCs/>
                <w:sz w:val="24"/>
                <w:szCs w:val="24"/>
              </w:rPr>
              <w:t>а</w:t>
            </w:r>
            <w:r w:rsidRPr="001F08F5">
              <w:rPr>
                <w:bCs/>
                <w:sz w:val="24"/>
                <w:szCs w:val="24"/>
              </w:rPr>
              <w:t xml:space="preserve"> комплексного развити</w:t>
            </w:r>
            <w:r>
              <w:rPr>
                <w:bCs/>
                <w:sz w:val="24"/>
                <w:szCs w:val="24"/>
              </w:rPr>
              <w:t>я</w:t>
            </w:r>
            <w:r w:rsidRPr="001F08F5">
              <w:rPr>
                <w:bCs/>
                <w:sz w:val="24"/>
                <w:szCs w:val="24"/>
              </w:rPr>
              <w:t xml:space="preserve">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F08F5">
              <w:rPr>
                <w:bCs/>
                <w:sz w:val="24"/>
                <w:szCs w:val="24"/>
              </w:rPr>
              <w:t>коммунальной инфраструктуры Липкинского сельского поселения</w:t>
            </w:r>
          </w:p>
          <w:p w:rsidR="000C6BC0" w:rsidRPr="001F08F5" w:rsidRDefault="000C6BC0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1F08F5">
              <w:rPr>
                <w:bCs/>
                <w:sz w:val="24"/>
                <w:szCs w:val="24"/>
              </w:rPr>
              <w:t>Ромодановского муниципального района Республики Мордовия на</w:t>
            </w:r>
          </w:p>
          <w:p w:rsidR="000C6BC0" w:rsidRPr="002D33C1" w:rsidRDefault="000C6BC0" w:rsidP="001F08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F08F5">
              <w:rPr>
                <w:bCs/>
                <w:sz w:val="24"/>
                <w:szCs w:val="24"/>
              </w:rPr>
              <w:t>2018-2028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F08F5">
              <w:rPr>
                <w:bCs/>
                <w:sz w:val="24"/>
                <w:szCs w:val="24"/>
              </w:rPr>
              <w:t>г.г.»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Pr="002D33C1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Pr="002D33C1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0C6BC0" w:rsidRPr="002D33C1" w:rsidRDefault="000C6BC0" w:rsidP="00A44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6BC0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Pr="00E41B3C" w:rsidRDefault="000C6BC0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0C6BC0" w:rsidRPr="005157E7" w:rsidTr="00620333">
        <w:trPr>
          <w:trHeight w:val="2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405474" w:rsidRDefault="000C6BC0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405474" w:rsidRDefault="000C6BC0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6BC0" w:rsidRDefault="000C6BC0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Pr="00E41B3C" w:rsidRDefault="000C6BC0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405474" w:rsidRDefault="000C6BC0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405474" w:rsidRDefault="000C6BC0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</w:t>
            </w:r>
            <w:r w:rsidRPr="002D33C1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405474" w:rsidRDefault="000C6BC0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405474" w:rsidRDefault="000C6BC0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C6BC0" w:rsidRDefault="000C6BC0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6BC0" w:rsidRDefault="000C6BC0" w:rsidP="00A44AA7">
            <w:pPr>
              <w:tabs>
                <w:tab w:val="center" w:pos="456"/>
              </w:tabs>
            </w:pPr>
            <w:r>
              <w:tab/>
            </w:r>
          </w:p>
          <w:p w:rsidR="000C6BC0" w:rsidRDefault="000C6BC0" w:rsidP="00A44AA7">
            <w:pPr>
              <w:tabs>
                <w:tab w:val="center" w:pos="456"/>
              </w:tabs>
            </w:pPr>
          </w:p>
          <w:p w:rsidR="000C6BC0" w:rsidRPr="00B010D2" w:rsidRDefault="000C6BC0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0C6BC0" w:rsidRPr="005157E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1F08F5" w:rsidRDefault="000C6BC0" w:rsidP="00FC1CEF">
            <w:pPr>
              <w:jc w:val="center"/>
              <w:rPr>
                <w:b/>
              </w:rPr>
            </w:pPr>
            <w:r w:rsidRPr="001F08F5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3C3BB0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3C3BB0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3C3BB0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0C6BC0" w:rsidRPr="005157E7" w:rsidTr="00490330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1303F3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0C6BC0" w:rsidRPr="005157E7" w:rsidTr="0049033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1303F3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0C6BC0" w:rsidRPr="005157E7" w:rsidTr="001303F3">
        <w:trPr>
          <w:trHeight w:val="60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5E34E5" w:rsidRDefault="000C6BC0" w:rsidP="001303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2D33C1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3C3BB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D06601" w:rsidRDefault="000C6BC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0C6BC0" w:rsidRPr="00621A51" w:rsidRDefault="000C6BC0" w:rsidP="00FC1CEF">
            <w:pPr>
              <w:jc w:val="center"/>
              <w:rPr>
                <w:b/>
              </w:rPr>
            </w:pPr>
            <w:r w:rsidRPr="00621A51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D06601" w:rsidRDefault="000C6BC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D06601" w:rsidRDefault="000C6BC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D06601" w:rsidRDefault="000C6BC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D06601" w:rsidRDefault="000C6BC0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621A5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Pr="00621A5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Pr="00621A51" w:rsidRDefault="000C6BC0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27,2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0C6BC0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C3264A" w:rsidRDefault="000C6BC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0C6BC0" w:rsidRPr="005157E7" w:rsidTr="00490330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0C6BC0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Pr="00C3264A" w:rsidRDefault="000C6BC0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C3264A" w:rsidRDefault="000C6BC0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0C6BC0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1303F3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1303F3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C3264A" w:rsidRDefault="000C6BC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C3264A" w:rsidRDefault="000C6BC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C3264A" w:rsidRDefault="000C6BC0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C3264A" w:rsidRDefault="000C6BC0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C3264A" w:rsidRDefault="000C6BC0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0C6BC0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BC0" w:rsidRDefault="000C6BC0" w:rsidP="005E4945">
            <w:pPr>
              <w:jc w:val="center"/>
              <w:rPr>
                <w:sz w:val="22"/>
                <w:szCs w:val="22"/>
              </w:rPr>
            </w:pPr>
          </w:p>
          <w:p w:rsidR="000C6BC0" w:rsidRDefault="000C6BC0" w:rsidP="005E4945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C3264A" w:rsidRDefault="000C6BC0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C6BC0" w:rsidRPr="00C3264A" w:rsidRDefault="000C6BC0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C3264A" w:rsidRDefault="000C6BC0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Pr="00C3264A" w:rsidRDefault="000C6BC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0C6BC0" w:rsidRPr="00C3264A" w:rsidRDefault="000C6BC0" w:rsidP="001F08F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6BC0" w:rsidRDefault="000C6BC0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6BC0" w:rsidRDefault="000C6BC0" w:rsidP="005E494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BC0" w:rsidRDefault="000C6BC0" w:rsidP="005E494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</w:tbl>
    <w:p w:rsidR="000C6BC0" w:rsidRPr="005157E7" w:rsidRDefault="000C6BC0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0C6BC0" w:rsidRPr="002A5063" w:rsidRDefault="000C6BC0" w:rsidP="00682484">
      <w:pPr>
        <w:ind w:firstLine="708"/>
      </w:pPr>
    </w:p>
    <w:p w:rsidR="000C6BC0" w:rsidRDefault="000C6BC0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0C6BC0" w:rsidRDefault="000C6BC0" w:rsidP="00EC4B75">
      <w:pPr>
        <w:ind w:firstLine="708"/>
        <w:jc w:val="right"/>
      </w:pPr>
    </w:p>
    <w:p w:rsidR="000C6BC0" w:rsidRPr="0062252E" w:rsidRDefault="000C6BC0" w:rsidP="002B39A5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bCs/>
          <w:spacing w:val="-2"/>
        </w:rPr>
        <w:t>Приложение № 4</w:t>
      </w:r>
    </w:p>
    <w:p w:rsidR="000C6BC0" w:rsidRPr="0062252E" w:rsidRDefault="000C6BC0" w:rsidP="00FE06EF">
      <w:pPr>
        <w:shd w:val="clear" w:color="auto" w:fill="FFFFFF"/>
        <w:ind w:left="3240" w:right="26" w:hanging="180"/>
        <w:jc w:val="center"/>
        <w:rPr>
          <w:bCs/>
          <w:spacing w:val="-1"/>
        </w:rPr>
      </w:pPr>
      <w:r>
        <w:rPr>
          <w:bCs/>
          <w:spacing w:val="-1"/>
        </w:rPr>
        <w:t xml:space="preserve">            </w:t>
      </w: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 поселения</w:t>
      </w:r>
    </w:p>
    <w:p w:rsidR="000C6BC0" w:rsidRDefault="000C6BC0" w:rsidP="00FE06EF">
      <w:pPr>
        <w:shd w:val="clear" w:color="auto" w:fill="FFFFFF"/>
        <w:ind w:right="26"/>
        <w:rPr>
          <w:bCs/>
          <w:spacing w:val="-1"/>
        </w:rPr>
      </w:pPr>
      <w:r w:rsidRPr="0062252E">
        <w:t xml:space="preserve">                </w:t>
      </w:r>
      <w:r>
        <w:t xml:space="preserve">                                                   </w:t>
      </w:r>
      <w:r w:rsidRPr="0062252E">
        <w:t xml:space="preserve"> </w:t>
      </w:r>
      <w:r>
        <w:t xml:space="preserve">     </w:t>
      </w:r>
      <w:r w:rsidRPr="0062252E">
        <w:t xml:space="preserve"> Ромодановского муниципального района</w:t>
      </w:r>
      <w:r w:rsidRPr="0062252E">
        <w:rPr>
          <w:bCs/>
          <w:spacing w:val="-1"/>
        </w:rPr>
        <w:t xml:space="preserve"> </w:t>
      </w:r>
      <w:r>
        <w:rPr>
          <w:bCs/>
          <w:spacing w:val="-1"/>
        </w:rPr>
        <w:t>Республики Мордовия</w:t>
      </w:r>
    </w:p>
    <w:p w:rsidR="000C6BC0" w:rsidRDefault="000C6BC0" w:rsidP="00FE06EF">
      <w:pPr>
        <w:shd w:val="clear" w:color="auto" w:fill="FFFFFF"/>
        <w:ind w:right="26"/>
        <w:rPr>
          <w:bCs/>
          <w:spacing w:val="-1"/>
        </w:rPr>
      </w:pPr>
      <w:r>
        <w:rPr>
          <w:bCs/>
          <w:spacing w:val="-1"/>
        </w:rPr>
        <w:t xml:space="preserve">                                                                 от 23.06.2021 №13</w:t>
      </w:r>
      <w:r w:rsidRPr="0062252E">
        <w:rPr>
          <w:bCs/>
          <w:spacing w:val="-1"/>
        </w:rPr>
        <w:t xml:space="preserve"> </w:t>
      </w:r>
      <w:r w:rsidRPr="0090787E">
        <w:t>«О внесени</w:t>
      </w:r>
      <w:r>
        <w:t>и изменений</w:t>
      </w:r>
      <w:r w:rsidRPr="0090787E">
        <w:t xml:space="preserve"> в решение Совета депутатов  </w:t>
      </w:r>
      <w:r w:rsidRPr="0062252E">
        <w:rPr>
          <w:bCs/>
          <w:spacing w:val="-1"/>
        </w:rPr>
        <w:t xml:space="preserve">                                                                                                 </w:t>
      </w:r>
    </w:p>
    <w:p w:rsidR="000C6BC0" w:rsidRPr="0090787E" w:rsidRDefault="000C6BC0" w:rsidP="00FE06EF">
      <w:pPr>
        <w:pStyle w:val="ConsPlusNormal0"/>
        <w:widowControl/>
        <w:ind w:left="5103" w:hanging="1863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 xml:space="preserve">  Липкинского</w:t>
      </w:r>
      <w:r w:rsidRPr="0090787E">
        <w:rPr>
          <w:rFonts w:ascii="Times New Roman" w:hAnsi="Times New Roman"/>
          <w:sz w:val="20"/>
        </w:rPr>
        <w:t xml:space="preserve"> сельского поселения от 26.12.2020г</w:t>
      </w:r>
      <w:r>
        <w:rPr>
          <w:rFonts w:ascii="Times New Roman" w:hAnsi="Times New Roman"/>
          <w:sz w:val="20"/>
        </w:rPr>
        <w:t>.</w:t>
      </w:r>
      <w:r w:rsidRPr="0090787E">
        <w:rPr>
          <w:rFonts w:ascii="Times New Roman" w:hAnsi="Times New Roman"/>
          <w:sz w:val="20"/>
        </w:rPr>
        <w:t xml:space="preserve"> №</w:t>
      </w:r>
      <w:r>
        <w:rPr>
          <w:rFonts w:ascii="Times New Roman" w:hAnsi="Times New Roman"/>
          <w:sz w:val="20"/>
        </w:rPr>
        <w:t xml:space="preserve">22 </w:t>
      </w:r>
      <w:r w:rsidRPr="0090787E">
        <w:rPr>
          <w:rFonts w:ascii="Times New Roman" w:hAnsi="Times New Roman"/>
          <w:sz w:val="20"/>
        </w:rPr>
        <w:t>«О бюджете</w:t>
      </w:r>
    </w:p>
    <w:p w:rsidR="000C6BC0" w:rsidRDefault="000C6BC0" w:rsidP="00FE06EF">
      <w:pPr>
        <w:pStyle w:val="ConsPlusNormal0"/>
        <w:widowControl/>
        <w:ind w:left="5103" w:hanging="3123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Липкинского</w:t>
      </w:r>
      <w:r w:rsidRPr="0090787E">
        <w:rPr>
          <w:rFonts w:ascii="Times New Roman" w:hAnsi="Times New Roman"/>
          <w:sz w:val="20"/>
        </w:rPr>
        <w:t xml:space="preserve">  сельского поселения </w:t>
      </w:r>
      <w:r w:rsidRPr="0090787E">
        <w:rPr>
          <w:rFonts w:ascii="Times New Roman" w:hAnsi="Times New Roman" w:cs="Times New Roman"/>
          <w:sz w:val="20"/>
        </w:rPr>
        <w:t>Ромодановского  муниципального</w:t>
      </w:r>
    </w:p>
    <w:p w:rsidR="000C6BC0" w:rsidRDefault="000C6BC0" w:rsidP="00FE06EF">
      <w:pPr>
        <w:tabs>
          <w:tab w:val="left" w:pos="7725"/>
        </w:tabs>
        <w:jc w:val="right"/>
        <w:rPr>
          <w:rFonts w:ascii="Arial" w:hAnsi="Arial" w:cs="Arial"/>
          <w:sz w:val="24"/>
          <w:szCs w:val="24"/>
        </w:rPr>
      </w:pPr>
      <w:r w:rsidRPr="0090787E">
        <w:t xml:space="preserve">района Республики Мордовия на 2021 год и  плановый период  2022                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>
        <w:t xml:space="preserve">   </w:t>
      </w:r>
      <w:r w:rsidRPr="0090787E">
        <w:t>и 2023 годов»</w:t>
      </w:r>
    </w:p>
    <w:p w:rsidR="000C6BC0" w:rsidRPr="00E84CA4" w:rsidRDefault="000C6BC0" w:rsidP="002B39A5">
      <w:pPr>
        <w:rPr>
          <w:sz w:val="18"/>
          <w:szCs w:val="18"/>
        </w:rPr>
      </w:pPr>
    </w:p>
    <w:p w:rsidR="000C6BC0" w:rsidRPr="00DE15B2" w:rsidRDefault="000C6BC0" w:rsidP="002B39A5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ЛИПКИНСКОГО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</w:p>
    <w:p w:rsidR="000C6BC0" w:rsidRDefault="000C6BC0" w:rsidP="002B39A5">
      <w:pPr>
        <w:tabs>
          <w:tab w:val="left" w:pos="2160"/>
        </w:tabs>
        <w:jc w:val="center"/>
        <w:rPr>
          <w:b/>
          <w:bCs/>
        </w:rPr>
      </w:pPr>
      <w:r>
        <w:rPr>
          <w:b/>
          <w:bCs/>
        </w:rPr>
        <w:t>НА 2021 ГОД  И  ПЛАНОВЫЙ ПЕРИОД  2022 и</w:t>
      </w:r>
      <w:r w:rsidRPr="00DE15B2">
        <w:rPr>
          <w:b/>
          <w:bCs/>
        </w:rPr>
        <w:t xml:space="preserve"> 2023 ГОДОВ</w:t>
      </w:r>
    </w:p>
    <w:p w:rsidR="000C6BC0" w:rsidRDefault="000C6BC0" w:rsidP="002B39A5">
      <w:pPr>
        <w:tabs>
          <w:tab w:val="left" w:pos="2160"/>
        </w:tabs>
        <w:jc w:val="center"/>
        <w:rPr>
          <w:b/>
          <w:bCs/>
        </w:rPr>
      </w:pPr>
    </w:p>
    <w:p w:rsidR="000C6BC0" w:rsidRDefault="000C6BC0" w:rsidP="00174029">
      <w:pPr>
        <w:tabs>
          <w:tab w:val="left" w:pos="2160"/>
          <w:tab w:val="left" w:pos="630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 рублей)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0C6BC0" w:rsidTr="00620333">
        <w:tc>
          <w:tcPr>
            <w:tcW w:w="2836" w:type="dxa"/>
          </w:tcPr>
          <w:p w:rsidR="000C6BC0" w:rsidRPr="007126C3" w:rsidRDefault="000C6BC0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0C6BC0" w:rsidRPr="007126C3" w:rsidRDefault="000C6BC0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0C6BC0" w:rsidRDefault="000C6BC0" w:rsidP="00620333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0C6BC0" w:rsidRPr="007126C3" w:rsidRDefault="000C6BC0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0C6BC0" w:rsidTr="00620333">
        <w:tc>
          <w:tcPr>
            <w:tcW w:w="2836" w:type="dxa"/>
          </w:tcPr>
          <w:p w:rsidR="000C6BC0" w:rsidRPr="00502C15" w:rsidRDefault="000C6BC0" w:rsidP="00620333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0C6BC0" w:rsidRDefault="000C6BC0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0C6BC0" w:rsidRPr="007126C3" w:rsidRDefault="000C6BC0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0C6BC0" w:rsidRPr="007126C3" w:rsidRDefault="000C6BC0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0C6BC0" w:rsidRPr="007126C3" w:rsidRDefault="000C6BC0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0C6BC0" w:rsidTr="00620333">
        <w:tc>
          <w:tcPr>
            <w:tcW w:w="2836" w:type="dxa"/>
          </w:tcPr>
          <w:p w:rsidR="000C6BC0" w:rsidRDefault="000C6BC0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0C6BC0" w:rsidRDefault="000C6BC0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0C6BC0" w:rsidRPr="007126C3" w:rsidRDefault="000C6BC0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0C6BC0" w:rsidTr="00620333">
        <w:tc>
          <w:tcPr>
            <w:tcW w:w="2836" w:type="dxa"/>
          </w:tcPr>
          <w:p w:rsidR="000C6BC0" w:rsidRDefault="000C6BC0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0C6BC0" w:rsidRDefault="000C6BC0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0C6BC0" w:rsidRPr="00AF3DCE" w:rsidRDefault="000C6BC0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0C6BC0" w:rsidTr="00620333">
        <w:tc>
          <w:tcPr>
            <w:tcW w:w="2836" w:type="dxa"/>
          </w:tcPr>
          <w:p w:rsidR="000C6BC0" w:rsidRDefault="000C6BC0" w:rsidP="00620333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0C6BC0" w:rsidRDefault="000C6BC0" w:rsidP="00620333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0C6BC0" w:rsidRPr="007126C3" w:rsidRDefault="000C6BC0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  <w:p w:rsidR="000C6BC0" w:rsidRPr="007126C3" w:rsidRDefault="000C6BC0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0C6BC0" w:rsidRPr="00AF3DCE" w:rsidRDefault="000C6BC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0C6BC0" w:rsidRPr="00AF3DCE" w:rsidRDefault="000C6BC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0C6BC0" w:rsidTr="00620333">
        <w:tc>
          <w:tcPr>
            <w:tcW w:w="2836" w:type="dxa"/>
          </w:tcPr>
          <w:p w:rsidR="000C6BC0" w:rsidRDefault="000C6BC0" w:rsidP="00620333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0C6BC0" w:rsidRDefault="000C6BC0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0C6BC0" w:rsidRPr="00C330FA" w:rsidRDefault="000C6BC0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0C6BC0" w:rsidRPr="00AF3DCE" w:rsidRDefault="000C6BC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0C6BC0" w:rsidRPr="00AF3DCE" w:rsidRDefault="000C6BC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0C6BC0" w:rsidTr="00620333">
        <w:tc>
          <w:tcPr>
            <w:tcW w:w="2836" w:type="dxa"/>
          </w:tcPr>
          <w:p w:rsidR="000C6BC0" w:rsidRDefault="000C6BC0" w:rsidP="00620333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0C6BC0" w:rsidRDefault="000C6BC0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0C6BC0" w:rsidRPr="00C330FA" w:rsidRDefault="000C6BC0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0C6BC0" w:rsidRPr="00AF3DCE" w:rsidRDefault="000C6BC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0C6BC0" w:rsidRPr="00AF3DCE" w:rsidRDefault="000C6BC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0C6BC0" w:rsidTr="00620333">
        <w:tc>
          <w:tcPr>
            <w:tcW w:w="2836" w:type="dxa"/>
          </w:tcPr>
          <w:p w:rsidR="000C6BC0" w:rsidRDefault="000C6BC0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0C6BC0" w:rsidRDefault="000C6BC0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0C6BC0" w:rsidRPr="00AF3DCE" w:rsidRDefault="000C6BC0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0C6BC0" w:rsidTr="00620333">
        <w:tc>
          <w:tcPr>
            <w:tcW w:w="2836" w:type="dxa"/>
          </w:tcPr>
          <w:p w:rsidR="000C6BC0" w:rsidRDefault="000C6BC0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0C6BC0" w:rsidRDefault="000C6BC0" w:rsidP="00620333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0C6BC0" w:rsidRPr="007126C3" w:rsidRDefault="000C6BC0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0C6BC0" w:rsidRPr="00AF3DCE" w:rsidRDefault="000C6BC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0C6BC0" w:rsidRPr="00AF3DCE" w:rsidRDefault="000C6BC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0C6BC0" w:rsidTr="00620333">
        <w:tc>
          <w:tcPr>
            <w:tcW w:w="2836" w:type="dxa"/>
          </w:tcPr>
          <w:p w:rsidR="000C6BC0" w:rsidRDefault="000C6BC0" w:rsidP="00620333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0C6BC0" w:rsidRDefault="000C6BC0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0C6BC0" w:rsidRPr="007126C3" w:rsidRDefault="000C6BC0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0C6BC0" w:rsidRPr="00AF3DCE" w:rsidRDefault="000C6BC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0C6BC0" w:rsidRPr="00AF3DCE" w:rsidRDefault="000C6BC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0C6BC0" w:rsidTr="00620333">
        <w:trPr>
          <w:trHeight w:val="1144"/>
        </w:trPr>
        <w:tc>
          <w:tcPr>
            <w:tcW w:w="2836" w:type="dxa"/>
            <w:vAlign w:val="center"/>
          </w:tcPr>
          <w:p w:rsidR="000C6BC0" w:rsidRPr="00AF3DCE" w:rsidRDefault="000C6BC0" w:rsidP="00620333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0C6BC0" w:rsidRDefault="000C6BC0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0C6BC0" w:rsidRDefault="000C6BC0" w:rsidP="0062033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6BC0" w:rsidRDefault="000C6BC0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0C6BC0" w:rsidRPr="00AF3DCE" w:rsidRDefault="000C6BC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0C6BC0" w:rsidRPr="00AF3DCE" w:rsidRDefault="000C6BC0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0C6BC0" w:rsidRPr="007126C3" w:rsidRDefault="000C6BC0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0C6BC0" w:rsidRDefault="000C6BC0" w:rsidP="002B39A5">
      <w:pPr>
        <w:ind w:firstLine="708"/>
        <w:jc w:val="right"/>
        <w:rPr>
          <w:rFonts w:ascii="Arial" w:hAnsi="Arial" w:cs="Arial"/>
          <w:sz w:val="24"/>
          <w:szCs w:val="24"/>
        </w:rPr>
      </w:pPr>
    </w:p>
    <w:sectPr w:rsidR="000C6BC0" w:rsidSect="006416E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BC0" w:rsidRDefault="000C6BC0" w:rsidP="00701D1B">
      <w:r>
        <w:separator/>
      </w:r>
    </w:p>
  </w:endnote>
  <w:endnote w:type="continuationSeparator" w:id="1">
    <w:p w:rsidR="000C6BC0" w:rsidRDefault="000C6BC0" w:rsidP="0070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BC0" w:rsidRDefault="000C6BC0" w:rsidP="00701D1B">
      <w:r>
        <w:separator/>
      </w:r>
    </w:p>
  </w:footnote>
  <w:footnote w:type="continuationSeparator" w:id="1">
    <w:p w:rsidR="000C6BC0" w:rsidRDefault="000C6BC0" w:rsidP="0070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2CFB"/>
    <w:rsid w:val="00017574"/>
    <w:rsid w:val="00022E66"/>
    <w:rsid w:val="00027A88"/>
    <w:rsid w:val="00036A0C"/>
    <w:rsid w:val="00056BBD"/>
    <w:rsid w:val="00065E7D"/>
    <w:rsid w:val="00072F29"/>
    <w:rsid w:val="00077B59"/>
    <w:rsid w:val="00080CE9"/>
    <w:rsid w:val="00083F37"/>
    <w:rsid w:val="00087C29"/>
    <w:rsid w:val="000A200B"/>
    <w:rsid w:val="000A502D"/>
    <w:rsid w:val="000A56B2"/>
    <w:rsid w:val="000B02AA"/>
    <w:rsid w:val="000B1750"/>
    <w:rsid w:val="000B3F8F"/>
    <w:rsid w:val="000C6BC0"/>
    <w:rsid w:val="000D456B"/>
    <w:rsid w:val="000D6E1F"/>
    <w:rsid w:val="000E0DA3"/>
    <w:rsid w:val="000F4873"/>
    <w:rsid w:val="000F771F"/>
    <w:rsid w:val="001069E0"/>
    <w:rsid w:val="001113EE"/>
    <w:rsid w:val="001141D0"/>
    <w:rsid w:val="001153F8"/>
    <w:rsid w:val="00117BAC"/>
    <w:rsid w:val="00121261"/>
    <w:rsid w:val="0012207D"/>
    <w:rsid w:val="0012218B"/>
    <w:rsid w:val="001303F3"/>
    <w:rsid w:val="0013729F"/>
    <w:rsid w:val="001376DD"/>
    <w:rsid w:val="00147F90"/>
    <w:rsid w:val="00150FD0"/>
    <w:rsid w:val="001700FF"/>
    <w:rsid w:val="00171267"/>
    <w:rsid w:val="00174029"/>
    <w:rsid w:val="00175E86"/>
    <w:rsid w:val="0018018A"/>
    <w:rsid w:val="0018533F"/>
    <w:rsid w:val="001861A1"/>
    <w:rsid w:val="00192998"/>
    <w:rsid w:val="001A2849"/>
    <w:rsid w:val="001A7486"/>
    <w:rsid w:val="001B45CA"/>
    <w:rsid w:val="001C4060"/>
    <w:rsid w:val="001D705D"/>
    <w:rsid w:val="001F00E7"/>
    <w:rsid w:val="001F08F5"/>
    <w:rsid w:val="001F1D30"/>
    <w:rsid w:val="001F7463"/>
    <w:rsid w:val="00203121"/>
    <w:rsid w:val="00210D1C"/>
    <w:rsid w:val="00211A3C"/>
    <w:rsid w:val="0021464E"/>
    <w:rsid w:val="002200DA"/>
    <w:rsid w:val="00235533"/>
    <w:rsid w:val="00254321"/>
    <w:rsid w:val="00261702"/>
    <w:rsid w:val="002618E0"/>
    <w:rsid w:val="00271BA2"/>
    <w:rsid w:val="00274A22"/>
    <w:rsid w:val="002867D4"/>
    <w:rsid w:val="00296ADC"/>
    <w:rsid w:val="002A5063"/>
    <w:rsid w:val="002B39A5"/>
    <w:rsid w:val="002B47F7"/>
    <w:rsid w:val="002B497D"/>
    <w:rsid w:val="002C26E4"/>
    <w:rsid w:val="002C3169"/>
    <w:rsid w:val="002D33C1"/>
    <w:rsid w:val="002D7EAE"/>
    <w:rsid w:val="002E15C9"/>
    <w:rsid w:val="002E6EEA"/>
    <w:rsid w:val="002E7460"/>
    <w:rsid w:val="002F0167"/>
    <w:rsid w:val="002F55D5"/>
    <w:rsid w:val="00300A5A"/>
    <w:rsid w:val="00301918"/>
    <w:rsid w:val="00302C57"/>
    <w:rsid w:val="00310BD6"/>
    <w:rsid w:val="0032135F"/>
    <w:rsid w:val="00322E0D"/>
    <w:rsid w:val="0032745C"/>
    <w:rsid w:val="003417B6"/>
    <w:rsid w:val="00341CCC"/>
    <w:rsid w:val="00375E01"/>
    <w:rsid w:val="00384934"/>
    <w:rsid w:val="00395925"/>
    <w:rsid w:val="00397487"/>
    <w:rsid w:val="003A1B19"/>
    <w:rsid w:val="003C0DC5"/>
    <w:rsid w:val="003C3BB0"/>
    <w:rsid w:val="003D5A80"/>
    <w:rsid w:val="003E092A"/>
    <w:rsid w:val="003E7488"/>
    <w:rsid w:val="003E7944"/>
    <w:rsid w:val="003F659C"/>
    <w:rsid w:val="004019D3"/>
    <w:rsid w:val="00405474"/>
    <w:rsid w:val="00421EFC"/>
    <w:rsid w:val="0043466D"/>
    <w:rsid w:val="00442B52"/>
    <w:rsid w:val="00451050"/>
    <w:rsid w:val="00456BE4"/>
    <w:rsid w:val="00463855"/>
    <w:rsid w:val="00463BC0"/>
    <w:rsid w:val="004740CE"/>
    <w:rsid w:val="00474E2C"/>
    <w:rsid w:val="00490330"/>
    <w:rsid w:val="0049172A"/>
    <w:rsid w:val="00497CA7"/>
    <w:rsid w:val="004A150E"/>
    <w:rsid w:val="004A382D"/>
    <w:rsid w:val="004A7DF6"/>
    <w:rsid w:val="004B0CA6"/>
    <w:rsid w:val="004B4D64"/>
    <w:rsid w:val="004B697B"/>
    <w:rsid w:val="004D0DF5"/>
    <w:rsid w:val="004E4AB7"/>
    <w:rsid w:val="00502C15"/>
    <w:rsid w:val="0050333A"/>
    <w:rsid w:val="00506636"/>
    <w:rsid w:val="0051063B"/>
    <w:rsid w:val="005157E7"/>
    <w:rsid w:val="00526611"/>
    <w:rsid w:val="00551158"/>
    <w:rsid w:val="00553FE1"/>
    <w:rsid w:val="00562791"/>
    <w:rsid w:val="0056698A"/>
    <w:rsid w:val="00567C15"/>
    <w:rsid w:val="0057020F"/>
    <w:rsid w:val="005729EE"/>
    <w:rsid w:val="00573463"/>
    <w:rsid w:val="00574E11"/>
    <w:rsid w:val="00576CFC"/>
    <w:rsid w:val="00593B91"/>
    <w:rsid w:val="0059767C"/>
    <w:rsid w:val="005A5D0F"/>
    <w:rsid w:val="005B3110"/>
    <w:rsid w:val="005C2249"/>
    <w:rsid w:val="005C663E"/>
    <w:rsid w:val="005D534E"/>
    <w:rsid w:val="005E34E5"/>
    <w:rsid w:val="005E4945"/>
    <w:rsid w:val="005F7E86"/>
    <w:rsid w:val="00601B0D"/>
    <w:rsid w:val="00602009"/>
    <w:rsid w:val="006045D6"/>
    <w:rsid w:val="00610076"/>
    <w:rsid w:val="0061139E"/>
    <w:rsid w:val="00620333"/>
    <w:rsid w:val="00621A51"/>
    <w:rsid w:val="0062252E"/>
    <w:rsid w:val="00625AF7"/>
    <w:rsid w:val="00625D9F"/>
    <w:rsid w:val="00633DE4"/>
    <w:rsid w:val="006416E8"/>
    <w:rsid w:val="00645A3B"/>
    <w:rsid w:val="00655CCC"/>
    <w:rsid w:val="00656A02"/>
    <w:rsid w:val="006703E3"/>
    <w:rsid w:val="00671EA3"/>
    <w:rsid w:val="0067429B"/>
    <w:rsid w:val="00674995"/>
    <w:rsid w:val="00674C6C"/>
    <w:rsid w:val="00682484"/>
    <w:rsid w:val="006A207F"/>
    <w:rsid w:val="006A2DEA"/>
    <w:rsid w:val="006B03FD"/>
    <w:rsid w:val="006B2624"/>
    <w:rsid w:val="006B3CA7"/>
    <w:rsid w:val="006C0CAB"/>
    <w:rsid w:val="006C4003"/>
    <w:rsid w:val="006C7CAD"/>
    <w:rsid w:val="006D24D4"/>
    <w:rsid w:val="006D26CD"/>
    <w:rsid w:val="006E3AC0"/>
    <w:rsid w:val="006E5CE2"/>
    <w:rsid w:val="006F0B10"/>
    <w:rsid w:val="006F61CD"/>
    <w:rsid w:val="00701D1B"/>
    <w:rsid w:val="00704FF0"/>
    <w:rsid w:val="00705B51"/>
    <w:rsid w:val="007106D4"/>
    <w:rsid w:val="007126C3"/>
    <w:rsid w:val="007262E7"/>
    <w:rsid w:val="0073312C"/>
    <w:rsid w:val="00745442"/>
    <w:rsid w:val="007474ED"/>
    <w:rsid w:val="0075413F"/>
    <w:rsid w:val="00756D92"/>
    <w:rsid w:val="0076516B"/>
    <w:rsid w:val="0077589A"/>
    <w:rsid w:val="00780080"/>
    <w:rsid w:val="00783113"/>
    <w:rsid w:val="00785A18"/>
    <w:rsid w:val="00794C8C"/>
    <w:rsid w:val="0079773A"/>
    <w:rsid w:val="007A4212"/>
    <w:rsid w:val="007B3051"/>
    <w:rsid w:val="007C5150"/>
    <w:rsid w:val="007D1078"/>
    <w:rsid w:val="007D59B3"/>
    <w:rsid w:val="007E4A15"/>
    <w:rsid w:val="007E6B26"/>
    <w:rsid w:val="007F6445"/>
    <w:rsid w:val="00821C0E"/>
    <w:rsid w:val="00852288"/>
    <w:rsid w:val="00853C96"/>
    <w:rsid w:val="00861EF1"/>
    <w:rsid w:val="00864AB8"/>
    <w:rsid w:val="0086684F"/>
    <w:rsid w:val="0086764B"/>
    <w:rsid w:val="00873B7E"/>
    <w:rsid w:val="00877E00"/>
    <w:rsid w:val="00883E34"/>
    <w:rsid w:val="008848E5"/>
    <w:rsid w:val="008C2A0A"/>
    <w:rsid w:val="008D641A"/>
    <w:rsid w:val="008F1C77"/>
    <w:rsid w:val="0090160B"/>
    <w:rsid w:val="0090787E"/>
    <w:rsid w:val="00913534"/>
    <w:rsid w:val="009212B0"/>
    <w:rsid w:val="00922D41"/>
    <w:rsid w:val="00922FA3"/>
    <w:rsid w:val="00937F94"/>
    <w:rsid w:val="00941F14"/>
    <w:rsid w:val="00963400"/>
    <w:rsid w:val="00974FC2"/>
    <w:rsid w:val="00981F09"/>
    <w:rsid w:val="00997601"/>
    <w:rsid w:val="009B15C8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A00393"/>
    <w:rsid w:val="00A013D4"/>
    <w:rsid w:val="00A0146E"/>
    <w:rsid w:val="00A06C13"/>
    <w:rsid w:val="00A06FFB"/>
    <w:rsid w:val="00A15408"/>
    <w:rsid w:val="00A16DDF"/>
    <w:rsid w:val="00A17E13"/>
    <w:rsid w:val="00A20F96"/>
    <w:rsid w:val="00A22053"/>
    <w:rsid w:val="00A25611"/>
    <w:rsid w:val="00A33CF8"/>
    <w:rsid w:val="00A41724"/>
    <w:rsid w:val="00A44AA7"/>
    <w:rsid w:val="00A50775"/>
    <w:rsid w:val="00A536E3"/>
    <w:rsid w:val="00A54E37"/>
    <w:rsid w:val="00A67340"/>
    <w:rsid w:val="00A71B10"/>
    <w:rsid w:val="00A81FA4"/>
    <w:rsid w:val="00AA0264"/>
    <w:rsid w:val="00AA51F8"/>
    <w:rsid w:val="00AB197B"/>
    <w:rsid w:val="00AC0210"/>
    <w:rsid w:val="00AC31BC"/>
    <w:rsid w:val="00AD3986"/>
    <w:rsid w:val="00AD7F1F"/>
    <w:rsid w:val="00AE1208"/>
    <w:rsid w:val="00AE374A"/>
    <w:rsid w:val="00AE59CF"/>
    <w:rsid w:val="00AF3DCE"/>
    <w:rsid w:val="00AF7315"/>
    <w:rsid w:val="00B010D2"/>
    <w:rsid w:val="00B22B0B"/>
    <w:rsid w:val="00B30796"/>
    <w:rsid w:val="00B35712"/>
    <w:rsid w:val="00B425E1"/>
    <w:rsid w:val="00B43DA5"/>
    <w:rsid w:val="00B50E65"/>
    <w:rsid w:val="00B53AB8"/>
    <w:rsid w:val="00B57655"/>
    <w:rsid w:val="00B73176"/>
    <w:rsid w:val="00B73F57"/>
    <w:rsid w:val="00B75A31"/>
    <w:rsid w:val="00B77AB6"/>
    <w:rsid w:val="00B838E1"/>
    <w:rsid w:val="00B8404C"/>
    <w:rsid w:val="00B858B8"/>
    <w:rsid w:val="00B86D6D"/>
    <w:rsid w:val="00B9023E"/>
    <w:rsid w:val="00B966BD"/>
    <w:rsid w:val="00BA160C"/>
    <w:rsid w:val="00BC5E82"/>
    <w:rsid w:val="00BE29CE"/>
    <w:rsid w:val="00C069A8"/>
    <w:rsid w:val="00C06CAB"/>
    <w:rsid w:val="00C11712"/>
    <w:rsid w:val="00C145EE"/>
    <w:rsid w:val="00C148A2"/>
    <w:rsid w:val="00C223DD"/>
    <w:rsid w:val="00C2741B"/>
    <w:rsid w:val="00C31974"/>
    <w:rsid w:val="00C3264A"/>
    <w:rsid w:val="00C330FA"/>
    <w:rsid w:val="00C531A8"/>
    <w:rsid w:val="00C6170D"/>
    <w:rsid w:val="00C617E3"/>
    <w:rsid w:val="00C660FC"/>
    <w:rsid w:val="00C74721"/>
    <w:rsid w:val="00CA20B4"/>
    <w:rsid w:val="00CB3961"/>
    <w:rsid w:val="00CE6E97"/>
    <w:rsid w:val="00CF1765"/>
    <w:rsid w:val="00CF37F5"/>
    <w:rsid w:val="00D06601"/>
    <w:rsid w:val="00D10D05"/>
    <w:rsid w:val="00D15B80"/>
    <w:rsid w:val="00D30480"/>
    <w:rsid w:val="00D32E97"/>
    <w:rsid w:val="00D33111"/>
    <w:rsid w:val="00D36D18"/>
    <w:rsid w:val="00D37EB0"/>
    <w:rsid w:val="00D42579"/>
    <w:rsid w:val="00D44AC5"/>
    <w:rsid w:val="00D44D84"/>
    <w:rsid w:val="00D52668"/>
    <w:rsid w:val="00D531D6"/>
    <w:rsid w:val="00D563CB"/>
    <w:rsid w:val="00D61B1D"/>
    <w:rsid w:val="00D713BD"/>
    <w:rsid w:val="00D871F3"/>
    <w:rsid w:val="00D87C86"/>
    <w:rsid w:val="00DB033E"/>
    <w:rsid w:val="00DC73E1"/>
    <w:rsid w:val="00DE15B2"/>
    <w:rsid w:val="00DE1BA3"/>
    <w:rsid w:val="00DE5DB6"/>
    <w:rsid w:val="00DF439D"/>
    <w:rsid w:val="00DF501A"/>
    <w:rsid w:val="00E12061"/>
    <w:rsid w:val="00E142E2"/>
    <w:rsid w:val="00E1686B"/>
    <w:rsid w:val="00E31935"/>
    <w:rsid w:val="00E34354"/>
    <w:rsid w:val="00E41731"/>
    <w:rsid w:val="00E41B3C"/>
    <w:rsid w:val="00E711E8"/>
    <w:rsid w:val="00E7509D"/>
    <w:rsid w:val="00E84CA4"/>
    <w:rsid w:val="00E8595F"/>
    <w:rsid w:val="00E91402"/>
    <w:rsid w:val="00E925F3"/>
    <w:rsid w:val="00E93ACE"/>
    <w:rsid w:val="00EB10CB"/>
    <w:rsid w:val="00EC1E7E"/>
    <w:rsid w:val="00EC48D6"/>
    <w:rsid w:val="00EC4B75"/>
    <w:rsid w:val="00ED2A12"/>
    <w:rsid w:val="00ED3794"/>
    <w:rsid w:val="00ED41C3"/>
    <w:rsid w:val="00EF13FF"/>
    <w:rsid w:val="00EF4528"/>
    <w:rsid w:val="00EF5770"/>
    <w:rsid w:val="00F066F1"/>
    <w:rsid w:val="00F1440F"/>
    <w:rsid w:val="00F14B6E"/>
    <w:rsid w:val="00F1578B"/>
    <w:rsid w:val="00F233AF"/>
    <w:rsid w:val="00F906E4"/>
    <w:rsid w:val="00FA6B38"/>
    <w:rsid w:val="00FB5877"/>
    <w:rsid w:val="00FC1CEF"/>
    <w:rsid w:val="00FC1FA9"/>
    <w:rsid w:val="00FC6C87"/>
    <w:rsid w:val="00FE06EF"/>
    <w:rsid w:val="00FE27FD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96340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760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1207</TotalTime>
  <Pages>14</Pages>
  <Words>4980</Words>
  <Characters>28388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60</cp:revision>
  <cp:lastPrinted>2021-06-23T07:22:00Z</cp:lastPrinted>
  <dcterms:created xsi:type="dcterms:W3CDTF">2020-12-05T15:20:00Z</dcterms:created>
  <dcterms:modified xsi:type="dcterms:W3CDTF">2021-06-23T08:29:00Z</dcterms:modified>
</cp:coreProperties>
</file>