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B36" w:rsidRPr="004821D3" w:rsidRDefault="00EF6B36" w:rsidP="005A4B41">
      <w:pPr>
        <w:jc w:val="center"/>
        <w:rPr>
          <w:rFonts w:ascii="Times New Roman" w:hAnsi="Times New Roman" w:cs="Times New Roman"/>
        </w:rPr>
      </w:pPr>
      <w:r w:rsidRPr="004821D3">
        <w:rPr>
          <w:rFonts w:ascii="Times New Roman" w:hAnsi="Times New Roman" w:cs="Times New Roman"/>
        </w:rPr>
        <w:t>СОВЕТ ДЕПУТАТОВ</w:t>
      </w:r>
    </w:p>
    <w:p w:rsidR="00EF6B36" w:rsidRPr="004821D3" w:rsidRDefault="00EF6B36" w:rsidP="005A4B4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АЛТАРСКОГО</w:t>
      </w:r>
      <w:r w:rsidRPr="004821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РОМОДАНОВСКОГО </w:t>
      </w:r>
      <w:r w:rsidRPr="004821D3">
        <w:rPr>
          <w:rFonts w:ascii="Times New Roman" w:hAnsi="Times New Roman" w:cs="Times New Roman"/>
        </w:rPr>
        <w:t>МУНИЦИПАЛЬНОГО РАЙОНА</w:t>
      </w:r>
    </w:p>
    <w:p w:rsidR="00EF6B36" w:rsidRPr="004821D3" w:rsidRDefault="00EF6B36" w:rsidP="005A4B41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4821D3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EF6B36" w:rsidRPr="004821D3" w:rsidRDefault="00EF6B36" w:rsidP="005A4B41">
      <w:pPr>
        <w:jc w:val="center"/>
        <w:rPr>
          <w:rFonts w:ascii="Times New Roman" w:hAnsi="Times New Roman" w:cs="Times New Roman"/>
        </w:rPr>
      </w:pPr>
    </w:p>
    <w:p w:rsidR="00EF6B36" w:rsidRPr="004821D3" w:rsidRDefault="00EF6B36" w:rsidP="005A4B41">
      <w:pPr>
        <w:jc w:val="center"/>
        <w:rPr>
          <w:rFonts w:ascii="Times New Roman" w:hAnsi="Times New Roman" w:cs="Times New Roman"/>
          <w:sz w:val="40"/>
          <w:szCs w:val="40"/>
        </w:rPr>
      </w:pPr>
      <w:r w:rsidRPr="004821D3">
        <w:rPr>
          <w:rFonts w:ascii="Times New Roman" w:hAnsi="Times New Roman" w:cs="Times New Roman"/>
          <w:sz w:val="40"/>
          <w:szCs w:val="40"/>
        </w:rPr>
        <w:t>РЕШЕНИЕ</w:t>
      </w:r>
    </w:p>
    <w:p w:rsidR="00EF6B36" w:rsidRPr="00F474C9" w:rsidRDefault="00EF6B36" w:rsidP="005A4B4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F6B36" w:rsidRPr="00FB3ED9" w:rsidRDefault="00EF6B36" w:rsidP="005A4B41"/>
    <w:p w:rsidR="00EF6B36" w:rsidRPr="004821D3" w:rsidRDefault="00EF6B36" w:rsidP="005A4B41">
      <w:pPr>
        <w:rPr>
          <w:rFonts w:ascii="Times New Roman" w:hAnsi="Times New Roman" w:cs="Times New Roman"/>
          <w:b w:val="0"/>
          <w:bCs w:val="0"/>
        </w:rPr>
      </w:pPr>
      <w:r>
        <w:t xml:space="preserve">  </w:t>
      </w:r>
      <w:r w:rsidRPr="004821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от «23</w:t>
      </w:r>
      <w:r w:rsidRPr="004821D3">
        <w:rPr>
          <w:rFonts w:ascii="Times New Roman" w:hAnsi="Times New Roman" w:cs="Times New Roman"/>
          <w:b w:val="0"/>
          <w:bCs w:val="0"/>
        </w:rPr>
        <w:t xml:space="preserve">» </w:t>
      </w:r>
      <w:r>
        <w:rPr>
          <w:rFonts w:ascii="Times New Roman" w:hAnsi="Times New Roman" w:cs="Times New Roman"/>
          <w:b w:val="0"/>
          <w:bCs w:val="0"/>
        </w:rPr>
        <w:t>июня 2021</w:t>
      </w:r>
      <w:r w:rsidRPr="004821D3">
        <w:rPr>
          <w:rFonts w:ascii="Times New Roman" w:hAnsi="Times New Roman" w:cs="Times New Roman"/>
          <w:b w:val="0"/>
          <w:bCs w:val="0"/>
        </w:rPr>
        <w:t xml:space="preserve"> г.                   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№ 11  </w:t>
      </w:r>
    </w:p>
    <w:p w:rsidR="00EF6B36" w:rsidRPr="004821D3" w:rsidRDefault="00EF6B36" w:rsidP="005A4B41">
      <w:pPr>
        <w:rPr>
          <w:rFonts w:ascii="Times New Roman" w:hAnsi="Times New Roman" w:cs="Times New Roman"/>
          <w:b w:val="0"/>
          <w:bCs w:val="0"/>
        </w:rPr>
      </w:pPr>
    </w:p>
    <w:p w:rsidR="00EF6B36" w:rsidRPr="004821D3" w:rsidRDefault="00EF6B36" w:rsidP="005A4B41">
      <w:pPr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с.Алтары</w:t>
      </w:r>
    </w:p>
    <w:p w:rsidR="00EF6B36" w:rsidRPr="00F474C9" w:rsidRDefault="00EF6B36" w:rsidP="005A4B41">
      <w:pPr>
        <w:rPr>
          <w:b w:val="0"/>
          <w:bCs w:val="0"/>
        </w:rPr>
      </w:pPr>
    </w:p>
    <w:p w:rsidR="00EF6B36" w:rsidRPr="00F474C9" w:rsidRDefault="00EF6B36" w:rsidP="005A4B41">
      <w:pPr>
        <w:tabs>
          <w:tab w:val="left" w:pos="8640"/>
        </w:tabs>
        <w:rPr>
          <w:b w:val="0"/>
          <w:bCs w:val="0"/>
        </w:rPr>
      </w:pPr>
    </w:p>
    <w:p w:rsidR="00EF6B36" w:rsidRDefault="00EF6B36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   назначении  выборов  </w:t>
      </w:r>
      <w:r w:rsidRPr="0017694F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</w:p>
    <w:p w:rsidR="00EF6B36" w:rsidRDefault="00EF6B36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Совета  депутатов    Алтарского</w:t>
      </w:r>
      <w:r w:rsidRPr="001769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F6B36" w:rsidRDefault="00EF6B36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97173B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7173B">
        <w:rPr>
          <w:rFonts w:ascii="Times New Roman" w:hAnsi="Times New Roman" w:cs="Times New Roman"/>
          <w:b/>
          <w:bCs/>
          <w:sz w:val="28"/>
          <w:szCs w:val="28"/>
        </w:rPr>
        <w:t>Ромодановского</w:t>
      </w:r>
    </w:p>
    <w:p w:rsidR="00EF6B36" w:rsidRDefault="00EF6B36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7694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</w:t>
      </w:r>
    </w:p>
    <w:p w:rsidR="00EF6B36" w:rsidRPr="0017694F" w:rsidRDefault="00EF6B36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17694F">
        <w:rPr>
          <w:rFonts w:ascii="Times New Roman" w:hAnsi="Times New Roman" w:cs="Times New Roman"/>
          <w:b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седьмого созыва </w:t>
      </w:r>
    </w:p>
    <w:p w:rsidR="00EF6B36" w:rsidRDefault="00EF6B36" w:rsidP="005A4B41">
      <w:pPr>
        <w:tabs>
          <w:tab w:val="left" w:pos="6946"/>
        </w:tabs>
        <w:ind w:left="709" w:right="2664"/>
        <w:jc w:val="both"/>
        <w:rPr>
          <w:b w:val="0"/>
          <w:bCs w:val="0"/>
        </w:rPr>
      </w:pPr>
    </w:p>
    <w:p w:rsidR="00EF6B36" w:rsidRDefault="00EF6B36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1,2,4,5 ст.9 Закона Республики Мордовия   «О выборах депутатов представительных органов муниципальных образований в Республике Мордовия»  Совет депутатов Алтарского сельского поселения  Ромодановского муниципального района Республики Мордовия </w:t>
      </w:r>
    </w:p>
    <w:p w:rsidR="00EF6B36" w:rsidRDefault="00EF6B36" w:rsidP="005A4B4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EF6B36" w:rsidRDefault="00EF6B36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6B36" w:rsidRDefault="00EF6B36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Назначить выборы депутатов Совета депутатов Алтарского сельского поселения  </w:t>
      </w:r>
      <w:r w:rsidRPr="005E3CB4">
        <w:rPr>
          <w:rFonts w:ascii="Times New Roman" w:hAnsi="Times New Roman" w:cs="Times New Roman"/>
          <w:sz w:val="28"/>
          <w:szCs w:val="28"/>
        </w:rPr>
        <w:t xml:space="preserve">седьмого </w:t>
      </w:r>
      <w:r>
        <w:rPr>
          <w:rFonts w:ascii="Times New Roman" w:hAnsi="Times New Roman" w:cs="Times New Roman"/>
          <w:sz w:val="28"/>
          <w:szCs w:val="28"/>
        </w:rPr>
        <w:t>созыва на 19 сентября 2021 года.</w:t>
      </w:r>
    </w:p>
    <w:p w:rsidR="00EF6B36" w:rsidRDefault="00EF6B36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Настоящее решение подлежит официальному опубликованию.</w:t>
      </w:r>
    </w:p>
    <w:p w:rsidR="00EF6B36" w:rsidRDefault="00EF6B36" w:rsidP="005A4B41">
      <w:pPr>
        <w:spacing w:line="276" w:lineRule="auto"/>
      </w:pPr>
    </w:p>
    <w:p w:rsidR="00EF6B36" w:rsidRDefault="00EF6B36"/>
    <w:p w:rsidR="00EF6B36" w:rsidRDefault="00EF6B36"/>
    <w:p w:rsidR="00EF6B36" w:rsidRDefault="00EF6B36"/>
    <w:p w:rsidR="00EF6B36" w:rsidRDefault="00EF6B36"/>
    <w:p w:rsidR="00EF6B36" w:rsidRDefault="00EF6B36"/>
    <w:p w:rsidR="00EF6B36" w:rsidRDefault="00EF6B36">
      <w:pPr>
        <w:rPr>
          <w:b w:val="0"/>
          <w:bCs w:val="0"/>
        </w:rPr>
      </w:pPr>
    </w:p>
    <w:p w:rsidR="00EF6B36" w:rsidRDefault="00EF6B36">
      <w:pPr>
        <w:rPr>
          <w:b w:val="0"/>
          <w:bCs w:val="0"/>
        </w:rPr>
      </w:pPr>
    </w:p>
    <w:p w:rsidR="00EF6B36" w:rsidRDefault="00EF6B36">
      <w:pPr>
        <w:rPr>
          <w:b w:val="0"/>
          <w:bCs w:val="0"/>
        </w:rPr>
      </w:pPr>
    </w:p>
    <w:p w:rsidR="00EF6B36" w:rsidRPr="00AF39AD" w:rsidRDefault="00EF6B36" w:rsidP="00C14127">
      <w:pPr>
        <w:rPr>
          <w:rFonts w:ascii="Times New Roman" w:hAnsi="Times New Roman" w:cs="Times New Roman"/>
          <w:b w:val="0"/>
          <w:bCs w:val="0"/>
        </w:rPr>
      </w:pPr>
      <w:r w:rsidRPr="00AF39AD">
        <w:rPr>
          <w:rFonts w:ascii="Times New Roman" w:hAnsi="Times New Roman" w:cs="Times New Roman"/>
          <w:b w:val="0"/>
          <w:bCs w:val="0"/>
        </w:rPr>
        <w:t xml:space="preserve">Глава Алтарского </w:t>
      </w:r>
    </w:p>
    <w:p w:rsidR="00EF6B36" w:rsidRPr="005E3CB4" w:rsidRDefault="00EF6B36" w:rsidP="00C14127">
      <w:pPr>
        <w:rPr>
          <w:rFonts w:ascii="Times New Roman" w:hAnsi="Times New Roman" w:cs="Times New Roman"/>
          <w:b w:val="0"/>
          <w:bCs w:val="0"/>
        </w:rPr>
      </w:pPr>
      <w:r w:rsidRPr="00AF39AD">
        <w:rPr>
          <w:rFonts w:ascii="Times New Roman" w:hAnsi="Times New Roman" w:cs="Times New Roman"/>
          <w:b w:val="0"/>
          <w:bCs w:val="0"/>
        </w:rPr>
        <w:t>сельского поселения</w:t>
      </w:r>
      <w:r w:rsidRPr="00C14127">
        <w:rPr>
          <w:rFonts w:ascii="Times New Roman" w:hAnsi="Times New Roman" w:cs="Times New Roman"/>
          <w:b w:val="0"/>
          <w:bCs w:val="0"/>
        </w:rPr>
        <w:t xml:space="preserve"> </w:t>
      </w:r>
      <w:r w:rsidRPr="005E3CB4">
        <w:rPr>
          <w:rFonts w:ascii="Times New Roman" w:hAnsi="Times New Roman" w:cs="Times New Roman"/>
          <w:b w:val="0"/>
          <w:bCs w:val="0"/>
        </w:rPr>
        <w:t xml:space="preserve">                      </w:t>
      </w:r>
      <w:r>
        <w:rPr>
          <w:rFonts w:ascii="Times New Roman" w:hAnsi="Times New Roman" w:cs="Times New Roman"/>
          <w:b w:val="0"/>
          <w:bCs w:val="0"/>
        </w:rPr>
        <w:t xml:space="preserve">           </w:t>
      </w:r>
      <w:r w:rsidRPr="005E3CB4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М.Х. Кузяев</w:t>
      </w:r>
    </w:p>
    <w:sectPr w:rsidR="00EF6B36" w:rsidRPr="005E3CB4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B41"/>
    <w:rsid w:val="000113A1"/>
    <w:rsid w:val="000B0BA7"/>
    <w:rsid w:val="00141249"/>
    <w:rsid w:val="0017694F"/>
    <w:rsid w:val="001D77FC"/>
    <w:rsid w:val="003D5C44"/>
    <w:rsid w:val="003E06B3"/>
    <w:rsid w:val="004821D3"/>
    <w:rsid w:val="005A4B41"/>
    <w:rsid w:val="005E3CB4"/>
    <w:rsid w:val="00631FBF"/>
    <w:rsid w:val="008D247A"/>
    <w:rsid w:val="008F08F7"/>
    <w:rsid w:val="008F5DC9"/>
    <w:rsid w:val="00960E73"/>
    <w:rsid w:val="0097173B"/>
    <w:rsid w:val="009D0B3D"/>
    <w:rsid w:val="00A834C4"/>
    <w:rsid w:val="00AF39AD"/>
    <w:rsid w:val="00C14127"/>
    <w:rsid w:val="00C234A9"/>
    <w:rsid w:val="00C36245"/>
    <w:rsid w:val="00D451F3"/>
    <w:rsid w:val="00D82FE9"/>
    <w:rsid w:val="00DE663E"/>
    <w:rsid w:val="00E40436"/>
    <w:rsid w:val="00E6779B"/>
    <w:rsid w:val="00EF6B36"/>
    <w:rsid w:val="00F177E4"/>
    <w:rsid w:val="00F474C9"/>
    <w:rsid w:val="00F825B5"/>
    <w:rsid w:val="00FB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B41"/>
    <w:rPr>
      <w:rFonts w:ascii="Times New Roman CYR" w:eastAsia="Times New Roman" w:hAnsi="Times New Roman CYR" w:cs="Times New Roman CYR"/>
      <w:b/>
      <w:bCs/>
      <w:spacing w:val="30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4B41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A4B4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140</Words>
  <Characters>798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1</cp:lastModifiedBy>
  <cp:revision>31</cp:revision>
  <cp:lastPrinted>2016-06-16T12:48:00Z</cp:lastPrinted>
  <dcterms:created xsi:type="dcterms:W3CDTF">2016-06-16T12:42:00Z</dcterms:created>
  <dcterms:modified xsi:type="dcterms:W3CDTF">2021-06-23T20:27:00Z</dcterms:modified>
</cp:coreProperties>
</file>