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D65" w:rsidRPr="004821D3" w:rsidRDefault="00F17D65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F17D65" w:rsidRDefault="00F17D65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АННЕНКОВСКОГО СЕЛЬСКОГО ПОСЕЛЕНИЯ</w:t>
      </w:r>
    </w:p>
    <w:p w:rsidR="00F17D65" w:rsidRPr="004821D3" w:rsidRDefault="00F17D65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РОМОДАНОВСКОГО МУНИЦИПАЛЬНОГО РАЙОНА </w:t>
      </w:r>
    </w:p>
    <w:p w:rsidR="00F17D65" w:rsidRPr="004821D3" w:rsidRDefault="00F17D65" w:rsidP="005A4B41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4821D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F17D65" w:rsidRPr="004821D3" w:rsidRDefault="00F17D65" w:rsidP="005A4B41">
      <w:pPr>
        <w:jc w:val="center"/>
        <w:rPr>
          <w:rFonts w:ascii="Times New Roman" w:hAnsi="Times New Roman" w:cs="Times New Roman"/>
        </w:rPr>
      </w:pPr>
    </w:p>
    <w:p w:rsidR="00F17D65" w:rsidRPr="004821D3" w:rsidRDefault="00F17D65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F17D65" w:rsidRPr="00F474C9" w:rsidRDefault="00F17D65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17D65" w:rsidRPr="00FB3ED9" w:rsidRDefault="00F17D65" w:rsidP="005A4B41"/>
    <w:p w:rsidR="00F17D65" w:rsidRPr="004821D3" w:rsidRDefault="00F17D65" w:rsidP="005A4B41">
      <w:pPr>
        <w:rPr>
          <w:rFonts w:ascii="Times New Roman" w:hAnsi="Times New Roman" w:cs="Times New Roman"/>
          <w:b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 w:rsidRPr="004821D3">
        <w:rPr>
          <w:rFonts w:ascii="Times New Roman" w:hAnsi="Times New Roman" w:cs="Times New Roman"/>
          <w:b w:val="0"/>
        </w:rPr>
        <w:t>от «2</w:t>
      </w:r>
      <w:r>
        <w:rPr>
          <w:rFonts w:ascii="Times New Roman" w:hAnsi="Times New Roman" w:cs="Times New Roman"/>
          <w:b w:val="0"/>
        </w:rPr>
        <w:t>3</w:t>
      </w:r>
      <w:r w:rsidRPr="004821D3">
        <w:rPr>
          <w:rFonts w:ascii="Times New Roman" w:hAnsi="Times New Roman" w:cs="Times New Roman"/>
          <w:b w:val="0"/>
        </w:rPr>
        <w:t xml:space="preserve">» </w:t>
      </w:r>
      <w:r>
        <w:rPr>
          <w:rFonts w:ascii="Times New Roman" w:hAnsi="Times New Roman" w:cs="Times New Roman"/>
          <w:b w:val="0"/>
        </w:rPr>
        <w:t>июня 2021</w:t>
      </w:r>
      <w:r w:rsidRPr="004821D3">
        <w:rPr>
          <w:rFonts w:ascii="Times New Roman" w:hAnsi="Times New Roman" w:cs="Times New Roman"/>
          <w:b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</w:rPr>
        <w:t xml:space="preserve">      № 9 </w:t>
      </w:r>
    </w:p>
    <w:p w:rsidR="00F17D65" w:rsidRPr="004821D3" w:rsidRDefault="00F17D65" w:rsidP="005A4B41">
      <w:pPr>
        <w:rPr>
          <w:rFonts w:ascii="Times New Roman" w:hAnsi="Times New Roman" w:cs="Times New Roman"/>
          <w:b w:val="0"/>
        </w:rPr>
      </w:pPr>
    </w:p>
    <w:p w:rsidR="00F17D65" w:rsidRPr="004821D3" w:rsidRDefault="00F17D65" w:rsidP="005A4B41">
      <w:pPr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с</w:t>
      </w:r>
      <w:r w:rsidRPr="004821D3">
        <w:rPr>
          <w:rFonts w:ascii="Times New Roman" w:hAnsi="Times New Roman" w:cs="Times New Roman"/>
          <w:b w:val="0"/>
        </w:rPr>
        <w:t xml:space="preserve">. </w:t>
      </w:r>
      <w:r>
        <w:rPr>
          <w:rFonts w:ascii="Times New Roman" w:hAnsi="Times New Roman" w:cs="Times New Roman"/>
          <w:b w:val="0"/>
        </w:rPr>
        <w:t>Анненк</w:t>
      </w:r>
      <w:r w:rsidRPr="004821D3">
        <w:rPr>
          <w:rFonts w:ascii="Times New Roman" w:hAnsi="Times New Roman" w:cs="Times New Roman"/>
          <w:b w:val="0"/>
        </w:rPr>
        <w:t>ово</w:t>
      </w:r>
    </w:p>
    <w:p w:rsidR="00F17D65" w:rsidRPr="00F474C9" w:rsidRDefault="00F17D65" w:rsidP="005A4B41">
      <w:pPr>
        <w:rPr>
          <w:b w:val="0"/>
        </w:rPr>
      </w:pPr>
    </w:p>
    <w:p w:rsidR="00F17D65" w:rsidRPr="00F474C9" w:rsidRDefault="00F17D65" w:rsidP="005A4B41">
      <w:pPr>
        <w:tabs>
          <w:tab w:val="left" w:pos="8640"/>
        </w:tabs>
        <w:rPr>
          <w:b w:val="0"/>
        </w:rPr>
      </w:pPr>
    </w:p>
    <w:p w:rsidR="00F17D65" w:rsidRDefault="00F17D65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  назначении   выборов   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F17D65" w:rsidRDefault="00F17D65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    депутатов     Анненковского </w:t>
      </w:r>
    </w:p>
    <w:p w:rsidR="00F17D65" w:rsidRDefault="00F17D65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</w:t>
      </w:r>
    </w:p>
    <w:p w:rsidR="00F17D65" w:rsidRPr="0017694F" w:rsidRDefault="00F17D65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четвертого созыва </w:t>
      </w:r>
    </w:p>
    <w:p w:rsidR="00F17D65" w:rsidRDefault="00F17D65" w:rsidP="005A4B41">
      <w:pPr>
        <w:tabs>
          <w:tab w:val="left" w:pos="6946"/>
        </w:tabs>
        <w:ind w:left="709" w:right="2664"/>
        <w:jc w:val="both"/>
        <w:rPr>
          <w:b w:val="0"/>
        </w:rPr>
      </w:pPr>
    </w:p>
    <w:p w:rsidR="00F17D65" w:rsidRDefault="00F17D65" w:rsidP="006A1DA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 Совет депутатов Анненковского сельского поселения  Ромодановского муниципального района Республики Мордовия </w:t>
      </w:r>
    </w:p>
    <w:p w:rsidR="00F17D65" w:rsidRDefault="00F17D65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17D65" w:rsidRDefault="00F17D65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D65" w:rsidRDefault="00F17D65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Назначить выборы депутатов  Совета депутатов Анненковского</w:t>
      </w:r>
      <w:r w:rsidRPr="00390B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четвертого созыва на 19 сентября 2021 года.</w:t>
      </w:r>
    </w:p>
    <w:p w:rsidR="00F17D65" w:rsidRDefault="00F17D65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 Настоящее решение подлежит официальному опубликованию.</w:t>
      </w:r>
    </w:p>
    <w:p w:rsidR="00F17D65" w:rsidRDefault="00F17D65" w:rsidP="005A4B41">
      <w:pPr>
        <w:spacing w:line="276" w:lineRule="auto"/>
      </w:pPr>
    </w:p>
    <w:p w:rsidR="00F17D65" w:rsidRDefault="00F17D65"/>
    <w:p w:rsidR="00F17D65" w:rsidRDefault="00F17D65"/>
    <w:p w:rsidR="00F17D65" w:rsidRDefault="00F17D65"/>
    <w:p w:rsidR="00F17D65" w:rsidRDefault="00F17D65"/>
    <w:p w:rsidR="00F17D65" w:rsidRDefault="00F17D65"/>
    <w:p w:rsidR="00F17D65" w:rsidRDefault="00F17D65">
      <w:pPr>
        <w:rPr>
          <w:b w:val="0"/>
        </w:rPr>
      </w:pPr>
    </w:p>
    <w:p w:rsidR="00F17D65" w:rsidRDefault="00F17D65">
      <w:pPr>
        <w:rPr>
          <w:b w:val="0"/>
        </w:rPr>
      </w:pPr>
    </w:p>
    <w:p w:rsidR="00F17D65" w:rsidRPr="00BC7D53" w:rsidRDefault="00F17D65">
      <w:pPr>
        <w:rPr>
          <w:b w:val="0"/>
        </w:rPr>
      </w:pPr>
      <w:r>
        <w:rPr>
          <w:b w:val="0"/>
        </w:rPr>
        <w:t xml:space="preserve">Глава </w:t>
      </w:r>
      <w:r w:rsidRPr="00801254">
        <w:rPr>
          <w:rFonts w:ascii="Times New Roman" w:hAnsi="Times New Roman" w:cs="Times New Roman"/>
          <w:b w:val="0"/>
        </w:rPr>
        <w:t xml:space="preserve">Анненковского </w:t>
      </w:r>
    </w:p>
    <w:p w:rsidR="00F17D65" w:rsidRDefault="00F17D65">
      <w:pPr>
        <w:rPr>
          <w:rFonts w:ascii="Times New Roman" w:hAnsi="Times New Roman" w:cs="Times New Roman"/>
        </w:rPr>
      </w:pPr>
      <w:r w:rsidRPr="00801254">
        <w:rPr>
          <w:rFonts w:ascii="Times New Roman" w:hAnsi="Times New Roman" w:cs="Times New Roman"/>
          <w:b w:val="0"/>
        </w:rPr>
        <w:t>сельского поселения</w:t>
      </w:r>
      <w:r>
        <w:rPr>
          <w:rFonts w:ascii="Times New Roman" w:hAnsi="Times New Roman" w:cs="Times New Roman"/>
        </w:rPr>
        <w:t xml:space="preserve">                                 </w:t>
      </w:r>
      <w:r>
        <w:rPr>
          <w:b w:val="0"/>
        </w:rPr>
        <w:t>Н.В.Грызунова</w:t>
      </w:r>
    </w:p>
    <w:p w:rsidR="00F17D65" w:rsidRPr="005A4B41" w:rsidRDefault="00F17D65">
      <w:pPr>
        <w:rPr>
          <w:b w:val="0"/>
        </w:rPr>
      </w:pPr>
      <w:r>
        <w:rPr>
          <w:b w:val="0"/>
        </w:rPr>
        <w:t xml:space="preserve">                          </w:t>
      </w:r>
    </w:p>
    <w:sectPr w:rsidR="00F17D65" w:rsidRPr="005A4B41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B41"/>
    <w:rsid w:val="000113A1"/>
    <w:rsid w:val="000145AF"/>
    <w:rsid w:val="000168F4"/>
    <w:rsid w:val="00017C56"/>
    <w:rsid w:val="0004776E"/>
    <w:rsid w:val="00066C78"/>
    <w:rsid w:val="001251DA"/>
    <w:rsid w:val="00141249"/>
    <w:rsid w:val="00146FDF"/>
    <w:rsid w:val="0017694F"/>
    <w:rsid w:val="00197F11"/>
    <w:rsid w:val="00221DF6"/>
    <w:rsid w:val="002E454C"/>
    <w:rsid w:val="00390BA6"/>
    <w:rsid w:val="003E06B3"/>
    <w:rsid w:val="00404FAB"/>
    <w:rsid w:val="004821D3"/>
    <w:rsid w:val="00574461"/>
    <w:rsid w:val="005A4B41"/>
    <w:rsid w:val="005C07B0"/>
    <w:rsid w:val="00620318"/>
    <w:rsid w:val="00631FBF"/>
    <w:rsid w:val="006809BB"/>
    <w:rsid w:val="0069019F"/>
    <w:rsid w:val="006A1DAD"/>
    <w:rsid w:val="007B6D60"/>
    <w:rsid w:val="007D63A2"/>
    <w:rsid w:val="00801254"/>
    <w:rsid w:val="00814259"/>
    <w:rsid w:val="00875D15"/>
    <w:rsid w:val="00876AB7"/>
    <w:rsid w:val="008A6DDA"/>
    <w:rsid w:val="008F08F7"/>
    <w:rsid w:val="008F5DC9"/>
    <w:rsid w:val="00A14D74"/>
    <w:rsid w:val="00AC1C71"/>
    <w:rsid w:val="00AC2335"/>
    <w:rsid w:val="00B33344"/>
    <w:rsid w:val="00BC7D53"/>
    <w:rsid w:val="00C07703"/>
    <w:rsid w:val="00C3319F"/>
    <w:rsid w:val="00C82749"/>
    <w:rsid w:val="00CD1070"/>
    <w:rsid w:val="00D57CA1"/>
    <w:rsid w:val="00D63B6A"/>
    <w:rsid w:val="00DE663E"/>
    <w:rsid w:val="00E40436"/>
    <w:rsid w:val="00E6779B"/>
    <w:rsid w:val="00EE32FD"/>
    <w:rsid w:val="00F177E4"/>
    <w:rsid w:val="00F17D65"/>
    <w:rsid w:val="00F474C9"/>
    <w:rsid w:val="00F52699"/>
    <w:rsid w:val="00F825B5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B41"/>
    <w:rPr>
      <w:rFonts w:ascii="Times New Roman CYR" w:eastAsia="Times New Roman" w:hAnsi="Times New Roman CYR" w:cs="Times New Roman CYR"/>
      <w:b/>
      <w:bCs/>
      <w:spacing w:val="3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4B4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A4B4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152</Words>
  <Characters>868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47</cp:revision>
  <cp:lastPrinted>2016-06-28T04:19:00Z</cp:lastPrinted>
  <dcterms:created xsi:type="dcterms:W3CDTF">2016-06-16T12:42:00Z</dcterms:created>
  <dcterms:modified xsi:type="dcterms:W3CDTF">2021-06-25T08:04:00Z</dcterms:modified>
</cp:coreProperties>
</file>