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2C0" w:rsidRPr="008B0B69" w:rsidRDefault="00FF52C0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FF52C0" w:rsidRDefault="00FF52C0" w:rsidP="008B0B69">
      <w:pPr>
        <w:pStyle w:val="NoSpacing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FF52C0" w:rsidRDefault="00FF52C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>муниципальных учреждений по Салминскому сельскому поселению</w:t>
      </w:r>
    </w:p>
    <w:p w:rsidR="00FF52C0" w:rsidRDefault="00FF52C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FF52C0" w:rsidRDefault="00FF52C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за 6 мес. 2021 год</w:t>
      </w:r>
    </w:p>
    <w:p w:rsidR="00FF52C0" w:rsidRDefault="00FF52C0" w:rsidP="008B0B69">
      <w:pPr>
        <w:pStyle w:val="NoSpacing"/>
        <w:rPr>
          <w:sz w:val="28"/>
          <w:szCs w:val="28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91"/>
        <w:gridCol w:w="982"/>
        <w:gridCol w:w="1276"/>
        <w:gridCol w:w="1263"/>
        <w:gridCol w:w="1418"/>
        <w:gridCol w:w="1134"/>
      </w:tblGrid>
      <w:tr w:rsidR="00FF52C0" w:rsidRPr="00ED1F49" w:rsidTr="00ED1F49">
        <w:trPr>
          <w:trHeight w:val="360"/>
        </w:trPr>
        <w:tc>
          <w:tcPr>
            <w:tcW w:w="3391" w:type="dxa"/>
            <w:vMerge w:val="restart"/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Наименование</w:t>
            </w:r>
          </w:p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Числ.</w:t>
            </w:r>
          </w:p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челов.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Денежные средства</w:t>
            </w:r>
          </w:p>
          <w:p w:rsidR="00FF52C0" w:rsidRPr="00ED1F49" w:rsidRDefault="00FF52C0" w:rsidP="009A10F4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 xml:space="preserve">      2020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Денежные средства</w:t>
            </w:r>
          </w:p>
          <w:p w:rsidR="00FF52C0" w:rsidRPr="00ED1F49" w:rsidRDefault="00FF52C0" w:rsidP="000B64AA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2021 год</w:t>
            </w:r>
          </w:p>
        </w:tc>
      </w:tr>
      <w:tr w:rsidR="00FF52C0" w:rsidRPr="00ED1F49" w:rsidTr="00ED1F49">
        <w:trPr>
          <w:trHeight w:val="315"/>
        </w:trPr>
        <w:tc>
          <w:tcPr>
            <w:tcW w:w="3391" w:type="dxa"/>
            <w:vMerge/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план</w:t>
            </w:r>
          </w:p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Факт</w:t>
            </w:r>
          </w:p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</w:p>
        </w:tc>
      </w:tr>
      <w:tr w:rsidR="00FF52C0" w:rsidRPr="00ED1F49" w:rsidTr="00ED1F49">
        <w:tc>
          <w:tcPr>
            <w:tcW w:w="3391" w:type="dxa"/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Администрация</w:t>
            </w:r>
          </w:p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F52C0" w:rsidRPr="00ED1F49" w:rsidRDefault="00FF52C0" w:rsidP="000B64AA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790,3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790,2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756,3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F52C0" w:rsidRPr="00ED1F49" w:rsidRDefault="00FF52C0" w:rsidP="008B0B69">
            <w:pPr>
              <w:pStyle w:val="NoSpacing"/>
              <w:rPr>
                <w:sz w:val="28"/>
                <w:szCs w:val="28"/>
              </w:rPr>
            </w:pPr>
            <w:r w:rsidRPr="00ED1F49">
              <w:rPr>
                <w:sz w:val="28"/>
                <w:szCs w:val="28"/>
              </w:rPr>
              <w:t>318,6</w:t>
            </w:r>
          </w:p>
        </w:tc>
      </w:tr>
    </w:tbl>
    <w:p w:rsidR="00FF52C0" w:rsidRDefault="00FF52C0" w:rsidP="008B0B69">
      <w:pPr>
        <w:pStyle w:val="NoSpacing"/>
        <w:rPr>
          <w:sz w:val="28"/>
          <w:szCs w:val="28"/>
        </w:rPr>
      </w:pPr>
    </w:p>
    <w:p w:rsidR="00FF52C0" w:rsidRDefault="00FF52C0" w:rsidP="008B0B69">
      <w:pPr>
        <w:pStyle w:val="NoSpacing"/>
        <w:rPr>
          <w:sz w:val="28"/>
          <w:szCs w:val="28"/>
        </w:rPr>
      </w:pPr>
    </w:p>
    <w:p w:rsidR="00FF52C0" w:rsidRDefault="00FF52C0" w:rsidP="008B0B69">
      <w:pPr>
        <w:pStyle w:val="NoSpacing"/>
        <w:rPr>
          <w:sz w:val="28"/>
          <w:szCs w:val="28"/>
        </w:rPr>
      </w:pPr>
    </w:p>
    <w:p w:rsidR="00FF52C0" w:rsidRDefault="00FF52C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Глава Салминского</w:t>
      </w:r>
    </w:p>
    <w:p w:rsidR="00FF52C0" w:rsidRDefault="00FF52C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                        Горячева Т. В.</w:t>
      </w:r>
    </w:p>
    <w:p w:rsidR="00FF52C0" w:rsidRDefault="00FF52C0" w:rsidP="008B0B69">
      <w:pPr>
        <w:pStyle w:val="NoSpacing"/>
        <w:rPr>
          <w:sz w:val="28"/>
          <w:szCs w:val="28"/>
        </w:rPr>
      </w:pPr>
    </w:p>
    <w:p w:rsidR="00FF52C0" w:rsidRPr="008B0B69" w:rsidRDefault="00FF52C0" w:rsidP="008B0B6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Кадыкеева Е. А.  </w:t>
      </w:r>
    </w:p>
    <w:sectPr w:rsidR="00FF52C0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B69"/>
    <w:rsid w:val="00014B80"/>
    <w:rsid w:val="00082524"/>
    <w:rsid w:val="00085713"/>
    <w:rsid w:val="000B64AA"/>
    <w:rsid w:val="000E36B6"/>
    <w:rsid w:val="001761BF"/>
    <w:rsid w:val="00180EA6"/>
    <w:rsid w:val="0018586E"/>
    <w:rsid w:val="002462FE"/>
    <w:rsid w:val="002D5C61"/>
    <w:rsid w:val="00372303"/>
    <w:rsid w:val="003F3609"/>
    <w:rsid w:val="00432CFE"/>
    <w:rsid w:val="00450CD2"/>
    <w:rsid w:val="004536E0"/>
    <w:rsid w:val="0046652E"/>
    <w:rsid w:val="004A0FC8"/>
    <w:rsid w:val="004B27F2"/>
    <w:rsid w:val="004B3157"/>
    <w:rsid w:val="00505DD7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012CF"/>
    <w:rsid w:val="00847E1A"/>
    <w:rsid w:val="008B0B69"/>
    <w:rsid w:val="008F4707"/>
    <w:rsid w:val="00913648"/>
    <w:rsid w:val="009A10F4"/>
    <w:rsid w:val="00A61AC4"/>
    <w:rsid w:val="00AD1FB1"/>
    <w:rsid w:val="00AF7124"/>
    <w:rsid w:val="00B069FA"/>
    <w:rsid w:val="00B3408B"/>
    <w:rsid w:val="00B502DA"/>
    <w:rsid w:val="00B57B1F"/>
    <w:rsid w:val="00BE2748"/>
    <w:rsid w:val="00BF000B"/>
    <w:rsid w:val="00C2182D"/>
    <w:rsid w:val="00C24C90"/>
    <w:rsid w:val="00C55EC7"/>
    <w:rsid w:val="00D91EEE"/>
    <w:rsid w:val="00D92C5A"/>
    <w:rsid w:val="00DA72BD"/>
    <w:rsid w:val="00DE7C21"/>
    <w:rsid w:val="00E8174B"/>
    <w:rsid w:val="00ED1F49"/>
    <w:rsid w:val="00ED42C2"/>
    <w:rsid w:val="00F245A9"/>
    <w:rsid w:val="00F4700F"/>
    <w:rsid w:val="00F6206C"/>
    <w:rsid w:val="00F848C1"/>
    <w:rsid w:val="00FF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350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B0B69"/>
    <w:rPr>
      <w:lang w:eastAsia="en-US"/>
    </w:rPr>
  </w:style>
  <w:style w:type="table" w:styleId="TableGrid">
    <w:name w:val="Table Grid"/>
    <w:basedOn w:val="TableNormal"/>
    <w:uiPriority w:val="99"/>
    <w:rsid w:val="00F4700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101</Words>
  <Characters>578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Сведения о численности</dc:title>
  <dc:subject/>
  <dc:creator>user</dc:creator>
  <cp:keywords/>
  <dc:description/>
  <cp:lastModifiedBy>ОДМ</cp:lastModifiedBy>
  <cp:revision>2</cp:revision>
  <cp:lastPrinted>2021-07-12T07:14:00Z</cp:lastPrinted>
  <dcterms:created xsi:type="dcterms:W3CDTF">2021-07-12T07:14:00Z</dcterms:created>
  <dcterms:modified xsi:type="dcterms:W3CDTF">2021-07-12T07:14:00Z</dcterms:modified>
</cp:coreProperties>
</file>