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103B" w:rsidRPr="00C071D9" w:rsidRDefault="003B103B" w:rsidP="00E70294">
      <w:pPr>
        <w:jc w:val="center"/>
        <w:rPr>
          <w:i/>
          <w:sz w:val="40"/>
          <w:szCs w:val="40"/>
          <w:u w:val="single"/>
        </w:rPr>
      </w:pPr>
      <w:r>
        <w:rPr>
          <w:b/>
          <w:sz w:val="28"/>
          <w:szCs w:val="28"/>
        </w:rPr>
        <w:t xml:space="preserve">                                     </w:t>
      </w:r>
      <w:r w:rsidRPr="00227FC6">
        <w:rPr>
          <w:b/>
          <w:sz w:val="28"/>
          <w:szCs w:val="28"/>
        </w:rPr>
        <w:t>СОВЕТ ДЕПУТАТОВ</w:t>
      </w:r>
      <w:r>
        <w:rPr>
          <w:b/>
          <w:sz w:val="28"/>
          <w:szCs w:val="28"/>
        </w:rPr>
        <w:t xml:space="preserve">               </w:t>
      </w:r>
      <w:r w:rsidRPr="00C071D9">
        <w:rPr>
          <w:i/>
          <w:sz w:val="40"/>
          <w:szCs w:val="40"/>
          <w:u w:val="single"/>
        </w:rPr>
        <w:t>ПРОЕКТ</w:t>
      </w:r>
    </w:p>
    <w:p w:rsidR="003B103B" w:rsidRPr="00227FC6" w:rsidRDefault="003B103B" w:rsidP="00E7029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3B103B" w:rsidRPr="00227FC6" w:rsidRDefault="003B103B" w:rsidP="00E70294">
      <w:pPr>
        <w:jc w:val="center"/>
        <w:rPr>
          <w:b/>
          <w:sz w:val="28"/>
          <w:szCs w:val="28"/>
        </w:rPr>
      </w:pPr>
      <w:r w:rsidRPr="00227FC6">
        <w:rPr>
          <w:b/>
          <w:sz w:val="28"/>
          <w:szCs w:val="28"/>
        </w:rPr>
        <w:t>РОМОДАНОВСКОГО МУНИЦИПАЛЬНОГО РАЙОНА</w:t>
      </w:r>
    </w:p>
    <w:p w:rsidR="003B103B" w:rsidRPr="00227FC6" w:rsidRDefault="003B103B" w:rsidP="00E70294">
      <w:pPr>
        <w:pStyle w:val="Heading1"/>
        <w:jc w:val="center"/>
        <w:rPr>
          <w:b/>
          <w:szCs w:val="28"/>
        </w:rPr>
      </w:pPr>
      <w:r w:rsidRPr="00227FC6">
        <w:rPr>
          <w:b/>
          <w:szCs w:val="28"/>
        </w:rPr>
        <w:t>РЕСПУБЛИКИ МОРДОВИЯ</w:t>
      </w:r>
    </w:p>
    <w:p w:rsidR="003B103B" w:rsidRPr="00227FC6" w:rsidRDefault="003B103B" w:rsidP="00E70294">
      <w:pPr>
        <w:jc w:val="center"/>
        <w:rPr>
          <w:b/>
          <w:sz w:val="28"/>
          <w:szCs w:val="28"/>
        </w:rPr>
      </w:pPr>
    </w:p>
    <w:p w:rsidR="003B103B" w:rsidRPr="00763E90" w:rsidRDefault="003B103B" w:rsidP="00E70294">
      <w:pPr>
        <w:jc w:val="center"/>
        <w:rPr>
          <w:b/>
          <w:sz w:val="40"/>
          <w:szCs w:val="40"/>
        </w:rPr>
      </w:pPr>
      <w:r w:rsidRPr="00763E90">
        <w:rPr>
          <w:b/>
          <w:sz w:val="40"/>
          <w:szCs w:val="40"/>
        </w:rPr>
        <w:t>РЕШЕНИЕ</w:t>
      </w:r>
    </w:p>
    <w:p w:rsidR="003B103B" w:rsidRPr="00227FC6" w:rsidRDefault="003B103B" w:rsidP="00E70294">
      <w:pPr>
        <w:rPr>
          <w:sz w:val="28"/>
          <w:szCs w:val="28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3B103B" w:rsidRPr="00227FC6" w:rsidRDefault="003B103B" w:rsidP="00E70294">
      <w:pPr>
        <w:rPr>
          <w:sz w:val="28"/>
          <w:szCs w:val="28"/>
        </w:rPr>
      </w:pPr>
    </w:p>
    <w:p w:rsidR="003B103B" w:rsidRPr="00763E90" w:rsidRDefault="003B103B" w:rsidP="00E70294">
      <w:pPr>
        <w:rPr>
          <w:sz w:val="24"/>
          <w:szCs w:val="24"/>
        </w:rPr>
      </w:pPr>
      <w:r w:rsidRPr="00763E90">
        <w:rPr>
          <w:sz w:val="24"/>
          <w:szCs w:val="24"/>
        </w:rPr>
        <w:t xml:space="preserve">   от «</w:t>
      </w:r>
      <w:r>
        <w:rPr>
          <w:sz w:val="24"/>
          <w:szCs w:val="24"/>
        </w:rPr>
        <w:t>__</w:t>
      </w:r>
      <w:r w:rsidRPr="00763E90">
        <w:rPr>
          <w:sz w:val="24"/>
          <w:szCs w:val="24"/>
        </w:rPr>
        <w:t>»</w:t>
      </w:r>
      <w:r>
        <w:rPr>
          <w:sz w:val="24"/>
          <w:szCs w:val="24"/>
        </w:rPr>
        <w:t xml:space="preserve"> ____ </w:t>
      </w:r>
      <w:smartTag w:uri="urn:schemas-microsoft-com:office:smarttags" w:element="metricconverter">
        <w:smartTagPr>
          <w:attr w:name="ProductID" w:val="2021 г"/>
        </w:smartTagPr>
        <w:r w:rsidRPr="00763E90">
          <w:rPr>
            <w:sz w:val="24"/>
            <w:szCs w:val="24"/>
          </w:rPr>
          <w:t>20</w:t>
        </w:r>
        <w:r>
          <w:rPr>
            <w:sz w:val="24"/>
            <w:szCs w:val="24"/>
          </w:rPr>
          <w:t>21</w:t>
        </w:r>
        <w:r w:rsidRPr="00763E90">
          <w:rPr>
            <w:sz w:val="24"/>
            <w:szCs w:val="24"/>
          </w:rPr>
          <w:t xml:space="preserve"> г</w:t>
        </w:r>
      </w:smartTag>
      <w:r w:rsidRPr="00763E90">
        <w:rPr>
          <w:sz w:val="24"/>
          <w:szCs w:val="24"/>
        </w:rPr>
        <w:t xml:space="preserve">.                                  </w:t>
      </w:r>
      <w:r>
        <w:rPr>
          <w:sz w:val="24"/>
          <w:szCs w:val="24"/>
        </w:rPr>
        <w:t xml:space="preserve">                       </w:t>
      </w:r>
      <w:r w:rsidRPr="00763E90">
        <w:rPr>
          <w:sz w:val="24"/>
          <w:szCs w:val="24"/>
        </w:rPr>
        <w:t xml:space="preserve">    </w:t>
      </w:r>
      <w:r>
        <w:rPr>
          <w:sz w:val="24"/>
          <w:szCs w:val="24"/>
        </w:rPr>
        <w:t xml:space="preserve">                                   № __</w:t>
      </w:r>
    </w:p>
    <w:p w:rsidR="003B103B" w:rsidRPr="00227FC6" w:rsidRDefault="003B103B" w:rsidP="00E70294">
      <w:pPr>
        <w:rPr>
          <w:sz w:val="28"/>
          <w:szCs w:val="28"/>
        </w:rPr>
      </w:pPr>
    </w:p>
    <w:p w:rsidR="003B103B" w:rsidRPr="00763E90" w:rsidRDefault="003B103B" w:rsidP="00E70294">
      <w:pPr>
        <w:jc w:val="center"/>
        <w:rPr>
          <w:sz w:val="24"/>
          <w:szCs w:val="24"/>
        </w:rPr>
      </w:pPr>
      <w:r>
        <w:rPr>
          <w:sz w:val="24"/>
          <w:szCs w:val="24"/>
        </w:rPr>
        <w:t>п. Липки</w:t>
      </w:r>
    </w:p>
    <w:p w:rsidR="003B103B" w:rsidRPr="00227FC6" w:rsidRDefault="003B103B" w:rsidP="001736D9">
      <w:pPr>
        <w:jc w:val="both"/>
        <w:rPr>
          <w:sz w:val="28"/>
          <w:szCs w:val="28"/>
        </w:rPr>
      </w:pPr>
    </w:p>
    <w:p w:rsidR="003B103B" w:rsidRPr="009711A1" w:rsidRDefault="003B103B" w:rsidP="009711A1">
      <w:pPr>
        <w:ind w:right="3966"/>
        <w:jc w:val="both"/>
        <w:rPr>
          <w:b/>
          <w:sz w:val="28"/>
          <w:szCs w:val="28"/>
        </w:rPr>
      </w:pPr>
      <w:r w:rsidRPr="009711A1">
        <w:rPr>
          <w:b/>
          <w:sz w:val="28"/>
          <w:szCs w:val="28"/>
        </w:rPr>
        <w:t xml:space="preserve">Об утверждении Порядка учета предложений по проекту Устава (внесения изменений и дополнений в Устав)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9711A1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3B103B" w:rsidRPr="002C7AA2" w:rsidRDefault="003B103B" w:rsidP="003A1C85">
      <w:pPr>
        <w:autoSpaceDE w:val="0"/>
        <w:autoSpaceDN w:val="0"/>
        <w:adjustRightInd w:val="0"/>
        <w:ind w:firstLine="567"/>
        <w:jc w:val="both"/>
        <w:rPr>
          <w:b/>
          <w:sz w:val="28"/>
          <w:szCs w:val="28"/>
        </w:rPr>
      </w:pPr>
    </w:p>
    <w:p w:rsidR="003B103B" w:rsidRPr="005C1EAE" w:rsidRDefault="003B103B" w:rsidP="009711A1">
      <w:pPr>
        <w:ind w:firstLine="709"/>
        <w:jc w:val="both"/>
        <w:rPr>
          <w:sz w:val="28"/>
          <w:szCs w:val="28"/>
        </w:rPr>
      </w:pPr>
      <w:r w:rsidRPr="009711A1">
        <w:rPr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9711A1">
          <w:rPr>
            <w:sz w:val="28"/>
            <w:szCs w:val="28"/>
          </w:rPr>
          <w:t>2003 г</w:t>
        </w:r>
      </w:smartTag>
      <w:r w:rsidRPr="009711A1">
        <w:rPr>
          <w:sz w:val="28"/>
          <w:szCs w:val="28"/>
        </w:rPr>
        <w:t xml:space="preserve">. №131-ФЗ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9711A1">
          <w:rPr>
            <w:sz w:val="28"/>
            <w:szCs w:val="28"/>
          </w:rPr>
          <w:t>2005 г</w:t>
        </w:r>
      </w:smartTag>
      <w:r w:rsidRPr="009711A1">
        <w:rPr>
          <w:sz w:val="28"/>
          <w:szCs w:val="28"/>
        </w:rPr>
        <w:t xml:space="preserve">. №97-ФЗ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Мордовия, решением Совета депутатов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9711A1">
        <w:rPr>
          <w:sz w:val="28"/>
          <w:szCs w:val="28"/>
        </w:rPr>
        <w:t>Республики Мордовия от</w:t>
      </w:r>
      <w:r w:rsidRPr="009711A1">
        <w:rPr>
          <w:sz w:val="28"/>
          <w:szCs w:val="28"/>
        </w:rPr>
        <w:tab/>
      </w:r>
      <w:r>
        <w:rPr>
          <w:sz w:val="28"/>
          <w:szCs w:val="28"/>
        </w:rPr>
        <w:t xml:space="preserve">03.08.2018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24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 xml:space="preserve">тверждении Положения о </w:t>
      </w:r>
      <w:r>
        <w:rPr>
          <w:sz w:val="28"/>
          <w:szCs w:val="28"/>
        </w:rPr>
        <w:t>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</w:t>
      </w:r>
      <w:r w:rsidRPr="00C07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 xml:space="preserve">Республики Мордовия», Совет депутатов </w:t>
      </w:r>
      <w:r>
        <w:rPr>
          <w:sz w:val="28"/>
          <w:szCs w:val="28"/>
        </w:rPr>
        <w:t xml:space="preserve">Липкинского сельского поселения Ромодановского муниципального района </w:t>
      </w:r>
      <w:r w:rsidRPr="009711A1">
        <w:rPr>
          <w:sz w:val="28"/>
          <w:szCs w:val="28"/>
        </w:rPr>
        <w:t>Республики Мордовия</w:t>
      </w:r>
      <w:r>
        <w:rPr>
          <w:sz w:val="28"/>
          <w:szCs w:val="28"/>
        </w:rPr>
        <w:t xml:space="preserve"> </w:t>
      </w:r>
    </w:p>
    <w:p w:rsidR="003B103B" w:rsidRPr="00D90579" w:rsidRDefault="003B103B" w:rsidP="00D90579">
      <w:pPr>
        <w:pStyle w:val="ConsPlusNormal"/>
        <w:widowControl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D90579">
        <w:rPr>
          <w:rFonts w:ascii="Times New Roman" w:hAnsi="Times New Roman" w:cs="Times New Roman"/>
          <w:sz w:val="28"/>
          <w:szCs w:val="28"/>
        </w:rPr>
        <w:t>РЕШИЛ:</w:t>
      </w:r>
    </w:p>
    <w:p w:rsidR="003B103B" w:rsidRPr="00656CB8" w:rsidRDefault="003B103B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1. </w:t>
      </w:r>
      <w:r w:rsidRPr="00656CB8">
        <w:rPr>
          <w:rFonts w:ascii="Times New Roman" w:hAnsi="Times New Roman" w:cs="Times New Roman"/>
          <w:sz w:val="28"/>
          <w:szCs w:val="28"/>
        </w:rPr>
        <w:tab/>
        <w:t xml:space="preserve">Утвердить прилагаемый Порядок учета предложений по проекту Устава (внесения изменений и дополнений в Устав) </w:t>
      </w:r>
      <w:r w:rsidRPr="00C071D9">
        <w:rPr>
          <w:rFonts w:ascii="Times New Roman" w:hAnsi="Times New Roman" w:cs="Times New Roman"/>
          <w:sz w:val="28"/>
          <w:szCs w:val="28"/>
        </w:rPr>
        <w:t>Липкинского сельского поселения</w:t>
      </w:r>
      <w:r>
        <w:rPr>
          <w:sz w:val="28"/>
          <w:szCs w:val="28"/>
        </w:rPr>
        <w:t xml:space="preserve"> </w:t>
      </w:r>
      <w:r w:rsidRPr="00656CB8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 Республики Мордовия, и участия граждан в его обсуждении. </w:t>
      </w:r>
    </w:p>
    <w:p w:rsidR="003B103B" w:rsidRDefault="003B103B" w:rsidP="00656CB8">
      <w:pPr>
        <w:pStyle w:val="ConsPlusNormal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656CB8">
        <w:rPr>
          <w:rFonts w:ascii="Times New Roman" w:hAnsi="Times New Roman" w:cs="Times New Roman"/>
          <w:sz w:val="28"/>
          <w:szCs w:val="28"/>
        </w:rPr>
        <w:t xml:space="preserve">2. </w:t>
      </w:r>
      <w:r w:rsidRPr="00656CB8">
        <w:rPr>
          <w:rFonts w:ascii="Times New Roman" w:hAnsi="Times New Roman" w:cs="Times New Roman"/>
          <w:sz w:val="28"/>
          <w:szCs w:val="28"/>
        </w:rPr>
        <w:tab/>
        <w:t>Настоящее решение вступает в силу со дня его официального опубликования (обнародования).</w:t>
      </w:r>
    </w:p>
    <w:tbl>
      <w:tblPr>
        <w:tblW w:w="14564" w:type="dxa"/>
        <w:tblInd w:w="108" w:type="dxa"/>
        <w:tblLook w:val="01E0"/>
      </w:tblPr>
      <w:tblGrid>
        <w:gridCol w:w="5103"/>
        <w:gridCol w:w="5103"/>
        <w:gridCol w:w="4358"/>
      </w:tblGrid>
      <w:tr w:rsidR="003B103B" w:rsidRPr="005D3F9B" w:rsidTr="00D90579">
        <w:trPr>
          <w:trHeight w:val="1348"/>
        </w:trPr>
        <w:tc>
          <w:tcPr>
            <w:tcW w:w="5103" w:type="dxa"/>
          </w:tcPr>
          <w:p w:rsidR="003B103B" w:rsidRDefault="003B103B" w:rsidP="005C1A93">
            <w:pPr>
              <w:ind w:firstLine="709"/>
              <w:rPr>
                <w:b/>
                <w:sz w:val="28"/>
                <w:szCs w:val="28"/>
              </w:rPr>
            </w:pPr>
          </w:p>
          <w:p w:rsidR="003B103B" w:rsidRDefault="003B103B" w:rsidP="005C1A93">
            <w:pPr>
              <w:ind w:firstLine="709"/>
              <w:rPr>
                <w:b/>
                <w:sz w:val="28"/>
                <w:szCs w:val="28"/>
              </w:rPr>
            </w:pPr>
          </w:p>
          <w:p w:rsidR="003B103B" w:rsidRPr="00B36839" w:rsidRDefault="003B103B" w:rsidP="005C1A93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Глава  Липкин</w:t>
            </w:r>
            <w:r w:rsidRPr="00B36839">
              <w:rPr>
                <w:b/>
                <w:sz w:val="28"/>
                <w:szCs w:val="28"/>
              </w:rPr>
              <w:t>ского</w:t>
            </w:r>
          </w:p>
          <w:p w:rsidR="003B103B" w:rsidRPr="00B36839" w:rsidRDefault="003B103B" w:rsidP="005C1A93">
            <w:pPr>
              <w:ind w:firstLine="709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сельского поселения</w:t>
            </w:r>
            <w:r w:rsidRPr="00B36839">
              <w:rPr>
                <w:b/>
                <w:sz w:val="28"/>
                <w:szCs w:val="28"/>
              </w:rPr>
              <w:t xml:space="preserve">       </w:t>
            </w:r>
          </w:p>
        </w:tc>
        <w:tc>
          <w:tcPr>
            <w:tcW w:w="5103" w:type="dxa"/>
          </w:tcPr>
          <w:p w:rsidR="003B103B" w:rsidRDefault="003B103B" w:rsidP="00F84B83">
            <w:pPr>
              <w:rPr>
                <w:b/>
                <w:sz w:val="28"/>
                <w:szCs w:val="28"/>
              </w:rPr>
            </w:pPr>
          </w:p>
          <w:p w:rsidR="003B103B" w:rsidRDefault="003B103B" w:rsidP="00F84B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</w:t>
            </w:r>
          </w:p>
          <w:p w:rsidR="003B103B" w:rsidRDefault="003B103B" w:rsidP="00F84B83">
            <w:pPr>
              <w:rPr>
                <w:b/>
                <w:sz w:val="28"/>
                <w:szCs w:val="28"/>
              </w:rPr>
            </w:pPr>
          </w:p>
          <w:p w:rsidR="003B103B" w:rsidRPr="00B36839" w:rsidRDefault="003B103B" w:rsidP="00F84B8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</w:t>
            </w:r>
            <w:r w:rsidRPr="00B36839">
              <w:rPr>
                <w:b/>
                <w:sz w:val="28"/>
                <w:szCs w:val="28"/>
              </w:rPr>
              <w:t>_____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Л.П. Новикова</w:t>
            </w:r>
          </w:p>
        </w:tc>
        <w:tc>
          <w:tcPr>
            <w:tcW w:w="4358" w:type="dxa"/>
          </w:tcPr>
          <w:p w:rsidR="003B103B" w:rsidRPr="00B36839" w:rsidRDefault="003B103B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Глава  Ромодановского</w:t>
            </w:r>
          </w:p>
          <w:p w:rsidR="003B103B" w:rsidRPr="00B36839" w:rsidRDefault="003B103B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муниципального района </w:t>
            </w:r>
          </w:p>
          <w:p w:rsidR="003B103B" w:rsidRPr="00B36839" w:rsidRDefault="003B103B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</w:t>
            </w:r>
          </w:p>
          <w:p w:rsidR="003B103B" w:rsidRPr="00B36839" w:rsidRDefault="003B103B" w:rsidP="00F84B8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 xml:space="preserve">       </w:t>
            </w:r>
          </w:p>
          <w:p w:rsidR="003B103B" w:rsidRPr="00B36839" w:rsidRDefault="003B103B" w:rsidP="00CF2DC3">
            <w:pPr>
              <w:ind w:firstLine="709"/>
              <w:rPr>
                <w:b/>
                <w:sz w:val="28"/>
                <w:szCs w:val="28"/>
              </w:rPr>
            </w:pPr>
            <w:r w:rsidRPr="00B36839">
              <w:rPr>
                <w:b/>
                <w:sz w:val="28"/>
                <w:szCs w:val="28"/>
              </w:rPr>
              <w:t>___</w:t>
            </w:r>
            <w:r>
              <w:rPr>
                <w:b/>
                <w:sz w:val="28"/>
                <w:szCs w:val="28"/>
              </w:rPr>
              <w:t>_</w:t>
            </w:r>
            <w:r w:rsidRPr="00B36839">
              <w:rPr>
                <w:b/>
                <w:sz w:val="28"/>
                <w:szCs w:val="28"/>
              </w:rPr>
              <w:t>____</w:t>
            </w:r>
            <w:r>
              <w:rPr>
                <w:b/>
                <w:sz w:val="28"/>
                <w:szCs w:val="28"/>
              </w:rPr>
              <w:t>С.В. Ведяшкин</w:t>
            </w:r>
          </w:p>
        </w:tc>
      </w:tr>
    </w:tbl>
    <w:p w:rsidR="003B103B" w:rsidRPr="005B4D6B" w:rsidRDefault="003B103B" w:rsidP="002C7AA2">
      <w:pPr>
        <w:ind w:left="5103"/>
        <w:rPr>
          <w:b/>
          <w:sz w:val="24"/>
          <w:szCs w:val="24"/>
        </w:rPr>
      </w:pPr>
      <w:r>
        <w:rPr>
          <w:b/>
          <w:sz w:val="24"/>
          <w:szCs w:val="24"/>
        </w:rPr>
        <w:t>Приложение</w:t>
      </w:r>
    </w:p>
    <w:p w:rsidR="003B103B" w:rsidRDefault="003B103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Pr="005B4D6B">
        <w:rPr>
          <w:rFonts w:ascii="Times New Roman" w:hAnsi="Times New Roman" w:cs="Times New Roman"/>
          <w:sz w:val="24"/>
          <w:szCs w:val="24"/>
        </w:rPr>
        <w:t>решени</w:t>
      </w:r>
      <w:r>
        <w:rPr>
          <w:rFonts w:ascii="Times New Roman" w:hAnsi="Times New Roman" w:cs="Times New Roman"/>
          <w:sz w:val="24"/>
          <w:szCs w:val="24"/>
        </w:rPr>
        <w:t>ю</w:t>
      </w:r>
      <w:r w:rsidRPr="005B4D6B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</w:p>
    <w:p w:rsidR="003B103B" w:rsidRPr="005B4D6B" w:rsidRDefault="003B103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Липкинского сельского поселения</w:t>
      </w:r>
    </w:p>
    <w:p w:rsidR="003B103B" w:rsidRDefault="003B103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Ромодановского муниципального района</w:t>
      </w:r>
    </w:p>
    <w:p w:rsidR="003B103B" w:rsidRPr="005B4D6B" w:rsidRDefault="003B103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3B103B" w:rsidRPr="005B4D6B" w:rsidRDefault="003B103B" w:rsidP="002C7AA2">
      <w:pPr>
        <w:pStyle w:val="ConsPlusNormal"/>
        <w:ind w:left="5103" w:firstLine="0"/>
        <w:rPr>
          <w:rFonts w:ascii="Times New Roman" w:hAnsi="Times New Roman" w:cs="Times New Roman"/>
          <w:sz w:val="24"/>
          <w:szCs w:val="24"/>
        </w:rPr>
      </w:pPr>
      <w:r w:rsidRPr="005B4D6B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«__» ____</w:t>
      </w:r>
      <w:smartTag w:uri="urn:schemas-microsoft-com:office:smarttags" w:element="metricconverter">
        <w:smartTagPr>
          <w:attr w:name="ProductID" w:val="2021 г"/>
        </w:smartTagPr>
        <w:r>
          <w:rPr>
            <w:rFonts w:ascii="Times New Roman" w:hAnsi="Times New Roman" w:cs="Times New Roman"/>
            <w:sz w:val="24"/>
            <w:szCs w:val="24"/>
          </w:rPr>
          <w:t>2021</w:t>
        </w:r>
        <w:r w:rsidRPr="005B4D6B">
          <w:rPr>
            <w:rFonts w:ascii="Times New Roman" w:hAnsi="Times New Roman" w:cs="Times New Roman"/>
            <w:sz w:val="24"/>
            <w:szCs w:val="24"/>
          </w:rPr>
          <w:t xml:space="preserve"> г</w:t>
        </w:r>
      </w:smartTag>
      <w:r w:rsidRPr="005B4D6B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>№ __</w:t>
      </w:r>
    </w:p>
    <w:p w:rsidR="003B103B" w:rsidRPr="00D7347D" w:rsidRDefault="003B103B" w:rsidP="002375D4">
      <w:pPr>
        <w:contextualSpacing/>
        <w:jc w:val="center"/>
        <w:rPr>
          <w:sz w:val="28"/>
          <w:szCs w:val="28"/>
        </w:rPr>
      </w:pPr>
      <w:r w:rsidRPr="00D7347D">
        <w:rPr>
          <w:sz w:val="28"/>
          <w:szCs w:val="28"/>
        </w:rPr>
        <w:t xml:space="preserve">                                                                                                    </w:t>
      </w:r>
    </w:p>
    <w:p w:rsidR="003B103B" w:rsidRPr="00D7347D" w:rsidRDefault="003B103B" w:rsidP="003A1C85">
      <w:pPr>
        <w:contextualSpacing/>
        <w:rPr>
          <w:sz w:val="28"/>
          <w:szCs w:val="28"/>
        </w:rPr>
      </w:pPr>
    </w:p>
    <w:p w:rsidR="003B103B" w:rsidRDefault="003B103B" w:rsidP="00D7347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Порядок </w:t>
      </w:r>
    </w:p>
    <w:p w:rsidR="003B103B" w:rsidRPr="00D7347D" w:rsidRDefault="003B103B" w:rsidP="00D7347D">
      <w:pPr>
        <w:jc w:val="center"/>
        <w:rPr>
          <w:b/>
          <w:sz w:val="28"/>
          <w:szCs w:val="28"/>
        </w:rPr>
      </w:pPr>
      <w:r w:rsidRPr="00656CB8">
        <w:rPr>
          <w:b/>
          <w:sz w:val="28"/>
          <w:szCs w:val="28"/>
        </w:rPr>
        <w:t xml:space="preserve">учета предложений по проекту Устава (внесения изменений и дополнений в Устав) </w:t>
      </w:r>
      <w:r>
        <w:rPr>
          <w:b/>
          <w:sz w:val="28"/>
          <w:szCs w:val="28"/>
        </w:rPr>
        <w:t xml:space="preserve">Липкинского сельского поселения </w:t>
      </w:r>
      <w:r w:rsidRPr="00656CB8">
        <w:rPr>
          <w:b/>
          <w:sz w:val="28"/>
          <w:szCs w:val="28"/>
        </w:rPr>
        <w:t>Ромодановского муниципального района Республики Мордовия, и участия граждан в его обсуждении</w:t>
      </w:r>
    </w:p>
    <w:p w:rsidR="003B103B" w:rsidRPr="00D7347D" w:rsidRDefault="003B103B" w:rsidP="00D7347D">
      <w:pPr>
        <w:jc w:val="both"/>
        <w:rPr>
          <w:b/>
          <w:sz w:val="28"/>
          <w:szCs w:val="28"/>
        </w:rPr>
      </w:pPr>
    </w:p>
    <w:p w:rsidR="003B103B" w:rsidRPr="00656CB8" w:rsidRDefault="003B103B" w:rsidP="00656CB8">
      <w:pPr>
        <w:ind w:firstLine="708"/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Настоящий Порядок разработан 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656CB8">
          <w:rPr>
            <w:sz w:val="28"/>
            <w:szCs w:val="28"/>
          </w:rPr>
          <w:t>2003 г</w:t>
        </w:r>
      </w:smartTag>
      <w:r w:rsidRPr="00656CB8">
        <w:rPr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статьей 3 Федерального закона от 21 июля </w:t>
      </w:r>
      <w:smartTag w:uri="urn:schemas-microsoft-com:office:smarttags" w:element="metricconverter">
        <w:smartTagPr>
          <w:attr w:name="ProductID" w:val="2005 г"/>
        </w:smartTagPr>
        <w:r w:rsidRPr="00656CB8">
          <w:rPr>
            <w:sz w:val="28"/>
            <w:szCs w:val="28"/>
          </w:rPr>
          <w:t>2005 г</w:t>
        </w:r>
      </w:smartTag>
      <w:r w:rsidRPr="00656CB8">
        <w:rPr>
          <w:sz w:val="28"/>
          <w:szCs w:val="28"/>
        </w:rPr>
        <w:t xml:space="preserve">. № 97-ФЗ «О государственной регистрации уставов муниципальных образований», Уставом </w:t>
      </w:r>
      <w:r>
        <w:rPr>
          <w:sz w:val="28"/>
          <w:szCs w:val="28"/>
        </w:rPr>
        <w:t xml:space="preserve">Липкинского сельского поселения </w:t>
      </w:r>
      <w:r w:rsidRPr="00656CB8">
        <w:rPr>
          <w:sz w:val="28"/>
          <w:szCs w:val="28"/>
        </w:rPr>
        <w:t xml:space="preserve">Ромодановского муниципального района Республики Мордовия, решением Совета депутатов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Ромодановского муниципального района Республики Мордовия </w:t>
      </w:r>
      <w:r w:rsidRPr="009711A1">
        <w:rPr>
          <w:sz w:val="28"/>
          <w:szCs w:val="28"/>
        </w:rPr>
        <w:t>от</w:t>
      </w:r>
      <w:r>
        <w:rPr>
          <w:sz w:val="28"/>
          <w:szCs w:val="28"/>
        </w:rPr>
        <w:t xml:space="preserve"> 03.08.2018 </w:t>
      </w:r>
      <w:r w:rsidRPr="009711A1">
        <w:rPr>
          <w:sz w:val="28"/>
          <w:szCs w:val="28"/>
        </w:rPr>
        <w:t>№</w:t>
      </w:r>
      <w:r>
        <w:rPr>
          <w:sz w:val="28"/>
          <w:szCs w:val="28"/>
        </w:rPr>
        <w:t xml:space="preserve">24 </w:t>
      </w:r>
      <w:r w:rsidRPr="009711A1">
        <w:rPr>
          <w:sz w:val="28"/>
          <w:szCs w:val="28"/>
        </w:rPr>
        <w:t xml:space="preserve">«Об </w:t>
      </w:r>
      <w:r>
        <w:rPr>
          <w:sz w:val="28"/>
          <w:szCs w:val="28"/>
        </w:rPr>
        <w:t>у</w:t>
      </w:r>
      <w:r w:rsidRPr="009711A1">
        <w:rPr>
          <w:sz w:val="28"/>
          <w:szCs w:val="28"/>
        </w:rPr>
        <w:t xml:space="preserve">тверждении Положения о </w:t>
      </w:r>
      <w:r>
        <w:rPr>
          <w:sz w:val="28"/>
          <w:szCs w:val="28"/>
        </w:rPr>
        <w:t>порядке организации и проведения общественных обсуждений или публичных слушаний по проектам муниципальных правовых актов в Липкинском сельском поселении</w:t>
      </w:r>
      <w:r w:rsidRPr="00C071D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9711A1">
        <w:rPr>
          <w:sz w:val="28"/>
          <w:szCs w:val="28"/>
        </w:rPr>
        <w:t>Республики Мордовия»</w:t>
      </w:r>
      <w:r w:rsidRPr="00656CB8">
        <w:rPr>
          <w:sz w:val="28"/>
          <w:szCs w:val="28"/>
        </w:rPr>
        <w:t>, с целью обеспечения участия жителей</w:t>
      </w:r>
      <w:r w:rsidRPr="00D90579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осуществлении местного самоуправления.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вправе принять участие в обсуждении проекта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 (далее по тексту — проект решения) и внести свои предложения.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2. </w:t>
      </w:r>
      <w:r w:rsidRPr="00656CB8">
        <w:rPr>
          <w:sz w:val="28"/>
          <w:szCs w:val="28"/>
        </w:rPr>
        <w:tab/>
        <w:t xml:space="preserve">Предложения направляются в администрацию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в адрес рабочей группы.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3. </w:t>
      </w:r>
      <w:r w:rsidRPr="00656CB8">
        <w:rPr>
          <w:sz w:val="28"/>
          <w:szCs w:val="28"/>
        </w:rPr>
        <w:tab/>
        <w:t xml:space="preserve">Предложения направляются в письменном виде в течение 30 дней со дня опубликования проекта решения и настоящего Порядка.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4. </w:t>
      </w:r>
      <w:r w:rsidRPr="00656CB8">
        <w:rPr>
          <w:sz w:val="28"/>
          <w:szCs w:val="28"/>
        </w:rPr>
        <w:tab/>
        <w:t xml:space="preserve">Предложения вносятся только в отношении данного проекта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(решения Совета депутатов «О внесении изменений и дополнений в Устав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Мордовия»), должны соответствовать действующему законодательству, не допускать противоречия либо несогласованности с иными положениями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и обеспечивать однозначное толкование.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5. </w:t>
      </w:r>
      <w:r w:rsidRPr="00656CB8">
        <w:rPr>
          <w:sz w:val="28"/>
          <w:szCs w:val="28"/>
        </w:rPr>
        <w:tab/>
        <w:t xml:space="preserve">Поступившие предложения регистрируются председателем рабочей группы с указанием инициатора внесения предложения, Ф.И.О., контактного телефона.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6. </w:t>
      </w:r>
      <w:r w:rsidRPr="00656CB8">
        <w:rPr>
          <w:sz w:val="28"/>
          <w:szCs w:val="28"/>
        </w:rPr>
        <w:tab/>
        <w:t xml:space="preserve">Все поступившие предложения от жителей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по проекту решения подлежат рассмотрению и обсуждению на заседании рабочей группы, где принимается заключение по их анализу.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7. </w:t>
      </w:r>
      <w:r w:rsidRPr="00656CB8">
        <w:rPr>
          <w:sz w:val="28"/>
          <w:szCs w:val="28"/>
        </w:rPr>
        <w:tab/>
        <w:t xml:space="preserve">Предложения, поступившие до дня проведения публичных слушаний, предоставляются в рабочую группу не позднее одного дня до дня проведения публичных слушаний, и должны быть зачитаны на публичных слушаниях.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Предложения, поступившие после проведения публичных слушаний, рабочая группа предоставляет не позднее трех дней до дня проведения заседания Совета депутатов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Республики Мордовия по утверждению Устава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>Республики Мордовия (решения «О внесении изменений и дополнений в Устав</w:t>
      </w:r>
      <w:r w:rsidRPr="00D90579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Мордовия»).</w:t>
      </w:r>
      <w:r w:rsidRPr="00656CB8">
        <w:rPr>
          <w:sz w:val="28"/>
          <w:szCs w:val="28"/>
        </w:rPr>
        <w:t xml:space="preserve">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8. </w:t>
      </w:r>
      <w:r w:rsidRPr="00656CB8">
        <w:rPr>
          <w:sz w:val="28"/>
          <w:szCs w:val="28"/>
        </w:rPr>
        <w:tab/>
        <w:t xml:space="preserve">Жители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Ромодановского муниципального района </w:t>
      </w:r>
      <w:r w:rsidRPr="00656CB8">
        <w:rPr>
          <w:sz w:val="28"/>
          <w:szCs w:val="28"/>
        </w:rPr>
        <w:t xml:space="preserve">могут принять участие в публичных слушаниях, и в процессе их проведения вправе открыто высказывать свое мнение по проекту решения и поступившим предложениям, задавать вопросы выступающим.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9. </w:t>
      </w:r>
      <w:r w:rsidRPr="00656CB8">
        <w:rPr>
          <w:sz w:val="28"/>
          <w:szCs w:val="28"/>
        </w:rPr>
        <w:tab/>
        <w:t>Жители</w:t>
      </w:r>
      <w:r>
        <w:rPr>
          <w:sz w:val="28"/>
          <w:szCs w:val="28"/>
        </w:rPr>
        <w:t xml:space="preserve"> 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Липкинского сельского поселения</w:t>
      </w:r>
      <w:r w:rsidRPr="00656CB8">
        <w:rPr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</w:t>
      </w:r>
      <w:r w:rsidRPr="00656CB8">
        <w:rPr>
          <w:sz w:val="28"/>
          <w:szCs w:val="28"/>
        </w:rPr>
        <w:t xml:space="preserve">, желающие принять участие в публичных слушаниях с правом выступления для аргументации своих предложений, обязаны подать в письменной форме заявку. </w:t>
      </w:r>
    </w:p>
    <w:p w:rsidR="003B103B" w:rsidRPr="00656CB8" w:rsidRDefault="003B103B" w:rsidP="00656CB8">
      <w:pPr>
        <w:jc w:val="both"/>
        <w:rPr>
          <w:sz w:val="28"/>
          <w:szCs w:val="28"/>
        </w:rPr>
      </w:pPr>
      <w:r w:rsidRPr="00656CB8">
        <w:rPr>
          <w:sz w:val="28"/>
          <w:szCs w:val="28"/>
        </w:rPr>
        <w:t xml:space="preserve">10. </w:t>
      </w:r>
      <w:r w:rsidRPr="00656CB8">
        <w:rPr>
          <w:sz w:val="28"/>
          <w:szCs w:val="28"/>
        </w:rPr>
        <w:tab/>
        <w:t xml:space="preserve">Заявка подается в рабочую группу не позднее, чем за 2 дня до дня проведения публичных слушаний. </w:t>
      </w:r>
    </w:p>
    <w:p w:rsidR="003B103B" w:rsidRPr="005F7A74" w:rsidRDefault="003B103B" w:rsidP="00656CB8">
      <w:pPr>
        <w:jc w:val="both"/>
        <w:rPr>
          <w:b/>
          <w:sz w:val="28"/>
          <w:szCs w:val="28"/>
        </w:rPr>
      </w:pPr>
      <w:r w:rsidRPr="00656CB8">
        <w:rPr>
          <w:sz w:val="28"/>
          <w:szCs w:val="28"/>
        </w:rPr>
        <w:t xml:space="preserve">11. </w:t>
      </w:r>
      <w:r w:rsidRPr="00656CB8">
        <w:rPr>
          <w:sz w:val="28"/>
          <w:szCs w:val="28"/>
        </w:rPr>
        <w:tab/>
        <w:t>Население вправе участвовать в иных формах обсуждения, не противоречащих действующему законодательству.</w:t>
      </w:r>
    </w:p>
    <w:sectPr w:rsidR="003B103B" w:rsidRPr="005F7A74" w:rsidSect="005F7A74">
      <w:pgSz w:w="11905" w:h="16838"/>
      <w:pgMar w:top="851" w:right="851" w:bottom="851" w:left="1701" w:header="0" w:footer="0" w:gutter="0"/>
      <w:pgNumType w:start="0"/>
      <w:cols w:space="720"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B103B" w:rsidRDefault="003B103B">
      <w:r>
        <w:separator/>
      </w:r>
    </w:p>
  </w:endnote>
  <w:endnote w:type="continuationSeparator" w:id="1">
    <w:p w:rsidR="003B103B" w:rsidRDefault="003B10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B103B" w:rsidRDefault="003B103B">
      <w:r>
        <w:separator/>
      </w:r>
    </w:p>
  </w:footnote>
  <w:footnote w:type="continuationSeparator" w:id="1">
    <w:p w:rsidR="003B103B" w:rsidRDefault="003B103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80653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0DE6899"/>
    <w:multiLevelType w:val="hybridMultilevel"/>
    <w:tmpl w:val="253E1DD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012E62EF"/>
    <w:multiLevelType w:val="hybridMultilevel"/>
    <w:tmpl w:val="4F0ABFD2"/>
    <w:lvl w:ilvl="0" w:tplc="65D4E22C">
      <w:start w:val="1"/>
      <w:numFmt w:val="decimal"/>
      <w:lvlText w:val="%1."/>
      <w:lvlJc w:val="left"/>
      <w:pPr>
        <w:tabs>
          <w:tab w:val="num" w:pos="1110"/>
        </w:tabs>
        <w:ind w:left="111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0"/>
        </w:tabs>
        <w:ind w:left="183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50"/>
        </w:tabs>
        <w:ind w:left="255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70"/>
        </w:tabs>
        <w:ind w:left="327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90"/>
        </w:tabs>
        <w:ind w:left="399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710"/>
        </w:tabs>
        <w:ind w:left="471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30"/>
        </w:tabs>
        <w:ind w:left="543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50"/>
        </w:tabs>
        <w:ind w:left="615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70"/>
        </w:tabs>
        <w:ind w:left="6870" w:hanging="180"/>
      </w:pPr>
      <w:rPr>
        <w:rFonts w:cs="Times New Roman"/>
      </w:rPr>
    </w:lvl>
  </w:abstractNum>
  <w:abstractNum w:abstractNumId="3">
    <w:nsid w:val="03BE3001"/>
    <w:multiLevelType w:val="hybridMultilevel"/>
    <w:tmpl w:val="C6C63C14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4">
    <w:nsid w:val="04CC3BFF"/>
    <w:multiLevelType w:val="hybridMultilevel"/>
    <w:tmpl w:val="1C507B7A"/>
    <w:lvl w:ilvl="0" w:tplc="0419000F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07224DEF"/>
    <w:multiLevelType w:val="hybridMultilevel"/>
    <w:tmpl w:val="3DFAF7B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6">
    <w:nsid w:val="09FD4D34"/>
    <w:multiLevelType w:val="hybridMultilevel"/>
    <w:tmpl w:val="2D12744E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0F6974D7"/>
    <w:multiLevelType w:val="hybridMultilevel"/>
    <w:tmpl w:val="3DD207FC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8">
    <w:nsid w:val="10C04A99"/>
    <w:multiLevelType w:val="hybridMultilevel"/>
    <w:tmpl w:val="04269B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17B37101"/>
    <w:multiLevelType w:val="hybridMultilevel"/>
    <w:tmpl w:val="FE964E1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>
    <w:nsid w:val="1C9E10D4"/>
    <w:multiLevelType w:val="hybridMultilevel"/>
    <w:tmpl w:val="8FF65778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1D783135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12">
    <w:nsid w:val="25C82A04"/>
    <w:multiLevelType w:val="hybridMultilevel"/>
    <w:tmpl w:val="32647EA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AA24428"/>
    <w:multiLevelType w:val="multilevel"/>
    <w:tmpl w:val="CBDA1AFC"/>
    <w:lvl w:ilvl="0">
      <w:start w:val="2"/>
      <w:numFmt w:val="decimal"/>
      <w:lvlText w:val="%1.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8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25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375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1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26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39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155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280" w:hanging="2160"/>
      </w:pPr>
      <w:rPr>
        <w:rFonts w:cs="Times New Roman" w:hint="default"/>
      </w:rPr>
    </w:lvl>
  </w:abstractNum>
  <w:abstractNum w:abstractNumId="14">
    <w:nsid w:val="33643268"/>
    <w:multiLevelType w:val="hybridMultilevel"/>
    <w:tmpl w:val="EBF82F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3786423D"/>
    <w:multiLevelType w:val="hybridMultilevel"/>
    <w:tmpl w:val="C6706DE6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38C522F2"/>
    <w:multiLevelType w:val="multilevel"/>
    <w:tmpl w:val="7682B50A"/>
    <w:lvl w:ilvl="0">
      <w:start w:val="1"/>
      <w:numFmt w:val="decimal"/>
      <w:lvlText w:val="%1."/>
      <w:lvlJc w:val="left"/>
      <w:pPr>
        <w:ind w:left="1125" w:hanging="360"/>
      </w:pPr>
      <w:rPr>
        <w:rFonts w:cs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85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845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845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205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565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565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925" w:hanging="2160"/>
      </w:pPr>
      <w:rPr>
        <w:rFonts w:cs="Times New Roman" w:hint="default"/>
      </w:rPr>
    </w:lvl>
  </w:abstractNum>
  <w:abstractNum w:abstractNumId="17">
    <w:nsid w:val="3C6648C1"/>
    <w:multiLevelType w:val="hybridMultilevel"/>
    <w:tmpl w:val="BB9E1DF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D6B786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9">
    <w:nsid w:val="40A24BB5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0">
    <w:nsid w:val="45175919"/>
    <w:multiLevelType w:val="hybridMultilevel"/>
    <w:tmpl w:val="A21C991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45755084"/>
    <w:multiLevelType w:val="hybridMultilevel"/>
    <w:tmpl w:val="5554F54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2">
    <w:nsid w:val="47041EFD"/>
    <w:multiLevelType w:val="hybridMultilevel"/>
    <w:tmpl w:val="1C2E8AB6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AE453B4"/>
    <w:multiLevelType w:val="hybridMultilevel"/>
    <w:tmpl w:val="C74683D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>
    <w:nsid w:val="511612A6"/>
    <w:multiLevelType w:val="hybridMultilevel"/>
    <w:tmpl w:val="4C303C2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3EC58D8"/>
    <w:multiLevelType w:val="hybridMultilevel"/>
    <w:tmpl w:val="1B74A8D8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BFB6CDD"/>
    <w:multiLevelType w:val="hybridMultilevel"/>
    <w:tmpl w:val="587E49C0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27">
    <w:nsid w:val="685A1AC8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8">
    <w:nsid w:val="6E7D07A6"/>
    <w:multiLevelType w:val="hybridMultilevel"/>
    <w:tmpl w:val="AAF870F4"/>
    <w:lvl w:ilvl="0" w:tplc="17F20134">
      <w:start w:val="1"/>
      <w:numFmt w:val="decimal"/>
      <w:lvlText w:val="%1."/>
      <w:lvlJc w:val="left"/>
      <w:pPr>
        <w:tabs>
          <w:tab w:val="num" w:pos="2100"/>
        </w:tabs>
        <w:ind w:left="2100" w:hanging="138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9">
    <w:nsid w:val="734273C6"/>
    <w:multiLevelType w:val="multilevel"/>
    <w:tmpl w:val="AB44015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79DC3F48"/>
    <w:multiLevelType w:val="multilevel"/>
    <w:tmpl w:val="3DD207F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abstractNum w:abstractNumId="31">
    <w:nsid w:val="7F4D7D04"/>
    <w:multiLevelType w:val="hybridMultilevel"/>
    <w:tmpl w:val="AB44015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28"/>
  </w:num>
  <w:num w:numId="11">
    <w:abstractNumId w:val="12"/>
  </w:num>
  <w:num w:numId="12">
    <w:abstractNumId w:val="25"/>
  </w:num>
  <w:num w:numId="13">
    <w:abstractNumId w:val="23"/>
  </w:num>
  <w:num w:numId="14">
    <w:abstractNumId w:val="22"/>
  </w:num>
  <w:num w:numId="15">
    <w:abstractNumId w:val="8"/>
  </w:num>
  <w:num w:numId="16">
    <w:abstractNumId w:val="17"/>
  </w:num>
  <w:num w:numId="17">
    <w:abstractNumId w:val="1"/>
  </w:num>
  <w:num w:numId="18">
    <w:abstractNumId w:val="6"/>
  </w:num>
  <w:num w:numId="19">
    <w:abstractNumId w:val="21"/>
  </w:num>
  <w:num w:numId="20">
    <w:abstractNumId w:val="4"/>
  </w:num>
  <w:num w:numId="21">
    <w:abstractNumId w:val="7"/>
  </w:num>
  <w:num w:numId="22">
    <w:abstractNumId w:val="11"/>
  </w:num>
  <w:num w:numId="23">
    <w:abstractNumId w:val="3"/>
  </w:num>
  <w:num w:numId="24">
    <w:abstractNumId w:val="30"/>
  </w:num>
  <w:num w:numId="25">
    <w:abstractNumId w:val="26"/>
  </w:num>
  <w:num w:numId="26">
    <w:abstractNumId w:val="31"/>
  </w:num>
  <w:num w:numId="27">
    <w:abstractNumId w:val="18"/>
  </w:num>
  <w:num w:numId="28">
    <w:abstractNumId w:val="5"/>
  </w:num>
  <w:num w:numId="29">
    <w:abstractNumId w:val="29"/>
  </w:num>
  <w:num w:numId="30">
    <w:abstractNumId w:val="15"/>
  </w:num>
  <w:num w:numId="31">
    <w:abstractNumId w:val="19"/>
  </w:num>
  <w:num w:numId="32">
    <w:abstractNumId w:val="9"/>
  </w:num>
  <w:num w:numId="33">
    <w:abstractNumId w:val="27"/>
  </w:num>
  <w:num w:numId="34">
    <w:abstractNumId w:val="10"/>
  </w:num>
  <w:num w:numId="35">
    <w:abstractNumId w:val="24"/>
  </w:num>
  <w:num w:numId="36">
    <w:abstractNumId w:val="2"/>
  </w:num>
  <w:num w:numId="37">
    <w:abstractNumId w:val="14"/>
  </w:num>
  <w:num w:numId="38">
    <w:abstractNumId w:val="20"/>
  </w:num>
  <w:num w:numId="39">
    <w:abstractNumId w:val="16"/>
  </w:num>
  <w:num w:numId="40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10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B5FC6"/>
    <w:rsid w:val="0000151A"/>
    <w:rsid w:val="0000272A"/>
    <w:rsid w:val="00002D9A"/>
    <w:rsid w:val="00002DB6"/>
    <w:rsid w:val="00003F6D"/>
    <w:rsid w:val="00006773"/>
    <w:rsid w:val="00007D5D"/>
    <w:rsid w:val="00012AB0"/>
    <w:rsid w:val="00012E37"/>
    <w:rsid w:val="00016232"/>
    <w:rsid w:val="00021AE7"/>
    <w:rsid w:val="000221A0"/>
    <w:rsid w:val="000248EA"/>
    <w:rsid w:val="00026CA2"/>
    <w:rsid w:val="0002743C"/>
    <w:rsid w:val="0003475D"/>
    <w:rsid w:val="00034B04"/>
    <w:rsid w:val="00035A45"/>
    <w:rsid w:val="00053995"/>
    <w:rsid w:val="00054EE3"/>
    <w:rsid w:val="00055243"/>
    <w:rsid w:val="0006277F"/>
    <w:rsid w:val="00065973"/>
    <w:rsid w:val="00065FAB"/>
    <w:rsid w:val="00066CBD"/>
    <w:rsid w:val="00067A70"/>
    <w:rsid w:val="00092C6D"/>
    <w:rsid w:val="00094728"/>
    <w:rsid w:val="000A1DE4"/>
    <w:rsid w:val="000A28E1"/>
    <w:rsid w:val="000A42EF"/>
    <w:rsid w:val="000A6484"/>
    <w:rsid w:val="000A6B55"/>
    <w:rsid w:val="000B23B4"/>
    <w:rsid w:val="000B3BD4"/>
    <w:rsid w:val="000B5219"/>
    <w:rsid w:val="000B5FC6"/>
    <w:rsid w:val="000B634E"/>
    <w:rsid w:val="000C0540"/>
    <w:rsid w:val="000C3166"/>
    <w:rsid w:val="000C4D34"/>
    <w:rsid w:val="000C51D5"/>
    <w:rsid w:val="000C525A"/>
    <w:rsid w:val="000C6038"/>
    <w:rsid w:val="000D5D00"/>
    <w:rsid w:val="000D7ED3"/>
    <w:rsid w:val="000E11B8"/>
    <w:rsid w:val="000E27EB"/>
    <w:rsid w:val="000F3694"/>
    <w:rsid w:val="000F3957"/>
    <w:rsid w:val="000F511E"/>
    <w:rsid w:val="000F60A5"/>
    <w:rsid w:val="001024E1"/>
    <w:rsid w:val="00107334"/>
    <w:rsid w:val="001110C3"/>
    <w:rsid w:val="001125A9"/>
    <w:rsid w:val="00112B6B"/>
    <w:rsid w:val="00114F6A"/>
    <w:rsid w:val="0012037A"/>
    <w:rsid w:val="00121A0E"/>
    <w:rsid w:val="00123532"/>
    <w:rsid w:val="00123A48"/>
    <w:rsid w:val="00127CBB"/>
    <w:rsid w:val="00134762"/>
    <w:rsid w:val="00140A71"/>
    <w:rsid w:val="00141707"/>
    <w:rsid w:val="00151F4E"/>
    <w:rsid w:val="00154CA3"/>
    <w:rsid w:val="00155823"/>
    <w:rsid w:val="00164107"/>
    <w:rsid w:val="00164628"/>
    <w:rsid w:val="001661FC"/>
    <w:rsid w:val="001674AB"/>
    <w:rsid w:val="00170288"/>
    <w:rsid w:val="001736D9"/>
    <w:rsid w:val="001807E9"/>
    <w:rsid w:val="00180D27"/>
    <w:rsid w:val="001833CB"/>
    <w:rsid w:val="001848E9"/>
    <w:rsid w:val="001872FA"/>
    <w:rsid w:val="0019487E"/>
    <w:rsid w:val="001955C7"/>
    <w:rsid w:val="001A318D"/>
    <w:rsid w:val="001A6EEB"/>
    <w:rsid w:val="001B3124"/>
    <w:rsid w:val="001B4C50"/>
    <w:rsid w:val="001B4E44"/>
    <w:rsid w:val="001C5234"/>
    <w:rsid w:val="001D0DC9"/>
    <w:rsid w:val="001D1316"/>
    <w:rsid w:val="001D1C6E"/>
    <w:rsid w:val="001D5F7D"/>
    <w:rsid w:val="001D62FB"/>
    <w:rsid w:val="001D6C3A"/>
    <w:rsid w:val="001E004A"/>
    <w:rsid w:val="001E0A0D"/>
    <w:rsid w:val="001E0E9B"/>
    <w:rsid w:val="001E36B4"/>
    <w:rsid w:val="001E61FF"/>
    <w:rsid w:val="001F1F8E"/>
    <w:rsid w:val="001F5198"/>
    <w:rsid w:val="001F6043"/>
    <w:rsid w:val="00201683"/>
    <w:rsid w:val="002019FD"/>
    <w:rsid w:val="00202292"/>
    <w:rsid w:val="00205551"/>
    <w:rsid w:val="00207F33"/>
    <w:rsid w:val="00216407"/>
    <w:rsid w:val="00227FC6"/>
    <w:rsid w:val="002339D9"/>
    <w:rsid w:val="00234586"/>
    <w:rsid w:val="002345F0"/>
    <w:rsid w:val="002375D4"/>
    <w:rsid w:val="002522EA"/>
    <w:rsid w:val="00256FED"/>
    <w:rsid w:val="00260A7F"/>
    <w:rsid w:val="00264FAC"/>
    <w:rsid w:val="0026546A"/>
    <w:rsid w:val="00265E24"/>
    <w:rsid w:val="0026707C"/>
    <w:rsid w:val="002800D7"/>
    <w:rsid w:val="00283F58"/>
    <w:rsid w:val="00291624"/>
    <w:rsid w:val="00297829"/>
    <w:rsid w:val="00297AF9"/>
    <w:rsid w:val="002A0DDA"/>
    <w:rsid w:val="002A4BA8"/>
    <w:rsid w:val="002A5675"/>
    <w:rsid w:val="002B0EF9"/>
    <w:rsid w:val="002B2556"/>
    <w:rsid w:val="002B3CAB"/>
    <w:rsid w:val="002B62B0"/>
    <w:rsid w:val="002C06E1"/>
    <w:rsid w:val="002C1C26"/>
    <w:rsid w:val="002C4008"/>
    <w:rsid w:val="002C4086"/>
    <w:rsid w:val="002C7AA2"/>
    <w:rsid w:val="002D3256"/>
    <w:rsid w:val="002D5DFC"/>
    <w:rsid w:val="002D5EC2"/>
    <w:rsid w:val="002D7FCF"/>
    <w:rsid w:val="002E1367"/>
    <w:rsid w:val="002E24A9"/>
    <w:rsid w:val="002E43B0"/>
    <w:rsid w:val="002E5FB1"/>
    <w:rsid w:val="002F12BE"/>
    <w:rsid w:val="002F3D85"/>
    <w:rsid w:val="002F6E96"/>
    <w:rsid w:val="002F7393"/>
    <w:rsid w:val="002F7C5C"/>
    <w:rsid w:val="00302C47"/>
    <w:rsid w:val="003039E6"/>
    <w:rsid w:val="0030537D"/>
    <w:rsid w:val="003220BE"/>
    <w:rsid w:val="00325DFD"/>
    <w:rsid w:val="0033143A"/>
    <w:rsid w:val="0033335D"/>
    <w:rsid w:val="003369C4"/>
    <w:rsid w:val="0033735F"/>
    <w:rsid w:val="003413C4"/>
    <w:rsid w:val="003439D3"/>
    <w:rsid w:val="00345D6E"/>
    <w:rsid w:val="003513A5"/>
    <w:rsid w:val="0035744B"/>
    <w:rsid w:val="0036109B"/>
    <w:rsid w:val="00363C25"/>
    <w:rsid w:val="003677AF"/>
    <w:rsid w:val="00376B1D"/>
    <w:rsid w:val="0038007B"/>
    <w:rsid w:val="00391C0E"/>
    <w:rsid w:val="003920D8"/>
    <w:rsid w:val="00397147"/>
    <w:rsid w:val="003A0193"/>
    <w:rsid w:val="003A1C85"/>
    <w:rsid w:val="003A2B01"/>
    <w:rsid w:val="003A4322"/>
    <w:rsid w:val="003A6625"/>
    <w:rsid w:val="003B103B"/>
    <w:rsid w:val="003B1205"/>
    <w:rsid w:val="003B2A8A"/>
    <w:rsid w:val="003B7857"/>
    <w:rsid w:val="003C702E"/>
    <w:rsid w:val="003C7F00"/>
    <w:rsid w:val="003D2EAA"/>
    <w:rsid w:val="003D5969"/>
    <w:rsid w:val="003E7BE7"/>
    <w:rsid w:val="003F0061"/>
    <w:rsid w:val="003F0931"/>
    <w:rsid w:val="003F6455"/>
    <w:rsid w:val="00405B47"/>
    <w:rsid w:val="00406C5F"/>
    <w:rsid w:val="00420CCF"/>
    <w:rsid w:val="00423696"/>
    <w:rsid w:val="00427328"/>
    <w:rsid w:val="004322C8"/>
    <w:rsid w:val="00433A3F"/>
    <w:rsid w:val="004351F5"/>
    <w:rsid w:val="0043720E"/>
    <w:rsid w:val="004400D1"/>
    <w:rsid w:val="0045062A"/>
    <w:rsid w:val="0045124C"/>
    <w:rsid w:val="00454F07"/>
    <w:rsid w:val="0046027A"/>
    <w:rsid w:val="00463F08"/>
    <w:rsid w:val="004677C7"/>
    <w:rsid w:val="00467883"/>
    <w:rsid w:val="004841A4"/>
    <w:rsid w:val="00485BBE"/>
    <w:rsid w:val="00492B1A"/>
    <w:rsid w:val="004941A0"/>
    <w:rsid w:val="00494352"/>
    <w:rsid w:val="0049526C"/>
    <w:rsid w:val="004968B1"/>
    <w:rsid w:val="00497A2C"/>
    <w:rsid w:val="004A2C47"/>
    <w:rsid w:val="004A3322"/>
    <w:rsid w:val="004A6F5F"/>
    <w:rsid w:val="004A79C4"/>
    <w:rsid w:val="004B367D"/>
    <w:rsid w:val="004B4880"/>
    <w:rsid w:val="004C0BBB"/>
    <w:rsid w:val="004C50ED"/>
    <w:rsid w:val="004C6EEE"/>
    <w:rsid w:val="004D013E"/>
    <w:rsid w:val="004D1991"/>
    <w:rsid w:val="004D4A72"/>
    <w:rsid w:val="004E0702"/>
    <w:rsid w:val="004E08AF"/>
    <w:rsid w:val="004E2E13"/>
    <w:rsid w:val="004E39B5"/>
    <w:rsid w:val="004E3E6B"/>
    <w:rsid w:val="004F0AB0"/>
    <w:rsid w:val="004F28B0"/>
    <w:rsid w:val="00506A2A"/>
    <w:rsid w:val="0050773D"/>
    <w:rsid w:val="0051279D"/>
    <w:rsid w:val="00516955"/>
    <w:rsid w:val="0052080B"/>
    <w:rsid w:val="0052222F"/>
    <w:rsid w:val="00535271"/>
    <w:rsid w:val="0053783F"/>
    <w:rsid w:val="005456B7"/>
    <w:rsid w:val="0055075D"/>
    <w:rsid w:val="00563F72"/>
    <w:rsid w:val="00570827"/>
    <w:rsid w:val="00573440"/>
    <w:rsid w:val="00574AA5"/>
    <w:rsid w:val="0058215E"/>
    <w:rsid w:val="005850F6"/>
    <w:rsid w:val="00585F1C"/>
    <w:rsid w:val="00586B20"/>
    <w:rsid w:val="00590363"/>
    <w:rsid w:val="005921C2"/>
    <w:rsid w:val="005A016A"/>
    <w:rsid w:val="005A24C6"/>
    <w:rsid w:val="005B1802"/>
    <w:rsid w:val="005B4D6B"/>
    <w:rsid w:val="005B7193"/>
    <w:rsid w:val="005C01DB"/>
    <w:rsid w:val="005C1A93"/>
    <w:rsid w:val="005C1EAE"/>
    <w:rsid w:val="005C2938"/>
    <w:rsid w:val="005C599F"/>
    <w:rsid w:val="005D3F9B"/>
    <w:rsid w:val="005D5B1B"/>
    <w:rsid w:val="005D6222"/>
    <w:rsid w:val="005E2637"/>
    <w:rsid w:val="005E2EBF"/>
    <w:rsid w:val="005E7293"/>
    <w:rsid w:val="005F0E49"/>
    <w:rsid w:val="005F5232"/>
    <w:rsid w:val="005F53C4"/>
    <w:rsid w:val="005F61BC"/>
    <w:rsid w:val="005F7A74"/>
    <w:rsid w:val="00600450"/>
    <w:rsid w:val="00602590"/>
    <w:rsid w:val="00604E48"/>
    <w:rsid w:val="00610618"/>
    <w:rsid w:val="00616116"/>
    <w:rsid w:val="00617922"/>
    <w:rsid w:val="00621399"/>
    <w:rsid w:val="00622E48"/>
    <w:rsid w:val="006252EE"/>
    <w:rsid w:val="006310DE"/>
    <w:rsid w:val="006344FA"/>
    <w:rsid w:val="00634BD0"/>
    <w:rsid w:val="00640421"/>
    <w:rsid w:val="00641412"/>
    <w:rsid w:val="00645C08"/>
    <w:rsid w:val="00656CB8"/>
    <w:rsid w:val="00657C75"/>
    <w:rsid w:val="006610AC"/>
    <w:rsid w:val="00661FA2"/>
    <w:rsid w:val="00664512"/>
    <w:rsid w:val="00664BF4"/>
    <w:rsid w:val="0067151B"/>
    <w:rsid w:val="0067394E"/>
    <w:rsid w:val="00675F14"/>
    <w:rsid w:val="00676DB4"/>
    <w:rsid w:val="00680178"/>
    <w:rsid w:val="00683220"/>
    <w:rsid w:val="006864B8"/>
    <w:rsid w:val="00687DC1"/>
    <w:rsid w:val="00692981"/>
    <w:rsid w:val="006937F9"/>
    <w:rsid w:val="00695972"/>
    <w:rsid w:val="00697996"/>
    <w:rsid w:val="006A6B15"/>
    <w:rsid w:val="006B31DB"/>
    <w:rsid w:val="006B3B39"/>
    <w:rsid w:val="006C3DA2"/>
    <w:rsid w:val="006C4B96"/>
    <w:rsid w:val="006D3F67"/>
    <w:rsid w:val="006E1582"/>
    <w:rsid w:val="006E22C5"/>
    <w:rsid w:val="006F0F0E"/>
    <w:rsid w:val="00701705"/>
    <w:rsid w:val="007047DF"/>
    <w:rsid w:val="00710385"/>
    <w:rsid w:val="007133BA"/>
    <w:rsid w:val="00716DE9"/>
    <w:rsid w:val="00720A97"/>
    <w:rsid w:val="0073128F"/>
    <w:rsid w:val="007351D9"/>
    <w:rsid w:val="00743BAD"/>
    <w:rsid w:val="00746A64"/>
    <w:rsid w:val="00751FBB"/>
    <w:rsid w:val="00760166"/>
    <w:rsid w:val="00760A5E"/>
    <w:rsid w:val="00761273"/>
    <w:rsid w:val="00762841"/>
    <w:rsid w:val="0076311C"/>
    <w:rsid w:val="00763E90"/>
    <w:rsid w:val="00771300"/>
    <w:rsid w:val="00776762"/>
    <w:rsid w:val="00776DB3"/>
    <w:rsid w:val="00782C65"/>
    <w:rsid w:val="0078682D"/>
    <w:rsid w:val="00786967"/>
    <w:rsid w:val="007947EC"/>
    <w:rsid w:val="007949F3"/>
    <w:rsid w:val="00794DF9"/>
    <w:rsid w:val="00796C66"/>
    <w:rsid w:val="007977A5"/>
    <w:rsid w:val="007A5D1C"/>
    <w:rsid w:val="007B1012"/>
    <w:rsid w:val="007B2D2B"/>
    <w:rsid w:val="007B3AE9"/>
    <w:rsid w:val="007C0420"/>
    <w:rsid w:val="007D1DC8"/>
    <w:rsid w:val="007D2D3F"/>
    <w:rsid w:val="007D3956"/>
    <w:rsid w:val="007E4B13"/>
    <w:rsid w:val="007F0F9F"/>
    <w:rsid w:val="007F3DB3"/>
    <w:rsid w:val="007F7006"/>
    <w:rsid w:val="00800D89"/>
    <w:rsid w:val="00801105"/>
    <w:rsid w:val="008022CA"/>
    <w:rsid w:val="00807662"/>
    <w:rsid w:val="00813D3C"/>
    <w:rsid w:val="008153CD"/>
    <w:rsid w:val="00820793"/>
    <w:rsid w:val="008221EA"/>
    <w:rsid w:val="00822787"/>
    <w:rsid w:val="00827ED1"/>
    <w:rsid w:val="008315D5"/>
    <w:rsid w:val="008322C7"/>
    <w:rsid w:val="0083298C"/>
    <w:rsid w:val="00832D46"/>
    <w:rsid w:val="008340CE"/>
    <w:rsid w:val="00841B64"/>
    <w:rsid w:val="00843EE1"/>
    <w:rsid w:val="008468DB"/>
    <w:rsid w:val="00855984"/>
    <w:rsid w:val="00865E33"/>
    <w:rsid w:val="00877FD3"/>
    <w:rsid w:val="008823B7"/>
    <w:rsid w:val="0088357A"/>
    <w:rsid w:val="008878A8"/>
    <w:rsid w:val="00892A5C"/>
    <w:rsid w:val="00894876"/>
    <w:rsid w:val="00897E0E"/>
    <w:rsid w:val="008A1344"/>
    <w:rsid w:val="008A23C9"/>
    <w:rsid w:val="008A325A"/>
    <w:rsid w:val="008A414C"/>
    <w:rsid w:val="008A57F8"/>
    <w:rsid w:val="008B02AE"/>
    <w:rsid w:val="008C0B0C"/>
    <w:rsid w:val="008C173E"/>
    <w:rsid w:val="008D435F"/>
    <w:rsid w:val="008E309E"/>
    <w:rsid w:val="008E39B9"/>
    <w:rsid w:val="008E3FAC"/>
    <w:rsid w:val="008E5D8C"/>
    <w:rsid w:val="008F4980"/>
    <w:rsid w:val="008F6181"/>
    <w:rsid w:val="008F710D"/>
    <w:rsid w:val="008F72D0"/>
    <w:rsid w:val="008F741A"/>
    <w:rsid w:val="009064E0"/>
    <w:rsid w:val="009069A7"/>
    <w:rsid w:val="00912A3F"/>
    <w:rsid w:val="00912AC4"/>
    <w:rsid w:val="00920272"/>
    <w:rsid w:val="00920C9E"/>
    <w:rsid w:val="00921E86"/>
    <w:rsid w:val="009222C2"/>
    <w:rsid w:val="00930ACD"/>
    <w:rsid w:val="00931E47"/>
    <w:rsid w:val="009411D9"/>
    <w:rsid w:val="00943245"/>
    <w:rsid w:val="00947A0B"/>
    <w:rsid w:val="00953791"/>
    <w:rsid w:val="009547E6"/>
    <w:rsid w:val="00954917"/>
    <w:rsid w:val="0096327E"/>
    <w:rsid w:val="00963687"/>
    <w:rsid w:val="00964204"/>
    <w:rsid w:val="009642EE"/>
    <w:rsid w:val="00964A47"/>
    <w:rsid w:val="009701DE"/>
    <w:rsid w:val="009711A1"/>
    <w:rsid w:val="00976D4E"/>
    <w:rsid w:val="00977B05"/>
    <w:rsid w:val="00983646"/>
    <w:rsid w:val="009844E8"/>
    <w:rsid w:val="00990550"/>
    <w:rsid w:val="009909A6"/>
    <w:rsid w:val="009A1B71"/>
    <w:rsid w:val="009A7B85"/>
    <w:rsid w:val="009A7D98"/>
    <w:rsid w:val="009B0370"/>
    <w:rsid w:val="009C0452"/>
    <w:rsid w:val="009C5AFD"/>
    <w:rsid w:val="009D0FCF"/>
    <w:rsid w:val="009D7C75"/>
    <w:rsid w:val="009E3398"/>
    <w:rsid w:val="009E5D1D"/>
    <w:rsid w:val="009E5DE3"/>
    <w:rsid w:val="009E7607"/>
    <w:rsid w:val="009E7AC9"/>
    <w:rsid w:val="009F2144"/>
    <w:rsid w:val="009F3514"/>
    <w:rsid w:val="009F6BC9"/>
    <w:rsid w:val="00A100A9"/>
    <w:rsid w:val="00A21573"/>
    <w:rsid w:val="00A22EF5"/>
    <w:rsid w:val="00A24722"/>
    <w:rsid w:val="00A406F2"/>
    <w:rsid w:val="00A44970"/>
    <w:rsid w:val="00A471EC"/>
    <w:rsid w:val="00A5566D"/>
    <w:rsid w:val="00A5654D"/>
    <w:rsid w:val="00A57A21"/>
    <w:rsid w:val="00A64F42"/>
    <w:rsid w:val="00A650ED"/>
    <w:rsid w:val="00A67391"/>
    <w:rsid w:val="00A762DF"/>
    <w:rsid w:val="00A81480"/>
    <w:rsid w:val="00A84EE4"/>
    <w:rsid w:val="00A85DB0"/>
    <w:rsid w:val="00A86022"/>
    <w:rsid w:val="00A8673B"/>
    <w:rsid w:val="00A8759F"/>
    <w:rsid w:val="00A92E09"/>
    <w:rsid w:val="00A936B3"/>
    <w:rsid w:val="00A9669F"/>
    <w:rsid w:val="00A97B55"/>
    <w:rsid w:val="00AA1B96"/>
    <w:rsid w:val="00AA4342"/>
    <w:rsid w:val="00AB028F"/>
    <w:rsid w:val="00AC575C"/>
    <w:rsid w:val="00AC6060"/>
    <w:rsid w:val="00AC6641"/>
    <w:rsid w:val="00AC6679"/>
    <w:rsid w:val="00AC749F"/>
    <w:rsid w:val="00AD24F5"/>
    <w:rsid w:val="00AD48A9"/>
    <w:rsid w:val="00AD4FD1"/>
    <w:rsid w:val="00AE2C28"/>
    <w:rsid w:val="00AE3487"/>
    <w:rsid w:val="00AE4E70"/>
    <w:rsid w:val="00AF2D82"/>
    <w:rsid w:val="00AF4FD0"/>
    <w:rsid w:val="00AF6B1E"/>
    <w:rsid w:val="00B002BA"/>
    <w:rsid w:val="00B01A2E"/>
    <w:rsid w:val="00B055EC"/>
    <w:rsid w:val="00B17ECE"/>
    <w:rsid w:val="00B2540F"/>
    <w:rsid w:val="00B26DD6"/>
    <w:rsid w:val="00B27035"/>
    <w:rsid w:val="00B30AEC"/>
    <w:rsid w:val="00B33CB7"/>
    <w:rsid w:val="00B36839"/>
    <w:rsid w:val="00B402C2"/>
    <w:rsid w:val="00B43656"/>
    <w:rsid w:val="00B44CC6"/>
    <w:rsid w:val="00B44E61"/>
    <w:rsid w:val="00B45022"/>
    <w:rsid w:val="00B46B94"/>
    <w:rsid w:val="00B51412"/>
    <w:rsid w:val="00B73915"/>
    <w:rsid w:val="00B74854"/>
    <w:rsid w:val="00B74CFD"/>
    <w:rsid w:val="00B75B9B"/>
    <w:rsid w:val="00B7705B"/>
    <w:rsid w:val="00B86FD9"/>
    <w:rsid w:val="00B91545"/>
    <w:rsid w:val="00B94BD5"/>
    <w:rsid w:val="00B96EE6"/>
    <w:rsid w:val="00BA32AF"/>
    <w:rsid w:val="00BA7759"/>
    <w:rsid w:val="00BB1041"/>
    <w:rsid w:val="00BD0294"/>
    <w:rsid w:val="00BD4394"/>
    <w:rsid w:val="00BD7B31"/>
    <w:rsid w:val="00BE0A65"/>
    <w:rsid w:val="00BE5A1B"/>
    <w:rsid w:val="00BE6D81"/>
    <w:rsid w:val="00C01508"/>
    <w:rsid w:val="00C071D9"/>
    <w:rsid w:val="00C12E72"/>
    <w:rsid w:val="00C1325F"/>
    <w:rsid w:val="00C13C31"/>
    <w:rsid w:val="00C1458D"/>
    <w:rsid w:val="00C2356C"/>
    <w:rsid w:val="00C25B90"/>
    <w:rsid w:val="00C45122"/>
    <w:rsid w:val="00C468C6"/>
    <w:rsid w:val="00C470B5"/>
    <w:rsid w:val="00C512DE"/>
    <w:rsid w:val="00C53FAE"/>
    <w:rsid w:val="00C5553B"/>
    <w:rsid w:val="00C61DC8"/>
    <w:rsid w:val="00C63B1A"/>
    <w:rsid w:val="00C66400"/>
    <w:rsid w:val="00C71D5B"/>
    <w:rsid w:val="00C80559"/>
    <w:rsid w:val="00C8696F"/>
    <w:rsid w:val="00C93C24"/>
    <w:rsid w:val="00C93DF7"/>
    <w:rsid w:val="00C9527A"/>
    <w:rsid w:val="00C969ED"/>
    <w:rsid w:val="00CA002F"/>
    <w:rsid w:val="00CA03ED"/>
    <w:rsid w:val="00CA4793"/>
    <w:rsid w:val="00CA5C6A"/>
    <w:rsid w:val="00CC1708"/>
    <w:rsid w:val="00CC2489"/>
    <w:rsid w:val="00CC43BB"/>
    <w:rsid w:val="00CD0716"/>
    <w:rsid w:val="00CD0B24"/>
    <w:rsid w:val="00CD0BA2"/>
    <w:rsid w:val="00CD6039"/>
    <w:rsid w:val="00CE2285"/>
    <w:rsid w:val="00CF2DC3"/>
    <w:rsid w:val="00D04BC0"/>
    <w:rsid w:val="00D1198B"/>
    <w:rsid w:val="00D131C5"/>
    <w:rsid w:val="00D14381"/>
    <w:rsid w:val="00D14A26"/>
    <w:rsid w:val="00D1623E"/>
    <w:rsid w:val="00D20BEC"/>
    <w:rsid w:val="00D25EB0"/>
    <w:rsid w:val="00D3133F"/>
    <w:rsid w:val="00D3251A"/>
    <w:rsid w:val="00D35292"/>
    <w:rsid w:val="00D475F3"/>
    <w:rsid w:val="00D47D15"/>
    <w:rsid w:val="00D51556"/>
    <w:rsid w:val="00D534A6"/>
    <w:rsid w:val="00D5670F"/>
    <w:rsid w:val="00D604D2"/>
    <w:rsid w:val="00D678B8"/>
    <w:rsid w:val="00D70EE9"/>
    <w:rsid w:val="00D7347D"/>
    <w:rsid w:val="00D84014"/>
    <w:rsid w:val="00D84180"/>
    <w:rsid w:val="00D859E6"/>
    <w:rsid w:val="00D90579"/>
    <w:rsid w:val="00DB2B28"/>
    <w:rsid w:val="00DB38C3"/>
    <w:rsid w:val="00DB70D1"/>
    <w:rsid w:val="00DC163F"/>
    <w:rsid w:val="00DD3A05"/>
    <w:rsid w:val="00DD7FE5"/>
    <w:rsid w:val="00DE0B51"/>
    <w:rsid w:val="00DE4428"/>
    <w:rsid w:val="00DE6D55"/>
    <w:rsid w:val="00DF134E"/>
    <w:rsid w:val="00DF4041"/>
    <w:rsid w:val="00DF59A5"/>
    <w:rsid w:val="00E072E6"/>
    <w:rsid w:val="00E0742F"/>
    <w:rsid w:val="00E07FDF"/>
    <w:rsid w:val="00E153C9"/>
    <w:rsid w:val="00E15D77"/>
    <w:rsid w:val="00E27364"/>
    <w:rsid w:val="00E33C12"/>
    <w:rsid w:val="00E41055"/>
    <w:rsid w:val="00E423B2"/>
    <w:rsid w:val="00E4349E"/>
    <w:rsid w:val="00E47A55"/>
    <w:rsid w:val="00E519A2"/>
    <w:rsid w:val="00E5203C"/>
    <w:rsid w:val="00E52C19"/>
    <w:rsid w:val="00E54CB2"/>
    <w:rsid w:val="00E5515C"/>
    <w:rsid w:val="00E56780"/>
    <w:rsid w:val="00E56D31"/>
    <w:rsid w:val="00E5750A"/>
    <w:rsid w:val="00E603A2"/>
    <w:rsid w:val="00E678AE"/>
    <w:rsid w:val="00E70294"/>
    <w:rsid w:val="00E74740"/>
    <w:rsid w:val="00E764FB"/>
    <w:rsid w:val="00E8194E"/>
    <w:rsid w:val="00E83A8A"/>
    <w:rsid w:val="00E858DF"/>
    <w:rsid w:val="00E869BB"/>
    <w:rsid w:val="00E9259B"/>
    <w:rsid w:val="00E93D09"/>
    <w:rsid w:val="00E97058"/>
    <w:rsid w:val="00EA096D"/>
    <w:rsid w:val="00EA0DA0"/>
    <w:rsid w:val="00EA131C"/>
    <w:rsid w:val="00EB5EE7"/>
    <w:rsid w:val="00EB5FC5"/>
    <w:rsid w:val="00EC266D"/>
    <w:rsid w:val="00EC2F12"/>
    <w:rsid w:val="00EC6071"/>
    <w:rsid w:val="00ED15F5"/>
    <w:rsid w:val="00ED3EEF"/>
    <w:rsid w:val="00ED7F36"/>
    <w:rsid w:val="00EE0066"/>
    <w:rsid w:val="00EE2C9F"/>
    <w:rsid w:val="00EE6DA8"/>
    <w:rsid w:val="00EE7CE5"/>
    <w:rsid w:val="00EF2E9B"/>
    <w:rsid w:val="00EF3AEA"/>
    <w:rsid w:val="00F00360"/>
    <w:rsid w:val="00F03195"/>
    <w:rsid w:val="00F05F01"/>
    <w:rsid w:val="00F07237"/>
    <w:rsid w:val="00F10159"/>
    <w:rsid w:val="00F11622"/>
    <w:rsid w:val="00F1292D"/>
    <w:rsid w:val="00F1314C"/>
    <w:rsid w:val="00F13DB6"/>
    <w:rsid w:val="00F26A85"/>
    <w:rsid w:val="00F3264B"/>
    <w:rsid w:val="00F33B7D"/>
    <w:rsid w:val="00F42EE1"/>
    <w:rsid w:val="00F458FC"/>
    <w:rsid w:val="00F51EDE"/>
    <w:rsid w:val="00F53303"/>
    <w:rsid w:val="00F61080"/>
    <w:rsid w:val="00F63E4E"/>
    <w:rsid w:val="00F640CB"/>
    <w:rsid w:val="00F64A9F"/>
    <w:rsid w:val="00F67AAC"/>
    <w:rsid w:val="00F77F8C"/>
    <w:rsid w:val="00F81F29"/>
    <w:rsid w:val="00F84B83"/>
    <w:rsid w:val="00F87FC6"/>
    <w:rsid w:val="00F95CD1"/>
    <w:rsid w:val="00FA0F1E"/>
    <w:rsid w:val="00FA4C51"/>
    <w:rsid w:val="00FA5714"/>
    <w:rsid w:val="00FA5BFE"/>
    <w:rsid w:val="00FA670D"/>
    <w:rsid w:val="00FB3ED9"/>
    <w:rsid w:val="00FB7F00"/>
    <w:rsid w:val="00FC37FD"/>
    <w:rsid w:val="00FC5B47"/>
    <w:rsid w:val="00FD1414"/>
    <w:rsid w:val="00FE2CF5"/>
    <w:rsid w:val="00FF6D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5FC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0B5FC6"/>
    <w:pPr>
      <w:keepNext/>
      <w:jc w:val="both"/>
      <w:outlineLvl w:val="0"/>
    </w:pPr>
    <w:rPr>
      <w:sz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70294"/>
    <w:rPr>
      <w:rFonts w:cs="Times New Roman"/>
      <w:sz w:val="28"/>
      <w:lang w:val="ru-RU" w:eastAsia="ru-RU" w:bidi="ar-SA"/>
    </w:rPr>
  </w:style>
  <w:style w:type="paragraph" w:styleId="Header">
    <w:name w:val="header"/>
    <w:basedOn w:val="Normal"/>
    <w:link w:val="HeaderChar"/>
    <w:uiPriority w:val="99"/>
    <w:rsid w:val="001736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2A0DDA"/>
    <w:rPr>
      <w:rFonts w:cs="Times New Roman"/>
    </w:rPr>
  </w:style>
  <w:style w:type="character" w:styleId="PageNumber">
    <w:name w:val="page number"/>
    <w:basedOn w:val="DefaultParagraphFont"/>
    <w:uiPriority w:val="99"/>
    <w:rsid w:val="001736D9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751FB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1661FC"/>
    <w:rPr>
      <w:rFonts w:cs="Times New Roman"/>
      <w:sz w:val="2"/>
    </w:rPr>
  </w:style>
  <w:style w:type="paragraph" w:styleId="BodyTextIndent2">
    <w:name w:val="Body Text Indent 2"/>
    <w:basedOn w:val="Normal"/>
    <w:link w:val="BodyTextIndent2Char"/>
    <w:uiPriority w:val="99"/>
    <w:rsid w:val="002339D9"/>
    <w:pPr>
      <w:ind w:firstLine="720"/>
      <w:jc w:val="both"/>
    </w:pPr>
    <w:rPr>
      <w:b/>
      <w:sz w:val="28"/>
      <w:lang w:val="en-US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1661FC"/>
    <w:rPr>
      <w:rFonts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rsid w:val="002B3CAB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1661FC"/>
    <w:rPr>
      <w:rFonts w:cs="Times New Roman"/>
      <w:sz w:val="20"/>
      <w:szCs w:val="20"/>
    </w:rPr>
  </w:style>
  <w:style w:type="paragraph" w:customStyle="1" w:styleId="a">
    <w:name w:val="Знак Знак Знак"/>
    <w:basedOn w:val="Normal"/>
    <w:uiPriority w:val="99"/>
    <w:rsid w:val="000F511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0">
    <w:name w:val="Таблицы (моноширинный)"/>
    <w:basedOn w:val="Normal"/>
    <w:next w:val="Normal"/>
    <w:uiPriority w:val="99"/>
    <w:rsid w:val="00260A7F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table" w:styleId="TableGrid">
    <w:name w:val="Table Grid"/>
    <w:basedOn w:val="TableNormal"/>
    <w:uiPriority w:val="99"/>
    <w:rsid w:val="009E5D1D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1">
    <w:name w:val="Знак"/>
    <w:basedOn w:val="Normal"/>
    <w:uiPriority w:val="99"/>
    <w:rsid w:val="00DB38C3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1">
    <w:name w:val="Знак1"/>
    <w:basedOn w:val="Normal"/>
    <w:uiPriority w:val="99"/>
    <w:rsid w:val="00494352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ConsPlusNormal">
    <w:name w:val="ConsPlusNormal"/>
    <w:uiPriority w:val="99"/>
    <w:rsid w:val="00964204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character" w:customStyle="1" w:styleId="FontStyle12">
    <w:name w:val="Font Style12"/>
    <w:basedOn w:val="DefaultParagraphFont"/>
    <w:uiPriority w:val="99"/>
    <w:rsid w:val="00B44CC6"/>
    <w:rPr>
      <w:rFonts w:ascii="Times New Roman" w:hAnsi="Times New Roman" w:cs="Times New Roman"/>
      <w:sz w:val="26"/>
      <w:szCs w:val="26"/>
    </w:rPr>
  </w:style>
  <w:style w:type="character" w:customStyle="1" w:styleId="FontStyle22">
    <w:name w:val="Font Style22"/>
    <w:basedOn w:val="DefaultParagraphFont"/>
    <w:uiPriority w:val="99"/>
    <w:rsid w:val="00B44CC6"/>
    <w:rPr>
      <w:rFonts w:ascii="Times New Roman" w:hAnsi="Times New Roman" w:cs="Times New Roman"/>
      <w:sz w:val="22"/>
      <w:szCs w:val="22"/>
    </w:rPr>
  </w:style>
  <w:style w:type="character" w:customStyle="1" w:styleId="FontStyle11">
    <w:name w:val="Font Style11"/>
    <w:basedOn w:val="DefaultParagraphFont"/>
    <w:uiPriority w:val="99"/>
    <w:rsid w:val="00B44CC6"/>
    <w:rPr>
      <w:rFonts w:ascii="Times New Roman" w:hAnsi="Times New Roman" w:cs="Times New Roman"/>
      <w:b/>
      <w:bCs/>
      <w:sz w:val="26"/>
      <w:szCs w:val="26"/>
    </w:rPr>
  </w:style>
  <w:style w:type="paragraph" w:customStyle="1" w:styleId="a2">
    <w:name w:val="Заголовок статьи"/>
    <w:basedOn w:val="Normal"/>
    <w:next w:val="Normal"/>
    <w:uiPriority w:val="99"/>
    <w:rsid w:val="00AA1B96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paragraph" w:customStyle="1" w:styleId="Style9">
    <w:name w:val="Style9"/>
    <w:basedOn w:val="Normal"/>
    <w:uiPriority w:val="99"/>
    <w:rsid w:val="003D5969"/>
    <w:pPr>
      <w:widowControl w:val="0"/>
      <w:autoSpaceDE w:val="0"/>
      <w:autoSpaceDN w:val="0"/>
      <w:adjustRightInd w:val="0"/>
      <w:spacing w:line="259" w:lineRule="exact"/>
    </w:pPr>
    <w:rPr>
      <w:sz w:val="24"/>
      <w:szCs w:val="24"/>
    </w:rPr>
  </w:style>
  <w:style w:type="paragraph" w:customStyle="1" w:styleId="Style10">
    <w:name w:val="Style10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11">
    <w:name w:val="Style11"/>
    <w:basedOn w:val="Normal"/>
    <w:uiPriority w:val="99"/>
    <w:rsid w:val="003D5969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27">
    <w:name w:val="Font Style27"/>
    <w:basedOn w:val="DefaultParagraphFont"/>
    <w:uiPriority w:val="99"/>
    <w:rsid w:val="003D5969"/>
    <w:rPr>
      <w:rFonts w:ascii="Calibri" w:hAnsi="Calibri" w:cs="Calibri"/>
      <w:sz w:val="20"/>
      <w:szCs w:val="20"/>
    </w:rPr>
  </w:style>
  <w:style w:type="paragraph" w:styleId="ListBullet">
    <w:name w:val="List Bullet"/>
    <w:basedOn w:val="Normal"/>
    <w:uiPriority w:val="99"/>
    <w:rsid w:val="00ED7F36"/>
    <w:pPr>
      <w:tabs>
        <w:tab w:val="num" w:pos="360"/>
      </w:tabs>
      <w:ind w:left="360" w:hanging="360"/>
    </w:pPr>
  </w:style>
  <w:style w:type="paragraph" w:customStyle="1" w:styleId="Style7">
    <w:name w:val="Style7"/>
    <w:basedOn w:val="Normal"/>
    <w:uiPriority w:val="99"/>
    <w:rsid w:val="00485BBE"/>
    <w:pPr>
      <w:widowControl w:val="0"/>
      <w:autoSpaceDE w:val="0"/>
      <w:autoSpaceDN w:val="0"/>
      <w:adjustRightInd w:val="0"/>
      <w:spacing w:line="283" w:lineRule="exact"/>
    </w:pPr>
    <w:rPr>
      <w:rFonts w:ascii="Calibri" w:hAnsi="Calibri"/>
      <w:sz w:val="24"/>
      <w:szCs w:val="24"/>
    </w:rPr>
  </w:style>
  <w:style w:type="paragraph" w:customStyle="1" w:styleId="Style8">
    <w:name w:val="Style8"/>
    <w:basedOn w:val="Normal"/>
    <w:uiPriority w:val="99"/>
    <w:rsid w:val="00485BBE"/>
    <w:pPr>
      <w:widowControl w:val="0"/>
      <w:autoSpaceDE w:val="0"/>
      <w:autoSpaceDN w:val="0"/>
      <w:adjustRightInd w:val="0"/>
    </w:pPr>
    <w:rPr>
      <w:rFonts w:ascii="Calibri" w:hAnsi="Calibri"/>
      <w:sz w:val="24"/>
      <w:szCs w:val="24"/>
    </w:rPr>
  </w:style>
  <w:style w:type="character" w:customStyle="1" w:styleId="FontStyle14">
    <w:name w:val="Font Style14"/>
    <w:basedOn w:val="DefaultParagraphFont"/>
    <w:uiPriority w:val="99"/>
    <w:rsid w:val="00485BBE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5">
    <w:name w:val="Font Style15"/>
    <w:basedOn w:val="DefaultParagraphFont"/>
    <w:uiPriority w:val="99"/>
    <w:rsid w:val="00485BBE"/>
    <w:rPr>
      <w:rFonts w:ascii="Times New Roman" w:hAnsi="Times New Roman" w:cs="Times New Roman"/>
      <w:sz w:val="24"/>
      <w:szCs w:val="24"/>
    </w:rPr>
  </w:style>
  <w:style w:type="paragraph" w:styleId="HTMLPreformatted">
    <w:name w:val="HTML Preformatted"/>
    <w:basedOn w:val="Normal"/>
    <w:link w:val="HTMLPreformattedChar"/>
    <w:uiPriority w:val="99"/>
    <w:rsid w:val="0082278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locked/>
    <w:rsid w:val="001661FC"/>
    <w:rPr>
      <w:rFonts w:ascii="Courier New" w:hAnsi="Courier New" w:cs="Courier New"/>
      <w:sz w:val="20"/>
      <w:szCs w:val="20"/>
    </w:rPr>
  </w:style>
  <w:style w:type="character" w:customStyle="1" w:styleId="bookmark">
    <w:name w:val="bookmark"/>
    <w:basedOn w:val="DefaultParagraphFont"/>
    <w:uiPriority w:val="99"/>
    <w:rsid w:val="00822787"/>
    <w:rPr>
      <w:rFonts w:cs="Times New Roman"/>
    </w:rPr>
  </w:style>
  <w:style w:type="paragraph" w:customStyle="1" w:styleId="ConsPlusTitle">
    <w:name w:val="ConsPlusTitle"/>
    <w:uiPriority w:val="99"/>
    <w:rsid w:val="00827ED1"/>
    <w:pPr>
      <w:widowControl w:val="0"/>
      <w:autoSpaceDE w:val="0"/>
      <w:autoSpaceDN w:val="0"/>
    </w:pPr>
    <w:rPr>
      <w:b/>
      <w:sz w:val="24"/>
      <w:szCs w:val="20"/>
    </w:rPr>
  </w:style>
  <w:style w:type="character" w:customStyle="1" w:styleId="a3">
    <w:name w:val="Гипертекстовая ссылка"/>
    <w:basedOn w:val="DefaultParagraphFont"/>
    <w:uiPriority w:val="99"/>
    <w:rsid w:val="005C1EAE"/>
    <w:rPr>
      <w:rFonts w:cs="Times New Roman"/>
      <w:color w:val="106BBE"/>
    </w:rPr>
  </w:style>
  <w:style w:type="paragraph" w:styleId="FootnoteText">
    <w:name w:val="footnote text"/>
    <w:basedOn w:val="Normal"/>
    <w:link w:val="FootnoteTextChar"/>
    <w:uiPriority w:val="99"/>
    <w:rsid w:val="003A1C85"/>
    <w:rPr>
      <w:rFonts w:ascii="Calibri" w:hAnsi="Calibri"/>
      <w:lang w:eastAsia="en-US"/>
    </w:rPr>
  </w:style>
  <w:style w:type="character" w:customStyle="1" w:styleId="FootnoteTextChar">
    <w:name w:val="Footnote Text Char"/>
    <w:basedOn w:val="DefaultParagraphFont"/>
    <w:link w:val="FootnoteText"/>
    <w:uiPriority w:val="99"/>
    <w:locked/>
    <w:rsid w:val="003A1C85"/>
    <w:rPr>
      <w:rFonts w:ascii="Calibri" w:hAnsi="Calibri" w:cs="Times New Roman"/>
      <w:lang w:eastAsia="en-US"/>
    </w:rPr>
  </w:style>
  <w:style w:type="character" w:styleId="FootnoteReference">
    <w:name w:val="footnote reference"/>
    <w:basedOn w:val="DefaultParagraphFont"/>
    <w:uiPriority w:val="99"/>
    <w:semiHidden/>
    <w:rsid w:val="003A1C85"/>
    <w:rPr>
      <w:rFonts w:cs="Times New Roman"/>
      <w:vertAlign w:val="superscript"/>
    </w:rPr>
  </w:style>
  <w:style w:type="table" w:customStyle="1" w:styleId="10">
    <w:name w:val="Сетка таблицы1"/>
    <w:uiPriority w:val="99"/>
    <w:rsid w:val="003A1C85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51169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9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9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9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9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9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1169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34</TotalTime>
  <Pages>3</Pages>
  <Words>955</Words>
  <Characters>5446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</dc:title>
  <dc:subject/>
  <dc:creator>1</dc:creator>
  <cp:keywords/>
  <dc:description/>
  <cp:lastModifiedBy>USER</cp:lastModifiedBy>
  <cp:revision>4</cp:revision>
  <cp:lastPrinted>2019-04-17T04:28:00Z</cp:lastPrinted>
  <dcterms:created xsi:type="dcterms:W3CDTF">2021-07-26T12:51:00Z</dcterms:created>
  <dcterms:modified xsi:type="dcterms:W3CDTF">2021-08-05T05:17:00Z</dcterms:modified>
</cp:coreProperties>
</file>