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725" w:rsidRPr="00C071D9" w:rsidRDefault="00425725" w:rsidP="00E70294">
      <w:pPr>
        <w:jc w:val="center"/>
        <w:rPr>
          <w:i/>
          <w:sz w:val="40"/>
          <w:szCs w:val="40"/>
          <w:u w:val="single"/>
        </w:rPr>
      </w:pPr>
      <w:r w:rsidRPr="00227FC6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</w:t>
      </w:r>
    </w:p>
    <w:p w:rsidR="00425725" w:rsidRPr="00227FC6" w:rsidRDefault="00425725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425725" w:rsidRPr="00227FC6" w:rsidRDefault="00425725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425725" w:rsidRPr="00227FC6" w:rsidRDefault="00425725" w:rsidP="00E70294">
      <w:pPr>
        <w:pStyle w:val="Heading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425725" w:rsidRPr="00227FC6" w:rsidRDefault="00425725" w:rsidP="00E70294">
      <w:pPr>
        <w:jc w:val="center"/>
        <w:rPr>
          <w:b/>
          <w:sz w:val="28"/>
          <w:szCs w:val="28"/>
        </w:rPr>
      </w:pPr>
    </w:p>
    <w:p w:rsidR="00425725" w:rsidRPr="00763E90" w:rsidRDefault="00425725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425725" w:rsidRPr="00227FC6" w:rsidRDefault="00425725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425725" w:rsidRPr="00227FC6" w:rsidRDefault="00425725" w:rsidP="00E70294">
      <w:pPr>
        <w:rPr>
          <w:sz w:val="28"/>
          <w:szCs w:val="28"/>
        </w:rPr>
      </w:pPr>
    </w:p>
    <w:p w:rsidR="00425725" w:rsidRPr="00763E90" w:rsidRDefault="00425725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6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августа </w:t>
      </w:r>
      <w:smartTag w:uri="urn:schemas-microsoft-com:office:smarttags" w:element="metricconverter">
        <w:smartTagPr>
          <w:attr w:name="ProductID" w:val="2021 г"/>
        </w:smartTagPr>
        <w:r w:rsidRPr="00763E90">
          <w:rPr>
            <w:sz w:val="24"/>
            <w:szCs w:val="24"/>
          </w:rPr>
          <w:t>20</w:t>
        </w:r>
        <w:r>
          <w:rPr>
            <w:sz w:val="24"/>
            <w:szCs w:val="24"/>
          </w:rPr>
          <w:t>21</w:t>
        </w:r>
        <w:r w:rsidRPr="00763E90">
          <w:rPr>
            <w:sz w:val="24"/>
            <w:szCs w:val="24"/>
          </w:rPr>
          <w:t xml:space="preserve"> г</w:t>
        </w:r>
      </w:smartTag>
      <w:r w:rsidRPr="00763E90">
        <w:rPr>
          <w:sz w:val="24"/>
          <w:szCs w:val="24"/>
        </w:rPr>
        <w:t xml:space="preserve">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№ 14</w:t>
      </w:r>
    </w:p>
    <w:p w:rsidR="00425725" w:rsidRPr="00227FC6" w:rsidRDefault="00425725" w:rsidP="00E70294">
      <w:pPr>
        <w:rPr>
          <w:sz w:val="28"/>
          <w:szCs w:val="28"/>
        </w:rPr>
      </w:pPr>
    </w:p>
    <w:p w:rsidR="00425725" w:rsidRPr="00763E90" w:rsidRDefault="00425725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425725" w:rsidRPr="00227FC6" w:rsidRDefault="00425725" w:rsidP="001736D9">
      <w:pPr>
        <w:jc w:val="both"/>
        <w:rPr>
          <w:sz w:val="28"/>
          <w:szCs w:val="28"/>
        </w:rPr>
      </w:pPr>
    </w:p>
    <w:p w:rsidR="00425725" w:rsidRPr="009711A1" w:rsidRDefault="00425725" w:rsidP="009711A1">
      <w:pPr>
        <w:ind w:right="3966"/>
        <w:jc w:val="both"/>
        <w:rPr>
          <w:b/>
          <w:sz w:val="28"/>
          <w:szCs w:val="28"/>
        </w:rPr>
      </w:pPr>
      <w:r w:rsidRPr="009711A1">
        <w:rPr>
          <w:b/>
          <w:sz w:val="28"/>
          <w:szCs w:val="28"/>
        </w:rPr>
        <w:t xml:space="preserve">Об утверждении Порядка учета предложений по проекту Устава (внесения изменений и дополнений в Устав)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9711A1">
        <w:rPr>
          <w:b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425725" w:rsidRPr="002C7AA2" w:rsidRDefault="00425725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425725" w:rsidRPr="005C1EAE" w:rsidRDefault="00425725" w:rsidP="009711A1">
      <w:pPr>
        <w:ind w:firstLine="709"/>
        <w:jc w:val="both"/>
        <w:rPr>
          <w:sz w:val="28"/>
          <w:szCs w:val="28"/>
        </w:rPr>
      </w:pPr>
      <w:r w:rsidRPr="009711A1">
        <w:rPr>
          <w:sz w:val="28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711A1">
          <w:rPr>
            <w:sz w:val="28"/>
            <w:szCs w:val="28"/>
          </w:rPr>
          <w:t>2003 г</w:t>
        </w:r>
      </w:smartTag>
      <w:r w:rsidRPr="009711A1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статьей 3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9711A1">
          <w:rPr>
            <w:sz w:val="28"/>
            <w:szCs w:val="28"/>
          </w:rPr>
          <w:t>2005 г</w:t>
        </w:r>
      </w:smartTag>
      <w:r w:rsidRPr="009711A1">
        <w:rPr>
          <w:sz w:val="28"/>
          <w:szCs w:val="28"/>
        </w:rPr>
        <w:t xml:space="preserve">. №97-ФЗ «О государственной регистрации уставов муниципальных образований», Уставом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9711A1">
        <w:rPr>
          <w:sz w:val="28"/>
          <w:szCs w:val="28"/>
        </w:rPr>
        <w:t xml:space="preserve">Республики Мордовия, решением Совета депутатов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9711A1">
        <w:rPr>
          <w:sz w:val="28"/>
          <w:szCs w:val="28"/>
        </w:rPr>
        <w:t>Республики Мордовия от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03.08.2018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24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 xml:space="preserve">тверждении Положения о </w:t>
      </w:r>
      <w:r>
        <w:rPr>
          <w:sz w:val="28"/>
          <w:szCs w:val="28"/>
        </w:rPr>
        <w:t>порядке организации и проведения общественных обсуждений или публичных слушаний по проектам муниципальных правовых актов в Липкинском сельском поселении</w:t>
      </w:r>
      <w:r w:rsidRPr="00C071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 xml:space="preserve">Республики Мордовия», Совет депутатов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9711A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425725" w:rsidRPr="00D90579" w:rsidRDefault="00425725" w:rsidP="00D90579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90579">
        <w:rPr>
          <w:rFonts w:ascii="Times New Roman" w:hAnsi="Times New Roman" w:cs="Times New Roman"/>
          <w:sz w:val="28"/>
          <w:szCs w:val="28"/>
        </w:rPr>
        <w:t>РЕШИЛ:</w:t>
      </w:r>
    </w:p>
    <w:p w:rsidR="00425725" w:rsidRPr="00656CB8" w:rsidRDefault="00425725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1. </w:t>
      </w:r>
      <w:r w:rsidRPr="00656CB8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прилагаемый Порядок учета предложений по проекту Устава (внесения изменений и дополнений в Устав) </w:t>
      </w:r>
      <w:r w:rsidRPr="00C071D9"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>
        <w:rPr>
          <w:sz w:val="28"/>
          <w:szCs w:val="28"/>
        </w:rPr>
        <w:t xml:space="preserve"> </w:t>
      </w:r>
      <w:r w:rsidRPr="00656CB8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Мордовия, и участия граждан в его обсуждении. </w:t>
      </w:r>
    </w:p>
    <w:p w:rsidR="00425725" w:rsidRDefault="00425725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2. </w:t>
      </w:r>
      <w:r w:rsidRPr="00656CB8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опубликования (обнародования).</w:t>
      </w:r>
    </w:p>
    <w:tbl>
      <w:tblPr>
        <w:tblW w:w="14564" w:type="dxa"/>
        <w:tblInd w:w="108" w:type="dxa"/>
        <w:tblLook w:val="01E0"/>
      </w:tblPr>
      <w:tblGrid>
        <w:gridCol w:w="5103"/>
        <w:gridCol w:w="5103"/>
        <w:gridCol w:w="4358"/>
      </w:tblGrid>
      <w:tr w:rsidR="00425725" w:rsidRPr="005D3F9B" w:rsidTr="00D90579">
        <w:trPr>
          <w:trHeight w:val="1348"/>
        </w:trPr>
        <w:tc>
          <w:tcPr>
            <w:tcW w:w="5103" w:type="dxa"/>
          </w:tcPr>
          <w:p w:rsidR="00425725" w:rsidRDefault="00425725" w:rsidP="005C1A93">
            <w:pPr>
              <w:ind w:firstLine="709"/>
              <w:rPr>
                <w:b/>
                <w:sz w:val="28"/>
                <w:szCs w:val="28"/>
              </w:rPr>
            </w:pPr>
          </w:p>
          <w:p w:rsidR="00425725" w:rsidRDefault="00425725" w:rsidP="005C1A93">
            <w:pPr>
              <w:ind w:firstLine="709"/>
              <w:rPr>
                <w:b/>
                <w:sz w:val="28"/>
                <w:szCs w:val="28"/>
              </w:rPr>
            </w:pPr>
          </w:p>
          <w:p w:rsidR="00425725" w:rsidRPr="00B36839" w:rsidRDefault="00425725" w:rsidP="005C1A93">
            <w:pPr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Глава  Липкин</w:t>
            </w:r>
            <w:r w:rsidRPr="00B36839">
              <w:rPr>
                <w:b/>
                <w:sz w:val="28"/>
                <w:szCs w:val="28"/>
              </w:rPr>
              <w:t>ского</w:t>
            </w:r>
          </w:p>
          <w:p w:rsidR="00425725" w:rsidRPr="00B36839" w:rsidRDefault="00425725" w:rsidP="005C1A93">
            <w:pPr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сельского поселения</w:t>
            </w:r>
            <w:r w:rsidRPr="00B36839">
              <w:rPr>
                <w:b/>
                <w:sz w:val="28"/>
                <w:szCs w:val="28"/>
              </w:rPr>
              <w:t xml:space="preserve">       </w:t>
            </w:r>
          </w:p>
        </w:tc>
        <w:tc>
          <w:tcPr>
            <w:tcW w:w="5103" w:type="dxa"/>
          </w:tcPr>
          <w:p w:rsidR="00425725" w:rsidRDefault="00425725" w:rsidP="00F84B83">
            <w:pPr>
              <w:rPr>
                <w:b/>
                <w:sz w:val="28"/>
                <w:szCs w:val="28"/>
              </w:rPr>
            </w:pPr>
          </w:p>
          <w:p w:rsidR="00425725" w:rsidRDefault="00425725" w:rsidP="00F84B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</w:p>
          <w:p w:rsidR="00425725" w:rsidRDefault="00425725" w:rsidP="00F84B83">
            <w:pPr>
              <w:rPr>
                <w:b/>
                <w:sz w:val="28"/>
                <w:szCs w:val="28"/>
              </w:rPr>
            </w:pPr>
          </w:p>
          <w:p w:rsidR="00425725" w:rsidRPr="00B36839" w:rsidRDefault="00425725" w:rsidP="00F84B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</w:t>
            </w:r>
            <w:r w:rsidRPr="00B36839">
              <w:rPr>
                <w:b/>
                <w:sz w:val="28"/>
                <w:szCs w:val="28"/>
              </w:rPr>
              <w:t>_____</w:t>
            </w:r>
            <w:r>
              <w:rPr>
                <w:b/>
                <w:sz w:val="28"/>
                <w:szCs w:val="28"/>
              </w:rPr>
              <w:t>_</w:t>
            </w: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Л.П. Новикова</w:t>
            </w:r>
          </w:p>
        </w:tc>
        <w:tc>
          <w:tcPr>
            <w:tcW w:w="4358" w:type="dxa"/>
          </w:tcPr>
          <w:p w:rsidR="00425725" w:rsidRPr="00B36839" w:rsidRDefault="00425725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Глава  Ромодановского</w:t>
            </w:r>
          </w:p>
          <w:p w:rsidR="00425725" w:rsidRPr="00B36839" w:rsidRDefault="00425725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муниципального района </w:t>
            </w:r>
          </w:p>
          <w:p w:rsidR="00425725" w:rsidRPr="00B36839" w:rsidRDefault="00425725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</w:t>
            </w:r>
          </w:p>
          <w:p w:rsidR="00425725" w:rsidRPr="00B36839" w:rsidRDefault="00425725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    </w:t>
            </w:r>
          </w:p>
          <w:p w:rsidR="00425725" w:rsidRPr="00B36839" w:rsidRDefault="00425725" w:rsidP="00CF2DC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___</w:t>
            </w:r>
            <w:r>
              <w:rPr>
                <w:b/>
                <w:sz w:val="28"/>
                <w:szCs w:val="28"/>
              </w:rPr>
              <w:t>_</w:t>
            </w: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С.В. Ведяшкин</w:t>
            </w:r>
          </w:p>
        </w:tc>
      </w:tr>
    </w:tbl>
    <w:p w:rsidR="00425725" w:rsidRDefault="00425725" w:rsidP="002C7AA2">
      <w:pPr>
        <w:ind w:left="5103"/>
        <w:rPr>
          <w:b/>
          <w:sz w:val="24"/>
          <w:szCs w:val="24"/>
        </w:rPr>
      </w:pPr>
    </w:p>
    <w:p w:rsidR="00425725" w:rsidRPr="005B4D6B" w:rsidRDefault="00425725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</w:t>
      </w:r>
    </w:p>
    <w:p w:rsidR="00425725" w:rsidRDefault="00425725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425725" w:rsidRPr="005B4D6B" w:rsidRDefault="00425725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425725" w:rsidRDefault="00425725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425725" w:rsidRPr="005B4D6B" w:rsidRDefault="00425725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25725" w:rsidRPr="005B4D6B" w:rsidRDefault="00425725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«6» августа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4"/>
            <w:szCs w:val="24"/>
          </w:rPr>
          <w:t>2021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 14</w:t>
      </w:r>
    </w:p>
    <w:p w:rsidR="00425725" w:rsidRPr="00D7347D" w:rsidRDefault="00425725" w:rsidP="002375D4">
      <w:pPr>
        <w:contextualSpacing/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425725" w:rsidRPr="00D7347D" w:rsidRDefault="00425725" w:rsidP="003A1C85">
      <w:pPr>
        <w:contextualSpacing/>
        <w:rPr>
          <w:sz w:val="28"/>
          <w:szCs w:val="28"/>
        </w:rPr>
      </w:pPr>
    </w:p>
    <w:p w:rsidR="00425725" w:rsidRDefault="00425725" w:rsidP="00D73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425725" w:rsidRPr="00D7347D" w:rsidRDefault="00425725" w:rsidP="00D7347D">
      <w:pPr>
        <w:jc w:val="center"/>
        <w:rPr>
          <w:b/>
          <w:sz w:val="28"/>
          <w:szCs w:val="28"/>
        </w:rPr>
      </w:pPr>
      <w:r w:rsidRPr="00656CB8">
        <w:rPr>
          <w:b/>
          <w:sz w:val="28"/>
          <w:szCs w:val="28"/>
        </w:rPr>
        <w:t xml:space="preserve">учета предложений по проекту Устава (внесения изменений и дополнений в Устав)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656CB8">
        <w:rPr>
          <w:b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425725" w:rsidRPr="00D7347D" w:rsidRDefault="00425725" w:rsidP="00D7347D">
      <w:pPr>
        <w:jc w:val="both"/>
        <w:rPr>
          <w:b/>
          <w:sz w:val="28"/>
          <w:szCs w:val="28"/>
        </w:rPr>
      </w:pPr>
    </w:p>
    <w:p w:rsidR="00425725" w:rsidRPr="00656CB8" w:rsidRDefault="00425725" w:rsidP="00656CB8">
      <w:pPr>
        <w:ind w:firstLine="708"/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Настоящий Порядок разработан 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56CB8">
          <w:rPr>
            <w:sz w:val="28"/>
            <w:szCs w:val="28"/>
          </w:rPr>
          <w:t>2003 г</w:t>
        </w:r>
      </w:smartTag>
      <w:r w:rsidRPr="00656CB8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3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656CB8">
          <w:rPr>
            <w:sz w:val="28"/>
            <w:szCs w:val="28"/>
          </w:rPr>
          <w:t>2005 г</w:t>
        </w:r>
      </w:smartTag>
      <w:r w:rsidRPr="00656CB8">
        <w:rPr>
          <w:sz w:val="28"/>
          <w:szCs w:val="28"/>
        </w:rPr>
        <w:t xml:space="preserve">. № 97-ФЗ «О государственной регистрации уставов муниципальных образований», Уставом </w:t>
      </w:r>
      <w:r>
        <w:rPr>
          <w:sz w:val="28"/>
          <w:szCs w:val="28"/>
        </w:rPr>
        <w:t xml:space="preserve">Липкинского сельского поселения </w:t>
      </w:r>
      <w:r w:rsidRPr="00656CB8">
        <w:rPr>
          <w:sz w:val="28"/>
          <w:szCs w:val="28"/>
        </w:rPr>
        <w:t xml:space="preserve">Ромодановского муниципального района Республики Мордовия, решением Совета депутатов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Ромодановского муниципального района Республики Мордовия </w:t>
      </w:r>
      <w:r w:rsidRPr="009711A1">
        <w:rPr>
          <w:sz w:val="28"/>
          <w:szCs w:val="28"/>
        </w:rPr>
        <w:t>от</w:t>
      </w:r>
      <w:r>
        <w:rPr>
          <w:sz w:val="28"/>
          <w:szCs w:val="28"/>
        </w:rPr>
        <w:t xml:space="preserve"> 03.08.2018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24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 xml:space="preserve">тверждении Положения о </w:t>
      </w:r>
      <w:r>
        <w:rPr>
          <w:sz w:val="28"/>
          <w:szCs w:val="28"/>
        </w:rPr>
        <w:t>порядке организации и проведения общественных обсуждений или публичных слушаний по проектам муниципальных правовых актов в Липкинском сельском поселении</w:t>
      </w:r>
      <w:r w:rsidRPr="00C071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Мордовия»</w:t>
      </w:r>
      <w:r w:rsidRPr="00656CB8">
        <w:rPr>
          <w:sz w:val="28"/>
          <w:szCs w:val="28"/>
        </w:rPr>
        <w:t>, с целью обеспечения участия жителей</w:t>
      </w:r>
      <w:r w:rsidRPr="00D90579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осуществлении местного самоуправления.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вправе принять участие в обсуждении проекта Устава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 (далее по тексту — проект решения) и внести свои предложения.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2. </w:t>
      </w:r>
      <w:r w:rsidRPr="00656CB8">
        <w:rPr>
          <w:sz w:val="28"/>
          <w:szCs w:val="28"/>
        </w:rPr>
        <w:tab/>
        <w:t xml:space="preserve">Предложения направляются в администрацию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адрес рабочей группы.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3. </w:t>
      </w:r>
      <w:r w:rsidRPr="00656CB8">
        <w:rPr>
          <w:sz w:val="28"/>
          <w:szCs w:val="28"/>
        </w:rPr>
        <w:tab/>
        <w:t xml:space="preserve">Предложения направляются в письменном виде в течение 30 дней со дня опубликования проекта решения и настоящего Порядка.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4. </w:t>
      </w:r>
      <w:r w:rsidRPr="00656CB8">
        <w:rPr>
          <w:sz w:val="28"/>
          <w:szCs w:val="28"/>
        </w:rPr>
        <w:tab/>
        <w:t xml:space="preserve">Предложения вносятся только в отношении данного проекта Устава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и обеспечивать однозначное толкование.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5. </w:t>
      </w:r>
      <w:r w:rsidRPr="00656CB8">
        <w:rPr>
          <w:sz w:val="28"/>
          <w:szCs w:val="28"/>
        </w:rPr>
        <w:tab/>
        <w:t xml:space="preserve">Поступившие предложения регистрируются председателем рабочей группы с указанием инициатора внесения предложения, Ф.И.О., контактного телефона.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6. </w:t>
      </w:r>
      <w:r w:rsidRPr="00656CB8">
        <w:rPr>
          <w:sz w:val="28"/>
          <w:szCs w:val="28"/>
        </w:rPr>
        <w:tab/>
        <w:t xml:space="preserve">Все поступившие предложения от жителей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7. </w:t>
      </w:r>
      <w:r w:rsidRPr="00656CB8">
        <w:rPr>
          <w:sz w:val="28"/>
          <w:szCs w:val="28"/>
        </w:rPr>
        <w:tab/>
        <w:t xml:space="preserve"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по утверждению Устава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>Республики Мордовия (решения «О внесении изменений и дополнений в Устав</w:t>
      </w:r>
      <w:r w:rsidRPr="00D90579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Мордовия»).</w:t>
      </w:r>
      <w:r w:rsidRPr="00656CB8">
        <w:rPr>
          <w:sz w:val="28"/>
          <w:szCs w:val="28"/>
        </w:rPr>
        <w:t xml:space="preserve">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8.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9. </w:t>
      </w:r>
      <w:r w:rsidRPr="00656CB8">
        <w:rPr>
          <w:sz w:val="28"/>
          <w:szCs w:val="28"/>
        </w:rPr>
        <w:tab/>
        <w:t>Жители</w:t>
      </w:r>
      <w:r>
        <w:rPr>
          <w:sz w:val="28"/>
          <w:szCs w:val="28"/>
        </w:rPr>
        <w:t xml:space="preserve"> 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656CB8">
        <w:rPr>
          <w:sz w:val="28"/>
          <w:szCs w:val="28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425725" w:rsidRPr="00656CB8" w:rsidRDefault="00425725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10. </w:t>
      </w:r>
      <w:r w:rsidRPr="00656CB8">
        <w:rPr>
          <w:sz w:val="28"/>
          <w:szCs w:val="28"/>
        </w:rPr>
        <w:tab/>
        <w:t xml:space="preserve">Заявка подается в рабочую группу не позднее, чем за 2 дня до дня проведения публичных слушаний. </w:t>
      </w:r>
    </w:p>
    <w:p w:rsidR="00425725" w:rsidRPr="005F7A74" w:rsidRDefault="00425725" w:rsidP="00656CB8">
      <w:pPr>
        <w:jc w:val="both"/>
        <w:rPr>
          <w:b/>
          <w:sz w:val="28"/>
          <w:szCs w:val="28"/>
        </w:rPr>
      </w:pPr>
      <w:r w:rsidRPr="00656CB8">
        <w:rPr>
          <w:sz w:val="28"/>
          <w:szCs w:val="28"/>
        </w:rPr>
        <w:t xml:space="preserve">11. </w:t>
      </w:r>
      <w:r w:rsidRPr="00656CB8">
        <w:rPr>
          <w:sz w:val="28"/>
          <w:szCs w:val="28"/>
        </w:rPr>
        <w:tab/>
        <w:t>Население вправе участвовать в иных формах обсуждения, не противоречащих действующему законодательству.</w:t>
      </w:r>
    </w:p>
    <w:sectPr w:rsidR="00425725" w:rsidRPr="005F7A74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725" w:rsidRDefault="00425725">
      <w:r>
        <w:separator/>
      </w:r>
    </w:p>
  </w:endnote>
  <w:endnote w:type="continuationSeparator" w:id="1">
    <w:p w:rsidR="00425725" w:rsidRDefault="004257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725" w:rsidRDefault="00425725">
      <w:r>
        <w:separator/>
      </w:r>
    </w:p>
  </w:footnote>
  <w:footnote w:type="continuationSeparator" w:id="1">
    <w:p w:rsidR="00425725" w:rsidRDefault="004257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28"/>
  </w:num>
  <w:num w:numId="13">
    <w:abstractNumId w:val="12"/>
  </w:num>
  <w:num w:numId="14">
    <w:abstractNumId w:val="25"/>
  </w:num>
  <w:num w:numId="15">
    <w:abstractNumId w:val="23"/>
  </w:num>
  <w:num w:numId="16">
    <w:abstractNumId w:val="22"/>
  </w:num>
  <w:num w:numId="17">
    <w:abstractNumId w:val="8"/>
  </w:num>
  <w:num w:numId="18">
    <w:abstractNumId w:val="17"/>
  </w:num>
  <w:num w:numId="19">
    <w:abstractNumId w:val="1"/>
  </w:num>
  <w:num w:numId="20">
    <w:abstractNumId w:val="6"/>
  </w:num>
  <w:num w:numId="21">
    <w:abstractNumId w:val="21"/>
  </w:num>
  <w:num w:numId="22">
    <w:abstractNumId w:val="4"/>
  </w:num>
  <w:num w:numId="23">
    <w:abstractNumId w:val="7"/>
  </w:num>
  <w:num w:numId="24">
    <w:abstractNumId w:val="11"/>
  </w:num>
  <w:num w:numId="25">
    <w:abstractNumId w:val="3"/>
  </w:num>
  <w:num w:numId="26">
    <w:abstractNumId w:val="30"/>
  </w:num>
  <w:num w:numId="27">
    <w:abstractNumId w:val="26"/>
  </w:num>
  <w:num w:numId="28">
    <w:abstractNumId w:val="31"/>
  </w:num>
  <w:num w:numId="29">
    <w:abstractNumId w:val="18"/>
  </w:num>
  <w:num w:numId="30">
    <w:abstractNumId w:val="5"/>
  </w:num>
  <w:num w:numId="31">
    <w:abstractNumId w:val="29"/>
  </w:num>
  <w:num w:numId="32">
    <w:abstractNumId w:val="15"/>
  </w:num>
  <w:num w:numId="33">
    <w:abstractNumId w:val="19"/>
  </w:num>
  <w:num w:numId="34">
    <w:abstractNumId w:val="9"/>
  </w:num>
  <w:num w:numId="35">
    <w:abstractNumId w:val="27"/>
  </w:num>
  <w:num w:numId="36">
    <w:abstractNumId w:val="10"/>
  </w:num>
  <w:num w:numId="37">
    <w:abstractNumId w:val="24"/>
  </w:num>
  <w:num w:numId="38">
    <w:abstractNumId w:val="2"/>
  </w:num>
  <w:num w:numId="39">
    <w:abstractNumId w:val="14"/>
  </w:num>
  <w:num w:numId="40">
    <w:abstractNumId w:val="20"/>
  </w:num>
  <w:num w:numId="41">
    <w:abstractNumId w:val="16"/>
  </w:num>
  <w:num w:numId="4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3A48"/>
    <w:rsid w:val="00127CBB"/>
    <w:rsid w:val="00134762"/>
    <w:rsid w:val="00140A71"/>
    <w:rsid w:val="00141707"/>
    <w:rsid w:val="00151F4E"/>
    <w:rsid w:val="00154CA3"/>
    <w:rsid w:val="00155823"/>
    <w:rsid w:val="00164107"/>
    <w:rsid w:val="00164628"/>
    <w:rsid w:val="001661FC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11C9B"/>
    <w:rsid w:val="003220BE"/>
    <w:rsid w:val="00325DFD"/>
    <w:rsid w:val="0033143A"/>
    <w:rsid w:val="0033335D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03B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5725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A93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6CB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130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37C45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2D0"/>
    <w:rsid w:val="008F741A"/>
    <w:rsid w:val="0090142D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11A1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41"/>
    <w:rsid w:val="00AC6679"/>
    <w:rsid w:val="00AC749F"/>
    <w:rsid w:val="00AD24F5"/>
    <w:rsid w:val="00AD48A9"/>
    <w:rsid w:val="00AD4FD1"/>
    <w:rsid w:val="00AE2C28"/>
    <w:rsid w:val="00AE3487"/>
    <w:rsid w:val="00AE4E70"/>
    <w:rsid w:val="00AF2D82"/>
    <w:rsid w:val="00AF4FD0"/>
    <w:rsid w:val="00AF6B1E"/>
    <w:rsid w:val="00B002BA"/>
    <w:rsid w:val="00B01A2E"/>
    <w:rsid w:val="00B055EC"/>
    <w:rsid w:val="00B17ECE"/>
    <w:rsid w:val="00B2540F"/>
    <w:rsid w:val="00B26DD6"/>
    <w:rsid w:val="00B27035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5A1B"/>
    <w:rsid w:val="00BE6D81"/>
    <w:rsid w:val="00C01508"/>
    <w:rsid w:val="00C071D9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78B8"/>
    <w:rsid w:val="00D70EE9"/>
    <w:rsid w:val="00D7347D"/>
    <w:rsid w:val="00D84014"/>
    <w:rsid w:val="00D84180"/>
    <w:rsid w:val="00D859E6"/>
    <w:rsid w:val="00D90579"/>
    <w:rsid w:val="00DB2B28"/>
    <w:rsid w:val="00DB38C3"/>
    <w:rsid w:val="00DB70D1"/>
    <w:rsid w:val="00DC163F"/>
    <w:rsid w:val="00DD3A05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23B2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4778B"/>
    <w:rsid w:val="00F51EDE"/>
    <w:rsid w:val="00F53303"/>
    <w:rsid w:val="00F61080"/>
    <w:rsid w:val="00F63E4E"/>
    <w:rsid w:val="00F640CB"/>
    <w:rsid w:val="00F64A9F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  <w:rPr>
      <w:rFonts w:cs="Times New Roman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61FC"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661F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661FC"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661FC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rFonts w:cs="Times New Roman"/>
      <w:color w:val="106BBE"/>
    </w:rPr>
  </w:style>
  <w:style w:type="paragraph" w:styleId="FootnoteText">
    <w:name w:val="footnote text"/>
    <w:basedOn w:val="Normal"/>
    <w:link w:val="FootnoteTextChar"/>
    <w:uiPriority w:val="99"/>
    <w:rsid w:val="003A1C85"/>
    <w:rPr>
      <w:rFonts w:ascii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rFonts w:cs="Times New Roman"/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78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3</Pages>
  <Words>951</Words>
  <Characters>5421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USER</cp:lastModifiedBy>
  <cp:revision>5</cp:revision>
  <cp:lastPrinted>2021-08-06T06:25:00Z</cp:lastPrinted>
  <dcterms:created xsi:type="dcterms:W3CDTF">2021-07-26T12:51:00Z</dcterms:created>
  <dcterms:modified xsi:type="dcterms:W3CDTF">2021-08-06T06:25:00Z</dcterms:modified>
</cp:coreProperties>
</file>