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C0" w:rsidRDefault="00FE42C0" w:rsidP="00F07E5E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Проект</w:t>
      </w:r>
    </w:p>
    <w:p w:rsidR="00FE42C0" w:rsidRDefault="00FE42C0" w:rsidP="00F07E5E">
      <w:pPr>
        <w:jc w:val="center"/>
        <w:rPr>
          <w:b/>
          <w:bCs/>
          <w:sz w:val="44"/>
          <w:szCs w:val="44"/>
        </w:rPr>
      </w:pPr>
    </w:p>
    <w:p w:rsidR="00FE42C0" w:rsidRDefault="00FE42C0" w:rsidP="00F07E5E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ПОСТАНОВЛЕНИЕ</w:t>
      </w:r>
    </w:p>
    <w:p w:rsidR="00FE42C0" w:rsidRPr="001C3068" w:rsidRDefault="00FE42C0" w:rsidP="00F07E5E">
      <w:pPr>
        <w:ind w:right="-98"/>
        <w:jc w:val="center"/>
        <w:rPr>
          <w:b/>
          <w:bCs/>
        </w:rPr>
      </w:pPr>
      <w:r>
        <w:rPr>
          <w:b/>
          <w:bCs/>
        </w:rPr>
        <w:t xml:space="preserve">  АДМИНИСТРАЦИИ БЕЛОЗЕРЬЕВСКОГО</w:t>
      </w:r>
      <w:r w:rsidRPr="001C3068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1C3068">
        <w:rPr>
          <w:b/>
          <w:bCs/>
        </w:rPr>
        <w:t xml:space="preserve"> ПОСЕЛЕНИЯ  РОМОДАНОВСКОГО МУНИЦИПАЛЬНОГО РАЙОНА  </w:t>
      </w:r>
    </w:p>
    <w:p w:rsidR="00FE42C0" w:rsidRPr="001C3068" w:rsidRDefault="00FE42C0" w:rsidP="00F07E5E">
      <w:pPr>
        <w:pBdr>
          <w:bottom w:val="single" w:sz="8" w:space="2" w:color="000000"/>
        </w:pBdr>
        <w:ind w:right="-98"/>
        <w:jc w:val="center"/>
        <w:rPr>
          <w:b/>
          <w:bCs/>
        </w:rPr>
      </w:pPr>
      <w:r w:rsidRPr="001C3068">
        <w:rPr>
          <w:b/>
          <w:bCs/>
        </w:rPr>
        <w:t>РЕСПУБЛИКИ МОРДОВИЯ</w:t>
      </w:r>
    </w:p>
    <w:p w:rsidR="00FE42C0" w:rsidRDefault="00FE42C0" w:rsidP="00F07E5E">
      <w:pPr>
        <w:jc w:val="center"/>
      </w:pPr>
    </w:p>
    <w:p w:rsidR="00FE42C0" w:rsidRPr="000B280D" w:rsidRDefault="00FE42C0" w:rsidP="00F07E5E">
      <w:pPr>
        <w:rPr>
          <w:sz w:val="28"/>
          <w:szCs w:val="28"/>
        </w:rPr>
      </w:pPr>
      <w:r>
        <w:rPr>
          <w:b/>
          <w:bCs/>
        </w:rPr>
        <w:t xml:space="preserve"> </w:t>
      </w:r>
      <w:r w:rsidRPr="000B280D">
        <w:rPr>
          <w:sz w:val="28"/>
          <w:szCs w:val="28"/>
        </w:rPr>
        <w:t>от «</w:t>
      </w:r>
      <w:r>
        <w:rPr>
          <w:sz w:val="28"/>
          <w:szCs w:val="28"/>
        </w:rPr>
        <w:t xml:space="preserve">  </w:t>
      </w:r>
      <w:r w:rsidRPr="000B280D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_______ </w:t>
      </w:r>
      <w:r w:rsidRPr="000B280D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0B280D">
        <w:rPr>
          <w:sz w:val="28"/>
          <w:szCs w:val="28"/>
        </w:rPr>
        <w:t xml:space="preserve">  г.                                                      </w:t>
      </w:r>
      <w:r>
        <w:rPr>
          <w:sz w:val="28"/>
          <w:szCs w:val="28"/>
        </w:rPr>
        <w:t xml:space="preserve">                 </w:t>
      </w:r>
      <w:r w:rsidRPr="000B280D">
        <w:rPr>
          <w:sz w:val="28"/>
          <w:szCs w:val="28"/>
        </w:rPr>
        <w:t xml:space="preserve">  № </w:t>
      </w:r>
    </w:p>
    <w:p w:rsidR="00FE42C0" w:rsidRPr="00264E06" w:rsidRDefault="00FE42C0" w:rsidP="00F07E5E">
      <w:pPr>
        <w:ind w:right="-98"/>
        <w:jc w:val="center"/>
      </w:pPr>
      <w:r>
        <w:t>с. Белозерье</w:t>
      </w:r>
    </w:p>
    <w:p w:rsidR="00FE42C0" w:rsidRDefault="00FE42C0" w:rsidP="00F07E5E"/>
    <w:p w:rsidR="00FE42C0" w:rsidRDefault="00FE42C0" w:rsidP="005E73B4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Об  утверждении  схемы размещения нестационарных торговых объектов на территории  </w:t>
      </w:r>
      <w:r w:rsidRPr="009E367B">
        <w:rPr>
          <w:sz w:val="28"/>
          <w:szCs w:val="28"/>
        </w:rPr>
        <w:t>Белозерьевского сельского</w:t>
      </w:r>
      <w:r>
        <w:rPr>
          <w:sz w:val="28"/>
          <w:szCs w:val="28"/>
        </w:rPr>
        <w:t xml:space="preserve">  поселения </w:t>
      </w:r>
    </w:p>
    <w:p w:rsidR="00FE42C0" w:rsidRPr="00FD0272" w:rsidRDefault="00FE42C0" w:rsidP="005E73B4">
      <w:pPr>
        <w:pStyle w:val="FR1"/>
        <w:spacing w:line="240" w:lineRule="auto"/>
        <w:ind w:left="0"/>
        <w:jc w:val="both"/>
        <w:rPr>
          <w:b w:val="0"/>
          <w:bCs w:val="0"/>
          <w:sz w:val="28"/>
          <w:szCs w:val="28"/>
        </w:rPr>
      </w:pPr>
    </w:p>
    <w:p w:rsidR="00FE42C0" w:rsidRPr="00FD0272" w:rsidRDefault="00FE42C0" w:rsidP="005E73B4">
      <w:pPr>
        <w:widowControl/>
        <w:rPr>
          <w:sz w:val="28"/>
          <w:szCs w:val="28"/>
        </w:rPr>
      </w:pPr>
      <w:r w:rsidRPr="00FD0272">
        <w:rPr>
          <w:sz w:val="28"/>
          <w:szCs w:val="28"/>
        </w:rPr>
        <w:t xml:space="preserve">           В целях реализации положений статьи 10 Федерального закона от 28 декабря 2009 года № 381-ФЗ «Об основах государственного регулирования торговой деятельности в Российской Федерации», распоряжения Правительства Российский Федерации от 30 января 2021 г. № 208-р и в соответствии с Приказом Министерства экономики, торговли и предпринимательства Республики Мордовия от 11 мая 2021 года № 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 Адм</w:t>
      </w:r>
      <w:r>
        <w:rPr>
          <w:sz w:val="28"/>
          <w:szCs w:val="28"/>
        </w:rPr>
        <w:t>инистрация Белозерьевского</w:t>
      </w:r>
      <w:r w:rsidRPr="00FD0272">
        <w:rPr>
          <w:sz w:val="28"/>
          <w:szCs w:val="28"/>
        </w:rPr>
        <w:t xml:space="preserve">  сельского  поселения </w:t>
      </w:r>
    </w:p>
    <w:p w:rsidR="00FE42C0" w:rsidRPr="00276FC1" w:rsidRDefault="00FE42C0" w:rsidP="005E73B4">
      <w:pPr>
        <w:widowControl/>
        <w:rPr>
          <w:sz w:val="16"/>
          <w:szCs w:val="16"/>
        </w:rPr>
      </w:pPr>
      <w:r w:rsidRPr="00FD0272">
        <w:t xml:space="preserve"> </w:t>
      </w:r>
    </w:p>
    <w:p w:rsidR="00FE42C0" w:rsidRDefault="00FE42C0" w:rsidP="005E73B4">
      <w:pPr>
        <w:pStyle w:val="FR1"/>
        <w:spacing w:line="240" w:lineRule="auto"/>
        <w:ind w:left="0"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ПОСТАНОВЛЯЕТ:</w:t>
      </w:r>
    </w:p>
    <w:p w:rsidR="00FE42C0" w:rsidRPr="00276FC1" w:rsidRDefault="00FE42C0" w:rsidP="005E73B4">
      <w:pPr>
        <w:pStyle w:val="FR1"/>
        <w:spacing w:line="240" w:lineRule="auto"/>
        <w:ind w:left="0" w:firstLine="708"/>
        <w:rPr>
          <w:b w:val="0"/>
          <w:bCs w:val="0"/>
          <w:sz w:val="16"/>
          <w:szCs w:val="16"/>
        </w:rPr>
      </w:pPr>
    </w:p>
    <w:p w:rsidR="00FE42C0" w:rsidRPr="00FD0272" w:rsidRDefault="00FE42C0" w:rsidP="005E73B4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 Утвердить схему</w:t>
      </w:r>
      <w:r w:rsidRPr="00FD0272">
        <w:rPr>
          <w:b w:val="0"/>
          <w:bCs w:val="0"/>
          <w:sz w:val="28"/>
          <w:szCs w:val="28"/>
        </w:rPr>
        <w:t xml:space="preserve"> размещения нестационарных торговых объектов на территории  </w:t>
      </w:r>
      <w:r w:rsidRPr="005E73B4">
        <w:rPr>
          <w:b w:val="0"/>
          <w:bCs w:val="0"/>
          <w:sz w:val="28"/>
          <w:szCs w:val="28"/>
        </w:rPr>
        <w:t>Белозерьевского</w:t>
      </w:r>
      <w:r>
        <w:rPr>
          <w:b w:val="0"/>
          <w:bCs w:val="0"/>
          <w:sz w:val="28"/>
          <w:szCs w:val="28"/>
        </w:rPr>
        <w:t xml:space="preserve">  сельского  поселения согласно приложениям к настоящему постановлению. </w:t>
      </w:r>
    </w:p>
    <w:p w:rsidR="00FE42C0" w:rsidRPr="00FD0272" w:rsidRDefault="00FE42C0" w:rsidP="005E73B4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2.</w:t>
      </w:r>
      <w:r>
        <w:rPr>
          <w:b w:val="0"/>
          <w:bCs w:val="0"/>
          <w:sz w:val="28"/>
          <w:szCs w:val="28"/>
        </w:rPr>
        <w:t xml:space="preserve"> </w:t>
      </w:r>
      <w:r w:rsidRPr="00FD0272">
        <w:rPr>
          <w:b w:val="0"/>
          <w:bCs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FE42C0" w:rsidRDefault="00FE42C0" w:rsidP="005E73B4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3. Настоящее постановление</w:t>
      </w:r>
      <w:r>
        <w:rPr>
          <w:b w:val="0"/>
          <w:bCs w:val="0"/>
          <w:sz w:val="28"/>
          <w:szCs w:val="28"/>
        </w:rPr>
        <w:t xml:space="preserve"> вступает в силу со дня его опубликования и подлежит размещению на официальном сайте Администрации </w:t>
      </w:r>
      <w:r w:rsidRPr="005E73B4">
        <w:rPr>
          <w:b w:val="0"/>
          <w:bCs w:val="0"/>
          <w:sz w:val="28"/>
          <w:szCs w:val="28"/>
        </w:rPr>
        <w:t xml:space="preserve">Белозерьевского </w:t>
      </w:r>
      <w:r>
        <w:rPr>
          <w:b w:val="0"/>
          <w:bCs w:val="0"/>
          <w:sz w:val="28"/>
          <w:szCs w:val="28"/>
        </w:rPr>
        <w:t>сельского поселения в сети «Интернет».</w:t>
      </w:r>
    </w:p>
    <w:p w:rsidR="00FE42C0" w:rsidRDefault="00FE42C0" w:rsidP="00333BA3">
      <w:pPr>
        <w:ind w:firstLine="708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4.  Считать Постановление администрации </w:t>
      </w:r>
      <w:r w:rsidRPr="005E6ABC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>сельского поселения от 27.04.2017г. №38-а</w:t>
      </w:r>
      <w:r w:rsidRPr="00CE3C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5E6ABC">
        <w:rPr>
          <w:color w:val="000000"/>
          <w:sz w:val="28"/>
          <w:szCs w:val="28"/>
        </w:rPr>
        <w:t>Об утверждении Порядка разработки</w:t>
      </w:r>
      <w:r w:rsidRPr="005E6ABC">
        <w:rPr>
          <w:rStyle w:val="apple-converted-space"/>
          <w:color w:val="000000"/>
          <w:sz w:val="28"/>
          <w:szCs w:val="28"/>
        </w:rPr>
        <w:t> </w:t>
      </w:r>
      <w:r w:rsidRPr="005E6ABC">
        <w:rPr>
          <w:color w:val="000000"/>
          <w:sz w:val="28"/>
          <w:szCs w:val="28"/>
        </w:rPr>
        <w:t>и схемы размещения нестационарных торговых объектов</w:t>
      </w:r>
      <w:r w:rsidRPr="005E6ABC">
        <w:rPr>
          <w:rStyle w:val="apple-converted-space"/>
          <w:color w:val="000000"/>
          <w:sz w:val="28"/>
          <w:szCs w:val="28"/>
        </w:rPr>
        <w:t> </w:t>
      </w:r>
      <w:r w:rsidRPr="005E6ABC">
        <w:rPr>
          <w:color w:val="000000"/>
          <w:sz w:val="28"/>
          <w:szCs w:val="28"/>
        </w:rPr>
        <w:t>на террит</w:t>
      </w:r>
      <w:r>
        <w:rPr>
          <w:color w:val="000000"/>
          <w:sz w:val="28"/>
          <w:szCs w:val="28"/>
        </w:rPr>
        <w:t xml:space="preserve">ории Белозерьевского  сельского </w:t>
      </w:r>
      <w:r w:rsidRPr="005E6ABC">
        <w:rPr>
          <w:color w:val="000000"/>
          <w:sz w:val="28"/>
          <w:szCs w:val="28"/>
        </w:rPr>
        <w:t>поселения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Ромодановского муниципального </w:t>
      </w:r>
      <w:r w:rsidRPr="005E6ABC">
        <w:rPr>
          <w:color w:val="000000"/>
          <w:sz w:val="28"/>
          <w:szCs w:val="28"/>
        </w:rPr>
        <w:t>района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Республики </w:t>
      </w:r>
      <w:r w:rsidRPr="005E6ABC">
        <w:rPr>
          <w:color w:val="000000"/>
          <w:sz w:val="28"/>
          <w:szCs w:val="28"/>
        </w:rPr>
        <w:t>Мордовия</w:t>
      </w:r>
      <w:r>
        <w:rPr>
          <w:sz w:val="28"/>
          <w:szCs w:val="28"/>
        </w:rPr>
        <w:t>» утратившим силу.</w:t>
      </w:r>
      <w:r>
        <w:t xml:space="preserve">    </w:t>
      </w:r>
    </w:p>
    <w:p w:rsidR="00FE42C0" w:rsidRPr="00420CF9" w:rsidRDefault="00FE42C0" w:rsidP="00A05F8E">
      <w:pPr>
        <w:rPr>
          <w:sz w:val="28"/>
          <w:szCs w:val="28"/>
        </w:rPr>
      </w:pPr>
    </w:p>
    <w:p w:rsidR="00FE42C0" w:rsidRDefault="00FE42C0" w:rsidP="00F07E5E"/>
    <w:p w:rsidR="00FE42C0" w:rsidRDefault="00FE42C0" w:rsidP="00F07E5E"/>
    <w:p w:rsidR="00FE42C0" w:rsidRDefault="00FE42C0" w:rsidP="00F07E5E"/>
    <w:p w:rsidR="00FE42C0" w:rsidRDefault="00FE42C0" w:rsidP="00F07E5E"/>
    <w:p w:rsidR="00FE42C0" w:rsidRPr="0077167F" w:rsidRDefault="00FE42C0" w:rsidP="00F07E5E">
      <w:pPr>
        <w:rPr>
          <w:sz w:val="28"/>
          <w:szCs w:val="28"/>
        </w:rPr>
      </w:pPr>
      <w:r w:rsidRPr="0077167F">
        <w:rPr>
          <w:sz w:val="28"/>
          <w:szCs w:val="28"/>
        </w:rPr>
        <w:t xml:space="preserve">Глава </w:t>
      </w:r>
      <w:r w:rsidRPr="005E6ABC">
        <w:rPr>
          <w:sz w:val="28"/>
          <w:szCs w:val="28"/>
        </w:rPr>
        <w:t>Белозерьевского</w:t>
      </w:r>
    </w:p>
    <w:p w:rsidR="00FE42C0" w:rsidRPr="0077167F" w:rsidRDefault="00FE42C0" w:rsidP="00F07E5E">
      <w:pPr>
        <w:rPr>
          <w:sz w:val="28"/>
          <w:szCs w:val="28"/>
        </w:rPr>
      </w:pPr>
      <w:r w:rsidRPr="0077167F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 </w:t>
      </w:r>
      <w:r w:rsidRPr="0077167F">
        <w:rPr>
          <w:sz w:val="28"/>
          <w:szCs w:val="28"/>
        </w:rPr>
        <w:t xml:space="preserve">поселения                                          </w:t>
      </w:r>
      <w:r>
        <w:rPr>
          <w:sz w:val="28"/>
          <w:szCs w:val="28"/>
        </w:rPr>
        <w:t xml:space="preserve">                      Р.Х.Салихов</w:t>
      </w:r>
    </w:p>
    <w:p w:rsidR="00FE42C0" w:rsidRDefault="00FE42C0" w:rsidP="00F07E5E"/>
    <w:p w:rsidR="00FE42C0" w:rsidRDefault="00FE42C0" w:rsidP="009E367B">
      <w:pPr>
        <w:ind w:firstLine="0"/>
        <w:rPr>
          <w:rStyle w:val="a"/>
        </w:rPr>
      </w:pPr>
      <w:bookmarkStart w:id="0" w:name="sub_10000"/>
    </w:p>
    <w:p w:rsidR="00FE42C0" w:rsidRDefault="00FE42C0" w:rsidP="009E367B">
      <w:pPr>
        <w:ind w:firstLine="698"/>
        <w:jc w:val="right"/>
        <w:rPr>
          <w:rStyle w:val="a"/>
          <w:b w:val="0"/>
          <w:bCs w:val="0"/>
        </w:rPr>
      </w:pPr>
    </w:p>
    <w:p w:rsidR="00FE42C0" w:rsidRPr="009E367B" w:rsidRDefault="00FE42C0" w:rsidP="009E367B">
      <w:pPr>
        <w:ind w:firstLine="698"/>
        <w:jc w:val="right"/>
        <w:rPr>
          <w:b/>
          <w:bCs/>
        </w:rPr>
      </w:pPr>
      <w:r w:rsidRPr="009E367B">
        <w:rPr>
          <w:rStyle w:val="a"/>
          <w:b w:val="0"/>
          <w:bCs w:val="0"/>
        </w:rPr>
        <w:t>Приложение 1</w:t>
      </w:r>
      <w:r w:rsidRPr="009E367B">
        <w:rPr>
          <w:rStyle w:val="a"/>
          <w:b w:val="0"/>
          <w:bCs w:val="0"/>
        </w:rPr>
        <w:br/>
      </w:r>
      <w:bookmarkEnd w:id="0"/>
    </w:p>
    <w:p w:rsidR="00FE42C0" w:rsidRDefault="00FE42C0">
      <w:pPr>
        <w:pStyle w:val="Heading1"/>
      </w:pPr>
      <w:r>
        <w:t>Схема</w:t>
      </w:r>
      <w:r>
        <w:br/>
        <w:t>размещения нестационарных торговых объектов на территории Белозерьевского сельского поселения Ромодановского муниципального района Республики Мордовия,</w:t>
      </w:r>
    </w:p>
    <w:p w:rsidR="00FE42C0" w:rsidRDefault="00FE42C0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5"/>
        <w:gridCol w:w="2503"/>
        <w:gridCol w:w="1295"/>
        <w:gridCol w:w="2128"/>
        <w:gridCol w:w="1050"/>
        <w:gridCol w:w="1427"/>
        <w:gridCol w:w="1442"/>
      </w:tblGrid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1"/>
              <w:jc w:val="center"/>
            </w:pPr>
            <w:r>
              <w:rPr>
                <w:sz w:val="22"/>
                <w:szCs w:val="22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1"/>
              <w:jc w:val="center"/>
            </w:pPr>
            <w:r>
              <w:rPr>
                <w:sz w:val="22"/>
                <w:szCs w:val="22"/>
              </w:rPr>
              <w:t>Вид нестационарного торгового объекта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1"/>
              <w:jc w:val="center"/>
            </w:pPr>
            <w:r>
              <w:rPr>
                <w:sz w:val="22"/>
                <w:szCs w:val="22"/>
              </w:rPr>
              <w:t>Специализация торгового объекта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1"/>
              <w:jc w:val="center"/>
            </w:pPr>
            <w:r>
              <w:rPr>
                <w:sz w:val="22"/>
                <w:szCs w:val="22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1"/>
              <w:jc w:val="center"/>
            </w:pPr>
            <w:r>
              <w:rPr>
                <w:sz w:val="22"/>
                <w:szCs w:val="22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Default="00FE42C0" w:rsidP="00703743">
            <w:pPr>
              <w:pStyle w:val="a1"/>
              <w:jc w:val="center"/>
            </w:pPr>
            <w:r>
              <w:rPr>
                <w:sz w:val="22"/>
                <w:szCs w:val="22"/>
              </w:rPr>
              <w:t>Период размещения нестационарного торгового объекта</w:t>
            </w:r>
          </w:p>
        </w:tc>
      </w:tr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1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7</w:t>
            </w:r>
          </w:p>
        </w:tc>
      </w:tr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1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9F3DAB">
            <w:pPr>
              <w:ind w:left="34" w:hanging="34"/>
              <w:rPr>
                <w:rFonts w:ascii="Times New Roman" w:hAnsi="Times New Roman" w:cs="Times New Roman"/>
              </w:rPr>
            </w:pP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Ул. Гражданская, 50м. от дома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75  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E42C0" w:rsidRPr="00333BA3" w:rsidRDefault="00FE42C0" w:rsidP="009F3DAB">
            <w:pPr>
              <w:ind w:left="34" w:hanging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л. Советская, 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м от дома 45 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E42C0" w:rsidRPr="00333BA3" w:rsidRDefault="00FE42C0" w:rsidP="009F3DAB">
            <w:pPr>
              <w:ind w:left="34" w:hanging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ер. Гражданский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 xml:space="preserve"> 50м от дома 17б (площадка)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CE13BA">
            <w:pPr>
              <w:ind w:firstLine="0"/>
            </w:pPr>
            <w:r w:rsidRPr="0098477A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D971BF">
            <w:pPr>
              <w:ind w:hanging="117"/>
            </w:pPr>
            <w:r>
              <w:t xml:space="preserve">продовольственная </w:t>
            </w:r>
            <w:r w:rsidRPr="00665B8D">
              <w:t>продукция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3C1300" w:rsidRDefault="00FE42C0" w:rsidP="00B054FE">
            <w:pPr>
              <w:ind w:firstLine="0"/>
              <w:jc w:val="left"/>
            </w:pPr>
            <w:r w:rsidRPr="003C1300">
              <w:t>3 кв. м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98477A" w:rsidRDefault="00FE42C0" w:rsidP="00D05DD0">
            <w:pPr>
              <w:ind w:firstLine="0"/>
              <w:rPr>
                <w:sz w:val="22"/>
                <w:szCs w:val="22"/>
              </w:rPr>
            </w:pPr>
            <w:r w:rsidRPr="0098477A">
              <w:rPr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Pr="0098477A" w:rsidRDefault="00FE42C0" w:rsidP="00D05DD0">
            <w:pPr>
              <w:ind w:firstLine="0"/>
              <w:rPr>
                <w:sz w:val="22"/>
                <w:szCs w:val="22"/>
              </w:rPr>
            </w:pPr>
            <w:r w:rsidRPr="0098477A">
              <w:rPr>
                <w:sz w:val="22"/>
                <w:szCs w:val="22"/>
              </w:rPr>
              <w:t>В течение года</w:t>
            </w:r>
          </w:p>
        </w:tc>
      </w:tr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1"/>
              <w:jc w:val="center"/>
            </w:pPr>
            <w:r>
              <w:t>2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333BA3" w:rsidRDefault="00FE42C0" w:rsidP="005E73B4">
            <w:pPr>
              <w:ind w:left="34" w:hanging="34"/>
              <w:rPr>
                <w:rFonts w:ascii="Times New Roman" w:hAnsi="Times New Roman" w:cs="Times New Roman"/>
              </w:rPr>
            </w:pP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Ул. Колхозная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50м от дома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34 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ул.Молодежная 50 м от дома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41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ул.Рабочая 50м от дома 36 (площадка)</w:t>
            </w:r>
          </w:p>
          <w:p w:rsidR="00FE42C0" w:rsidRPr="00333BA3" w:rsidRDefault="00FE42C0" w:rsidP="00C66BEA">
            <w:pPr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CE13BA">
            <w:pPr>
              <w:ind w:firstLine="0"/>
            </w:pPr>
            <w:r w:rsidRPr="0098477A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D971BF">
            <w:pPr>
              <w:ind w:firstLine="0"/>
            </w:pPr>
            <w:r w:rsidRPr="00665B8D">
              <w:t>продовольственная продукция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3C1300" w:rsidRDefault="00FE42C0" w:rsidP="00B054FE">
            <w:pPr>
              <w:ind w:firstLine="0"/>
              <w:jc w:val="left"/>
            </w:pPr>
            <w:r>
              <w:t>3 кв.м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98477A" w:rsidRDefault="00FE42C0" w:rsidP="00D05DD0">
            <w:pPr>
              <w:ind w:firstLine="0"/>
              <w:rPr>
                <w:sz w:val="22"/>
                <w:szCs w:val="22"/>
              </w:rPr>
            </w:pPr>
            <w:r w:rsidRPr="0098477A">
              <w:rPr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Pr="0098477A" w:rsidRDefault="00FE42C0" w:rsidP="00D05DD0">
            <w:pPr>
              <w:ind w:firstLine="0"/>
              <w:rPr>
                <w:sz w:val="22"/>
                <w:szCs w:val="22"/>
              </w:rPr>
            </w:pPr>
            <w:r w:rsidRPr="0098477A">
              <w:rPr>
                <w:sz w:val="22"/>
                <w:szCs w:val="22"/>
              </w:rPr>
              <w:t>В течение года</w:t>
            </w:r>
          </w:p>
        </w:tc>
      </w:tr>
    </w:tbl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333BA3">
      <w:pPr>
        <w:spacing w:line="270" w:lineRule="atLeast"/>
        <w:ind w:firstLine="0"/>
        <w:rPr>
          <w:color w:val="000000"/>
        </w:rPr>
      </w:pPr>
    </w:p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9E367B">
      <w:pPr>
        <w:jc w:val="right"/>
        <w:rPr>
          <w:color w:val="000000"/>
        </w:rPr>
      </w:pPr>
      <w:r>
        <w:rPr>
          <w:color w:val="000000"/>
        </w:rPr>
        <w:t>Приложение 2</w:t>
      </w:r>
    </w:p>
    <w:p w:rsidR="00FE42C0" w:rsidRDefault="00FE42C0" w:rsidP="009E367B">
      <w:pPr>
        <w:jc w:val="right"/>
        <w:rPr>
          <w:color w:val="000000"/>
        </w:rPr>
      </w:pPr>
    </w:p>
    <w:p w:rsidR="00FE42C0" w:rsidRPr="00C31FFF" w:rsidRDefault="00FE42C0" w:rsidP="003A0ACF">
      <w:pPr>
        <w:pStyle w:val="a6"/>
        <w:jc w:val="center"/>
        <w:rPr>
          <w:rStyle w:val="a"/>
          <w:rFonts w:ascii="Times New Roman" w:hAnsi="Times New Roman" w:cs="Times New Roman"/>
          <w:sz w:val="26"/>
          <w:szCs w:val="26"/>
        </w:rPr>
      </w:pPr>
      <w:r w:rsidRPr="00C31FFF">
        <w:rPr>
          <w:rStyle w:val="a"/>
          <w:rFonts w:ascii="Times New Roman" w:hAnsi="Times New Roman" w:cs="Times New Roman"/>
          <w:sz w:val="26"/>
          <w:szCs w:val="26"/>
        </w:rPr>
        <w:t xml:space="preserve">Графическое отображение мест размещения нестационарных торговых объектов на территории </w:t>
      </w:r>
      <w:r>
        <w:rPr>
          <w:rStyle w:val="a"/>
          <w:rFonts w:ascii="Times New Roman" w:hAnsi="Times New Roman" w:cs="Times New Roman"/>
          <w:sz w:val="26"/>
          <w:szCs w:val="26"/>
        </w:rPr>
        <w:t>Белозерьевского</w:t>
      </w:r>
      <w:r w:rsidRPr="00C31FFF">
        <w:rPr>
          <w:rStyle w:val="a"/>
          <w:rFonts w:ascii="Times New Roman" w:hAnsi="Times New Roman" w:cs="Times New Roman"/>
          <w:sz w:val="26"/>
          <w:szCs w:val="26"/>
        </w:rPr>
        <w:t xml:space="preserve"> сельского поселения </w:t>
      </w:r>
    </w:p>
    <w:p w:rsidR="00FE42C0" w:rsidRPr="00C31FFF" w:rsidRDefault="00FE42C0" w:rsidP="003A0ACF">
      <w:pPr>
        <w:rPr>
          <w:b/>
          <w:bCs/>
          <w:sz w:val="26"/>
          <w:szCs w:val="26"/>
        </w:rPr>
      </w:pPr>
    </w:p>
    <w:p w:rsidR="00FE42C0" w:rsidRPr="004925A1" w:rsidRDefault="00FE42C0" w:rsidP="003A0ACF">
      <w:pPr>
        <w:jc w:val="right"/>
        <w:rPr>
          <w:rStyle w:val="a"/>
          <w:sz w:val="26"/>
          <w:szCs w:val="26"/>
        </w:rPr>
      </w:pPr>
      <w:r w:rsidRPr="004925A1">
        <w:rPr>
          <w:b/>
          <w:bCs/>
          <w:sz w:val="26"/>
          <w:szCs w:val="26"/>
        </w:rPr>
        <w:t>с.</w:t>
      </w:r>
      <w:r>
        <w:rPr>
          <w:b/>
          <w:bCs/>
          <w:sz w:val="26"/>
          <w:szCs w:val="26"/>
        </w:rPr>
        <w:t xml:space="preserve"> Белозерье</w:t>
      </w:r>
      <w:r w:rsidRPr="004925A1">
        <w:rPr>
          <w:b/>
          <w:bCs/>
          <w:sz w:val="26"/>
          <w:szCs w:val="26"/>
        </w:rPr>
        <w:t xml:space="preserve"> </w:t>
      </w:r>
      <w:r>
        <w:rPr>
          <w:rStyle w:val="a"/>
          <w:sz w:val="26"/>
          <w:szCs w:val="26"/>
        </w:rPr>
        <w:t>Белозерьевского</w:t>
      </w:r>
      <w:r w:rsidRPr="004925A1">
        <w:rPr>
          <w:rStyle w:val="a"/>
          <w:sz w:val="26"/>
          <w:szCs w:val="26"/>
        </w:rPr>
        <w:t xml:space="preserve"> сельского поселения</w:t>
      </w: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427.5pt">
            <v:imagedata r:id="rId7" o:title="" croptop="2748f" cropleft="-676f"/>
          </v:shape>
        </w:pict>
      </w: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FE42C0" w:rsidP="00647D32">
      <w:pPr>
        <w:rPr>
          <w:sz w:val="26"/>
          <w:szCs w:val="26"/>
        </w:rPr>
      </w:pPr>
    </w:p>
    <w:p w:rsidR="00FE42C0" w:rsidRDefault="00FE42C0" w:rsidP="00647D32">
      <w:pPr>
        <w:rPr>
          <w:sz w:val="26"/>
          <w:szCs w:val="26"/>
        </w:rPr>
      </w:pPr>
    </w:p>
    <w:p w:rsidR="00FE42C0" w:rsidRDefault="00FE42C0" w:rsidP="00647D32">
      <w:pPr>
        <w:ind w:left="34" w:hanging="34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oval id="_x0000_s1026" style="position:absolute;left:0;text-align:left;margin-left:18.65pt;margin-top:1.9pt;width:30.55pt;height:15.05pt;flip:y;z-index:251658240"/>
        </w:pict>
      </w:r>
      <w:r w:rsidRPr="00647D32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</w:t>
      </w:r>
      <w:r>
        <w:rPr>
          <w:sz w:val="26"/>
          <w:szCs w:val="26"/>
        </w:rPr>
        <w:t xml:space="preserve">        </w:t>
      </w:r>
      <w:r w:rsidRPr="00647D32">
        <w:rPr>
          <w:sz w:val="26"/>
          <w:szCs w:val="26"/>
        </w:rPr>
        <w:t>(</w:t>
      </w:r>
      <w:r>
        <w:rPr>
          <w:sz w:val="26"/>
          <w:szCs w:val="26"/>
        </w:rPr>
        <w:t xml:space="preserve">с. Белозерье, 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647D32">
        <w:rPr>
          <w:rFonts w:ascii="Times New Roman" w:hAnsi="Times New Roman" w:cs="Times New Roman"/>
          <w:sz w:val="26"/>
          <w:szCs w:val="26"/>
        </w:rPr>
        <w:t>л. Колхозная, 50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47D32">
        <w:rPr>
          <w:rFonts w:ascii="Times New Roman" w:hAnsi="Times New Roman" w:cs="Times New Roman"/>
          <w:sz w:val="26"/>
          <w:szCs w:val="26"/>
        </w:rPr>
        <w:t xml:space="preserve">м от дома </w:t>
      </w:r>
      <w:r>
        <w:rPr>
          <w:rFonts w:ascii="Times New Roman" w:hAnsi="Times New Roman" w:cs="Times New Roman"/>
          <w:sz w:val="26"/>
          <w:szCs w:val="26"/>
        </w:rPr>
        <w:t>34 - площадка</w:t>
      </w:r>
      <w:r w:rsidRPr="00647D32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 xml:space="preserve">с. Белозерье, </w:t>
      </w:r>
      <w:r w:rsidRPr="00647D32">
        <w:rPr>
          <w:rFonts w:ascii="Times New Roman" w:hAnsi="Times New Roman" w:cs="Times New Roman"/>
          <w:sz w:val="26"/>
          <w:szCs w:val="26"/>
        </w:rPr>
        <w:t xml:space="preserve">ул.Молодежная 50 м от дома 41 </w:t>
      </w:r>
      <w:r>
        <w:rPr>
          <w:rFonts w:ascii="Times New Roman" w:hAnsi="Times New Roman" w:cs="Times New Roman"/>
          <w:sz w:val="26"/>
          <w:szCs w:val="26"/>
        </w:rPr>
        <w:t>-площадка</w:t>
      </w:r>
      <w:r w:rsidRPr="00647D32"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 xml:space="preserve">с. Белозерье, </w:t>
      </w:r>
      <w:r w:rsidRPr="00647D32">
        <w:rPr>
          <w:rFonts w:ascii="Times New Roman" w:hAnsi="Times New Roman" w:cs="Times New Roman"/>
          <w:sz w:val="26"/>
          <w:szCs w:val="26"/>
        </w:rPr>
        <w:t>ул.Рабочая 50</w:t>
      </w:r>
      <w:r>
        <w:rPr>
          <w:rFonts w:ascii="Times New Roman" w:hAnsi="Times New Roman" w:cs="Times New Roman"/>
          <w:sz w:val="26"/>
          <w:szCs w:val="26"/>
        </w:rPr>
        <w:t xml:space="preserve"> м от дома 36 - </w:t>
      </w:r>
      <w:r w:rsidRPr="00647D32">
        <w:rPr>
          <w:rFonts w:ascii="Times New Roman" w:hAnsi="Times New Roman" w:cs="Times New Roman"/>
          <w:sz w:val="26"/>
          <w:szCs w:val="26"/>
        </w:rPr>
        <w:t>площадка)</w:t>
      </w:r>
    </w:p>
    <w:p w:rsidR="00FE42C0" w:rsidRPr="00647D32" w:rsidRDefault="00FE42C0" w:rsidP="00647D32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647D32">
      <w:pPr>
        <w:tabs>
          <w:tab w:val="left" w:pos="1155"/>
        </w:tabs>
        <w:rPr>
          <w:sz w:val="26"/>
          <w:szCs w:val="26"/>
        </w:rPr>
      </w:pPr>
    </w:p>
    <w:p w:rsidR="00FE42C0" w:rsidRDefault="00FE42C0" w:rsidP="00647D32">
      <w:pPr>
        <w:tabs>
          <w:tab w:val="left" w:pos="1155"/>
        </w:tabs>
        <w:rPr>
          <w:sz w:val="26"/>
          <w:szCs w:val="26"/>
        </w:rPr>
      </w:pPr>
    </w:p>
    <w:p w:rsidR="00FE42C0" w:rsidRDefault="00FE42C0" w:rsidP="003A0ACF"/>
    <w:p w:rsidR="00FE42C0" w:rsidRDefault="00FE42C0" w:rsidP="003A0ACF">
      <w:r>
        <w:pict>
          <v:shape id="_x0000_i1026" type="#_x0000_t75" style="width:423pt;height:336pt;mso-position-vertical:top">
            <v:imagedata r:id="rId8" o:title=""/>
          </v:shape>
        </w:pict>
      </w:r>
    </w:p>
    <w:p w:rsidR="00FE42C0" w:rsidRPr="00A142EE" w:rsidRDefault="00FE42C0" w:rsidP="00A142EE"/>
    <w:p w:rsidR="00FE42C0" w:rsidRPr="00A142EE" w:rsidRDefault="00FE42C0" w:rsidP="00A142EE"/>
    <w:p w:rsidR="00FE42C0" w:rsidRPr="00A142EE" w:rsidRDefault="00FE42C0" w:rsidP="00A142EE"/>
    <w:p w:rsidR="00FE42C0" w:rsidRDefault="00FE42C0" w:rsidP="00A142EE"/>
    <w:p w:rsidR="00FE42C0" w:rsidRPr="00A142EE" w:rsidRDefault="00FE42C0" w:rsidP="00A142EE">
      <w:pPr>
        <w:rPr>
          <w:sz w:val="26"/>
          <w:szCs w:val="26"/>
        </w:rPr>
      </w:pPr>
    </w:p>
    <w:p w:rsidR="00FE42C0" w:rsidRPr="00A142EE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oval id="_x0000_s1027" style="position:absolute;left:0;text-align:left;margin-left:18.65pt;margin-top:1.9pt;width:30.55pt;height:15.05pt;flip:y;z-index:251659264"/>
        </w:pict>
      </w:r>
      <w:r w:rsidRPr="00A142EE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</w:t>
      </w:r>
      <w:r>
        <w:rPr>
          <w:sz w:val="26"/>
          <w:szCs w:val="26"/>
        </w:rPr>
        <w:t xml:space="preserve">      </w:t>
      </w:r>
      <w:r w:rsidRPr="00A142EE">
        <w:rPr>
          <w:sz w:val="26"/>
          <w:szCs w:val="26"/>
        </w:rPr>
        <w:t xml:space="preserve"> (</w:t>
      </w:r>
      <w:r w:rsidRPr="00A142EE">
        <w:rPr>
          <w:rFonts w:ascii="Times New Roman" w:hAnsi="Times New Roman" w:cs="Times New Roman"/>
          <w:sz w:val="26"/>
          <w:szCs w:val="26"/>
        </w:rPr>
        <w:t xml:space="preserve">с. Белозерье, ул. Гражданская, 50м. от дома № </w:t>
      </w:r>
      <w:r>
        <w:rPr>
          <w:rFonts w:ascii="Times New Roman" w:hAnsi="Times New Roman" w:cs="Times New Roman"/>
          <w:sz w:val="26"/>
          <w:szCs w:val="26"/>
        </w:rPr>
        <w:t xml:space="preserve">75  - </w:t>
      </w:r>
      <w:r w:rsidRPr="00A142EE">
        <w:rPr>
          <w:rFonts w:ascii="Times New Roman" w:hAnsi="Times New Roman" w:cs="Times New Roman"/>
          <w:sz w:val="26"/>
          <w:szCs w:val="26"/>
        </w:rPr>
        <w:t>площадка)</w:t>
      </w:r>
    </w:p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>
      <w:r>
        <w:pict>
          <v:shape id="_x0000_i1027" type="#_x0000_t75" style="width:462pt;height:330.75pt">
            <v:imagedata r:id="rId9" o:title=""/>
          </v:shape>
        </w:pict>
      </w:r>
    </w:p>
    <w:p w:rsidR="00FE42C0" w:rsidRPr="00A142EE" w:rsidRDefault="00FE42C0" w:rsidP="00A142EE"/>
    <w:p w:rsidR="00FE42C0" w:rsidRPr="00A142EE" w:rsidRDefault="00FE42C0" w:rsidP="00A142EE"/>
    <w:p w:rsidR="00FE42C0" w:rsidRPr="00A142EE" w:rsidRDefault="00FE42C0" w:rsidP="00A142EE"/>
    <w:p w:rsidR="00FE42C0" w:rsidRDefault="00FE42C0" w:rsidP="00A142EE"/>
    <w:p w:rsidR="00FE42C0" w:rsidRPr="00A142EE" w:rsidRDefault="00FE42C0" w:rsidP="00A142EE">
      <w:pPr>
        <w:rPr>
          <w:sz w:val="26"/>
          <w:szCs w:val="26"/>
        </w:rPr>
      </w:pPr>
    </w:p>
    <w:p w:rsidR="00FE42C0" w:rsidRPr="00A142EE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oval id="_x0000_s1028" style="position:absolute;left:0;text-align:left;margin-left:18.65pt;margin-top:1.9pt;width:30.55pt;height:15.05pt;flip:y;z-index:251660288"/>
        </w:pict>
      </w:r>
      <w:r w:rsidRPr="00A142EE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</w:t>
      </w:r>
      <w:r>
        <w:rPr>
          <w:sz w:val="26"/>
          <w:szCs w:val="26"/>
        </w:rPr>
        <w:t xml:space="preserve">           </w:t>
      </w:r>
      <w:r w:rsidRPr="00A142EE">
        <w:rPr>
          <w:sz w:val="26"/>
          <w:szCs w:val="26"/>
        </w:rPr>
        <w:t>(</w:t>
      </w:r>
      <w:r w:rsidRPr="00A142EE">
        <w:rPr>
          <w:rFonts w:ascii="Times New Roman" w:hAnsi="Times New Roman" w:cs="Times New Roman"/>
          <w:sz w:val="26"/>
          <w:szCs w:val="26"/>
        </w:rPr>
        <w:t xml:space="preserve">с. Белозерье, ул. Советская, 50 </w:t>
      </w:r>
      <w:r>
        <w:rPr>
          <w:rFonts w:ascii="Times New Roman" w:hAnsi="Times New Roman" w:cs="Times New Roman"/>
          <w:sz w:val="26"/>
          <w:szCs w:val="26"/>
        </w:rPr>
        <w:t xml:space="preserve">м от дома 45 - </w:t>
      </w:r>
      <w:r w:rsidRPr="00A142EE">
        <w:rPr>
          <w:rFonts w:ascii="Times New Roman" w:hAnsi="Times New Roman" w:cs="Times New Roman"/>
          <w:sz w:val="26"/>
          <w:szCs w:val="26"/>
        </w:rPr>
        <w:t>площадка)</w:t>
      </w: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Pr="00A142EE" w:rsidRDefault="00FE42C0" w:rsidP="00F97815">
      <w:pPr>
        <w:ind w:left="34" w:hanging="34"/>
        <w:jc w:val="center"/>
        <w:rPr>
          <w:rFonts w:ascii="Times New Roman" w:hAnsi="Times New Roman" w:cs="Times New Roman"/>
          <w:sz w:val="26"/>
          <w:szCs w:val="26"/>
        </w:rPr>
      </w:pPr>
      <w:r w:rsidRPr="00F97815">
        <w:rPr>
          <w:rFonts w:ascii="Times New Roman" w:hAnsi="Times New Roman" w:cs="Times New Roman"/>
          <w:sz w:val="26"/>
          <w:szCs w:val="26"/>
        </w:rPr>
        <w:pict>
          <v:shape id="_x0000_i1028" type="#_x0000_t75" style="width:438pt;height:336.75pt;mso-position-horizontal:outside">
            <v:imagedata r:id="rId10" o:title=""/>
          </v:shape>
        </w:pict>
      </w:r>
    </w:p>
    <w:p w:rsidR="00FE42C0" w:rsidRDefault="00FE42C0" w:rsidP="00A142EE"/>
    <w:p w:rsidR="00FE42C0" w:rsidRDefault="00FE42C0" w:rsidP="00A142EE"/>
    <w:p w:rsidR="00FE42C0" w:rsidRDefault="00FE42C0" w:rsidP="00F97815"/>
    <w:p w:rsidR="00FE42C0" w:rsidRPr="00A142EE" w:rsidRDefault="00FE42C0" w:rsidP="00F97815">
      <w:pPr>
        <w:rPr>
          <w:sz w:val="26"/>
          <w:szCs w:val="26"/>
        </w:rPr>
      </w:pPr>
    </w:p>
    <w:p w:rsidR="00FE42C0" w:rsidRPr="00F97815" w:rsidRDefault="00FE42C0" w:rsidP="00F97815">
      <w:pPr>
        <w:ind w:left="34" w:hanging="34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oval id="_x0000_s1029" style="position:absolute;left:0;text-align:left;margin-left:18.65pt;margin-top:1.9pt;width:30.55pt;height:15.05pt;flip:y;z-index:251661312"/>
        </w:pict>
      </w:r>
      <w:r w:rsidRPr="00F97815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           (</w:t>
      </w:r>
      <w:r w:rsidRPr="00F97815">
        <w:rPr>
          <w:rFonts w:ascii="Times New Roman" w:hAnsi="Times New Roman" w:cs="Times New Roman"/>
          <w:sz w:val="26"/>
          <w:szCs w:val="26"/>
        </w:rPr>
        <w:t>с. Белозерье, пер. Гражданский, 50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97815">
        <w:rPr>
          <w:rFonts w:ascii="Times New Roman" w:hAnsi="Times New Roman" w:cs="Times New Roman"/>
          <w:sz w:val="26"/>
          <w:szCs w:val="26"/>
        </w:rPr>
        <w:t>м от дома 17б - площадка)</w:t>
      </w:r>
    </w:p>
    <w:p w:rsidR="00FE42C0" w:rsidRPr="00F97815" w:rsidRDefault="00FE42C0" w:rsidP="00F97815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Pr="00F97815" w:rsidRDefault="00FE42C0" w:rsidP="00F97815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Pr="00A142EE" w:rsidRDefault="00FE42C0" w:rsidP="00A142EE"/>
    <w:sectPr w:rsidR="00FE42C0" w:rsidRPr="00A142EE" w:rsidSect="00F40B86">
      <w:footerReference w:type="default" r:id="rId11"/>
      <w:pgSz w:w="11900" w:h="16800"/>
      <w:pgMar w:top="851" w:right="800" w:bottom="113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2C0" w:rsidRDefault="00FE42C0">
      <w:r>
        <w:separator/>
      </w:r>
    </w:p>
  </w:endnote>
  <w:endnote w:type="continuationSeparator" w:id="0">
    <w:p w:rsidR="00FE42C0" w:rsidRDefault="00FE4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FE42C0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E42C0" w:rsidRDefault="00FE42C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E42C0" w:rsidRDefault="00FE42C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E42C0" w:rsidRDefault="00FE42C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2C0" w:rsidRDefault="00FE42C0">
      <w:r>
        <w:separator/>
      </w:r>
    </w:p>
  </w:footnote>
  <w:footnote w:type="continuationSeparator" w:id="0">
    <w:p w:rsidR="00FE42C0" w:rsidRDefault="00FE42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A52E60D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CB1"/>
    <w:rsid w:val="00032306"/>
    <w:rsid w:val="0003507B"/>
    <w:rsid w:val="000947BB"/>
    <w:rsid w:val="000A007D"/>
    <w:rsid w:val="000B280D"/>
    <w:rsid w:val="000C1CB1"/>
    <w:rsid w:val="000D0C9F"/>
    <w:rsid w:val="000D387D"/>
    <w:rsid w:val="000F5C70"/>
    <w:rsid w:val="000F669F"/>
    <w:rsid w:val="00113FAA"/>
    <w:rsid w:val="00125E98"/>
    <w:rsid w:val="00181E53"/>
    <w:rsid w:val="001C020D"/>
    <w:rsid w:val="001C03B2"/>
    <w:rsid w:val="001C3068"/>
    <w:rsid w:val="00241786"/>
    <w:rsid w:val="00264E06"/>
    <w:rsid w:val="00276FC1"/>
    <w:rsid w:val="002B6125"/>
    <w:rsid w:val="00303519"/>
    <w:rsid w:val="0032282B"/>
    <w:rsid w:val="00333BA3"/>
    <w:rsid w:val="003A0ACF"/>
    <w:rsid w:val="003B1491"/>
    <w:rsid w:val="003C1300"/>
    <w:rsid w:val="003C5772"/>
    <w:rsid w:val="003D6B54"/>
    <w:rsid w:val="00412757"/>
    <w:rsid w:val="00420CF9"/>
    <w:rsid w:val="0049116D"/>
    <w:rsid w:val="004925A1"/>
    <w:rsid w:val="004D3C07"/>
    <w:rsid w:val="00531951"/>
    <w:rsid w:val="00542AD9"/>
    <w:rsid w:val="005C114F"/>
    <w:rsid w:val="005E6ABC"/>
    <w:rsid w:val="005E73B4"/>
    <w:rsid w:val="00620A0A"/>
    <w:rsid w:val="00647D32"/>
    <w:rsid w:val="00665B8D"/>
    <w:rsid w:val="00687EC9"/>
    <w:rsid w:val="006D222F"/>
    <w:rsid w:val="00703743"/>
    <w:rsid w:val="00714D51"/>
    <w:rsid w:val="00727E49"/>
    <w:rsid w:val="0077167F"/>
    <w:rsid w:val="0078201C"/>
    <w:rsid w:val="008257E4"/>
    <w:rsid w:val="0087178A"/>
    <w:rsid w:val="00890C5B"/>
    <w:rsid w:val="008B70F2"/>
    <w:rsid w:val="008D2B0F"/>
    <w:rsid w:val="0090249E"/>
    <w:rsid w:val="0091324F"/>
    <w:rsid w:val="00916D84"/>
    <w:rsid w:val="0095732E"/>
    <w:rsid w:val="00981280"/>
    <w:rsid w:val="00982AAE"/>
    <w:rsid w:val="0098477A"/>
    <w:rsid w:val="009867DB"/>
    <w:rsid w:val="009E367B"/>
    <w:rsid w:val="009F179B"/>
    <w:rsid w:val="009F3DAB"/>
    <w:rsid w:val="009F4554"/>
    <w:rsid w:val="00A05F8E"/>
    <w:rsid w:val="00A06E08"/>
    <w:rsid w:val="00A1307C"/>
    <w:rsid w:val="00A142EE"/>
    <w:rsid w:val="00A15E22"/>
    <w:rsid w:val="00A208AA"/>
    <w:rsid w:val="00A20DEE"/>
    <w:rsid w:val="00A6247E"/>
    <w:rsid w:val="00A743F0"/>
    <w:rsid w:val="00B054FE"/>
    <w:rsid w:val="00B073E9"/>
    <w:rsid w:val="00B10351"/>
    <w:rsid w:val="00B531AA"/>
    <w:rsid w:val="00BB16D2"/>
    <w:rsid w:val="00BC1EC5"/>
    <w:rsid w:val="00BD74B1"/>
    <w:rsid w:val="00C31FFF"/>
    <w:rsid w:val="00C42508"/>
    <w:rsid w:val="00C5185D"/>
    <w:rsid w:val="00C54A31"/>
    <w:rsid w:val="00C66BEA"/>
    <w:rsid w:val="00C9142A"/>
    <w:rsid w:val="00CD1861"/>
    <w:rsid w:val="00CD18B4"/>
    <w:rsid w:val="00CE13BA"/>
    <w:rsid w:val="00CE3C41"/>
    <w:rsid w:val="00D05DD0"/>
    <w:rsid w:val="00D741E7"/>
    <w:rsid w:val="00D971BF"/>
    <w:rsid w:val="00DF020E"/>
    <w:rsid w:val="00E131C7"/>
    <w:rsid w:val="00E41968"/>
    <w:rsid w:val="00E74751"/>
    <w:rsid w:val="00E77686"/>
    <w:rsid w:val="00EA6646"/>
    <w:rsid w:val="00EC2D54"/>
    <w:rsid w:val="00EF6F0A"/>
    <w:rsid w:val="00F07E5E"/>
    <w:rsid w:val="00F27096"/>
    <w:rsid w:val="00F40B86"/>
    <w:rsid w:val="00F41BBF"/>
    <w:rsid w:val="00F55DD3"/>
    <w:rsid w:val="00F94BF7"/>
    <w:rsid w:val="00F97815"/>
    <w:rsid w:val="00FD0272"/>
    <w:rsid w:val="00FE4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C9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0C9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0C9F"/>
    <w:rPr>
      <w:rFonts w:ascii="Cambria" w:hAnsi="Cambria" w:cs="Cambria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0D0C9F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0D0C9F"/>
    <w:rPr>
      <w:color w:val="auto"/>
    </w:rPr>
  </w:style>
  <w:style w:type="paragraph" w:customStyle="1" w:styleId="a1">
    <w:name w:val="Нормальный (таблица)"/>
    <w:basedOn w:val="Normal"/>
    <w:next w:val="Normal"/>
    <w:uiPriority w:val="99"/>
    <w:rsid w:val="000D0C9F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0D0C9F"/>
    <w:pPr>
      <w:ind w:firstLine="0"/>
      <w:jc w:val="left"/>
    </w:pPr>
  </w:style>
  <w:style w:type="character" w:customStyle="1" w:styleId="a3">
    <w:name w:val="Цветовое выделение для Текст"/>
    <w:uiPriority w:val="99"/>
    <w:rsid w:val="000D0C9F"/>
    <w:rPr>
      <w:rFonts w:ascii="Times New Roman CYR" w:hAnsi="Times New Roman CYR" w:cs="Times New Roman CYR"/>
    </w:rPr>
  </w:style>
  <w:style w:type="paragraph" w:styleId="Header">
    <w:name w:val="header"/>
    <w:basedOn w:val="Normal"/>
    <w:link w:val="HeaderChar"/>
    <w:uiPriority w:val="99"/>
    <w:rsid w:val="000D0C9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D0C9F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rsid w:val="000D0C9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D0C9F"/>
    <w:rPr>
      <w:rFonts w:ascii="Times New Roman CYR" w:hAnsi="Times New Roman CYR" w:cs="Times New Roman CYR"/>
      <w:sz w:val="24"/>
      <w:szCs w:val="24"/>
    </w:rPr>
  </w:style>
  <w:style w:type="paragraph" w:customStyle="1" w:styleId="1">
    <w:name w:val="Знак Знак Знак Знак Знак Знак1 Знак Знак Знак Знак Знак Знак Знак Знак Знак Знак Знак Знак Знак"/>
    <w:basedOn w:val="Normal"/>
    <w:uiPriority w:val="99"/>
    <w:rsid w:val="006D222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Комментарий"/>
    <w:basedOn w:val="Normal"/>
    <w:next w:val="Normal"/>
    <w:uiPriority w:val="99"/>
    <w:rsid w:val="0032282B"/>
    <w:pPr>
      <w:spacing w:before="75"/>
      <w:ind w:left="170" w:firstLine="0"/>
    </w:pPr>
    <w:rPr>
      <w:color w:val="353842"/>
    </w:rPr>
  </w:style>
  <w:style w:type="paragraph" w:customStyle="1" w:styleId="a5">
    <w:name w:val="Текст (справка)"/>
    <w:basedOn w:val="Normal"/>
    <w:next w:val="Normal"/>
    <w:uiPriority w:val="99"/>
    <w:rsid w:val="00A6247E"/>
    <w:pPr>
      <w:ind w:left="170" w:right="170" w:firstLine="0"/>
      <w:jc w:val="left"/>
    </w:pPr>
  </w:style>
  <w:style w:type="character" w:customStyle="1" w:styleId="apple-converted-space">
    <w:name w:val="apple-converted-space"/>
    <w:basedOn w:val="DefaultParagraphFont"/>
    <w:uiPriority w:val="99"/>
    <w:rsid w:val="005E6ABC"/>
  </w:style>
  <w:style w:type="paragraph" w:styleId="BalloonText">
    <w:name w:val="Balloon Text"/>
    <w:basedOn w:val="Normal"/>
    <w:link w:val="BalloonTextChar"/>
    <w:uiPriority w:val="99"/>
    <w:semiHidden/>
    <w:rsid w:val="00EA66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6646"/>
    <w:rPr>
      <w:rFonts w:ascii="Tahoma" w:hAnsi="Tahoma" w:cs="Tahoma"/>
      <w:sz w:val="16"/>
      <w:szCs w:val="16"/>
    </w:rPr>
  </w:style>
  <w:style w:type="paragraph" w:customStyle="1" w:styleId="FR1">
    <w:name w:val="FR1"/>
    <w:uiPriority w:val="99"/>
    <w:rsid w:val="005E73B4"/>
    <w:pPr>
      <w:widowControl w:val="0"/>
      <w:suppressAutoHyphens/>
      <w:snapToGrid w:val="0"/>
      <w:spacing w:line="420" w:lineRule="auto"/>
      <w:ind w:left="2000"/>
      <w:jc w:val="center"/>
    </w:pPr>
    <w:rPr>
      <w:rFonts w:ascii="Times New Roman CYR" w:hAnsi="Times New Roman CYR" w:cs="Times New Roman CYR"/>
      <w:b/>
      <w:bCs/>
      <w:sz w:val="32"/>
      <w:szCs w:val="32"/>
      <w:lang w:eastAsia="ar-SA"/>
    </w:rPr>
  </w:style>
  <w:style w:type="paragraph" w:customStyle="1" w:styleId="a6">
    <w:name w:val="Таблицы (моноширинный)"/>
    <w:basedOn w:val="Normal"/>
    <w:next w:val="Normal"/>
    <w:uiPriority w:val="99"/>
    <w:rsid w:val="003A0ACF"/>
    <w:pPr>
      <w:suppressAutoHyphens/>
      <w:autoSpaceDE/>
      <w:autoSpaceDN/>
      <w:adjustRightInd/>
      <w:ind w:firstLine="0"/>
      <w:jc w:val="left"/>
    </w:pPr>
    <w:rPr>
      <w:rFonts w:ascii="Courier New" w:eastAsia="Arial Unicode MS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6</Pages>
  <Words>600</Words>
  <Characters>3424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Home</cp:lastModifiedBy>
  <cp:revision>15</cp:revision>
  <cp:lastPrinted>2021-06-17T09:27:00Z</cp:lastPrinted>
  <dcterms:created xsi:type="dcterms:W3CDTF">2021-07-23T10:42:00Z</dcterms:created>
  <dcterms:modified xsi:type="dcterms:W3CDTF">2021-08-06T14:59:00Z</dcterms:modified>
</cp:coreProperties>
</file>