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46B0" w:rsidRDefault="004B46B0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4B46B0" w:rsidRDefault="004B46B0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4B46B0" w:rsidRDefault="004B46B0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АННЕНКОВСКОГО СЕЛЬСКОГО ПОСЕЛЕНИЯ</w:t>
      </w:r>
    </w:p>
    <w:p w:rsidR="004B46B0" w:rsidRDefault="004B46B0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4B46B0" w:rsidRDefault="004B46B0" w:rsidP="000A502D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4B46B0" w:rsidRDefault="004B46B0" w:rsidP="000A502D">
      <w:pPr>
        <w:jc w:val="center"/>
        <w:rPr>
          <w:b/>
          <w:sz w:val="28"/>
          <w:szCs w:val="28"/>
        </w:rPr>
      </w:pPr>
    </w:p>
    <w:p w:rsidR="004B46B0" w:rsidRDefault="004B46B0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 w:rsidR="004B46B0" w:rsidRDefault="004B46B0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РЕШЕНИЕ</w:t>
      </w:r>
    </w:p>
    <w:p w:rsidR="004B46B0" w:rsidRDefault="004B46B0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4B46B0" w:rsidRDefault="004B46B0" w:rsidP="000A502D">
      <w:pPr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    от «28» июля 2021 г.                                                                        № 11</w:t>
      </w:r>
    </w:p>
    <w:p w:rsidR="004B46B0" w:rsidRDefault="004B46B0" w:rsidP="000A502D">
      <w:pPr>
        <w:tabs>
          <w:tab w:val="left" w:pos="699"/>
        </w:tabs>
        <w:rPr>
          <w:b/>
          <w:sz w:val="26"/>
          <w:szCs w:val="26"/>
        </w:rPr>
      </w:pPr>
    </w:p>
    <w:p w:rsidR="004B46B0" w:rsidRDefault="004B46B0" w:rsidP="000A502D">
      <w:pPr>
        <w:jc w:val="center"/>
        <w:rPr>
          <w:b/>
          <w:sz w:val="26"/>
          <w:szCs w:val="26"/>
        </w:rPr>
      </w:pPr>
    </w:p>
    <w:p w:rsidR="004B46B0" w:rsidRDefault="004B46B0" w:rsidP="000A502D">
      <w:pPr>
        <w:jc w:val="center"/>
        <w:rPr>
          <w:sz w:val="26"/>
          <w:szCs w:val="26"/>
        </w:rPr>
      </w:pPr>
      <w:r>
        <w:rPr>
          <w:sz w:val="26"/>
          <w:szCs w:val="26"/>
        </w:rPr>
        <w:t>с. Анненково</w:t>
      </w:r>
    </w:p>
    <w:p w:rsidR="004B46B0" w:rsidRDefault="004B46B0" w:rsidP="000A502D">
      <w:pPr>
        <w:jc w:val="center"/>
        <w:rPr>
          <w:sz w:val="26"/>
          <w:szCs w:val="26"/>
        </w:rPr>
      </w:pPr>
    </w:p>
    <w:p w:rsidR="004B46B0" w:rsidRPr="004A150E" w:rsidRDefault="004B46B0" w:rsidP="00F7289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О внесении изменений в решение Совета</w:t>
      </w:r>
    </w:p>
    <w:p w:rsidR="004B46B0" w:rsidRPr="004A150E" w:rsidRDefault="004B46B0" w:rsidP="00F7289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депутатов </w:t>
      </w:r>
      <w:r>
        <w:rPr>
          <w:rFonts w:ascii="Times New Roman" w:hAnsi="Times New Roman" w:cs="Times New Roman"/>
        </w:rPr>
        <w:t>Анненковского</w:t>
      </w:r>
      <w:r w:rsidRPr="004A150E">
        <w:rPr>
          <w:rFonts w:ascii="Times New Roman" w:hAnsi="Times New Roman" w:cs="Times New Roman"/>
        </w:rPr>
        <w:t xml:space="preserve"> сельского поселения </w:t>
      </w:r>
    </w:p>
    <w:p w:rsidR="004B46B0" w:rsidRPr="004A150E" w:rsidRDefault="004B46B0" w:rsidP="00F7289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Ромодановского муниципального</w:t>
      </w:r>
    </w:p>
    <w:p w:rsidR="004B46B0" w:rsidRPr="004A150E" w:rsidRDefault="004B46B0" w:rsidP="00F7289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района Республики Мордовия</w:t>
      </w:r>
    </w:p>
    <w:p w:rsidR="004B46B0" w:rsidRPr="004A150E" w:rsidRDefault="004B46B0" w:rsidP="00F7289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от 26 декабря 2020 г № </w:t>
      </w:r>
      <w:r>
        <w:rPr>
          <w:rFonts w:ascii="Times New Roman" w:hAnsi="Times New Roman" w:cs="Times New Roman"/>
        </w:rPr>
        <w:t>115</w:t>
      </w:r>
      <w:r w:rsidRPr="004A150E">
        <w:rPr>
          <w:rFonts w:ascii="Times New Roman" w:hAnsi="Times New Roman" w:cs="Times New Roman"/>
        </w:rPr>
        <w:t xml:space="preserve"> «О бюджете </w:t>
      </w:r>
      <w:r>
        <w:rPr>
          <w:rFonts w:ascii="Times New Roman" w:hAnsi="Times New Roman" w:cs="Times New Roman"/>
        </w:rPr>
        <w:t>Анненковского</w:t>
      </w:r>
    </w:p>
    <w:p w:rsidR="004B46B0" w:rsidRPr="004A150E" w:rsidRDefault="004B46B0" w:rsidP="00F7289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сельского поселения Ромодановского </w:t>
      </w:r>
    </w:p>
    <w:p w:rsidR="004B46B0" w:rsidRPr="004A150E" w:rsidRDefault="004B46B0" w:rsidP="00F7289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муниципального района Республики</w:t>
      </w:r>
    </w:p>
    <w:p w:rsidR="004B46B0" w:rsidRPr="004A150E" w:rsidRDefault="004B46B0" w:rsidP="00F7289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Мордовия на 2021 год и на плановый период</w:t>
      </w:r>
    </w:p>
    <w:p w:rsidR="004B46B0" w:rsidRPr="004A150E" w:rsidRDefault="004B46B0" w:rsidP="00F72896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 xml:space="preserve"> 2022 и 2023 годов»</w:t>
      </w:r>
    </w:p>
    <w:p w:rsidR="004B46B0" w:rsidRPr="004A150E" w:rsidRDefault="004B46B0" w:rsidP="00F72896">
      <w:pPr>
        <w:shd w:val="clear" w:color="auto" w:fill="FFFFFF"/>
        <w:rPr>
          <w:bCs/>
          <w:sz w:val="22"/>
          <w:szCs w:val="22"/>
        </w:rPr>
      </w:pPr>
    </w:p>
    <w:p w:rsidR="004B46B0" w:rsidRDefault="004B46B0" w:rsidP="001D0F8A">
      <w:pPr>
        <w:ind w:firstLine="851"/>
        <w:rPr>
          <w:sz w:val="28"/>
          <w:szCs w:val="28"/>
        </w:rPr>
      </w:pPr>
      <w:r w:rsidRPr="00F72896">
        <w:rPr>
          <w:sz w:val="22"/>
          <w:szCs w:val="22"/>
        </w:rPr>
        <w:t xml:space="preserve">В соответствии с Бюджетным кодексом Российской Федерации и на основании статьей  56 Устава Анненковского сельского поселения, Совет депутатов Анненковского сельского поселения </w:t>
      </w:r>
    </w:p>
    <w:p w:rsidR="004B46B0" w:rsidRPr="002F0167" w:rsidRDefault="004B46B0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4B46B0" w:rsidRPr="0059767C" w:rsidRDefault="004B46B0" w:rsidP="001D0F8A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)</w:t>
      </w:r>
      <w:r w:rsidRPr="004A150E">
        <w:rPr>
          <w:rFonts w:ascii="Times New Roman" w:hAnsi="Times New Roman" w:cs="Times New Roman"/>
        </w:rPr>
        <w:t xml:space="preserve">. Внести в решение Совета депутатов </w:t>
      </w:r>
      <w:r>
        <w:rPr>
          <w:rFonts w:ascii="Times New Roman" w:hAnsi="Times New Roman" w:cs="Times New Roman"/>
        </w:rPr>
        <w:t>Анненковского</w:t>
      </w:r>
      <w:r w:rsidRPr="004A150E">
        <w:rPr>
          <w:rFonts w:ascii="Times New Roman" w:hAnsi="Times New Roman" w:cs="Times New Roman"/>
        </w:rPr>
        <w:t xml:space="preserve"> сельского поселения Ромодановского </w:t>
      </w:r>
      <w:r w:rsidRPr="0059767C">
        <w:rPr>
          <w:rFonts w:ascii="Times New Roman" w:hAnsi="Times New Roman" w:cs="Times New Roman"/>
        </w:rPr>
        <w:t>муниципального района Республики Мордовия от 26.12.2020года №</w:t>
      </w:r>
      <w:r>
        <w:rPr>
          <w:rFonts w:ascii="Times New Roman" w:hAnsi="Times New Roman" w:cs="Times New Roman"/>
        </w:rPr>
        <w:t>115</w:t>
      </w:r>
      <w:r w:rsidRPr="0059767C">
        <w:rPr>
          <w:rFonts w:ascii="Times New Roman" w:hAnsi="Times New Roman" w:cs="Times New Roman"/>
        </w:rPr>
        <w:t xml:space="preserve">«О бюджете </w:t>
      </w:r>
      <w:r>
        <w:rPr>
          <w:rFonts w:ascii="Times New Roman" w:hAnsi="Times New Roman" w:cs="Times New Roman"/>
        </w:rPr>
        <w:t xml:space="preserve">Анненковского </w:t>
      </w:r>
      <w:r w:rsidRPr="0059767C">
        <w:rPr>
          <w:rFonts w:ascii="Times New Roman" w:hAnsi="Times New Roman" w:cs="Times New Roman"/>
        </w:rPr>
        <w:t>сельского поселения Ромодановского  муниципального района Республики Мордовия на 2021 год и на плановый период 2022  и  2023 годов» следующие изменения:</w:t>
      </w:r>
    </w:p>
    <w:p w:rsidR="004B46B0" w:rsidRPr="00F72896" w:rsidRDefault="004B46B0" w:rsidP="00824DA1">
      <w:pPr>
        <w:pStyle w:val="NoSpacing"/>
        <w:jc w:val="both"/>
        <w:rPr>
          <w:sz w:val="22"/>
          <w:szCs w:val="22"/>
        </w:rPr>
      </w:pPr>
      <w:r w:rsidRPr="00F72896">
        <w:rPr>
          <w:sz w:val="22"/>
          <w:szCs w:val="22"/>
        </w:rPr>
        <w:t xml:space="preserve">     1.</w:t>
      </w:r>
      <w:r w:rsidRPr="00F72896">
        <w:rPr>
          <w:sz w:val="22"/>
          <w:szCs w:val="22"/>
        </w:rPr>
        <w:tab/>
        <w:t xml:space="preserve">Утвердить бюджет Анненковского сельского поселения Ромодановского муниципального района Республики Мордовия на 2021  по доходам в сумме </w:t>
      </w:r>
      <w:r>
        <w:rPr>
          <w:sz w:val="22"/>
          <w:szCs w:val="22"/>
        </w:rPr>
        <w:t xml:space="preserve">1469,8 </w:t>
      </w:r>
      <w:r w:rsidRPr="00F72896">
        <w:rPr>
          <w:sz w:val="22"/>
          <w:szCs w:val="22"/>
        </w:rPr>
        <w:t>тыс. рублей, по расходам в сумме</w:t>
      </w:r>
      <w:r>
        <w:rPr>
          <w:sz w:val="22"/>
          <w:szCs w:val="22"/>
        </w:rPr>
        <w:t>1663,0</w:t>
      </w:r>
      <w:r w:rsidRPr="00F72896">
        <w:rPr>
          <w:sz w:val="22"/>
          <w:szCs w:val="22"/>
        </w:rPr>
        <w:t xml:space="preserve"> тыс. рублей,</w:t>
      </w:r>
      <w:r w:rsidRPr="00E274FE">
        <w:rPr>
          <w:sz w:val="22"/>
          <w:szCs w:val="22"/>
        </w:rPr>
        <w:t xml:space="preserve"> </w:t>
      </w:r>
      <w:r w:rsidRPr="004A150E">
        <w:rPr>
          <w:sz w:val="22"/>
          <w:szCs w:val="22"/>
        </w:rPr>
        <w:t xml:space="preserve">с превышением расходов над доходами в сумме </w:t>
      </w:r>
      <w:r>
        <w:rPr>
          <w:sz w:val="22"/>
          <w:szCs w:val="22"/>
        </w:rPr>
        <w:t>193,2</w:t>
      </w:r>
      <w:r w:rsidRPr="004A150E">
        <w:rPr>
          <w:sz w:val="22"/>
          <w:szCs w:val="22"/>
        </w:rPr>
        <w:t xml:space="preserve"> тыс. рублей,</w:t>
      </w:r>
      <w:r w:rsidRPr="00F72896">
        <w:rPr>
          <w:sz w:val="22"/>
          <w:szCs w:val="22"/>
        </w:rPr>
        <w:t xml:space="preserve"> исходя из уровня инфляции, не превышающего 3,7 процента (декабрь 2021 года к декабрю 2020 года)</w:t>
      </w:r>
    </w:p>
    <w:p w:rsidR="004B46B0" w:rsidRPr="00F72896" w:rsidRDefault="004B46B0" w:rsidP="000A502D">
      <w:pPr>
        <w:pStyle w:val="NoSpacing"/>
        <w:jc w:val="both"/>
        <w:rPr>
          <w:sz w:val="22"/>
          <w:szCs w:val="22"/>
        </w:rPr>
      </w:pPr>
      <w:r w:rsidRPr="00F72896">
        <w:rPr>
          <w:sz w:val="22"/>
          <w:szCs w:val="22"/>
        </w:rPr>
        <w:t xml:space="preserve">     2. Утвердить бюджет Анненковского сельского поселения Ромодановского муниципального района Республики Мордовия на 2022  по доходам в сумме 935,2тыс. рублей, по расходам в сумме 935,2 тыс. рубле</w:t>
      </w:r>
      <w:r>
        <w:rPr>
          <w:sz w:val="22"/>
          <w:szCs w:val="22"/>
        </w:rPr>
        <w:t>й</w:t>
      </w:r>
      <w:r w:rsidRPr="00F72896">
        <w:rPr>
          <w:sz w:val="22"/>
          <w:szCs w:val="22"/>
        </w:rPr>
        <w:t>,</w:t>
      </w:r>
      <w:r>
        <w:rPr>
          <w:sz w:val="22"/>
          <w:szCs w:val="22"/>
        </w:rPr>
        <w:t xml:space="preserve"> </w:t>
      </w:r>
      <w:r w:rsidRPr="00F72896">
        <w:rPr>
          <w:sz w:val="22"/>
          <w:szCs w:val="22"/>
        </w:rPr>
        <w:t>в том числе условно утвержденные расходы в сумме 21,2 тыс.рублей, исходя из уровня инфляции, не превышающего 4,0 процента (декабрь 2022 года к декабрю 2021 года)</w:t>
      </w:r>
    </w:p>
    <w:p w:rsidR="004B46B0" w:rsidRDefault="004B46B0" w:rsidP="00E274FE">
      <w:pPr>
        <w:pStyle w:val="NoSpacing"/>
        <w:jc w:val="both"/>
        <w:rPr>
          <w:sz w:val="28"/>
          <w:szCs w:val="28"/>
        </w:rPr>
      </w:pPr>
      <w:r w:rsidRPr="00F72896">
        <w:rPr>
          <w:sz w:val="22"/>
          <w:szCs w:val="22"/>
        </w:rPr>
        <w:t xml:space="preserve">     3. Утвердить бюджет Анненковского сельского поселения Ромодановского муниципального района Республики Мордовия на 2023  по доходам в сумме 952,7 тыс. рублей, по расходам в сумме 952,7 тыс. рублей, в том числе условно утвержденные расходы в сумме 43,1 тыс.рублей, исходя из уровня инфляции, не превышающего 3,9 процента (декабрь 2023 года к декабрю 2022 года)</w:t>
      </w:r>
      <w:r>
        <w:rPr>
          <w:sz w:val="28"/>
          <w:szCs w:val="28"/>
        </w:rPr>
        <w:t xml:space="preserve"> </w:t>
      </w:r>
    </w:p>
    <w:p w:rsidR="004B46B0" w:rsidRPr="004A150E" w:rsidRDefault="004B46B0" w:rsidP="00E274FE">
      <w:pPr>
        <w:pStyle w:val="10"/>
        <w:jc w:val="both"/>
        <w:rPr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       2</w:t>
      </w:r>
      <w:r w:rsidRPr="004A150E">
        <w:rPr>
          <w:sz w:val="22"/>
          <w:szCs w:val="22"/>
        </w:rPr>
        <w:t>). Приложение №3,№4,№5</w:t>
      </w:r>
      <w:r>
        <w:rPr>
          <w:sz w:val="22"/>
          <w:szCs w:val="22"/>
        </w:rPr>
        <w:t>,№8</w:t>
      </w:r>
      <w:r w:rsidRPr="004A150E">
        <w:rPr>
          <w:sz w:val="22"/>
          <w:szCs w:val="22"/>
        </w:rPr>
        <w:t xml:space="preserve"> к решению сессии «О бюджете </w:t>
      </w:r>
      <w:r>
        <w:rPr>
          <w:sz w:val="22"/>
          <w:szCs w:val="22"/>
        </w:rPr>
        <w:t>Анненковского</w:t>
      </w:r>
      <w:r w:rsidRPr="004A150E">
        <w:rPr>
          <w:sz w:val="22"/>
          <w:szCs w:val="22"/>
        </w:rPr>
        <w:t xml:space="preserve"> сельского поселения Ромодановского  муниципального района Республики Мордовия на 2021 год и на плановый период 2022  и  2023 годов» </w:t>
      </w:r>
      <w:r w:rsidRPr="004A150E">
        <w:rPr>
          <w:bCs/>
          <w:sz w:val="22"/>
          <w:szCs w:val="22"/>
        </w:rPr>
        <w:t>и</w:t>
      </w:r>
      <w:r w:rsidRPr="004A150E">
        <w:rPr>
          <w:bCs/>
          <w:color w:val="000000"/>
          <w:sz w:val="22"/>
          <w:szCs w:val="22"/>
        </w:rPr>
        <w:t>зложить в следующей редакции согласно приложений №1,№2,№3</w:t>
      </w:r>
      <w:r>
        <w:rPr>
          <w:bCs/>
          <w:color w:val="000000"/>
          <w:sz w:val="22"/>
          <w:szCs w:val="22"/>
        </w:rPr>
        <w:t>,№4</w:t>
      </w:r>
      <w:r w:rsidRPr="004A150E">
        <w:rPr>
          <w:bCs/>
          <w:color w:val="000000"/>
          <w:sz w:val="22"/>
          <w:szCs w:val="22"/>
        </w:rPr>
        <w:t xml:space="preserve"> (приложение прилагаются)</w:t>
      </w:r>
    </w:p>
    <w:p w:rsidR="004B46B0" w:rsidRPr="004A150E" w:rsidRDefault="004B46B0" w:rsidP="00E274FE">
      <w:pPr>
        <w:ind w:firstLine="720"/>
        <w:rPr>
          <w:b/>
          <w:sz w:val="22"/>
          <w:szCs w:val="22"/>
        </w:rPr>
      </w:pPr>
      <w:r>
        <w:rPr>
          <w:sz w:val="22"/>
          <w:szCs w:val="22"/>
        </w:rPr>
        <w:t>4)</w:t>
      </w:r>
      <w:r w:rsidRPr="004A150E">
        <w:rPr>
          <w:sz w:val="22"/>
          <w:szCs w:val="22"/>
        </w:rPr>
        <w:t>. Настоящее решение вступает в силу со дня его официального опубликования</w:t>
      </w:r>
    </w:p>
    <w:p w:rsidR="004B46B0" w:rsidRDefault="004B46B0" w:rsidP="00BC4E9A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Глава </w:t>
      </w:r>
      <w:r w:rsidRPr="00BC4E9A">
        <w:rPr>
          <w:b/>
          <w:sz w:val="28"/>
          <w:szCs w:val="28"/>
        </w:rPr>
        <w:t>Анненковского</w:t>
      </w:r>
      <w:r>
        <w:rPr>
          <w:b/>
          <w:sz w:val="26"/>
          <w:szCs w:val="26"/>
        </w:rPr>
        <w:t xml:space="preserve"> </w:t>
      </w:r>
    </w:p>
    <w:p w:rsidR="004B46B0" w:rsidRDefault="004B46B0" w:rsidP="00BC4E9A">
      <w:pPr>
        <w:shd w:val="clear" w:color="auto" w:fill="FFFFFF"/>
        <w:tabs>
          <w:tab w:val="left" w:pos="6838"/>
        </w:tabs>
        <w:ind w:left="530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сельского поселения                                                     Н.В.Грызунова</w:t>
      </w:r>
    </w:p>
    <w:p w:rsidR="004B46B0" w:rsidRDefault="004B46B0" w:rsidP="001A2849">
      <w:pPr>
        <w:ind w:firstLine="708"/>
        <w:jc w:val="right"/>
      </w:pPr>
    </w:p>
    <w:p w:rsidR="004B46B0" w:rsidRPr="0062252E" w:rsidRDefault="004B46B0" w:rsidP="00E274FE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1</w:t>
      </w:r>
    </w:p>
    <w:p w:rsidR="004B46B0" w:rsidRPr="0062252E" w:rsidRDefault="004B46B0" w:rsidP="00E274FE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4B46B0" w:rsidRPr="0062252E" w:rsidRDefault="004B46B0" w:rsidP="00E274FE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Анненковского</w:t>
      </w:r>
      <w:r w:rsidRPr="0062252E">
        <w:rPr>
          <w:bCs/>
          <w:spacing w:val="-1"/>
        </w:rPr>
        <w:t xml:space="preserve"> сельского поселения</w:t>
      </w:r>
    </w:p>
    <w:p w:rsidR="004B46B0" w:rsidRDefault="004B46B0" w:rsidP="00E274FE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>
        <w:rPr>
          <w:bCs/>
          <w:spacing w:val="-1"/>
        </w:rPr>
        <w:t xml:space="preserve"> «14»</w:t>
      </w:r>
      <w:r w:rsidRPr="0090787E">
        <w:rPr>
          <w:bCs/>
          <w:spacing w:val="-1"/>
        </w:rPr>
        <w:t>.</w:t>
      </w:r>
      <w:r>
        <w:rPr>
          <w:bCs/>
          <w:spacing w:val="-1"/>
        </w:rPr>
        <w:t>05</w:t>
      </w:r>
      <w:r w:rsidRPr="0090787E">
        <w:rPr>
          <w:bCs/>
          <w:spacing w:val="-1"/>
        </w:rPr>
        <w:t>.2021г№</w:t>
      </w:r>
      <w:r>
        <w:rPr>
          <w:bCs/>
          <w:spacing w:val="-1"/>
        </w:rPr>
        <w:t>8</w:t>
      </w:r>
    </w:p>
    <w:p w:rsidR="004B46B0" w:rsidRDefault="004B46B0" w:rsidP="00E274FE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« О внесение изменении в решение </w:t>
      </w:r>
    </w:p>
    <w:p w:rsidR="004B46B0" w:rsidRPr="0090787E" w:rsidRDefault="004B46B0" w:rsidP="00E274FE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Совета депутатов  </w:t>
      </w:r>
      <w:r>
        <w:rPr>
          <w:rFonts w:ascii="Times New Roman" w:hAnsi="Times New Roman"/>
          <w:sz w:val="20"/>
        </w:rPr>
        <w:t>Анненковского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/>
          <w:sz w:val="20"/>
        </w:rPr>
        <w:t>115</w:t>
      </w:r>
      <w:r w:rsidRPr="0090787E">
        <w:rPr>
          <w:rFonts w:ascii="Times New Roman" w:hAnsi="Times New Roman"/>
          <w:sz w:val="20"/>
        </w:rPr>
        <w:t xml:space="preserve">  </w:t>
      </w:r>
    </w:p>
    <w:p w:rsidR="004B46B0" w:rsidRPr="0090787E" w:rsidRDefault="004B46B0" w:rsidP="00E274F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Анненковского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4B46B0" w:rsidRPr="0090787E" w:rsidRDefault="004B46B0" w:rsidP="00E274F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4B46B0" w:rsidRPr="0090787E" w:rsidRDefault="004B46B0" w:rsidP="00E274FE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       </w:t>
      </w:r>
    </w:p>
    <w:p w:rsidR="004B46B0" w:rsidRDefault="004B46B0" w:rsidP="00E274FE">
      <w:pPr>
        <w:ind w:firstLine="708"/>
        <w:jc w:val="right"/>
      </w:pPr>
      <w:r w:rsidRPr="0090787E">
        <w:t xml:space="preserve">                                                                                                   </w:t>
      </w:r>
      <w:r>
        <w:t xml:space="preserve">        </w:t>
      </w:r>
      <w:r w:rsidRPr="0090787E">
        <w:t xml:space="preserve">  плановый период  2022 и 2023 годов»</w:t>
      </w:r>
    </w:p>
    <w:p w:rsidR="004B46B0" w:rsidRDefault="004B46B0" w:rsidP="002D33C1">
      <w:pPr>
        <w:ind w:firstLine="708"/>
        <w:jc w:val="right"/>
      </w:pPr>
    </w:p>
    <w:p w:rsidR="004B46B0" w:rsidRDefault="004B46B0" w:rsidP="002D33C1">
      <w:pPr>
        <w:ind w:firstLine="708"/>
        <w:jc w:val="right"/>
      </w:pPr>
    </w:p>
    <w:p w:rsidR="004B46B0" w:rsidRDefault="004B46B0" w:rsidP="002D33C1">
      <w:pPr>
        <w:ind w:firstLine="708"/>
        <w:jc w:val="right"/>
      </w:pPr>
    </w:p>
    <w:p w:rsidR="004B46B0" w:rsidRDefault="004B46B0" w:rsidP="002D33C1">
      <w:pPr>
        <w:ind w:firstLine="708"/>
        <w:jc w:val="right"/>
      </w:pPr>
    </w:p>
    <w:p w:rsidR="004B46B0" w:rsidRPr="00AF7315" w:rsidRDefault="004B46B0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>АННЕНКОВСКОГО</w:t>
      </w:r>
      <w:r w:rsidRPr="00AF7315">
        <w:rPr>
          <w:b/>
          <w:color w:val="000000"/>
          <w:sz w:val="22"/>
          <w:szCs w:val="22"/>
        </w:rPr>
        <w:t xml:space="preserve"> 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РОМОДАНОВСКОГОМУНИЦИПАЛЬНОГО РАЙОНА НА 2021г</w:t>
      </w:r>
    </w:p>
    <w:p w:rsidR="004B46B0" w:rsidRDefault="004B46B0" w:rsidP="001A2849">
      <w:pPr>
        <w:jc w:val="center"/>
      </w:pPr>
      <w:r w:rsidRPr="00AF7315">
        <w:rPr>
          <w:b/>
          <w:color w:val="000000"/>
          <w:sz w:val="22"/>
          <w:szCs w:val="22"/>
        </w:rPr>
        <w:t>И ПЛАНОВЫЙ ПЕРИОД 2022 И 2023 ГОДОВ»</w:t>
      </w:r>
    </w:p>
    <w:p w:rsidR="004B46B0" w:rsidRDefault="004B46B0" w:rsidP="002D33C1">
      <w:pPr>
        <w:ind w:firstLine="708"/>
        <w:jc w:val="right"/>
      </w:pPr>
    </w:p>
    <w:p w:rsidR="004B46B0" w:rsidRDefault="004B46B0" w:rsidP="007A7C0C">
      <w:pPr>
        <w:ind w:firstLine="708"/>
        <w:jc w:val="right"/>
      </w:pPr>
    </w:p>
    <w:tbl>
      <w:tblPr>
        <w:tblW w:w="0" w:type="auto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59"/>
        <w:gridCol w:w="1559"/>
        <w:gridCol w:w="1275"/>
        <w:gridCol w:w="958"/>
      </w:tblGrid>
      <w:tr w:rsidR="004B46B0" w:rsidTr="007A7C0C">
        <w:tc>
          <w:tcPr>
            <w:tcW w:w="2517" w:type="dxa"/>
          </w:tcPr>
          <w:p w:rsidR="004B46B0" w:rsidRPr="007126C3" w:rsidRDefault="004B46B0" w:rsidP="007A7C0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59" w:type="dxa"/>
          </w:tcPr>
          <w:p w:rsidR="004B46B0" w:rsidRPr="007126C3" w:rsidRDefault="004B46B0" w:rsidP="007A7C0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Наименование доходов</w:t>
            </w:r>
          </w:p>
        </w:tc>
        <w:tc>
          <w:tcPr>
            <w:tcW w:w="1559" w:type="dxa"/>
          </w:tcPr>
          <w:p w:rsidR="004B46B0" w:rsidRPr="007126C3" w:rsidRDefault="004B46B0" w:rsidP="007A7C0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4B46B0" w:rsidRPr="007126C3" w:rsidRDefault="004B46B0" w:rsidP="007A7C0C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2022</w:t>
            </w:r>
          </w:p>
          <w:p w:rsidR="004B46B0" w:rsidRPr="007126C3" w:rsidRDefault="004B46B0" w:rsidP="007A7C0C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год</w:t>
            </w:r>
          </w:p>
        </w:tc>
        <w:tc>
          <w:tcPr>
            <w:tcW w:w="958" w:type="dxa"/>
          </w:tcPr>
          <w:p w:rsidR="004B46B0" w:rsidRPr="007126C3" w:rsidRDefault="004B46B0" w:rsidP="007A7C0C">
            <w:pPr>
              <w:tabs>
                <w:tab w:val="left" w:pos="555"/>
              </w:tabs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2023 год</w:t>
            </w:r>
          </w:p>
        </w:tc>
      </w:tr>
      <w:tr w:rsidR="004B46B0" w:rsidTr="007A7C0C">
        <w:tc>
          <w:tcPr>
            <w:tcW w:w="2517" w:type="dxa"/>
          </w:tcPr>
          <w:p w:rsidR="004B46B0" w:rsidRPr="007126C3" w:rsidRDefault="004B46B0" w:rsidP="004634CC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59" w:type="dxa"/>
          </w:tcPr>
          <w:p w:rsidR="004B46B0" w:rsidRPr="007126C3" w:rsidRDefault="004B46B0" w:rsidP="004634C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59" w:type="dxa"/>
          </w:tcPr>
          <w:p w:rsidR="004B46B0" w:rsidRPr="007126C3" w:rsidRDefault="004B46B0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786,1</w:t>
            </w:r>
          </w:p>
        </w:tc>
        <w:tc>
          <w:tcPr>
            <w:tcW w:w="1275" w:type="dxa"/>
          </w:tcPr>
          <w:p w:rsidR="004B46B0" w:rsidRPr="007126C3" w:rsidRDefault="004B46B0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198,1</w:t>
            </w:r>
          </w:p>
        </w:tc>
        <w:tc>
          <w:tcPr>
            <w:tcW w:w="958" w:type="dxa"/>
          </w:tcPr>
          <w:p w:rsidR="004B46B0" w:rsidRPr="007126C3" w:rsidRDefault="004B46B0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200,8</w:t>
            </w:r>
          </w:p>
        </w:tc>
      </w:tr>
      <w:tr w:rsidR="004B46B0" w:rsidTr="007A7C0C">
        <w:tc>
          <w:tcPr>
            <w:tcW w:w="2517" w:type="dxa"/>
          </w:tcPr>
          <w:p w:rsidR="004B46B0" w:rsidRPr="007126C3" w:rsidRDefault="004B46B0" w:rsidP="004634CC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59" w:type="dxa"/>
          </w:tcPr>
          <w:p w:rsidR="004B46B0" w:rsidRPr="007126C3" w:rsidRDefault="004B46B0" w:rsidP="004634C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59" w:type="dxa"/>
          </w:tcPr>
          <w:p w:rsidR="004B46B0" w:rsidRDefault="004B46B0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297,5</w:t>
            </w:r>
          </w:p>
          <w:p w:rsidR="004B46B0" w:rsidRPr="007126C3" w:rsidRDefault="004B46B0" w:rsidP="004634C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275" w:type="dxa"/>
          </w:tcPr>
          <w:p w:rsidR="004B46B0" w:rsidRPr="007126C3" w:rsidRDefault="004B46B0" w:rsidP="004634C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4B46B0" w:rsidRPr="007126C3" w:rsidRDefault="004B46B0" w:rsidP="004634C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4B46B0" w:rsidTr="007A7C0C">
        <w:tc>
          <w:tcPr>
            <w:tcW w:w="2517" w:type="dxa"/>
          </w:tcPr>
          <w:p w:rsidR="004B46B0" w:rsidRPr="007126C3" w:rsidRDefault="004B46B0" w:rsidP="004634CC">
            <w:pPr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2 02 15002 10 </w:t>
            </w:r>
            <w:r>
              <w:rPr>
                <w:color w:val="000000"/>
              </w:rPr>
              <w:t>0000 150</w:t>
            </w:r>
          </w:p>
        </w:tc>
        <w:tc>
          <w:tcPr>
            <w:tcW w:w="3259" w:type="dxa"/>
          </w:tcPr>
          <w:p w:rsidR="004B46B0" w:rsidRPr="007126C3" w:rsidRDefault="004B46B0" w:rsidP="004634C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</w:t>
            </w:r>
            <w:r>
              <w:rPr>
                <w:color w:val="000000"/>
              </w:rPr>
              <w:t>и бюджетам сельских поселений</w:t>
            </w:r>
            <w:r w:rsidRPr="007126C3">
              <w:rPr>
                <w:color w:val="000000"/>
              </w:rPr>
              <w:t xml:space="preserve">  на поддержку мер по обеспечению сбалансированности бюджетов</w:t>
            </w:r>
          </w:p>
        </w:tc>
        <w:tc>
          <w:tcPr>
            <w:tcW w:w="1559" w:type="dxa"/>
          </w:tcPr>
          <w:p w:rsidR="004B46B0" w:rsidRPr="007126C3" w:rsidRDefault="004B46B0" w:rsidP="004634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297,5</w:t>
            </w:r>
          </w:p>
        </w:tc>
        <w:tc>
          <w:tcPr>
            <w:tcW w:w="1275" w:type="dxa"/>
          </w:tcPr>
          <w:p w:rsidR="004B46B0" w:rsidRPr="007126C3" w:rsidRDefault="004B46B0" w:rsidP="004634CC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4B46B0" w:rsidRPr="007126C3" w:rsidRDefault="004B46B0" w:rsidP="004634CC">
            <w:pPr>
              <w:jc w:val="center"/>
              <w:rPr>
                <w:b/>
                <w:bCs/>
                <w:color w:val="000000"/>
              </w:rPr>
            </w:pPr>
          </w:p>
        </w:tc>
      </w:tr>
      <w:tr w:rsidR="004B46B0" w:rsidTr="007A7C0C">
        <w:tc>
          <w:tcPr>
            <w:tcW w:w="2517" w:type="dxa"/>
          </w:tcPr>
          <w:p w:rsidR="004B46B0" w:rsidRPr="007F6445" w:rsidRDefault="004B46B0" w:rsidP="004634CC">
            <w:pPr>
              <w:jc w:val="center"/>
              <w:rPr>
                <w:b/>
                <w:color w:val="000000"/>
              </w:rPr>
            </w:pPr>
            <w:r w:rsidRPr="007F6445">
              <w:rPr>
                <w:b/>
                <w:color w:val="000000"/>
              </w:rPr>
              <w:t>2 02 20000 00 00000 000</w:t>
            </w:r>
          </w:p>
        </w:tc>
        <w:tc>
          <w:tcPr>
            <w:tcW w:w="3259" w:type="dxa"/>
          </w:tcPr>
          <w:p w:rsidR="004B46B0" w:rsidRPr="007126C3" w:rsidRDefault="004B46B0" w:rsidP="004634C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</w:t>
            </w:r>
            <w:r>
              <w:rPr>
                <w:b/>
                <w:bCs/>
              </w:rPr>
              <w:t>сидии</w:t>
            </w:r>
            <w:r w:rsidRPr="007126C3">
              <w:rPr>
                <w:b/>
                <w:bCs/>
              </w:rPr>
              <w:t xml:space="preserve"> бюджетам бюджетной системы Российской Федерации</w:t>
            </w:r>
            <w:r>
              <w:rPr>
                <w:b/>
                <w:bCs/>
              </w:rPr>
              <w:t>(межбюджетные субсидии)</w:t>
            </w:r>
          </w:p>
        </w:tc>
        <w:tc>
          <w:tcPr>
            <w:tcW w:w="1559" w:type="dxa"/>
          </w:tcPr>
          <w:p w:rsidR="004B46B0" w:rsidRPr="007F6445" w:rsidRDefault="004B46B0" w:rsidP="004634C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223,1</w:t>
            </w:r>
          </w:p>
        </w:tc>
        <w:tc>
          <w:tcPr>
            <w:tcW w:w="1275" w:type="dxa"/>
          </w:tcPr>
          <w:p w:rsidR="004B46B0" w:rsidRPr="007126C3" w:rsidRDefault="004B46B0" w:rsidP="004634CC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4B46B0" w:rsidRPr="00602009" w:rsidRDefault="004B46B0" w:rsidP="004634CC">
            <w:pPr>
              <w:jc w:val="center"/>
              <w:rPr>
                <w:b/>
              </w:rPr>
            </w:pPr>
          </w:p>
        </w:tc>
      </w:tr>
      <w:tr w:rsidR="004B46B0" w:rsidTr="007A7C0C">
        <w:tc>
          <w:tcPr>
            <w:tcW w:w="2517" w:type="dxa"/>
          </w:tcPr>
          <w:p w:rsidR="004B46B0" w:rsidRPr="007126C3" w:rsidRDefault="004B46B0" w:rsidP="004634C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259" w:type="dxa"/>
          </w:tcPr>
          <w:p w:rsidR="004B46B0" w:rsidRPr="007F6445" w:rsidRDefault="004B46B0" w:rsidP="004634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59" w:type="dxa"/>
          </w:tcPr>
          <w:p w:rsidR="004B46B0" w:rsidRPr="007126C3" w:rsidRDefault="004B46B0" w:rsidP="004634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223,1</w:t>
            </w:r>
          </w:p>
        </w:tc>
        <w:tc>
          <w:tcPr>
            <w:tcW w:w="1275" w:type="dxa"/>
          </w:tcPr>
          <w:p w:rsidR="004B46B0" w:rsidRPr="007126C3" w:rsidRDefault="004B46B0" w:rsidP="004634CC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4B46B0" w:rsidRPr="00602009" w:rsidRDefault="004B46B0" w:rsidP="004634CC">
            <w:pPr>
              <w:jc w:val="center"/>
              <w:rPr>
                <w:b/>
              </w:rPr>
            </w:pPr>
          </w:p>
        </w:tc>
      </w:tr>
      <w:tr w:rsidR="004B46B0" w:rsidTr="007A7C0C">
        <w:tc>
          <w:tcPr>
            <w:tcW w:w="2517" w:type="dxa"/>
          </w:tcPr>
          <w:p w:rsidR="004B46B0" w:rsidRPr="007126C3" w:rsidRDefault="004B46B0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2 02 </w:t>
            </w:r>
            <w:r w:rsidRPr="007126C3">
              <w:rPr>
                <w:b/>
                <w:bCs/>
                <w:color w:val="000000"/>
              </w:rPr>
              <w:t>30</w:t>
            </w:r>
            <w:r>
              <w:rPr>
                <w:b/>
                <w:bCs/>
                <w:color w:val="000000"/>
              </w:rPr>
              <w:t>0</w:t>
            </w:r>
            <w:r w:rsidRPr="007126C3">
              <w:rPr>
                <w:b/>
                <w:bCs/>
                <w:color w:val="000000"/>
              </w:rPr>
              <w:t>00 00 0000 000</w:t>
            </w:r>
          </w:p>
        </w:tc>
        <w:tc>
          <w:tcPr>
            <w:tcW w:w="3259" w:type="dxa"/>
          </w:tcPr>
          <w:p w:rsidR="004B46B0" w:rsidRPr="007126C3" w:rsidRDefault="004B46B0" w:rsidP="004634C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59" w:type="dxa"/>
          </w:tcPr>
          <w:p w:rsidR="004B46B0" w:rsidRPr="007126C3" w:rsidRDefault="004B46B0" w:rsidP="004634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87,0</w:t>
            </w:r>
          </w:p>
        </w:tc>
        <w:tc>
          <w:tcPr>
            <w:tcW w:w="1275" w:type="dxa"/>
          </w:tcPr>
          <w:p w:rsidR="004B46B0" w:rsidRPr="007126C3" w:rsidRDefault="004B46B0" w:rsidP="004634C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87,6</w:t>
            </w:r>
          </w:p>
        </w:tc>
        <w:tc>
          <w:tcPr>
            <w:tcW w:w="958" w:type="dxa"/>
          </w:tcPr>
          <w:p w:rsidR="004B46B0" w:rsidRPr="00602009" w:rsidRDefault="004B46B0" w:rsidP="004634CC">
            <w:pPr>
              <w:jc w:val="center"/>
              <w:rPr>
                <w:b/>
              </w:rPr>
            </w:pPr>
            <w:r>
              <w:rPr>
                <w:b/>
              </w:rPr>
              <w:t>90,3</w:t>
            </w:r>
          </w:p>
        </w:tc>
      </w:tr>
      <w:tr w:rsidR="004B46B0" w:rsidTr="007A7C0C">
        <w:tc>
          <w:tcPr>
            <w:tcW w:w="2517" w:type="dxa"/>
          </w:tcPr>
          <w:p w:rsidR="004B46B0" w:rsidRPr="007126C3" w:rsidRDefault="004B46B0" w:rsidP="004634C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2 02 3</w:t>
            </w:r>
            <w:r>
              <w:rPr>
                <w:color w:val="000000"/>
              </w:rPr>
              <w:t>0</w:t>
            </w:r>
            <w:r w:rsidRPr="007126C3">
              <w:rPr>
                <w:color w:val="000000"/>
              </w:rPr>
              <w:t>024 10 0000 150</w:t>
            </w:r>
          </w:p>
        </w:tc>
        <w:tc>
          <w:tcPr>
            <w:tcW w:w="3259" w:type="dxa"/>
          </w:tcPr>
          <w:p w:rsidR="004B46B0" w:rsidRPr="007126C3" w:rsidRDefault="004B46B0" w:rsidP="004634CC">
            <w:pPr>
              <w:jc w:val="center"/>
              <w:rPr>
                <w:color w:val="000000"/>
              </w:rPr>
            </w:pPr>
            <w:r w:rsidRPr="0049172A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59" w:type="dxa"/>
          </w:tcPr>
          <w:p w:rsidR="004B46B0" w:rsidRPr="007126C3" w:rsidRDefault="004B46B0" w:rsidP="004634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  <w:tc>
          <w:tcPr>
            <w:tcW w:w="1275" w:type="dxa"/>
          </w:tcPr>
          <w:p w:rsidR="004B46B0" w:rsidRPr="007126C3" w:rsidRDefault="004B46B0" w:rsidP="004634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0,2</w:t>
            </w:r>
          </w:p>
        </w:tc>
        <w:tc>
          <w:tcPr>
            <w:tcW w:w="958" w:type="dxa"/>
          </w:tcPr>
          <w:p w:rsidR="004B46B0" w:rsidRDefault="004B46B0" w:rsidP="004634CC">
            <w:pPr>
              <w:jc w:val="center"/>
            </w:pPr>
            <w:r>
              <w:t>0,2</w:t>
            </w:r>
          </w:p>
        </w:tc>
      </w:tr>
      <w:tr w:rsidR="004B46B0" w:rsidTr="007A7C0C">
        <w:tc>
          <w:tcPr>
            <w:tcW w:w="2517" w:type="dxa"/>
          </w:tcPr>
          <w:p w:rsidR="004B46B0" w:rsidRPr="007126C3" w:rsidRDefault="004B46B0" w:rsidP="004634CC">
            <w:pPr>
              <w:rPr>
                <w:color w:val="000000"/>
              </w:rPr>
            </w:pPr>
            <w:r>
              <w:rPr>
                <w:color w:val="000000"/>
              </w:rPr>
              <w:t xml:space="preserve">   2 02 </w:t>
            </w:r>
            <w:r w:rsidRPr="007126C3">
              <w:rPr>
                <w:color w:val="000000"/>
              </w:rPr>
              <w:t>35</w:t>
            </w:r>
            <w:r>
              <w:rPr>
                <w:color w:val="000000"/>
              </w:rPr>
              <w:t>1</w:t>
            </w:r>
            <w:r w:rsidRPr="007126C3">
              <w:rPr>
                <w:color w:val="000000"/>
              </w:rPr>
              <w:t xml:space="preserve">18 10 </w:t>
            </w:r>
            <w:r>
              <w:rPr>
                <w:color w:val="000000"/>
              </w:rPr>
              <w:t xml:space="preserve">0000 </w:t>
            </w:r>
            <w:r w:rsidRPr="007126C3">
              <w:rPr>
                <w:color w:val="000000"/>
              </w:rPr>
              <w:t xml:space="preserve"> 150</w:t>
            </w:r>
          </w:p>
        </w:tc>
        <w:tc>
          <w:tcPr>
            <w:tcW w:w="3259" w:type="dxa"/>
          </w:tcPr>
          <w:p w:rsidR="004B46B0" w:rsidRPr="007126C3" w:rsidRDefault="004B46B0" w:rsidP="004634CC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59" w:type="dxa"/>
          </w:tcPr>
          <w:p w:rsidR="004B46B0" w:rsidRPr="007126C3" w:rsidRDefault="004B46B0" w:rsidP="004634C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4B46B0" w:rsidRPr="007126C3" w:rsidRDefault="004B46B0" w:rsidP="004634C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4B46B0" w:rsidRDefault="004B46B0" w:rsidP="004634CC">
            <w:pPr>
              <w:jc w:val="center"/>
            </w:pPr>
            <w:r>
              <w:t>90,1</w:t>
            </w:r>
          </w:p>
        </w:tc>
      </w:tr>
      <w:tr w:rsidR="004B46B0" w:rsidTr="007A7C0C">
        <w:tc>
          <w:tcPr>
            <w:tcW w:w="2517" w:type="dxa"/>
          </w:tcPr>
          <w:p w:rsidR="004B46B0" w:rsidRPr="007126C3" w:rsidRDefault="004B46B0" w:rsidP="004634C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59" w:type="dxa"/>
          </w:tcPr>
          <w:p w:rsidR="004B46B0" w:rsidRPr="007126C3" w:rsidRDefault="004B46B0" w:rsidP="004634CC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59" w:type="dxa"/>
          </w:tcPr>
          <w:p w:rsidR="004B46B0" w:rsidRPr="007126C3" w:rsidRDefault="004B46B0" w:rsidP="00AF0E39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178,5</w:t>
            </w:r>
          </w:p>
        </w:tc>
        <w:tc>
          <w:tcPr>
            <w:tcW w:w="1275" w:type="dxa"/>
          </w:tcPr>
          <w:p w:rsidR="004B46B0" w:rsidRPr="007126C3" w:rsidRDefault="004B46B0" w:rsidP="004634CC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110,5</w:t>
            </w:r>
          </w:p>
        </w:tc>
        <w:tc>
          <w:tcPr>
            <w:tcW w:w="958" w:type="dxa"/>
          </w:tcPr>
          <w:p w:rsidR="004B46B0" w:rsidRPr="00602009" w:rsidRDefault="004B46B0" w:rsidP="004634CC">
            <w:pPr>
              <w:jc w:val="center"/>
              <w:rPr>
                <w:b/>
              </w:rPr>
            </w:pPr>
            <w:r>
              <w:rPr>
                <w:b/>
              </w:rPr>
              <w:t>110,5</w:t>
            </w:r>
          </w:p>
        </w:tc>
      </w:tr>
      <w:tr w:rsidR="004B46B0" w:rsidTr="007A7C0C">
        <w:tc>
          <w:tcPr>
            <w:tcW w:w="2517" w:type="dxa"/>
          </w:tcPr>
          <w:p w:rsidR="004B46B0" w:rsidRPr="007126C3" w:rsidRDefault="004B46B0" w:rsidP="004634CC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4B46B0" w:rsidRPr="007126C3" w:rsidRDefault="004B46B0" w:rsidP="004634CC">
            <w:pPr>
              <w:jc w:val="center"/>
              <w:rPr>
                <w:color w:val="000000"/>
              </w:rPr>
            </w:pPr>
          </w:p>
        </w:tc>
        <w:tc>
          <w:tcPr>
            <w:tcW w:w="3259" w:type="dxa"/>
          </w:tcPr>
          <w:p w:rsidR="004B46B0" w:rsidRPr="007126C3" w:rsidRDefault="004B46B0" w:rsidP="004634CC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59" w:type="dxa"/>
          </w:tcPr>
          <w:p w:rsidR="004B46B0" w:rsidRPr="007126C3" w:rsidRDefault="004B46B0" w:rsidP="00AF0E3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150,5</w:t>
            </w:r>
          </w:p>
        </w:tc>
        <w:tc>
          <w:tcPr>
            <w:tcW w:w="1275" w:type="dxa"/>
          </w:tcPr>
          <w:p w:rsidR="004B46B0" w:rsidRPr="007126C3" w:rsidRDefault="004B46B0" w:rsidP="004634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110,5</w:t>
            </w:r>
          </w:p>
        </w:tc>
        <w:tc>
          <w:tcPr>
            <w:tcW w:w="958" w:type="dxa"/>
          </w:tcPr>
          <w:p w:rsidR="004B46B0" w:rsidRDefault="004B46B0" w:rsidP="004634CC">
            <w:pPr>
              <w:jc w:val="center"/>
            </w:pPr>
            <w:r>
              <w:t>110,5</w:t>
            </w:r>
          </w:p>
        </w:tc>
      </w:tr>
      <w:tr w:rsidR="004B46B0" w:rsidTr="007A7C0C">
        <w:tc>
          <w:tcPr>
            <w:tcW w:w="2517" w:type="dxa"/>
          </w:tcPr>
          <w:p w:rsidR="004B46B0" w:rsidRPr="00261702" w:rsidRDefault="004B46B0" w:rsidP="00EE49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2 02 49999 10 0000 150</w:t>
            </w:r>
          </w:p>
        </w:tc>
        <w:tc>
          <w:tcPr>
            <w:tcW w:w="3259" w:type="dxa"/>
          </w:tcPr>
          <w:p w:rsidR="004B46B0" w:rsidRPr="00261702" w:rsidRDefault="004B46B0" w:rsidP="00EE49B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59" w:type="dxa"/>
          </w:tcPr>
          <w:p w:rsidR="004B46B0" w:rsidRDefault="004B46B0" w:rsidP="004634CC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28,0</w:t>
            </w:r>
          </w:p>
        </w:tc>
        <w:tc>
          <w:tcPr>
            <w:tcW w:w="1275" w:type="dxa"/>
          </w:tcPr>
          <w:p w:rsidR="004B46B0" w:rsidRDefault="004B46B0" w:rsidP="004634CC">
            <w:pPr>
              <w:jc w:val="center"/>
              <w:rPr>
                <w:color w:val="000000"/>
              </w:rPr>
            </w:pPr>
          </w:p>
        </w:tc>
        <w:tc>
          <w:tcPr>
            <w:tcW w:w="958" w:type="dxa"/>
          </w:tcPr>
          <w:p w:rsidR="004B46B0" w:rsidRDefault="004B46B0" w:rsidP="004634CC">
            <w:pPr>
              <w:jc w:val="center"/>
            </w:pPr>
          </w:p>
        </w:tc>
      </w:tr>
    </w:tbl>
    <w:p w:rsidR="004B46B0" w:rsidRDefault="004B46B0" w:rsidP="007A7C0C">
      <w:pPr>
        <w:ind w:firstLine="708"/>
      </w:pPr>
    </w:p>
    <w:p w:rsidR="004B46B0" w:rsidRDefault="004B46B0" w:rsidP="002D33C1">
      <w:pPr>
        <w:ind w:firstLine="708"/>
        <w:jc w:val="right"/>
      </w:pPr>
    </w:p>
    <w:p w:rsidR="004B46B0" w:rsidRPr="0062252E" w:rsidRDefault="004B46B0" w:rsidP="004634CC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2</w:t>
      </w:r>
    </w:p>
    <w:p w:rsidR="004B46B0" w:rsidRPr="0062252E" w:rsidRDefault="004B46B0" w:rsidP="004634CC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4B46B0" w:rsidRPr="0062252E" w:rsidRDefault="004B46B0" w:rsidP="004634CC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Анненковского</w:t>
      </w:r>
      <w:r w:rsidRPr="0062252E">
        <w:rPr>
          <w:bCs/>
          <w:spacing w:val="-1"/>
        </w:rPr>
        <w:t xml:space="preserve"> сельского поселения</w:t>
      </w:r>
    </w:p>
    <w:p w:rsidR="004B46B0" w:rsidRDefault="004B46B0" w:rsidP="004634CC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>
        <w:rPr>
          <w:bCs/>
          <w:spacing w:val="-1"/>
        </w:rPr>
        <w:t xml:space="preserve"> «14»</w:t>
      </w:r>
      <w:r w:rsidRPr="0090787E">
        <w:rPr>
          <w:bCs/>
          <w:spacing w:val="-1"/>
        </w:rPr>
        <w:t>.</w:t>
      </w:r>
      <w:r>
        <w:rPr>
          <w:bCs/>
          <w:spacing w:val="-1"/>
        </w:rPr>
        <w:t>05</w:t>
      </w:r>
      <w:r w:rsidRPr="0090787E">
        <w:rPr>
          <w:bCs/>
          <w:spacing w:val="-1"/>
        </w:rPr>
        <w:t>.2021г№</w:t>
      </w:r>
      <w:r>
        <w:rPr>
          <w:bCs/>
          <w:spacing w:val="-1"/>
        </w:rPr>
        <w:t>8</w:t>
      </w:r>
    </w:p>
    <w:p w:rsidR="004B46B0" w:rsidRDefault="004B46B0" w:rsidP="004634CC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>« О внесение изменени</w:t>
      </w:r>
      <w:r>
        <w:rPr>
          <w:rFonts w:ascii="Times New Roman" w:hAnsi="Times New Roman"/>
          <w:sz w:val="20"/>
        </w:rPr>
        <w:t>й</w:t>
      </w:r>
      <w:r w:rsidRPr="0090787E">
        <w:rPr>
          <w:rFonts w:ascii="Times New Roman" w:hAnsi="Times New Roman"/>
          <w:sz w:val="20"/>
        </w:rPr>
        <w:t xml:space="preserve"> в решение </w:t>
      </w:r>
    </w:p>
    <w:p w:rsidR="004B46B0" w:rsidRPr="0090787E" w:rsidRDefault="004B46B0" w:rsidP="004634CC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Совета депутатов  </w:t>
      </w:r>
      <w:r>
        <w:rPr>
          <w:rFonts w:ascii="Times New Roman" w:hAnsi="Times New Roman"/>
          <w:sz w:val="20"/>
        </w:rPr>
        <w:t>Анненковского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/>
          <w:sz w:val="20"/>
        </w:rPr>
        <w:t>115</w:t>
      </w:r>
      <w:r w:rsidRPr="0090787E">
        <w:rPr>
          <w:rFonts w:ascii="Times New Roman" w:hAnsi="Times New Roman"/>
          <w:sz w:val="20"/>
        </w:rPr>
        <w:t xml:space="preserve">  </w:t>
      </w:r>
    </w:p>
    <w:p w:rsidR="004B46B0" w:rsidRPr="0090787E" w:rsidRDefault="004B46B0" w:rsidP="004634CC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Анненковского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4B46B0" w:rsidRPr="0090787E" w:rsidRDefault="004B46B0" w:rsidP="004634CC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4B46B0" w:rsidRPr="0090787E" w:rsidRDefault="004B46B0" w:rsidP="004634CC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       </w:t>
      </w:r>
    </w:p>
    <w:p w:rsidR="004B46B0" w:rsidRDefault="004B46B0" w:rsidP="004634CC">
      <w:pPr>
        <w:ind w:firstLine="708"/>
        <w:jc w:val="right"/>
      </w:pPr>
      <w:r w:rsidRPr="0090787E">
        <w:t xml:space="preserve">                                                                                                   </w:t>
      </w:r>
      <w:r>
        <w:t xml:space="preserve">        </w:t>
      </w:r>
      <w:r w:rsidRPr="0090787E">
        <w:t xml:space="preserve">  плановый период  2022 и 2023 годов»</w:t>
      </w:r>
    </w:p>
    <w:p w:rsidR="004B46B0" w:rsidRDefault="004B46B0" w:rsidP="002D33C1">
      <w:pPr>
        <w:tabs>
          <w:tab w:val="left" w:pos="3840"/>
        </w:tabs>
      </w:pPr>
    </w:p>
    <w:p w:rsidR="004B46B0" w:rsidRDefault="004B46B0" w:rsidP="00AF7315">
      <w:pPr>
        <w:tabs>
          <w:tab w:val="left" w:pos="3855"/>
        </w:tabs>
        <w:rPr>
          <w:rFonts w:ascii="Arial" w:hAnsi="Arial" w:cs="Arial"/>
          <w:sz w:val="24"/>
          <w:szCs w:val="24"/>
        </w:rPr>
      </w:pPr>
    </w:p>
    <w:p w:rsidR="004B46B0" w:rsidRPr="002D33C1" w:rsidRDefault="004B46B0" w:rsidP="002D33C1">
      <w:pPr>
        <w:rPr>
          <w:rFonts w:ascii="Arial" w:hAnsi="Arial" w:cs="Arial"/>
          <w:sz w:val="24"/>
          <w:szCs w:val="24"/>
        </w:rPr>
      </w:pPr>
    </w:p>
    <w:p w:rsidR="004B46B0" w:rsidRDefault="004B46B0" w:rsidP="002D33C1">
      <w:pPr>
        <w:rPr>
          <w:rFonts w:ascii="Arial" w:hAnsi="Arial" w:cs="Arial"/>
          <w:sz w:val="24"/>
          <w:szCs w:val="24"/>
        </w:rPr>
      </w:pPr>
    </w:p>
    <w:p w:rsidR="004B46B0" w:rsidRPr="00574E11" w:rsidRDefault="004B46B0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 xml:space="preserve">РАСПРЕДЕЛЕНИЕ БЮДЖЕТНЫХ АССИГНОВАНИЙ БЮДЖЕТА </w:t>
      </w:r>
      <w:r>
        <w:rPr>
          <w:b/>
          <w:bCs/>
        </w:rPr>
        <w:t xml:space="preserve">АННЕНКОВСКОГО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4B46B0" w:rsidRPr="00405474" w:rsidRDefault="004B46B0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5"/>
        <w:gridCol w:w="4091"/>
        <w:gridCol w:w="567"/>
        <w:gridCol w:w="567"/>
        <w:gridCol w:w="1700"/>
        <w:gridCol w:w="567"/>
        <w:gridCol w:w="992"/>
        <w:gridCol w:w="1133"/>
        <w:gridCol w:w="851"/>
      </w:tblGrid>
      <w:tr w:rsidR="004B46B0" w:rsidRPr="00405474" w:rsidTr="000A3529">
        <w:trPr>
          <w:cantSplit/>
          <w:trHeight w:hRule="exact" w:val="278"/>
          <w:tblHeader/>
        </w:trPr>
        <w:tc>
          <w:tcPr>
            <w:tcW w:w="4094" w:type="dxa"/>
            <w:gridSpan w:val="2"/>
            <w:shd w:val="clear" w:color="auto" w:fill="FFFFFF"/>
            <w:vAlign w:val="center"/>
          </w:tcPr>
          <w:p w:rsidR="004B46B0" w:rsidRPr="00405474" w:rsidRDefault="004B46B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405474" w:rsidRDefault="004B46B0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405474" w:rsidRDefault="004B46B0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4B46B0" w:rsidRPr="00405474" w:rsidTr="000A3529">
        <w:trPr>
          <w:cantSplit/>
          <w:trHeight w:hRule="exact" w:val="278"/>
          <w:tblHeader/>
        </w:trPr>
        <w:tc>
          <w:tcPr>
            <w:tcW w:w="4094" w:type="dxa"/>
            <w:gridSpan w:val="2"/>
            <w:shd w:val="clear" w:color="auto" w:fill="FFFFFF"/>
            <w:vAlign w:val="center"/>
          </w:tcPr>
          <w:p w:rsidR="004B46B0" w:rsidRPr="00405474" w:rsidRDefault="004B46B0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405474" w:rsidRDefault="004B46B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405474" w:rsidRDefault="004B46B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4B46B0" w:rsidRPr="00405474" w:rsidTr="000A3529">
        <w:trPr>
          <w:cantSplit/>
          <w:trHeight w:hRule="exact" w:val="240"/>
          <w:tblHeader/>
        </w:trPr>
        <w:tc>
          <w:tcPr>
            <w:tcW w:w="4094" w:type="dxa"/>
            <w:gridSpan w:val="2"/>
            <w:shd w:val="clear" w:color="auto" w:fill="FFFFFF"/>
            <w:vAlign w:val="center"/>
          </w:tcPr>
          <w:p w:rsidR="004B46B0" w:rsidRPr="00405474" w:rsidRDefault="004B46B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405474" w:rsidRDefault="004B46B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405474" w:rsidRDefault="004B46B0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4B46B0" w:rsidRPr="00405474" w:rsidTr="000A3529">
        <w:trPr>
          <w:trHeight w:hRule="exact" w:val="307"/>
        </w:trPr>
        <w:tc>
          <w:tcPr>
            <w:tcW w:w="4094" w:type="dxa"/>
            <w:gridSpan w:val="2"/>
            <w:shd w:val="clear" w:color="auto" w:fill="FFFFFF"/>
          </w:tcPr>
          <w:p w:rsidR="004B46B0" w:rsidRPr="006C7CAD" w:rsidRDefault="004B46B0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6C7CAD" w:rsidRDefault="004B46B0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6C7CAD" w:rsidRDefault="004B46B0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6C7CAD" w:rsidRDefault="004B46B0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6C7CAD" w:rsidRDefault="004B46B0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852288" w:rsidRDefault="004B46B0" w:rsidP="00AF0E39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1663,0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852288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935,2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852288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952,7</w:t>
            </w:r>
          </w:p>
        </w:tc>
      </w:tr>
      <w:tr w:rsidR="004B46B0" w:rsidRPr="00405474" w:rsidTr="000A3529">
        <w:trPr>
          <w:trHeight w:hRule="exact" w:val="362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5E34E5" w:rsidRDefault="004B46B0" w:rsidP="003721B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1208,1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529,9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535,2</w:t>
            </w:r>
          </w:p>
        </w:tc>
      </w:tr>
      <w:tr w:rsidR="004B46B0" w:rsidRPr="00405474" w:rsidTr="000A3529">
        <w:trPr>
          <w:trHeight w:hRule="exact" w:val="864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457,0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5E34E5" w:rsidRDefault="004B46B0" w:rsidP="00F504E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217,1</w:t>
            </w:r>
          </w:p>
        </w:tc>
      </w:tr>
      <w:tr w:rsidR="004B46B0" w:rsidRPr="00405474" w:rsidTr="000A3529">
        <w:trPr>
          <w:trHeight w:hRule="exact" w:val="607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6D356D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457,0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217,1</w:t>
            </w:r>
          </w:p>
        </w:tc>
      </w:tr>
      <w:tr w:rsidR="004B46B0" w:rsidRPr="00405474" w:rsidTr="000A3529">
        <w:trPr>
          <w:trHeight w:hRule="exact" w:val="481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457,0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217,1</w:t>
            </w:r>
          </w:p>
        </w:tc>
      </w:tr>
      <w:tr w:rsidR="004B46B0" w:rsidRPr="00405474" w:rsidTr="000A3529">
        <w:trPr>
          <w:trHeight w:hRule="exact" w:val="771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298,9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B0524D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B0524D">
            <w:pPr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B0524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217,1</w:t>
            </w:r>
          </w:p>
        </w:tc>
      </w:tr>
      <w:tr w:rsidR="004B46B0" w:rsidRPr="00405474" w:rsidTr="000A3529">
        <w:trPr>
          <w:trHeight w:hRule="exact" w:val="1561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B122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B122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B122EF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298,9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217,1</w:t>
            </w:r>
          </w:p>
        </w:tc>
      </w:tr>
      <w:tr w:rsidR="004B46B0" w:rsidRPr="00405474" w:rsidTr="000A3529">
        <w:trPr>
          <w:trHeight w:hRule="exact" w:val="715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298,9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217,1</w:t>
            </w:r>
          </w:p>
        </w:tc>
      </w:tr>
      <w:tr w:rsidR="004B46B0" w:rsidRPr="00405474" w:rsidTr="000A3529">
        <w:trPr>
          <w:trHeight w:hRule="exact" w:val="1268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2D33C1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B50E6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158,1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F066F1" w:rsidRDefault="004B46B0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F066F1" w:rsidRDefault="004B46B0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4B46B0" w:rsidRPr="00405474" w:rsidTr="000A3529">
        <w:trPr>
          <w:trHeight w:hRule="exact" w:val="1764"/>
        </w:trPr>
        <w:tc>
          <w:tcPr>
            <w:tcW w:w="4094" w:type="dxa"/>
            <w:gridSpan w:val="2"/>
            <w:shd w:val="clear" w:color="auto" w:fill="FFFFFF"/>
          </w:tcPr>
          <w:p w:rsidR="004B46B0" w:rsidRPr="005E34E5" w:rsidRDefault="004B46B0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5E34E5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5E34E5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EE49B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158,1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4B46B0" w:rsidRPr="00405474" w:rsidTr="000A3529">
        <w:trPr>
          <w:trHeight w:hRule="exact" w:val="838"/>
        </w:trPr>
        <w:tc>
          <w:tcPr>
            <w:tcW w:w="4094" w:type="dxa"/>
            <w:gridSpan w:val="2"/>
            <w:shd w:val="clear" w:color="auto" w:fill="FFFFFF"/>
          </w:tcPr>
          <w:p w:rsidR="004B46B0" w:rsidRPr="005E34E5" w:rsidRDefault="004B46B0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5E34E5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158,1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4B46B0" w:rsidRPr="00405474" w:rsidTr="000A3529">
        <w:trPr>
          <w:trHeight w:hRule="exact" w:val="993"/>
        </w:trPr>
        <w:tc>
          <w:tcPr>
            <w:tcW w:w="4094" w:type="dxa"/>
            <w:gridSpan w:val="2"/>
            <w:shd w:val="clear" w:color="auto" w:fill="FFFFFF"/>
          </w:tcPr>
          <w:p w:rsidR="004B46B0" w:rsidRPr="005E34E5" w:rsidRDefault="004B46B0" w:rsidP="006D356D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органов  власти субъектов Российской Федерации, местных администраций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6759D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6759D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6759DB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746,1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307,9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313,1</w:t>
            </w:r>
          </w:p>
        </w:tc>
      </w:tr>
      <w:tr w:rsidR="004B46B0" w:rsidRPr="00405474" w:rsidTr="000A3529">
        <w:trPr>
          <w:trHeight w:hRule="exact" w:val="425"/>
        </w:trPr>
        <w:tc>
          <w:tcPr>
            <w:tcW w:w="4094" w:type="dxa"/>
            <w:gridSpan w:val="2"/>
            <w:shd w:val="clear" w:color="auto" w:fill="FFFFFF"/>
          </w:tcPr>
          <w:p w:rsidR="004B46B0" w:rsidRPr="005E34E5" w:rsidRDefault="004B46B0" w:rsidP="006D356D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5E34E5" w:rsidRDefault="004B46B0" w:rsidP="006759DB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746,1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307,7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312,9</w:t>
            </w:r>
          </w:p>
        </w:tc>
      </w:tr>
      <w:tr w:rsidR="004B46B0" w:rsidRPr="00405474" w:rsidTr="000A3529">
        <w:trPr>
          <w:trHeight w:hRule="exact" w:val="557"/>
        </w:trPr>
        <w:tc>
          <w:tcPr>
            <w:tcW w:w="4094" w:type="dxa"/>
            <w:gridSpan w:val="2"/>
            <w:shd w:val="clear" w:color="auto" w:fill="FFFFFF"/>
          </w:tcPr>
          <w:p w:rsidR="004B46B0" w:rsidRPr="005E34E5" w:rsidRDefault="004B46B0" w:rsidP="006D356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</w:t>
            </w:r>
            <w:r w:rsidRPr="005E34E5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5E34E5" w:rsidRDefault="004B46B0" w:rsidP="006759DB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746,1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307,7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312,9</w:t>
            </w:r>
          </w:p>
        </w:tc>
      </w:tr>
      <w:tr w:rsidR="004B46B0" w:rsidRPr="00405474" w:rsidTr="000A3529">
        <w:trPr>
          <w:trHeight w:hRule="exact" w:val="785"/>
        </w:trPr>
        <w:tc>
          <w:tcPr>
            <w:tcW w:w="4094" w:type="dxa"/>
            <w:gridSpan w:val="2"/>
            <w:shd w:val="clear" w:color="auto" w:fill="FFFFFF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307,0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192,7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197,9</w:t>
            </w:r>
          </w:p>
        </w:tc>
      </w:tr>
      <w:tr w:rsidR="004B46B0" w:rsidRPr="00405474" w:rsidTr="000A3529">
        <w:trPr>
          <w:trHeight w:hRule="exact" w:val="1561"/>
        </w:trPr>
        <w:tc>
          <w:tcPr>
            <w:tcW w:w="4094" w:type="dxa"/>
            <w:gridSpan w:val="2"/>
            <w:shd w:val="clear" w:color="auto" w:fill="FFFFFF"/>
          </w:tcPr>
          <w:p w:rsidR="004B46B0" w:rsidRPr="005E34E5" w:rsidRDefault="004B46B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307,0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192,7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197,9</w:t>
            </w:r>
          </w:p>
        </w:tc>
      </w:tr>
      <w:tr w:rsidR="004B46B0" w:rsidRPr="00405474" w:rsidTr="000A3529">
        <w:trPr>
          <w:trHeight w:hRule="exact" w:val="847"/>
        </w:trPr>
        <w:tc>
          <w:tcPr>
            <w:tcW w:w="4094" w:type="dxa"/>
            <w:gridSpan w:val="2"/>
            <w:shd w:val="clear" w:color="auto" w:fill="FFFFFF"/>
          </w:tcPr>
          <w:p w:rsidR="004B46B0" w:rsidRPr="005E34E5" w:rsidRDefault="004B46B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307,0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192,7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197,9</w:t>
            </w:r>
          </w:p>
          <w:p w:rsidR="004B46B0" w:rsidRPr="005E34E5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4B46B0" w:rsidRPr="00405474" w:rsidTr="000A3529">
        <w:trPr>
          <w:trHeight w:hRule="exact" w:val="635"/>
        </w:trPr>
        <w:tc>
          <w:tcPr>
            <w:tcW w:w="4094" w:type="dxa"/>
            <w:gridSpan w:val="2"/>
            <w:shd w:val="clear" w:color="auto" w:fill="FFFFFF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373,9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115,0</w:t>
            </w:r>
          </w:p>
        </w:tc>
      </w:tr>
      <w:tr w:rsidR="004B46B0" w:rsidRPr="00405474" w:rsidTr="000A3529">
        <w:trPr>
          <w:trHeight w:hRule="exact" w:val="838"/>
        </w:trPr>
        <w:tc>
          <w:tcPr>
            <w:tcW w:w="4094" w:type="dxa"/>
            <w:gridSpan w:val="2"/>
            <w:shd w:val="clear" w:color="auto" w:fill="FFFFFF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297915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297915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297915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343,9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4B46B0" w:rsidRPr="00405474" w:rsidTr="000A3529">
        <w:trPr>
          <w:trHeight w:hRule="exact" w:val="824"/>
        </w:trPr>
        <w:tc>
          <w:tcPr>
            <w:tcW w:w="4094" w:type="dxa"/>
            <w:gridSpan w:val="2"/>
            <w:shd w:val="clear" w:color="auto" w:fill="FFFFFF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297915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297915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297915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343,9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100,0</w:t>
            </w:r>
          </w:p>
        </w:tc>
      </w:tr>
      <w:tr w:rsidR="004B46B0" w:rsidRPr="00405474" w:rsidTr="000A3529">
        <w:trPr>
          <w:trHeight w:hRule="exact" w:val="328"/>
        </w:trPr>
        <w:tc>
          <w:tcPr>
            <w:tcW w:w="4094" w:type="dxa"/>
            <w:gridSpan w:val="2"/>
            <w:shd w:val="clear" w:color="auto" w:fill="FFFFFF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</w:t>
            </w: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46B0" w:rsidRPr="00405474" w:rsidTr="000A3529">
        <w:trPr>
          <w:trHeight w:hRule="exact" w:val="417"/>
        </w:trPr>
        <w:tc>
          <w:tcPr>
            <w:tcW w:w="4094" w:type="dxa"/>
            <w:gridSpan w:val="2"/>
            <w:shd w:val="clear" w:color="auto" w:fill="FFFFFF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30,0</w:t>
            </w: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46B0" w:rsidRPr="00405474" w:rsidTr="000A3529">
        <w:trPr>
          <w:trHeight w:hRule="exact" w:val="1274"/>
        </w:trPr>
        <w:tc>
          <w:tcPr>
            <w:tcW w:w="4094" w:type="dxa"/>
            <w:gridSpan w:val="2"/>
            <w:shd w:val="clear" w:color="auto" w:fill="FFFFFF"/>
          </w:tcPr>
          <w:p w:rsidR="004B46B0" w:rsidRPr="005E34E5" w:rsidRDefault="004B46B0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46B0" w:rsidRPr="00405474" w:rsidTr="00BA1779">
        <w:trPr>
          <w:trHeight w:hRule="exact" w:val="858"/>
        </w:trPr>
        <w:tc>
          <w:tcPr>
            <w:tcW w:w="4094" w:type="dxa"/>
            <w:gridSpan w:val="2"/>
            <w:shd w:val="clear" w:color="auto" w:fill="FFFFFF"/>
          </w:tcPr>
          <w:p w:rsidR="004B46B0" w:rsidRPr="00405474" w:rsidRDefault="004B46B0" w:rsidP="00B122EF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B122EF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B122EF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5E34E5" w:rsidRDefault="004B46B0" w:rsidP="00B122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B122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B122EF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46B0" w:rsidRPr="00405474" w:rsidTr="000A3529">
        <w:trPr>
          <w:trHeight w:hRule="exact" w:val="845"/>
        </w:trPr>
        <w:tc>
          <w:tcPr>
            <w:tcW w:w="4094" w:type="dxa"/>
            <w:gridSpan w:val="2"/>
            <w:shd w:val="clear" w:color="auto" w:fill="FFFFFF"/>
          </w:tcPr>
          <w:p w:rsidR="004B46B0" w:rsidRDefault="004B46B0" w:rsidP="00B122EF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 xml:space="preserve">Иные закупки товаров, работ и услуг для обеспечения государственных </w:t>
            </w:r>
          </w:p>
          <w:p w:rsidR="004B46B0" w:rsidRPr="00405474" w:rsidRDefault="004B46B0" w:rsidP="00B122EF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(муниципальных) </w:t>
            </w:r>
            <w:r w:rsidRPr="00405474">
              <w:rPr>
                <w:sz w:val="24"/>
                <w:szCs w:val="24"/>
              </w:rPr>
              <w:t>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B122EF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B122EF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5E34E5" w:rsidRDefault="004B46B0" w:rsidP="00B122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B122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B122EF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65,0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46B0" w:rsidRPr="00405474" w:rsidTr="000A3529">
        <w:trPr>
          <w:trHeight w:hRule="exact" w:val="1330"/>
        </w:trPr>
        <w:tc>
          <w:tcPr>
            <w:tcW w:w="4094" w:type="dxa"/>
            <w:gridSpan w:val="2"/>
            <w:shd w:val="clear" w:color="auto" w:fill="FFFFFF"/>
          </w:tcPr>
          <w:p w:rsidR="004B46B0" w:rsidRPr="005E34E5" w:rsidRDefault="004B46B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Анненковского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4B46B0" w:rsidRPr="00405474" w:rsidTr="000A3529">
        <w:trPr>
          <w:trHeight w:hRule="exact" w:val="1561"/>
        </w:trPr>
        <w:tc>
          <w:tcPr>
            <w:tcW w:w="4094" w:type="dxa"/>
            <w:gridSpan w:val="2"/>
            <w:shd w:val="clear" w:color="auto" w:fill="FFFFFF"/>
          </w:tcPr>
          <w:p w:rsidR="004B46B0" w:rsidRPr="005E34E5" w:rsidRDefault="004B46B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</w:t>
            </w:r>
            <w:r>
              <w:rPr>
                <w:color w:val="000000"/>
                <w:sz w:val="22"/>
                <w:szCs w:val="22"/>
              </w:rPr>
              <w:t xml:space="preserve"> Анненковского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46B0" w:rsidRPr="00405474" w:rsidTr="000A3529">
        <w:trPr>
          <w:trHeight w:hRule="exact" w:val="2272"/>
        </w:trPr>
        <w:tc>
          <w:tcPr>
            <w:tcW w:w="4094" w:type="dxa"/>
            <w:gridSpan w:val="2"/>
            <w:shd w:val="clear" w:color="auto" w:fill="FFFFFF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4B46B0" w:rsidRPr="00405474" w:rsidTr="000A3529">
        <w:trPr>
          <w:trHeight w:hRule="exact" w:val="488"/>
        </w:trPr>
        <w:tc>
          <w:tcPr>
            <w:tcW w:w="4094" w:type="dxa"/>
            <w:gridSpan w:val="2"/>
            <w:shd w:val="clear" w:color="auto" w:fill="FFFFFF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5E34E5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5E34E5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4B46B0" w:rsidRPr="00405474" w:rsidTr="000A3529">
        <w:trPr>
          <w:trHeight w:hRule="exact" w:val="818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A41724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,2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A41724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A41724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4B46B0" w:rsidRPr="00405474" w:rsidTr="000A3529">
        <w:trPr>
          <w:trHeight w:hRule="exact" w:val="346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A41724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A41724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A41724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4B46B0" w:rsidRPr="00405474" w:rsidTr="000A3529">
        <w:trPr>
          <w:trHeight w:hRule="exact" w:val="1339"/>
        </w:trPr>
        <w:tc>
          <w:tcPr>
            <w:tcW w:w="4094" w:type="dxa"/>
            <w:gridSpan w:val="2"/>
            <w:shd w:val="clear" w:color="auto" w:fill="FFFFFF"/>
          </w:tcPr>
          <w:p w:rsidR="004B46B0" w:rsidRPr="005E34E5" w:rsidRDefault="004B46B0" w:rsidP="000A352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Анненковского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A41724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A41724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A41724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</w:tc>
      </w:tr>
      <w:tr w:rsidR="004B46B0" w:rsidRPr="00405474" w:rsidTr="000A3529">
        <w:trPr>
          <w:trHeight w:hRule="exact" w:val="1555"/>
        </w:trPr>
        <w:tc>
          <w:tcPr>
            <w:tcW w:w="4094" w:type="dxa"/>
            <w:gridSpan w:val="2"/>
            <w:shd w:val="clear" w:color="auto" w:fill="FFFFFF"/>
          </w:tcPr>
          <w:p w:rsidR="004B46B0" w:rsidRPr="005E34E5" w:rsidRDefault="004B46B0" w:rsidP="000A352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</w:t>
            </w:r>
            <w:r>
              <w:rPr>
                <w:color w:val="000000"/>
                <w:sz w:val="22"/>
                <w:szCs w:val="22"/>
              </w:rPr>
              <w:t xml:space="preserve"> Анненковского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A41724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A41724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A41724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4B46B0" w:rsidRPr="00405474" w:rsidTr="000A3529">
        <w:trPr>
          <w:trHeight w:hRule="exact" w:val="1046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  <w:r>
              <w:rPr>
                <w:color w:val="000000"/>
                <w:sz w:val="22"/>
                <w:szCs w:val="22"/>
              </w:rPr>
              <w:t xml:space="preserve"> Анненковского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B46B0" w:rsidRPr="00A41724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B46B0" w:rsidRPr="00A41724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A41724">
              <w:rPr>
                <w:sz w:val="22"/>
                <w:szCs w:val="22"/>
              </w:rPr>
              <w:t>,0</w:t>
            </w:r>
          </w:p>
          <w:p w:rsidR="004B46B0" w:rsidRPr="00A41724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4B46B0" w:rsidRPr="00405474" w:rsidTr="000A3529">
        <w:trPr>
          <w:trHeight w:hRule="exact" w:val="424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B46B0" w:rsidRPr="00A41724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B46B0" w:rsidRPr="00A41724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B46B0" w:rsidRPr="00A41724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4B46B0" w:rsidRPr="00405474" w:rsidTr="000A3529">
        <w:trPr>
          <w:trHeight w:hRule="exact" w:val="288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870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B46B0" w:rsidRPr="00A41724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B46B0" w:rsidRPr="00A41724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5,0</w:t>
            </w:r>
          </w:p>
          <w:p w:rsidR="004B46B0" w:rsidRPr="00A41724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4B46B0" w:rsidRPr="00405474" w:rsidTr="000A3529">
        <w:trPr>
          <w:trHeight w:hRule="exact" w:val="347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3C3BB0" w:rsidRDefault="004B46B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3C3BB0" w:rsidRDefault="004B46B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3C3BB0" w:rsidRDefault="004B46B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</w:tc>
      </w:tr>
      <w:tr w:rsidR="004B46B0" w:rsidRPr="00405474" w:rsidTr="000A3529">
        <w:trPr>
          <w:trHeight w:hRule="exact" w:val="495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B46B0" w:rsidRPr="00405474" w:rsidTr="000A3529">
        <w:trPr>
          <w:trHeight w:hRule="exact" w:val="843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0A352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B46B0" w:rsidRPr="00405474" w:rsidTr="000A3529">
        <w:trPr>
          <w:trHeight w:hRule="exact" w:val="555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B46B0" w:rsidRPr="00405474" w:rsidTr="000A3529">
        <w:trPr>
          <w:trHeight w:hRule="exact" w:val="1018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B46B0" w:rsidRPr="00405474" w:rsidTr="000A3529">
        <w:trPr>
          <w:trHeight w:hRule="exact" w:val="739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4B46B0" w:rsidRPr="00405474" w:rsidTr="000A3529">
        <w:trPr>
          <w:trHeight w:hRule="exact" w:val="1525"/>
        </w:trPr>
        <w:tc>
          <w:tcPr>
            <w:tcW w:w="4094" w:type="dxa"/>
            <w:gridSpan w:val="2"/>
            <w:shd w:val="clear" w:color="auto" w:fill="FFFFFF"/>
            <w:vAlign w:val="bottom"/>
          </w:tcPr>
          <w:p w:rsidR="004B46B0" w:rsidRPr="00E41B3C" w:rsidRDefault="004B46B0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4B46B0" w:rsidRPr="00405474" w:rsidTr="000A3529">
        <w:trPr>
          <w:trHeight w:hRule="exact" w:val="853"/>
        </w:trPr>
        <w:tc>
          <w:tcPr>
            <w:tcW w:w="4094" w:type="dxa"/>
            <w:gridSpan w:val="2"/>
            <w:shd w:val="clear" w:color="auto" w:fill="FFFFFF"/>
            <w:vAlign w:val="bottom"/>
          </w:tcPr>
          <w:p w:rsidR="004B46B0" w:rsidRPr="00E41B3C" w:rsidRDefault="004B46B0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4B46B0" w:rsidRPr="00405474" w:rsidTr="000A3529">
        <w:trPr>
          <w:trHeight w:hRule="exact" w:val="836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Pr="00E41B3C" w:rsidRDefault="004B46B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Pr="00E41B3C" w:rsidRDefault="004B46B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Pr="00E41B3C" w:rsidRDefault="004B46B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4B46B0" w:rsidRPr="00405474" w:rsidTr="000A3529">
        <w:trPr>
          <w:trHeight w:hRule="exact" w:val="841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Pr="00E41B3C" w:rsidRDefault="004B46B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Pr="00E41B3C" w:rsidRDefault="004B46B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Pr="00E41B3C" w:rsidRDefault="004B46B0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4B46B0" w:rsidRPr="00405474" w:rsidTr="00BA1779">
        <w:trPr>
          <w:trHeight w:hRule="exact" w:val="499"/>
        </w:trPr>
        <w:tc>
          <w:tcPr>
            <w:tcW w:w="4094" w:type="dxa"/>
            <w:gridSpan w:val="2"/>
            <w:shd w:val="clear" w:color="auto" w:fill="FFFFFF"/>
          </w:tcPr>
          <w:p w:rsidR="004B46B0" w:rsidRPr="003D5A8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3D5A80" w:rsidRDefault="004B46B0" w:rsidP="00BA1779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3D5A80" w:rsidRDefault="004B46B0" w:rsidP="00BA1779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3D5A80" w:rsidRDefault="004B46B0" w:rsidP="00BA1779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3D5A80" w:rsidRDefault="004B46B0" w:rsidP="00BA1779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3D5A80" w:rsidRDefault="004B46B0" w:rsidP="00BA1779">
            <w:pPr>
              <w:jc w:val="center"/>
              <w:rPr>
                <w:b/>
                <w:sz w:val="22"/>
                <w:szCs w:val="22"/>
              </w:rPr>
            </w:pPr>
          </w:p>
          <w:p w:rsidR="004B46B0" w:rsidRPr="003D5A80" w:rsidRDefault="004B46B0" w:rsidP="00BA1779">
            <w:pPr>
              <w:jc w:val="center"/>
              <w:rPr>
                <w:b/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28,0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B46B0" w:rsidRPr="00405474" w:rsidTr="00BA1779">
        <w:trPr>
          <w:trHeight w:hRule="exact" w:val="1002"/>
        </w:trPr>
        <w:tc>
          <w:tcPr>
            <w:tcW w:w="4094" w:type="dxa"/>
            <w:gridSpan w:val="2"/>
            <w:shd w:val="clear" w:color="auto" w:fill="FFFFFF"/>
          </w:tcPr>
          <w:p w:rsidR="004B46B0" w:rsidRPr="003D5A8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  <w:r w:rsidRPr="003D5A80">
              <w:rPr>
                <w:sz w:val="22"/>
                <w:szCs w:val="22"/>
              </w:rPr>
              <w:t>Защита населения и территории от чрезвычайных ситуаций</w:t>
            </w:r>
            <w:r>
              <w:rPr>
                <w:sz w:val="22"/>
                <w:szCs w:val="22"/>
              </w:rPr>
              <w:t xml:space="preserve"> природного</w:t>
            </w:r>
            <w:r w:rsidRPr="003D5A80">
              <w:rPr>
                <w:sz w:val="22"/>
                <w:szCs w:val="22"/>
              </w:rPr>
              <w:t xml:space="preserve"> и техногенного характера, </w:t>
            </w:r>
            <w:r>
              <w:rPr>
                <w:sz w:val="22"/>
                <w:szCs w:val="22"/>
              </w:rPr>
              <w:t xml:space="preserve">пожарная безопасность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2D33C1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BA1779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B46B0" w:rsidRPr="00405474" w:rsidTr="00BA1779">
        <w:trPr>
          <w:trHeight w:hRule="exact" w:val="1272"/>
        </w:trPr>
        <w:tc>
          <w:tcPr>
            <w:tcW w:w="4094" w:type="dxa"/>
            <w:gridSpan w:val="2"/>
            <w:shd w:val="clear" w:color="auto" w:fill="FFFFFF"/>
          </w:tcPr>
          <w:p w:rsidR="004B46B0" w:rsidRPr="005E34E5" w:rsidRDefault="004B46B0" w:rsidP="00BA17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Анненковского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BA1779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B46B0" w:rsidRPr="00405474" w:rsidTr="00BA1779">
        <w:trPr>
          <w:trHeight w:hRule="exact" w:val="1545"/>
        </w:trPr>
        <w:tc>
          <w:tcPr>
            <w:tcW w:w="4094" w:type="dxa"/>
            <w:gridSpan w:val="2"/>
            <w:shd w:val="clear" w:color="auto" w:fill="FFFFFF"/>
          </w:tcPr>
          <w:p w:rsidR="004B46B0" w:rsidRPr="005E34E5" w:rsidRDefault="004B46B0" w:rsidP="00BA177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Анненковского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Республики Мордовия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BA1779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B46B0" w:rsidRPr="00405474" w:rsidTr="00BA1779">
        <w:trPr>
          <w:trHeight w:hRule="exact" w:val="772"/>
        </w:trPr>
        <w:tc>
          <w:tcPr>
            <w:tcW w:w="4094" w:type="dxa"/>
            <w:gridSpan w:val="2"/>
            <w:shd w:val="clear" w:color="auto" w:fill="FFFFFF"/>
          </w:tcPr>
          <w:p w:rsidR="004B46B0" w:rsidRPr="003D5A8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BA1779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B46B0" w:rsidRPr="00405474" w:rsidTr="00BA1779">
        <w:trPr>
          <w:trHeight w:hRule="exact" w:val="852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BA1779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BA1779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BA177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B46B0" w:rsidRPr="00405474" w:rsidTr="00BA1779">
        <w:trPr>
          <w:trHeight w:hRule="exact" w:val="852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BA1779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Default="004B46B0" w:rsidP="00FC732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Default="004B46B0" w:rsidP="00FC732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FC732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C732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C732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Default="004B46B0" w:rsidP="00FC732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C732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A0280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FC732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FC732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FC732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jc w:val="center"/>
              <w:rPr>
                <w:b/>
                <w:sz w:val="22"/>
                <w:szCs w:val="22"/>
              </w:rPr>
            </w:pPr>
          </w:p>
        </w:tc>
      </w:tr>
      <w:tr w:rsidR="004B46B0" w:rsidRPr="00405474" w:rsidTr="000A3529">
        <w:trPr>
          <w:trHeight w:hRule="exact" w:val="293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3C3BB0" w:rsidRDefault="004B46B0" w:rsidP="00AF0E39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196,3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3C3BB0" w:rsidRDefault="004B46B0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110,5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3C3BB0" w:rsidRDefault="004B46B0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110,5</w:t>
            </w:r>
          </w:p>
        </w:tc>
      </w:tr>
      <w:tr w:rsidR="004B46B0" w:rsidRPr="00405474" w:rsidTr="000A3529">
        <w:trPr>
          <w:trHeight w:hRule="exact" w:val="327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3C3BB0" w:rsidRDefault="004B46B0" w:rsidP="00AF0E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196,3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3C3BB0" w:rsidRDefault="004B46B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3C3BB0" w:rsidRDefault="004B46B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4B46B0" w:rsidRPr="00405474" w:rsidTr="000A3529">
        <w:trPr>
          <w:trHeight w:hRule="exact" w:val="1225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A0280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 xml:space="preserve">рограмма «Комплексного развития </w:t>
            </w:r>
            <w:r>
              <w:rPr>
                <w:sz w:val="22"/>
                <w:szCs w:val="22"/>
              </w:rPr>
              <w:t xml:space="preserve">транспортной 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Анненковского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года»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AF0E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196,3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4B46B0" w:rsidRPr="00405474" w:rsidTr="000A3529">
        <w:trPr>
          <w:trHeight w:hRule="exact" w:val="855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DF61C2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Основные мероприятия « </w:t>
            </w:r>
            <w:r>
              <w:rPr>
                <w:sz w:val="22"/>
                <w:szCs w:val="22"/>
              </w:rPr>
              <w:t xml:space="preserve"> мероприятия по р</w:t>
            </w:r>
            <w:r w:rsidRPr="002D33C1">
              <w:rPr>
                <w:sz w:val="22"/>
                <w:szCs w:val="22"/>
              </w:rPr>
              <w:t>емонт</w:t>
            </w:r>
            <w:r>
              <w:rPr>
                <w:sz w:val="22"/>
                <w:szCs w:val="22"/>
              </w:rPr>
              <w:t>у</w:t>
            </w:r>
            <w:r w:rsidRPr="002D33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автомобильных </w:t>
            </w:r>
            <w:r w:rsidRPr="002D33C1">
              <w:rPr>
                <w:sz w:val="22"/>
                <w:szCs w:val="22"/>
              </w:rPr>
              <w:t xml:space="preserve"> дорог </w:t>
            </w:r>
            <w:r>
              <w:rPr>
                <w:sz w:val="22"/>
                <w:szCs w:val="22"/>
              </w:rPr>
              <w:t>общего пользования в границах поселения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AF0E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196,3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4B46B0" w:rsidRPr="00405474" w:rsidTr="001B3BB1">
        <w:trPr>
          <w:trHeight w:hRule="exact" w:val="2270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AF0E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196,3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4B46B0" w:rsidRPr="00405474" w:rsidTr="001B3BB1">
        <w:trPr>
          <w:trHeight w:hRule="exact" w:val="715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AF0E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196,3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4B46B0" w:rsidRPr="00405474" w:rsidTr="000A3529">
        <w:trPr>
          <w:trHeight w:hRule="exact" w:val="846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AF0E3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196,3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DF61C2">
            <w:pPr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DF61C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110,5</w:t>
            </w:r>
          </w:p>
        </w:tc>
      </w:tr>
      <w:tr w:rsidR="004B46B0" w:rsidRPr="00405474" w:rsidTr="000A3529">
        <w:trPr>
          <w:trHeight w:hRule="exact" w:val="293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E41B3C" w:rsidRDefault="004B46B0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75,0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E41B3C" w:rsidRDefault="004B46B0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115,0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E41B3C" w:rsidRDefault="004B46B0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100,0</w:t>
            </w:r>
          </w:p>
        </w:tc>
      </w:tr>
      <w:tr w:rsidR="004B46B0" w:rsidRPr="00405474" w:rsidTr="000A3529">
        <w:trPr>
          <w:trHeight w:hRule="exact" w:val="290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7" w:type="dxa"/>
            <w:shd w:val="clear" w:color="auto" w:fill="FFFFFF"/>
          </w:tcPr>
          <w:p w:rsidR="004B46B0" w:rsidRPr="002D33C1" w:rsidRDefault="004B46B0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4B46B0" w:rsidRPr="002D33C1" w:rsidRDefault="004B46B0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FFFFFF"/>
          </w:tcPr>
          <w:p w:rsidR="004B46B0" w:rsidRPr="002D33C1" w:rsidRDefault="004B46B0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4B46B0" w:rsidRPr="002D33C1" w:rsidRDefault="004B46B0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4B46B0" w:rsidRPr="00E41B3C" w:rsidRDefault="004B46B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75,0</w:t>
            </w:r>
          </w:p>
        </w:tc>
        <w:tc>
          <w:tcPr>
            <w:tcW w:w="1134" w:type="dxa"/>
            <w:shd w:val="clear" w:color="auto" w:fill="FFFFFF"/>
          </w:tcPr>
          <w:p w:rsidR="004B46B0" w:rsidRPr="00E41B3C" w:rsidRDefault="004B46B0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E41B3C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B46B0" w:rsidRPr="00405474" w:rsidTr="000A3529">
        <w:trPr>
          <w:trHeight w:hRule="exact" w:val="1286"/>
        </w:trPr>
        <w:tc>
          <w:tcPr>
            <w:tcW w:w="4094" w:type="dxa"/>
            <w:gridSpan w:val="2"/>
            <w:shd w:val="clear" w:color="auto" w:fill="FFFFFF"/>
          </w:tcPr>
          <w:p w:rsidR="004B46B0" w:rsidRPr="002D33C1" w:rsidRDefault="004B46B0" w:rsidP="00A0280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 программа комплексного развития </w:t>
            </w:r>
            <w:r>
              <w:rPr>
                <w:sz w:val="22"/>
                <w:szCs w:val="22"/>
              </w:rPr>
              <w:t>коммунальной</w:t>
            </w:r>
            <w:r w:rsidRPr="002D33C1">
              <w:rPr>
                <w:sz w:val="22"/>
                <w:szCs w:val="22"/>
              </w:rPr>
              <w:t xml:space="preserve"> инфраструктуры </w:t>
            </w:r>
            <w:r>
              <w:rPr>
                <w:sz w:val="22"/>
                <w:szCs w:val="22"/>
              </w:rPr>
              <w:t>Анненковского</w:t>
            </w:r>
            <w:r w:rsidRPr="002D33C1">
              <w:rPr>
                <w:sz w:val="22"/>
                <w:szCs w:val="22"/>
              </w:rPr>
              <w:t xml:space="preserve">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</w:t>
            </w:r>
            <w:r w:rsidRPr="002D33C1">
              <w:rPr>
                <w:sz w:val="22"/>
                <w:szCs w:val="22"/>
              </w:rPr>
              <w:t xml:space="preserve"> год</w:t>
            </w:r>
          </w:p>
        </w:tc>
        <w:tc>
          <w:tcPr>
            <w:tcW w:w="567" w:type="dxa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1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4B46B0" w:rsidRDefault="004B46B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B46B0" w:rsidRDefault="004B46B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B46B0" w:rsidRDefault="004B46B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B46B0" w:rsidRDefault="004B46B0" w:rsidP="003721BE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B46B0" w:rsidRPr="00E41B3C" w:rsidRDefault="004B46B0" w:rsidP="003721B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75,0</w:t>
            </w:r>
          </w:p>
        </w:tc>
        <w:tc>
          <w:tcPr>
            <w:tcW w:w="1134" w:type="dxa"/>
            <w:shd w:val="clear" w:color="auto" w:fill="FFFFFF"/>
          </w:tcPr>
          <w:p w:rsidR="004B46B0" w:rsidRDefault="004B46B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B46B0" w:rsidRDefault="004B46B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B46B0" w:rsidRDefault="004B46B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B46B0" w:rsidRDefault="004B46B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B46B0" w:rsidRPr="00E41B3C" w:rsidRDefault="004B46B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E41B3C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B46B0" w:rsidRPr="00405474" w:rsidTr="000A3529">
        <w:trPr>
          <w:gridBefore w:val="1"/>
          <w:trHeight w:hRule="exact" w:val="837"/>
        </w:trPr>
        <w:tc>
          <w:tcPr>
            <w:tcW w:w="4094" w:type="dxa"/>
            <w:shd w:val="clear" w:color="auto" w:fill="FFFFFF"/>
          </w:tcPr>
          <w:p w:rsidR="004B46B0" w:rsidRPr="002D33C1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</w:t>
            </w:r>
            <w:r>
              <w:rPr>
                <w:sz w:val="22"/>
                <w:szCs w:val="22"/>
              </w:rPr>
              <w:t xml:space="preserve"> мероприятия по благоустройству в границах населенных пунктов</w:t>
            </w:r>
            <w:r w:rsidRPr="002D33C1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поселения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567" w:type="dxa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4B46B0" w:rsidRDefault="004B46B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B46B0" w:rsidRDefault="004B46B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B46B0" w:rsidRPr="00E41B3C" w:rsidRDefault="004B46B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75,0</w:t>
            </w:r>
          </w:p>
        </w:tc>
        <w:tc>
          <w:tcPr>
            <w:tcW w:w="1134" w:type="dxa"/>
            <w:shd w:val="clear" w:color="auto" w:fill="FFFFFF"/>
          </w:tcPr>
          <w:p w:rsidR="004B46B0" w:rsidRDefault="004B46B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B46B0" w:rsidRDefault="004B46B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B46B0" w:rsidRPr="00E41B3C" w:rsidRDefault="004B46B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115,0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E41B3C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</w:tr>
      <w:tr w:rsidR="004B46B0" w:rsidRPr="00405474" w:rsidTr="00A02804">
        <w:trPr>
          <w:gridBefore w:val="1"/>
          <w:trHeight w:hRule="exact" w:val="392"/>
        </w:trPr>
        <w:tc>
          <w:tcPr>
            <w:tcW w:w="4094" w:type="dxa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4B46B0" w:rsidRPr="00E41B3C" w:rsidRDefault="004B46B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134" w:type="dxa"/>
            <w:shd w:val="clear" w:color="auto" w:fill="FFFFFF"/>
          </w:tcPr>
          <w:p w:rsidR="004B46B0" w:rsidRPr="00E41B3C" w:rsidRDefault="004B46B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E41B3C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</w:tr>
      <w:tr w:rsidR="004B46B0" w:rsidRPr="00405474" w:rsidTr="000A3529">
        <w:trPr>
          <w:gridBefore w:val="1"/>
          <w:trHeight w:hRule="exact" w:val="806"/>
        </w:trPr>
        <w:tc>
          <w:tcPr>
            <w:tcW w:w="4094" w:type="dxa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B122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B122E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4B46B0" w:rsidRDefault="004B46B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B46B0" w:rsidRDefault="004B46B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B46B0" w:rsidRPr="00E41B3C" w:rsidRDefault="004B46B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50,0</w:t>
            </w:r>
          </w:p>
        </w:tc>
        <w:tc>
          <w:tcPr>
            <w:tcW w:w="1134" w:type="dxa"/>
            <w:shd w:val="clear" w:color="auto" w:fill="FFFFFF"/>
          </w:tcPr>
          <w:p w:rsidR="004B46B0" w:rsidRDefault="004B46B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B46B0" w:rsidRDefault="004B46B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4B46B0" w:rsidRPr="00E41B3C" w:rsidRDefault="004B46B0" w:rsidP="00F53B48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100,0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E41B3C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80,0</w:t>
            </w:r>
          </w:p>
        </w:tc>
      </w:tr>
      <w:tr w:rsidR="004B46B0" w:rsidRPr="00405474" w:rsidTr="000A3529">
        <w:trPr>
          <w:gridBefore w:val="1"/>
          <w:trHeight w:hRule="exact" w:val="760"/>
        </w:trPr>
        <w:tc>
          <w:tcPr>
            <w:tcW w:w="4094" w:type="dxa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</w:pPr>
            <w:r>
              <w:rPr>
                <w:sz w:val="22"/>
                <w:szCs w:val="22"/>
              </w:rPr>
              <w:t>50,0</w:t>
            </w:r>
          </w:p>
        </w:tc>
        <w:tc>
          <w:tcPr>
            <w:tcW w:w="1134" w:type="dxa"/>
            <w:shd w:val="clear" w:color="auto" w:fill="FFFFFF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851" w:type="dxa"/>
            <w:shd w:val="clear" w:color="auto" w:fill="FFFFFF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Pr="00B4709D" w:rsidRDefault="004B46B0" w:rsidP="00AC31BC">
            <w:pPr>
              <w:jc w:val="center"/>
              <w:rPr>
                <w:sz w:val="22"/>
                <w:szCs w:val="22"/>
              </w:rPr>
            </w:pPr>
            <w:r w:rsidRPr="00B4709D">
              <w:rPr>
                <w:sz w:val="22"/>
                <w:szCs w:val="22"/>
              </w:rPr>
              <w:t>80,0</w:t>
            </w:r>
          </w:p>
        </w:tc>
      </w:tr>
      <w:tr w:rsidR="004B46B0" w:rsidRPr="00405474" w:rsidTr="001B3BB1">
        <w:trPr>
          <w:gridBefore w:val="1"/>
          <w:trHeight w:hRule="exact" w:val="569"/>
        </w:trPr>
        <w:tc>
          <w:tcPr>
            <w:tcW w:w="4094" w:type="dxa"/>
            <w:shd w:val="clear" w:color="auto" w:fill="FFFFFF"/>
          </w:tcPr>
          <w:p w:rsidR="004B46B0" w:rsidRPr="001B3BB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1B3BB1">
              <w:rPr>
                <w:sz w:val="22"/>
                <w:szCs w:val="22"/>
              </w:rPr>
              <w:t>Организация и содержание мест захоронения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10 1 01 43030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134" w:type="dxa"/>
            <w:shd w:val="clear" w:color="auto" w:fill="FFFFFF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4B46B0" w:rsidRPr="00405474" w:rsidTr="000A3529">
        <w:trPr>
          <w:gridBefore w:val="1"/>
          <w:trHeight w:hRule="exact" w:val="760"/>
        </w:trPr>
        <w:tc>
          <w:tcPr>
            <w:tcW w:w="4094" w:type="dxa"/>
            <w:shd w:val="clear" w:color="auto" w:fill="FFFFFF"/>
          </w:tcPr>
          <w:p w:rsidR="004B46B0" w:rsidRPr="002D33C1" w:rsidRDefault="004B46B0" w:rsidP="001B3BB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10 1 01 43030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134" w:type="dxa"/>
            <w:shd w:val="clear" w:color="auto" w:fill="FFFFFF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4B46B0" w:rsidRPr="00405474" w:rsidTr="000A3529">
        <w:trPr>
          <w:gridBefore w:val="1"/>
          <w:trHeight w:hRule="exact" w:val="760"/>
        </w:trPr>
        <w:tc>
          <w:tcPr>
            <w:tcW w:w="4094" w:type="dxa"/>
            <w:shd w:val="clear" w:color="auto" w:fill="FFFFFF"/>
          </w:tcPr>
          <w:p w:rsidR="004B46B0" w:rsidRPr="002D33C1" w:rsidRDefault="004B46B0" w:rsidP="001B3BB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405474" w:rsidRDefault="004B46B0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10 1 01 43030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shd w:val="clear" w:color="auto" w:fill="FFFFFF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134" w:type="dxa"/>
            <w:shd w:val="clear" w:color="auto" w:fill="FFFFFF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4B46B0" w:rsidRPr="00405474" w:rsidTr="000A3529">
        <w:trPr>
          <w:gridBefore w:val="1"/>
          <w:trHeight w:hRule="exact" w:val="597"/>
        </w:trPr>
        <w:tc>
          <w:tcPr>
            <w:tcW w:w="4094" w:type="dxa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Прочие мероприятия по благоустройству городских округов и поселений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Pr="00296CE3" w:rsidRDefault="004B46B0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15,0</w:t>
            </w: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Pr="00296CE3" w:rsidRDefault="004B46B0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4B46B0" w:rsidRPr="00B4709D" w:rsidRDefault="004B46B0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20,0</w:t>
            </w:r>
          </w:p>
        </w:tc>
      </w:tr>
      <w:tr w:rsidR="004B46B0" w:rsidRPr="00405474" w:rsidTr="000A3529">
        <w:trPr>
          <w:gridBefore w:val="1"/>
          <w:trHeight w:hRule="exact" w:val="523"/>
        </w:trPr>
        <w:tc>
          <w:tcPr>
            <w:tcW w:w="4094" w:type="dxa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1B3BB1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1B3BB1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1 0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jc w:val="center"/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1134" w:type="dxa"/>
            <w:shd w:val="clear" w:color="auto" w:fill="FFFFFF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jc w:val="center"/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851" w:type="dxa"/>
            <w:shd w:val="clear" w:color="auto" w:fill="FFFFFF"/>
          </w:tcPr>
          <w:p w:rsidR="004B46B0" w:rsidRDefault="004B46B0" w:rsidP="00AC31BC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 w:rsidR="004B46B0" w:rsidRPr="00B4709D" w:rsidRDefault="004B46B0" w:rsidP="00F53B48">
            <w:pPr>
              <w:tabs>
                <w:tab w:val="left" w:pos="180"/>
                <w:tab w:val="center" w:pos="456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  <w:t>20,0</w:t>
            </w:r>
          </w:p>
        </w:tc>
      </w:tr>
      <w:tr w:rsidR="004B46B0" w:rsidRPr="00405474" w:rsidTr="00A02804">
        <w:trPr>
          <w:gridBefore w:val="1"/>
          <w:trHeight w:hRule="exact" w:val="726"/>
        </w:trPr>
        <w:tc>
          <w:tcPr>
            <w:tcW w:w="4094" w:type="dxa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43040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1134" w:type="dxa"/>
            <w:shd w:val="clear" w:color="auto" w:fill="FFFFFF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</w:pPr>
            <w:r>
              <w:rPr>
                <w:sz w:val="22"/>
                <w:szCs w:val="22"/>
              </w:rPr>
              <w:t>15,0</w:t>
            </w:r>
          </w:p>
        </w:tc>
        <w:tc>
          <w:tcPr>
            <w:tcW w:w="851" w:type="dxa"/>
            <w:shd w:val="clear" w:color="auto" w:fill="FFFFFF"/>
          </w:tcPr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Default="004B46B0" w:rsidP="00AC31BC">
            <w:pPr>
              <w:jc w:val="center"/>
              <w:rPr>
                <w:sz w:val="22"/>
                <w:szCs w:val="22"/>
              </w:rPr>
            </w:pPr>
          </w:p>
          <w:p w:rsidR="004B46B0" w:rsidRPr="00B4709D" w:rsidRDefault="004B46B0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20,0</w:t>
            </w:r>
          </w:p>
        </w:tc>
      </w:tr>
      <w:tr w:rsidR="004B46B0" w:rsidRPr="00405474" w:rsidTr="000A3529">
        <w:trPr>
          <w:gridBefore w:val="1"/>
          <w:trHeight w:hRule="exact" w:val="270"/>
        </w:trPr>
        <w:tc>
          <w:tcPr>
            <w:tcW w:w="4094" w:type="dxa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3C3BB0" w:rsidRDefault="004B46B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68,8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3C3BB0" w:rsidRDefault="004B46B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71,2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3C3BB0" w:rsidRDefault="004B46B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73,8</w:t>
            </w:r>
          </w:p>
        </w:tc>
      </w:tr>
      <w:tr w:rsidR="004B46B0" w:rsidRPr="00405474" w:rsidTr="000A3529">
        <w:trPr>
          <w:gridBefore w:val="1"/>
          <w:trHeight w:hRule="exact" w:val="251"/>
        </w:trPr>
        <w:tc>
          <w:tcPr>
            <w:tcW w:w="4094" w:type="dxa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4B46B0" w:rsidRPr="00405474" w:rsidTr="00C91158">
        <w:trPr>
          <w:gridBefore w:val="1"/>
          <w:trHeight w:hRule="exact" w:val="1229"/>
        </w:trPr>
        <w:tc>
          <w:tcPr>
            <w:tcW w:w="4094" w:type="dxa"/>
            <w:shd w:val="clear" w:color="auto" w:fill="FFFFFF"/>
          </w:tcPr>
          <w:p w:rsidR="004B46B0" w:rsidRPr="005E34E5" w:rsidRDefault="004B46B0" w:rsidP="00D2377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Анненковского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4B46B0" w:rsidRPr="00405474" w:rsidTr="00C91158">
        <w:trPr>
          <w:gridBefore w:val="1"/>
          <w:trHeight w:hRule="exact" w:val="1560"/>
        </w:trPr>
        <w:tc>
          <w:tcPr>
            <w:tcW w:w="4094" w:type="dxa"/>
            <w:shd w:val="clear" w:color="auto" w:fill="FFFFFF"/>
          </w:tcPr>
          <w:p w:rsidR="004B46B0" w:rsidRPr="005E34E5" w:rsidRDefault="004B46B0" w:rsidP="00D2377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</w:t>
            </w:r>
            <w:r>
              <w:rPr>
                <w:color w:val="000000"/>
                <w:sz w:val="22"/>
                <w:szCs w:val="22"/>
              </w:rPr>
              <w:t xml:space="preserve"> Анненковского сельского поселения Ромодановского муниципального района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4B46B0" w:rsidRPr="00405474" w:rsidTr="00C91158">
        <w:trPr>
          <w:gridBefore w:val="1"/>
          <w:trHeight w:hRule="exact" w:val="561"/>
        </w:trPr>
        <w:tc>
          <w:tcPr>
            <w:tcW w:w="4094" w:type="dxa"/>
            <w:shd w:val="clear" w:color="auto" w:fill="FFFFFF"/>
          </w:tcPr>
          <w:p w:rsidR="004B46B0" w:rsidRPr="002D33C1" w:rsidRDefault="004B46B0" w:rsidP="00E41B3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4B46B0" w:rsidRPr="00405474" w:rsidTr="00C91158">
        <w:trPr>
          <w:gridBefore w:val="1"/>
          <w:trHeight w:hRule="exact" w:val="555"/>
        </w:trPr>
        <w:tc>
          <w:tcPr>
            <w:tcW w:w="4094" w:type="dxa"/>
            <w:shd w:val="clear" w:color="auto" w:fill="FFFFFF"/>
          </w:tcPr>
          <w:p w:rsidR="004B46B0" w:rsidRPr="002D33C1" w:rsidRDefault="004B46B0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4B46B0" w:rsidRPr="00405474" w:rsidTr="000A3529">
        <w:trPr>
          <w:gridBefore w:val="1"/>
          <w:trHeight w:hRule="exact" w:val="567"/>
        </w:trPr>
        <w:tc>
          <w:tcPr>
            <w:tcW w:w="4094" w:type="dxa"/>
            <w:shd w:val="clear" w:color="auto" w:fill="FFFFFF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2D33C1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68,8</w:t>
            </w: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71,2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3C3B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73,8</w:t>
            </w:r>
          </w:p>
        </w:tc>
      </w:tr>
      <w:tr w:rsidR="004B46B0" w:rsidRPr="00405474" w:rsidTr="000A3529">
        <w:trPr>
          <w:gridBefore w:val="1"/>
          <w:trHeight w:hRule="exact" w:val="287"/>
        </w:trPr>
        <w:tc>
          <w:tcPr>
            <w:tcW w:w="4094" w:type="dxa"/>
            <w:shd w:val="clear" w:color="auto" w:fill="FFFFFF"/>
          </w:tcPr>
          <w:p w:rsidR="004B46B0" w:rsidRPr="00D06601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D06601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D06601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D06601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D06601" w:rsidRDefault="004B46B0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D06601" w:rsidRDefault="004B46B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D06601" w:rsidRDefault="004B46B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21,2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D06601" w:rsidRDefault="004B46B0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43,1</w:t>
            </w:r>
          </w:p>
        </w:tc>
      </w:tr>
      <w:tr w:rsidR="004B46B0" w:rsidRPr="00405474" w:rsidTr="000A3529">
        <w:trPr>
          <w:gridBefore w:val="1"/>
          <w:trHeight w:hRule="exact" w:val="287"/>
        </w:trPr>
        <w:tc>
          <w:tcPr>
            <w:tcW w:w="4094" w:type="dxa"/>
            <w:shd w:val="clear" w:color="auto" w:fill="FFFFFF"/>
          </w:tcPr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43,1</w:t>
            </w:r>
          </w:p>
        </w:tc>
      </w:tr>
      <w:tr w:rsidR="004B46B0" w:rsidRPr="00405474" w:rsidTr="000A3529">
        <w:trPr>
          <w:gridBefore w:val="1"/>
          <w:trHeight w:hRule="exact" w:val="567"/>
        </w:trPr>
        <w:tc>
          <w:tcPr>
            <w:tcW w:w="4094" w:type="dxa"/>
            <w:shd w:val="clear" w:color="auto" w:fill="FFFFFF"/>
          </w:tcPr>
          <w:p w:rsidR="004B46B0" w:rsidRPr="00C3264A" w:rsidRDefault="004B46B0" w:rsidP="00C9115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3C3B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21,2</w:t>
            </w:r>
          </w:p>
        </w:tc>
        <w:tc>
          <w:tcPr>
            <w:tcW w:w="851" w:type="dxa"/>
            <w:shd w:val="clear" w:color="auto" w:fill="FFFFFF"/>
          </w:tcPr>
          <w:p w:rsidR="004B46B0" w:rsidRDefault="004B46B0" w:rsidP="00B122EF">
            <w:pPr>
              <w:jc w:val="center"/>
            </w:pPr>
            <w:r w:rsidRPr="007130B2">
              <w:rPr>
                <w:sz w:val="22"/>
                <w:szCs w:val="22"/>
              </w:rPr>
              <w:t>43,1</w:t>
            </w:r>
          </w:p>
        </w:tc>
      </w:tr>
      <w:tr w:rsidR="004B46B0" w:rsidRPr="00405474" w:rsidTr="000A3529">
        <w:trPr>
          <w:gridBefore w:val="1"/>
          <w:trHeight w:hRule="exact" w:val="287"/>
        </w:trPr>
        <w:tc>
          <w:tcPr>
            <w:tcW w:w="4094" w:type="dxa"/>
            <w:shd w:val="clear" w:color="auto" w:fill="FFFFFF"/>
          </w:tcPr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3C3B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21,2</w:t>
            </w:r>
          </w:p>
        </w:tc>
        <w:tc>
          <w:tcPr>
            <w:tcW w:w="851" w:type="dxa"/>
            <w:shd w:val="clear" w:color="auto" w:fill="FFFFFF"/>
          </w:tcPr>
          <w:p w:rsidR="004B46B0" w:rsidRDefault="004B46B0" w:rsidP="00B122EF">
            <w:pPr>
              <w:jc w:val="center"/>
            </w:pPr>
            <w:r w:rsidRPr="007130B2">
              <w:rPr>
                <w:sz w:val="22"/>
                <w:szCs w:val="22"/>
              </w:rPr>
              <w:t>43,1</w:t>
            </w:r>
          </w:p>
        </w:tc>
      </w:tr>
      <w:tr w:rsidR="004B46B0" w:rsidRPr="00405474" w:rsidTr="000A3529">
        <w:trPr>
          <w:gridBefore w:val="1"/>
          <w:trHeight w:hRule="exact" w:val="565"/>
        </w:trPr>
        <w:tc>
          <w:tcPr>
            <w:tcW w:w="4094" w:type="dxa"/>
            <w:shd w:val="clear" w:color="auto" w:fill="FFFFFF"/>
          </w:tcPr>
          <w:p w:rsidR="004B46B0" w:rsidRDefault="004B46B0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 w:rsidR="004B46B0" w:rsidRPr="00C3264A" w:rsidRDefault="004B46B0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Default="004B46B0" w:rsidP="00246B3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C3264A" w:rsidRDefault="004B46B0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000</w:t>
            </w:r>
            <w:r w:rsidRPr="00C3264A">
              <w:rPr>
                <w:sz w:val="22"/>
                <w:szCs w:val="22"/>
              </w:rPr>
              <w:t xml:space="preserve"> 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3C3B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21,2</w:t>
            </w:r>
          </w:p>
        </w:tc>
        <w:tc>
          <w:tcPr>
            <w:tcW w:w="851" w:type="dxa"/>
            <w:shd w:val="clear" w:color="auto" w:fill="FFFFFF"/>
          </w:tcPr>
          <w:p w:rsidR="004B46B0" w:rsidRDefault="004B46B0" w:rsidP="00B122EF">
            <w:pPr>
              <w:jc w:val="center"/>
            </w:pPr>
            <w:r w:rsidRPr="007130B2">
              <w:rPr>
                <w:sz w:val="22"/>
                <w:szCs w:val="22"/>
              </w:rPr>
              <w:t>43,1</w:t>
            </w:r>
          </w:p>
        </w:tc>
      </w:tr>
      <w:tr w:rsidR="004B46B0" w:rsidRPr="00405474" w:rsidTr="00C91158">
        <w:trPr>
          <w:gridBefore w:val="1"/>
          <w:trHeight w:hRule="exact" w:val="387"/>
        </w:trPr>
        <w:tc>
          <w:tcPr>
            <w:tcW w:w="4094" w:type="dxa"/>
            <w:shd w:val="clear" w:color="auto" w:fill="FFFFFF"/>
          </w:tcPr>
          <w:p w:rsidR="004B46B0" w:rsidRPr="00C3264A" w:rsidRDefault="004B46B0" w:rsidP="00D06601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C3264A" w:rsidRDefault="004B46B0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3C3B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21,2</w:t>
            </w:r>
          </w:p>
        </w:tc>
        <w:tc>
          <w:tcPr>
            <w:tcW w:w="851" w:type="dxa"/>
            <w:shd w:val="clear" w:color="auto" w:fill="FFFFFF"/>
          </w:tcPr>
          <w:p w:rsidR="004B46B0" w:rsidRDefault="004B46B0" w:rsidP="00B122EF">
            <w:pPr>
              <w:jc w:val="center"/>
            </w:pPr>
            <w:r w:rsidRPr="007130B2">
              <w:rPr>
                <w:sz w:val="22"/>
                <w:szCs w:val="22"/>
              </w:rPr>
              <w:t>43,1</w:t>
            </w:r>
          </w:p>
        </w:tc>
      </w:tr>
      <w:tr w:rsidR="004B46B0" w:rsidRPr="00405474" w:rsidTr="00C91158">
        <w:trPr>
          <w:gridBefore w:val="1"/>
          <w:trHeight w:hRule="exact" w:val="280"/>
        </w:trPr>
        <w:tc>
          <w:tcPr>
            <w:tcW w:w="4094" w:type="dxa"/>
            <w:shd w:val="clear" w:color="auto" w:fill="FFFFFF"/>
          </w:tcPr>
          <w:p w:rsidR="004B46B0" w:rsidRPr="00C3264A" w:rsidRDefault="004B46B0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C3264A" w:rsidRDefault="004B46B0" w:rsidP="00246B38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3C3B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21,2</w:t>
            </w:r>
          </w:p>
        </w:tc>
        <w:tc>
          <w:tcPr>
            <w:tcW w:w="851" w:type="dxa"/>
            <w:shd w:val="clear" w:color="auto" w:fill="FFFFFF"/>
          </w:tcPr>
          <w:p w:rsidR="004B46B0" w:rsidRDefault="004B46B0" w:rsidP="00B122EF">
            <w:pPr>
              <w:jc w:val="center"/>
            </w:pPr>
            <w:r w:rsidRPr="007130B2">
              <w:rPr>
                <w:sz w:val="22"/>
                <w:szCs w:val="22"/>
              </w:rPr>
              <w:t>43,1</w:t>
            </w:r>
          </w:p>
        </w:tc>
      </w:tr>
      <w:tr w:rsidR="004B46B0" w:rsidRPr="00405474" w:rsidTr="00C91158">
        <w:trPr>
          <w:gridBefore w:val="1"/>
          <w:trHeight w:hRule="exact" w:val="283"/>
        </w:trPr>
        <w:tc>
          <w:tcPr>
            <w:tcW w:w="4094" w:type="dxa"/>
            <w:shd w:val="clear" w:color="auto" w:fill="FFFFFF"/>
          </w:tcPr>
          <w:p w:rsidR="004B46B0" w:rsidRPr="00C3264A" w:rsidRDefault="004B46B0" w:rsidP="00D06601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4B46B0" w:rsidRPr="00C3264A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701" w:type="dxa"/>
            <w:shd w:val="clear" w:color="auto" w:fill="FFFFFF"/>
            <w:vAlign w:val="center"/>
          </w:tcPr>
          <w:p w:rsidR="004B46B0" w:rsidRPr="00C3264A" w:rsidRDefault="004B46B0" w:rsidP="00246B3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4B46B0" w:rsidRDefault="004B46B0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4B46B0" w:rsidRPr="003C3BB0" w:rsidRDefault="004B46B0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FFFFFF"/>
            <w:vAlign w:val="center"/>
          </w:tcPr>
          <w:p w:rsidR="004B46B0" w:rsidRPr="003C3B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21,2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4B46B0" w:rsidRPr="003C3BB0" w:rsidRDefault="004B46B0" w:rsidP="00F53B4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43,1</w:t>
            </w:r>
          </w:p>
        </w:tc>
      </w:tr>
    </w:tbl>
    <w:p w:rsidR="004B46B0" w:rsidRDefault="004B46B0" w:rsidP="002D33C1">
      <w:pPr>
        <w:jc w:val="right"/>
      </w:pPr>
    </w:p>
    <w:p w:rsidR="004B46B0" w:rsidRDefault="004B46B0" w:rsidP="002D33C1">
      <w:pPr>
        <w:jc w:val="right"/>
      </w:pPr>
    </w:p>
    <w:p w:rsidR="004B46B0" w:rsidRDefault="004B46B0" w:rsidP="002D33C1">
      <w:pPr>
        <w:jc w:val="right"/>
      </w:pPr>
    </w:p>
    <w:p w:rsidR="004B46B0" w:rsidRDefault="004B46B0" w:rsidP="002D33C1">
      <w:pPr>
        <w:jc w:val="right"/>
      </w:pPr>
    </w:p>
    <w:p w:rsidR="004B46B0" w:rsidRDefault="004B46B0" w:rsidP="002D33C1">
      <w:pPr>
        <w:jc w:val="right"/>
      </w:pPr>
    </w:p>
    <w:p w:rsidR="004B46B0" w:rsidRDefault="004B46B0" w:rsidP="002D33C1">
      <w:pPr>
        <w:jc w:val="right"/>
      </w:pPr>
    </w:p>
    <w:p w:rsidR="004B46B0" w:rsidRDefault="004B46B0" w:rsidP="002D33C1">
      <w:pPr>
        <w:jc w:val="right"/>
      </w:pPr>
    </w:p>
    <w:p w:rsidR="004B46B0" w:rsidRDefault="004B46B0" w:rsidP="002D33C1">
      <w:pPr>
        <w:jc w:val="right"/>
      </w:pPr>
    </w:p>
    <w:p w:rsidR="004B46B0" w:rsidRDefault="004B46B0" w:rsidP="002D33C1">
      <w:pPr>
        <w:jc w:val="right"/>
      </w:pPr>
    </w:p>
    <w:p w:rsidR="004B46B0" w:rsidRDefault="004B46B0" w:rsidP="002D33C1">
      <w:pPr>
        <w:jc w:val="right"/>
      </w:pPr>
    </w:p>
    <w:p w:rsidR="004B46B0" w:rsidRDefault="004B46B0" w:rsidP="002D33C1">
      <w:pPr>
        <w:jc w:val="right"/>
      </w:pPr>
    </w:p>
    <w:p w:rsidR="004B46B0" w:rsidRDefault="004B46B0" w:rsidP="002D33C1">
      <w:pPr>
        <w:jc w:val="right"/>
      </w:pPr>
    </w:p>
    <w:p w:rsidR="004B46B0" w:rsidRDefault="004B46B0" w:rsidP="002D33C1">
      <w:pPr>
        <w:jc w:val="right"/>
      </w:pPr>
    </w:p>
    <w:p w:rsidR="004B46B0" w:rsidRDefault="004B46B0" w:rsidP="002D33C1">
      <w:pPr>
        <w:jc w:val="right"/>
      </w:pPr>
    </w:p>
    <w:p w:rsidR="004B46B0" w:rsidRPr="0062252E" w:rsidRDefault="004B46B0" w:rsidP="00D23774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3</w:t>
      </w:r>
    </w:p>
    <w:p w:rsidR="004B46B0" w:rsidRPr="0062252E" w:rsidRDefault="004B46B0" w:rsidP="00D23774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4B46B0" w:rsidRPr="0062252E" w:rsidRDefault="004B46B0" w:rsidP="00D23774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Анненковского</w:t>
      </w:r>
      <w:r w:rsidRPr="0062252E">
        <w:rPr>
          <w:bCs/>
          <w:spacing w:val="-1"/>
        </w:rPr>
        <w:t xml:space="preserve"> сельского поселения</w:t>
      </w:r>
    </w:p>
    <w:p w:rsidR="004B46B0" w:rsidRDefault="004B46B0" w:rsidP="00D23774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>
        <w:rPr>
          <w:bCs/>
          <w:spacing w:val="-1"/>
        </w:rPr>
        <w:t xml:space="preserve"> «14»</w:t>
      </w:r>
      <w:r w:rsidRPr="0090787E">
        <w:rPr>
          <w:bCs/>
          <w:spacing w:val="-1"/>
        </w:rPr>
        <w:t>.</w:t>
      </w:r>
      <w:r>
        <w:rPr>
          <w:bCs/>
          <w:spacing w:val="-1"/>
        </w:rPr>
        <w:t>05</w:t>
      </w:r>
      <w:r w:rsidRPr="0090787E">
        <w:rPr>
          <w:bCs/>
          <w:spacing w:val="-1"/>
        </w:rPr>
        <w:t>.2021г№</w:t>
      </w:r>
      <w:r>
        <w:rPr>
          <w:bCs/>
          <w:spacing w:val="-1"/>
        </w:rPr>
        <w:t>8</w:t>
      </w:r>
    </w:p>
    <w:p w:rsidR="004B46B0" w:rsidRDefault="004B46B0" w:rsidP="00D23774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>« О внесение изменени</w:t>
      </w:r>
      <w:r>
        <w:rPr>
          <w:rFonts w:ascii="Times New Roman" w:hAnsi="Times New Roman"/>
          <w:sz w:val="20"/>
        </w:rPr>
        <w:t>й</w:t>
      </w:r>
      <w:r w:rsidRPr="0090787E">
        <w:rPr>
          <w:rFonts w:ascii="Times New Roman" w:hAnsi="Times New Roman"/>
          <w:sz w:val="20"/>
        </w:rPr>
        <w:t xml:space="preserve"> в решение </w:t>
      </w:r>
    </w:p>
    <w:p w:rsidR="004B46B0" w:rsidRPr="0090787E" w:rsidRDefault="004B46B0" w:rsidP="00D23774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Совета депутатов  </w:t>
      </w:r>
      <w:r>
        <w:rPr>
          <w:rFonts w:ascii="Times New Roman" w:hAnsi="Times New Roman"/>
          <w:sz w:val="20"/>
        </w:rPr>
        <w:t>Анненковского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/>
          <w:sz w:val="20"/>
        </w:rPr>
        <w:t>115</w:t>
      </w:r>
      <w:r w:rsidRPr="0090787E">
        <w:rPr>
          <w:rFonts w:ascii="Times New Roman" w:hAnsi="Times New Roman"/>
          <w:sz w:val="20"/>
        </w:rPr>
        <w:t xml:space="preserve">  </w:t>
      </w:r>
    </w:p>
    <w:p w:rsidR="004B46B0" w:rsidRPr="0090787E" w:rsidRDefault="004B46B0" w:rsidP="00D2377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Анненковского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4B46B0" w:rsidRPr="0090787E" w:rsidRDefault="004B46B0" w:rsidP="00D2377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4B46B0" w:rsidRPr="0090787E" w:rsidRDefault="004B46B0" w:rsidP="00D23774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       </w:t>
      </w:r>
    </w:p>
    <w:p w:rsidR="004B46B0" w:rsidRDefault="004B46B0" w:rsidP="00D23774">
      <w:pPr>
        <w:ind w:firstLine="708"/>
        <w:jc w:val="right"/>
      </w:pPr>
      <w:r w:rsidRPr="0090787E">
        <w:t xml:space="preserve">                                                                                                   </w:t>
      </w:r>
      <w:r>
        <w:t xml:space="preserve">        </w:t>
      </w:r>
      <w:r w:rsidRPr="0090787E">
        <w:t xml:space="preserve">  плановый период  2022 и 2023 годов»</w:t>
      </w:r>
    </w:p>
    <w:p w:rsidR="004B46B0" w:rsidRDefault="004B46B0" w:rsidP="005F1D08">
      <w:pPr>
        <w:ind w:left="4536"/>
        <w:jc w:val="right"/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4B46B0" w:rsidRPr="00210D1C" w:rsidTr="00334DD2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4B46B0" w:rsidRPr="00334DD2" w:rsidRDefault="004B46B0" w:rsidP="00334DD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  <w:p w:rsidR="004B46B0" w:rsidRPr="00334DD2" w:rsidRDefault="004B46B0" w:rsidP="00334DD2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 w:rsidRPr="00334DD2"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АННЕНКОВСКОГО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p w:rsidR="004B46B0" w:rsidRPr="00334DD2" w:rsidRDefault="004B46B0" w:rsidP="00334DD2">
            <w:pPr>
              <w:tabs>
                <w:tab w:val="left" w:pos="2160"/>
                <w:tab w:val="left" w:pos="10080"/>
              </w:tabs>
              <w:rPr>
                <w:sz w:val="24"/>
                <w:szCs w:val="24"/>
              </w:rPr>
            </w:pPr>
            <w:r w:rsidRPr="00334DD2">
              <w:rPr>
                <w:sz w:val="24"/>
                <w:szCs w:val="24"/>
              </w:rPr>
              <w:tab/>
            </w:r>
            <w:r w:rsidRPr="00334DD2">
              <w:rPr>
                <w:sz w:val="24"/>
                <w:szCs w:val="24"/>
              </w:rPr>
              <w:tab/>
              <w:t>Тыс.руб.</w:t>
            </w:r>
          </w:p>
          <w:tbl>
            <w:tblPr>
              <w:tblpPr w:leftFromText="180" w:rightFromText="180" w:vertAnchor="text" w:horzAnchor="margin" w:tblpY="33"/>
              <w:tblW w:w="11199" w:type="dxa"/>
              <w:tblLayout w:type="fixed"/>
              <w:tblCellMar>
                <w:left w:w="30" w:type="dxa"/>
                <w:right w:w="30" w:type="dxa"/>
              </w:tblCellMar>
              <w:tblLook w:val="0000"/>
            </w:tblPr>
            <w:tblGrid>
              <w:gridCol w:w="3970"/>
              <w:gridCol w:w="567"/>
              <w:gridCol w:w="567"/>
              <w:gridCol w:w="567"/>
              <w:gridCol w:w="802"/>
              <w:gridCol w:w="567"/>
              <w:gridCol w:w="314"/>
              <w:gridCol w:w="753"/>
              <w:gridCol w:w="1104"/>
              <w:gridCol w:w="1022"/>
              <w:gridCol w:w="966"/>
            </w:tblGrid>
            <w:tr w:rsidR="004B46B0" w:rsidRPr="00210D1C" w:rsidTr="00473435">
              <w:trPr>
                <w:trHeight w:val="365"/>
              </w:trPr>
              <w:tc>
                <w:tcPr>
                  <w:tcW w:w="3970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B46B0" w:rsidRPr="0050333A" w:rsidRDefault="004B46B0" w:rsidP="00352019">
                  <w:pPr>
                    <w:jc w:val="center"/>
                    <w:rPr>
                      <w:b/>
                      <w:bCs/>
                      <w:color w:val="000000"/>
                      <w:u w:val="single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B46B0" w:rsidRPr="0050333A" w:rsidRDefault="004B46B0" w:rsidP="00352019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B46B0" w:rsidRPr="0050333A" w:rsidRDefault="004B46B0" w:rsidP="00352019">
                  <w:pPr>
                    <w:jc w:val="right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B46B0" w:rsidRPr="0050333A" w:rsidRDefault="004B46B0" w:rsidP="00352019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B46B0" w:rsidRPr="0050333A" w:rsidRDefault="004B46B0" w:rsidP="00352019">
                  <w:pPr>
                    <w:ind w:right="223"/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2" w:space="0" w:color="000000"/>
                  </w:tcBorders>
                </w:tcPr>
                <w:p w:rsidR="004B46B0" w:rsidRPr="0050333A" w:rsidRDefault="004B46B0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3092" w:type="dxa"/>
                  <w:gridSpan w:val="3"/>
                  <w:tcBorders>
                    <w:top w:val="single" w:sz="2" w:space="0" w:color="000000"/>
                    <w:left w:val="single" w:sz="2" w:space="0" w:color="000000"/>
                    <w:bottom w:val="single" w:sz="2" w:space="0" w:color="000000"/>
                    <w:right w:val="single" w:sz="4" w:space="0" w:color="auto"/>
                  </w:tcBorders>
                </w:tcPr>
                <w:p w:rsidR="004B46B0" w:rsidRPr="0050333A" w:rsidRDefault="004B46B0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сумма</w:t>
                  </w:r>
                </w:p>
              </w:tc>
            </w:tr>
            <w:tr w:rsidR="004B46B0" w:rsidRPr="00210D1C" w:rsidTr="00473435">
              <w:trPr>
                <w:trHeight w:val="274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0333A" w:rsidRDefault="004B46B0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0333A" w:rsidRDefault="004B46B0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Адм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0333A" w:rsidRDefault="004B46B0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Рз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0333A" w:rsidRDefault="004B46B0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ПРз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0333A" w:rsidRDefault="004B46B0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ЦСР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0333A" w:rsidRDefault="004B46B0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 xml:space="preserve"> ВР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0333A" w:rsidRDefault="004B46B0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2021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46B0" w:rsidRPr="0050333A" w:rsidRDefault="004B46B0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2022</w:t>
                  </w:r>
                </w:p>
              </w:tc>
              <w:tc>
                <w:tcPr>
                  <w:tcW w:w="966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Pr="0050333A" w:rsidRDefault="004B46B0" w:rsidP="00352019">
                  <w:pPr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2023</w:t>
                  </w:r>
                </w:p>
              </w:tc>
            </w:tr>
            <w:tr w:rsidR="004B46B0" w:rsidRPr="00210D1C" w:rsidTr="00473435">
              <w:trPr>
                <w:trHeight w:val="235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0333A" w:rsidRDefault="004B46B0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0333A" w:rsidRDefault="004B46B0" w:rsidP="00352019">
                  <w:pPr>
                    <w:jc w:val="center"/>
                    <w:rPr>
                      <w:color w:val="000000"/>
                    </w:rPr>
                  </w:pPr>
                  <w:r w:rsidRPr="0050333A">
                    <w:rPr>
                      <w:color w:val="000000"/>
                    </w:rPr>
                    <w:t>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0333A" w:rsidRDefault="004B46B0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Pr="0050333A" w:rsidRDefault="004B46B0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4</w:t>
                  </w:r>
                </w:p>
              </w:tc>
              <w:tc>
                <w:tcPr>
                  <w:tcW w:w="802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0333A" w:rsidRDefault="004B46B0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0333A" w:rsidRDefault="004B46B0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31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0333A" w:rsidRDefault="004B46B0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7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0333A" w:rsidRDefault="004B46B0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50333A">
                    <w:rPr>
                      <w:b/>
                      <w:bCs/>
                      <w:color w:val="000000"/>
                    </w:rPr>
                    <w:t>8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0333A" w:rsidRDefault="004B46B0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9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Pr="0050333A" w:rsidRDefault="004B46B0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966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Pr="0050333A" w:rsidRDefault="004B46B0" w:rsidP="00352019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>
                    <w:rPr>
                      <w:b/>
                      <w:bCs/>
                      <w:color w:val="000000"/>
                    </w:rPr>
                    <w:t>11</w:t>
                  </w:r>
                </w:p>
              </w:tc>
            </w:tr>
            <w:tr w:rsidR="004B46B0" w:rsidRPr="005157E7" w:rsidTr="00473435">
              <w:trPr>
                <w:trHeight w:val="274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b/>
                      <w:bCs/>
                      <w:color w:val="000000"/>
                      <w:sz w:val="22"/>
                      <w:szCs w:val="22"/>
                    </w:rPr>
                    <w:t>ВСЕГО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b/>
                      <w:bCs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B46B0" w:rsidRPr="005157E7" w:rsidRDefault="004B46B0" w:rsidP="00913C13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1663,0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shd w:val="solid" w:color="FFFFFF" w:fill="auto"/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935,2</w:t>
                  </w:r>
                </w:p>
              </w:tc>
              <w:tc>
                <w:tcPr>
                  <w:tcW w:w="966" w:type="dxa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4" w:space="0" w:color="auto"/>
                  </w:tcBorders>
                  <w:shd w:val="solid" w:color="FFFFFF" w:fill="auto"/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952,7</w:t>
                  </w:r>
                </w:p>
              </w:tc>
            </w:tr>
            <w:tr w:rsidR="004B46B0" w:rsidRPr="005157E7" w:rsidTr="00473435">
              <w:trPr>
                <w:trHeight w:val="331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Общегосударственные вопросы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1208,1</w:t>
                  </w:r>
                </w:p>
              </w:tc>
              <w:tc>
                <w:tcPr>
                  <w:tcW w:w="1022" w:type="dxa"/>
                  <w:tcBorders>
                    <w:top w:val="single" w:sz="4" w:space="0" w:color="auto"/>
                    <w:left w:val="single" w:sz="6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E34E5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529,9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E34E5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535,2</w:t>
                  </w:r>
                </w:p>
              </w:tc>
            </w:tr>
            <w:tr w:rsidR="004B46B0" w:rsidRPr="005157E7" w:rsidTr="00473435">
              <w:trPr>
                <w:trHeight w:val="784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Функционирование высшего должностного лица субъекта  Российской Федерации, муниципального образования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457,0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E34E5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E34E5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E34E5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217,0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</w:pPr>
                  <w:r w:rsidRPr="0031303F">
                    <w:rPr>
                      <w:sz w:val="22"/>
                      <w:szCs w:val="22"/>
                    </w:rPr>
                    <w:t>217,1</w:t>
                  </w:r>
                </w:p>
              </w:tc>
            </w:tr>
            <w:tr w:rsidR="004B46B0" w:rsidRPr="005157E7" w:rsidTr="00352019">
              <w:trPr>
                <w:trHeight w:val="539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 xml:space="preserve">Обеспечение деятельности администрации   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62532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457,0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E34E5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E34E5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217,0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</w:pPr>
                  <w:r w:rsidRPr="0031303F">
                    <w:rPr>
                      <w:sz w:val="22"/>
                      <w:szCs w:val="22"/>
                    </w:rPr>
                    <w:t>217,1</w:t>
                  </w:r>
                </w:p>
              </w:tc>
            </w:tr>
            <w:tr w:rsidR="004B46B0" w:rsidRPr="005157E7" w:rsidTr="00473435">
              <w:trPr>
                <w:trHeight w:val="28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Высшее должностное лицо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</w:pPr>
                  <w:r w:rsidRPr="0062532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457,0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E34E5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217,0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</w:pPr>
                  <w:r w:rsidRPr="0031303F">
                    <w:rPr>
                      <w:sz w:val="22"/>
                      <w:szCs w:val="22"/>
                    </w:rPr>
                    <w:t>217,1</w:t>
                  </w:r>
                </w:p>
              </w:tc>
            </w:tr>
            <w:tr w:rsidR="004B46B0" w:rsidRPr="005157E7" w:rsidTr="00473435">
              <w:trPr>
                <w:trHeight w:val="266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по оплате труда  высшего должностного лица муниципального образования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</w:pPr>
                  <w:r w:rsidRPr="0062532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65 1 00 41150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298,9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E34E5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E34E5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217,0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</w:pPr>
                  <w:r w:rsidRPr="0031303F">
                    <w:rPr>
                      <w:sz w:val="22"/>
                      <w:szCs w:val="22"/>
                    </w:rPr>
                    <w:t>217,1</w:t>
                  </w:r>
                </w:p>
              </w:tc>
            </w:tr>
            <w:tr w:rsidR="004B46B0" w:rsidRPr="005157E7" w:rsidTr="00473435">
              <w:trPr>
                <w:trHeight w:val="28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62532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65 1 00 41150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298,9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E34E5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E34E5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E34E5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E34E5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E34E5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217,0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</w:pPr>
                  <w:r w:rsidRPr="0031303F">
                    <w:rPr>
                      <w:sz w:val="22"/>
                      <w:szCs w:val="22"/>
                    </w:rPr>
                    <w:t>217,1</w:t>
                  </w:r>
                </w:p>
              </w:tc>
            </w:tr>
            <w:tr w:rsidR="004B46B0" w:rsidRPr="005157E7" w:rsidTr="00352019">
              <w:trPr>
                <w:trHeight w:val="781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Расходы на выплаты персоналу государственных (муниципальных) органов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</w:pPr>
                  <w:r w:rsidRPr="0062532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4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65 1 00 41150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120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298,9</w:t>
                  </w: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217,0</w:t>
                  </w: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E34E5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217,1</w:t>
                  </w: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E34E5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6B0" w:rsidRPr="005157E7" w:rsidTr="00473435">
              <w:trPr>
                <w:trHeight w:val="215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4B46B0" w:rsidRDefault="004B46B0" w:rsidP="00473435">
                  <w:pPr>
                    <w:jc w:val="center"/>
                  </w:pPr>
                  <w:r w:rsidRPr="00DD5F3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65 1 00 44205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158,1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6B0" w:rsidRPr="005157E7" w:rsidTr="00473435">
              <w:trPr>
                <w:trHeight w:val="232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4B46B0" w:rsidRDefault="004B46B0" w:rsidP="00473435">
                  <w:pPr>
                    <w:jc w:val="center"/>
                  </w:pPr>
                  <w:r w:rsidRPr="00DD5F3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65 1 00 44205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100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158,1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6B0" w:rsidRPr="005157E7" w:rsidTr="00473435">
              <w:trPr>
                <w:trHeight w:val="330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государственных (муниципальных)органов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DD5F3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65 1 00 44205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shd w:val="solid" w:color="FFFFFF" w:fill="auto"/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120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158,1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6B0" w:rsidRPr="005157E7" w:rsidTr="00024DF4">
              <w:trPr>
                <w:trHeight w:val="1024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Функционирование Правительства Российской Федерации, высших  органов власти субъектов Российской Федерации, местных администраций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DD5F3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746,1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307,9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313,1</w:t>
                  </w:r>
                </w:p>
              </w:tc>
            </w:tr>
            <w:tr w:rsidR="004B46B0" w:rsidRPr="005157E7" w:rsidTr="00473435">
              <w:trPr>
                <w:trHeight w:val="497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9334B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 xml:space="preserve">Обеспечение деятельности аппарата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DD5F3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746,1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307,7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312,9</w:t>
                  </w:r>
                </w:p>
              </w:tc>
            </w:tr>
            <w:tr w:rsidR="004B46B0" w:rsidRPr="005157E7" w:rsidTr="00473435">
              <w:trPr>
                <w:trHeight w:val="401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9334BD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Непрограмныерасходы в рамках  о</w:t>
                  </w:r>
                  <w:r w:rsidRPr="005157E7">
                    <w:rPr>
                      <w:color w:val="000000"/>
                      <w:sz w:val="22"/>
                      <w:szCs w:val="22"/>
                    </w:rPr>
                    <w:t xml:space="preserve">беспечение деятельности администрации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DD5F3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746,1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307,7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312,9</w:t>
                  </w:r>
                </w:p>
              </w:tc>
            </w:tr>
            <w:tr w:rsidR="004B46B0" w:rsidRPr="005157E7" w:rsidTr="00473435">
              <w:trPr>
                <w:trHeight w:val="497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Расходы на выплаты по оплате труда работников органов местного самоуправления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</w:pPr>
                  <w:r w:rsidRPr="00D8403B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65 2 00 41110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307,0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192,7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197,9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6B0" w:rsidRPr="005157E7" w:rsidTr="00473435">
              <w:trPr>
                <w:trHeight w:val="497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</w:pPr>
                  <w:r w:rsidRPr="00D8403B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65 2 00 41110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307,0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192,7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197,9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6B0" w:rsidRPr="005157E7" w:rsidTr="00473435">
              <w:trPr>
                <w:trHeight w:val="351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</w:pPr>
                  <w:r w:rsidRPr="00D8403B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65 2 0041110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120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307,0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192,7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197,9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6B0" w:rsidRPr="005157E7" w:rsidTr="00473435">
              <w:trPr>
                <w:trHeight w:val="497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</w:pPr>
                  <w:r w:rsidRPr="00150FD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65 2 00 41120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373,9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115,0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115,0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6B0" w:rsidRPr="005157E7" w:rsidTr="00473435">
              <w:trPr>
                <w:trHeight w:val="277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150FD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65 2 00 41120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343,9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100,0</w:t>
                  </w:r>
                </w:p>
              </w:tc>
            </w:tr>
            <w:tr w:rsidR="004B46B0" w:rsidRPr="005157E7" w:rsidTr="00473435">
              <w:trPr>
                <w:trHeight w:val="277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Иные закупки товаров, работ и услуг для обеспечения государственных 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150FD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65 2 00 41120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343,9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100,0</w:t>
                  </w:r>
                </w:p>
              </w:tc>
            </w:tr>
            <w:tr w:rsidR="004B46B0" w:rsidRPr="005157E7" w:rsidTr="009334BD">
              <w:trPr>
                <w:trHeight w:val="152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9334BD">
                  <w:pPr>
                    <w:jc w:val="center"/>
                  </w:pPr>
                  <w:r w:rsidRPr="00150FD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65 2 00 41120</w:t>
                  </w:r>
                </w:p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800</w:t>
                  </w:r>
                </w:p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30,0</w:t>
                  </w:r>
                </w:p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15,0</w:t>
                  </w:r>
                </w:p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15,0</w:t>
                  </w:r>
                </w:p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B46B0" w:rsidRPr="005157E7" w:rsidTr="009334BD">
              <w:trPr>
                <w:trHeight w:val="344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</w:pPr>
                  <w:r w:rsidRPr="00150FD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65 2 00 41120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850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30,0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15,0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15,0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</w:pPr>
                  <w:r w:rsidRPr="00150FD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65 2 </w:t>
                  </w:r>
                  <w:r>
                    <w:rPr>
                      <w:sz w:val="22"/>
                      <w:szCs w:val="22"/>
                    </w:rPr>
                    <w:t xml:space="preserve">00 </w:t>
                  </w:r>
                  <w:r w:rsidRPr="005157E7">
                    <w:rPr>
                      <w:sz w:val="22"/>
                      <w:szCs w:val="22"/>
                    </w:rPr>
                    <w:t>44205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65,0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B46B0" w:rsidRPr="005157E7" w:rsidTr="00024DF4">
              <w:trPr>
                <w:trHeight w:val="774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</w:pPr>
                  <w:r w:rsidRPr="00975C72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65 2 00 44205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200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65,0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Иные закупки товаров, работ и услуг для обеспечения государственных 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</w:pPr>
                  <w:r w:rsidRPr="00975C72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65 2 00 44205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240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65,0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E34E5" w:rsidRDefault="004B46B0" w:rsidP="009334BD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E34E5">
                    <w:rPr>
                      <w:color w:val="000000"/>
                      <w:sz w:val="22"/>
                      <w:szCs w:val="22"/>
                    </w:rPr>
                    <w:t xml:space="preserve">Непрограммные расходы главных распорядителей бюджетных средств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Анненковского сельского поселения Ромодановского муниципального района </w:t>
                  </w:r>
                  <w:r w:rsidRPr="005E34E5">
                    <w:rPr>
                      <w:color w:val="000000"/>
                      <w:sz w:val="22"/>
                      <w:szCs w:val="22"/>
                    </w:rPr>
                    <w:t>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975C72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E34E5" w:rsidRDefault="004B46B0" w:rsidP="009334BD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E34E5">
                    <w:rPr>
                      <w:color w:val="000000"/>
                      <w:sz w:val="22"/>
                      <w:szCs w:val="22"/>
                    </w:rPr>
                    <w:t>Непрограммные расходы в рамках обеспечения деятельности главных распорядителей бюджетных средств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Анненковского сельского поселения Ромодановского муниципального района</w:t>
                  </w:r>
                  <w:r w:rsidRPr="005E34E5">
                    <w:rPr>
                      <w:color w:val="000000"/>
                      <w:sz w:val="22"/>
                      <w:szCs w:val="22"/>
                    </w:rPr>
                    <w:t xml:space="preserve">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975C72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89 1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</w:pPr>
                  <w:r w:rsidRPr="00944425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89 1 00 77150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Закупка товаров, работ и услуг для обеспечение государственных(муниципальных)нужд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944425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891 00 77150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</w:tc>
            </w:tr>
            <w:tr w:rsidR="004B46B0" w:rsidRPr="005157E7" w:rsidTr="00473435">
              <w:trPr>
                <w:trHeight w:val="524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закупки товаров, работ и услуг для обеспечение государственных(муниципальных)нужд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944425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89 1 00 77150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0,2</w:t>
                  </w:r>
                </w:p>
              </w:tc>
            </w:tr>
            <w:tr w:rsidR="004B46B0" w:rsidRPr="005157E7" w:rsidTr="009334BD">
              <w:trPr>
                <w:trHeight w:val="277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Резервные фонды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</w:pPr>
                  <w:r w:rsidRPr="00944425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E34E5" w:rsidRDefault="004B46B0" w:rsidP="009334BD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E34E5">
                    <w:rPr>
                      <w:color w:val="000000"/>
                      <w:sz w:val="22"/>
                      <w:szCs w:val="22"/>
                    </w:rPr>
                    <w:t xml:space="preserve">Непрограммные расходы главных распорядителей бюджетных средств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Анненковского сельского поселения Ромодановского муниципального района </w:t>
                  </w:r>
                  <w:r w:rsidRPr="005E34E5">
                    <w:rPr>
                      <w:color w:val="000000"/>
                      <w:sz w:val="22"/>
                      <w:szCs w:val="22"/>
                    </w:rPr>
                    <w:t>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9334BD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jc w:val="center"/>
                  </w:pPr>
                  <w:r w:rsidRPr="00944425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E34E5" w:rsidRDefault="004B46B0" w:rsidP="009334BD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E34E5">
                    <w:rPr>
                      <w:color w:val="000000"/>
                      <w:sz w:val="22"/>
                      <w:szCs w:val="22"/>
                    </w:rPr>
                    <w:t>Непрограммные расходы в рамках обеспечения деятельности главных распорядителей бюджетных средств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Анненковского сельского поселения Ромодановского муниципального района</w:t>
                  </w:r>
                  <w:r w:rsidRPr="005E34E5">
                    <w:rPr>
                      <w:color w:val="000000"/>
                      <w:sz w:val="22"/>
                      <w:szCs w:val="22"/>
                    </w:rPr>
                    <w:t xml:space="preserve">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9334BD">
                  <w:pPr>
                    <w:jc w:val="center"/>
                  </w:pPr>
                  <w:r w:rsidRPr="00EA1099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</w:t>
                  </w: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</w:t>
                  </w:r>
                  <w:r w:rsidRPr="005157E7">
                    <w:rPr>
                      <w:sz w:val="22"/>
                      <w:szCs w:val="22"/>
                    </w:rPr>
                    <w:t>,0</w:t>
                  </w: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9334BD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6B0" w:rsidRPr="005157E7" w:rsidTr="00473435">
              <w:trPr>
                <w:trHeight w:val="26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Резервные фонды администрации</w:t>
                  </w:r>
                  <w:r>
                    <w:rPr>
                      <w:sz w:val="22"/>
                      <w:szCs w:val="22"/>
                    </w:rPr>
                    <w:t xml:space="preserve"> Анненковского сельского поселения Ромодановского муниципального района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EA1099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89 1 00 41180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</w:tr>
            <w:tr w:rsidR="004B46B0" w:rsidRPr="005157E7" w:rsidTr="00473435">
              <w:trPr>
                <w:trHeight w:val="26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EA1099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89 1 00 41180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</w:tr>
            <w:tr w:rsidR="004B46B0" w:rsidRPr="005157E7" w:rsidTr="00913C13">
              <w:trPr>
                <w:trHeight w:val="305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Резервные средства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</w:pPr>
                  <w:r w:rsidRPr="00EA1099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11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89 1 0041180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870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</w:tr>
            <w:tr w:rsidR="004B46B0" w:rsidRPr="005157E7" w:rsidTr="00913C13">
              <w:trPr>
                <w:trHeight w:val="199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Национальная оборона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4B46B0" w:rsidRPr="0071312A" w:rsidRDefault="004B46B0" w:rsidP="00473435">
                  <w:pPr>
                    <w:jc w:val="center"/>
                    <w:rPr>
                      <w:b/>
                    </w:rPr>
                  </w:pPr>
                  <w:r w:rsidRPr="0071312A">
                    <w:rPr>
                      <w:b/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90,1</w:t>
                  </w: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Мобилизационная и вневойсковая подготовка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9615A1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90,1</w:t>
                  </w: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</w:t>
                  </w:r>
                  <w:r w:rsidRPr="005157E7">
                    <w:rPr>
                      <w:sz w:val="22"/>
                      <w:szCs w:val="22"/>
                    </w:rPr>
                    <w:t>рограмма повышения эффективности управления государственными финансами  в Республике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9615A1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90,1</w:t>
                  </w: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Подпрограмма "Повышение эффективности межбюджетных отношений"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9615A1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90,1</w:t>
                  </w: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color w:val="000000"/>
                      <w:sz w:val="22"/>
                      <w:szCs w:val="22"/>
                    </w:rPr>
                    <w:t>Основное мероприятие "Обеспечение осуществления органами местного самоуправления отдельных государственных полномочий"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9615A1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90,1</w:t>
                  </w: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Осуществление первичного воинского учета на территориях, где отсутствуют военные комиссариаты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9615A1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17 3 0251180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86,8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87,4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90,1</w:t>
                  </w: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shd w:val="clear" w:color="auto" w:fill="FFFFFF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9615A1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17 3 0251180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  <w:r w:rsidRPr="005157E7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81,8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82,4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85,1</w:t>
                  </w: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shd w:val="clear" w:color="auto" w:fill="FFFFFF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9615A1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17 3 0251180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120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81,8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82,4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85,1</w:t>
                  </w: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государственных(муниципальных)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9615A1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17 3 02 51180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закупки товаров, работ и услуг для обеспечения государственных(муниципальных)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9615A1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02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17 3 02 51180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5,0</w:t>
                  </w:r>
                </w:p>
              </w:tc>
            </w:tr>
            <w:tr w:rsidR="004B46B0" w:rsidRPr="005157E7" w:rsidTr="0071312A">
              <w:trPr>
                <w:trHeight w:val="193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3D5A8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3D5A80">
                    <w:rPr>
                      <w:b/>
                      <w:sz w:val="22"/>
                      <w:szCs w:val="22"/>
                    </w:rPr>
                    <w:t>Национальная безопасность и правоохранительная деятельность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632EC7" w:rsidRDefault="004B46B0" w:rsidP="00632EC7">
                  <w:pPr>
                    <w:jc w:val="center"/>
                    <w:rPr>
                      <w:b/>
                    </w:rPr>
                  </w:pPr>
                  <w:r w:rsidRPr="00632EC7">
                    <w:rPr>
                      <w:b/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632EC7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3D5A80">
                    <w:rPr>
                      <w:b/>
                      <w:sz w:val="22"/>
                      <w:szCs w:val="22"/>
                    </w:rPr>
                    <w:t>03</w:t>
                  </w:r>
                </w:p>
                <w:p w:rsidR="004B46B0" w:rsidRPr="003D5A80" w:rsidRDefault="004B46B0" w:rsidP="00632EC7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3D5A80" w:rsidRDefault="004B46B0" w:rsidP="00632EC7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3D5A80" w:rsidRDefault="004B46B0" w:rsidP="00632EC7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3D5A80" w:rsidRDefault="004B46B0" w:rsidP="00632EC7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632EC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 w:rsidRPr="003D5A80">
                    <w:rPr>
                      <w:b/>
                      <w:sz w:val="22"/>
                      <w:szCs w:val="22"/>
                    </w:rPr>
                    <w:t>28,0</w:t>
                  </w:r>
                </w:p>
                <w:p w:rsidR="004B46B0" w:rsidRPr="003D5A80" w:rsidRDefault="004B46B0" w:rsidP="00632EC7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6B0" w:rsidRPr="005157E7" w:rsidTr="0071312A">
              <w:trPr>
                <w:trHeight w:val="193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3D5A8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3D5A80">
                    <w:rPr>
                      <w:sz w:val="22"/>
                      <w:szCs w:val="22"/>
                    </w:rPr>
                    <w:t>Защита населения и территории от чрезвычайных ситуаций</w:t>
                  </w:r>
                  <w:r>
                    <w:rPr>
                      <w:sz w:val="22"/>
                      <w:szCs w:val="22"/>
                    </w:rPr>
                    <w:t xml:space="preserve"> природного</w:t>
                  </w:r>
                  <w:r w:rsidRPr="003D5A80">
                    <w:rPr>
                      <w:sz w:val="22"/>
                      <w:szCs w:val="22"/>
                    </w:rPr>
                    <w:t xml:space="preserve"> и техногенного характера, </w:t>
                  </w:r>
                  <w:r>
                    <w:rPr>
                      <w:sz w:val="22"/>
                      <w:szCs w:val="22"/>
                    </w:rPr>
                    <w:t xml:space="preserve">пожарная безопасность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632EC7" w:rsidRDefault="004B46B0" w:rsidP="00632EC7">
                  <w:pPr>
                    <w:jc w:val="center"/>
                  </w:pPr>
                  <w:r w:rsidRPr="00632EC7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2D33C1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2D33C1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2D33C1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2D33C1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28,0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6B0" w:rsidRPr="005157E7" w:rsidTr="0071312A">
              <w:trPr>
                <w:trHeight w:val="193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E34E5" w:rsidRDefault="004B46B0" w:rsidP="00632EC7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E34E5">
                    <w:rPr>
                      <w:color w:val="000000"/>
                      <w:sz w:val="22"/>
                      <w:szCs w:val="22"/>
                    </w:rPr>
                    <w:t xml:space="preserve">Непрограммные расходы главных распорядителей бюджетных средств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Анненковского сельского поселения Ромодановского муниципального района </w:t>
                  </w:r>
                  <w:r w:rsidRPr="005E34E5">
                    <w:rPr>
                      <w:color w:val="000000"/>
                      <w:sz w:val="22"/>
                      <w:szCs w:val="22"/>
                    </w:rPr>
                    <w:t>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632EC7" w:rsidRDefault="004B46B0" w:rsidP="00632EC7">
                  <w:pPr>
                    <w:jc w:val="center"/>
                  </w:pPr>
                  <w:r w:rsidRPr="00632EC7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2D33C1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2D33C1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2D33C1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2D33C1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28,0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6B0" w:rsidRPr="005157E7" w:rsidTr="0071312A">
              <w:trPr>
                <w:trHeight w:val="193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E34E5" w:rsidRDefault="004B46B0" w:rsidP="00632EC7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E34E5">
                    <w:rPr>
                      <w:color w:val="000000"/>
                      <w:sz w:val="22"/>
                      <w:szCs w:val="22"/>
                    </w:rPr>
                    <w:t xml:space="preserve">Непрограммные расходы в рамках обеспечения деятельности главных распорядителей бюджетных средств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Анненковского сельского поселения Ромодановского муниципального района </w:t>
                  </w:r>
                  <w:r w:rsidRPr="005E34E5">
                    <w:rPr>
                      <w:color w:val="000000"/>
                      <w:sz w:val="22"/>
                      <w:szCs w:val="22"/>
                    </w:rPr>
                    <w:t xml:space="preserve">Республики Мордовия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632EC7" w:rsidRDefault="004B46B0" w:rsidP="00632EC7">
                  <w:pPr>
                    <w:jc w:val="center"/>
                  </w:pPr>
                  <w:r w:rsidRPr="00632EC7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89 1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2D33C1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28,0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6B0" w:rsidRPr="005157E7" w:rsidTr="0071312A">
              <w:trPr>
                <w:trHeight w:val="193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3D5A8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Выполнение работ на гидротехнических сооружениях по пропуску весеннего паводка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632EC7" w:rsidRDefault="004B46B0" w:rsidP="00632EC7">
                  <w:pPr>
                    <w:jc w:val="center"/>
                  </w:pPr>
                  <w:r w:rsidRPr="00632EC7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89 1 00 80190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2D33C1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28,0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6B0" w:rsidRPr="005157E7" w:rsidTr="0071312A">
              <w:trPr>
                <w:trHeight w:val="193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2D33C1" w:rsidRDefault="004B46B0" w:rsidP="00632EC7">
                  <w:pPr>
                    <w:pStyle w:val="NoSpacing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2D33C1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государственных</w:t>
                  </w:r>
                  <w:r>
                    <w:rPr>
                      <w:sz w:val="22"/>
                      <w:szCs w:val="22"/>
                    </w:rPr>
                    <w:t xml:space="preserve"> </w:t>
                  </w:r>
                  <w:r w:rsidRPr="002D33C1">
                    <w:rPr>
                      <w:sz w:val="22"/>
                      <w:szCs w:val="22"/>
                    </w:rPr>
                    <w:t>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632EC7" w:rsidRDefault="004B46B0" w:rsidP="00632EC7">
                  <w:pPr>
                    <w:jc w:val="center"/>
                  </w:pPr>
                  <w:r w:rsidRPr="00632EC7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89 1 00 80190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2D33C1" w:rsidRDefault="004B46B0" w:rsidP="00632EC7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632EC7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28,0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6B0" w:rsidRPr="005157E7" w:rsidTr="00913C13">
              <w:trPr>
                <w:trHeight w:val="327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71312A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Национальная экономика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71312A" w:rsidRDefault="004B46B0" w:rsidP="0071312A">
                  <w:pPr>
                    <w:jc w:val="center"/>
                    <w:rPr>
                      <w:b/>
                    </w:rPr>
                  </w:pPr>
                  <w:r w:rsidRPr="0071312A">
                    <w:rPr>
                      <w:b/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71312A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0</w:t>
                  </w:r>
                  <w:r>
                    <w:rPr>
                      <w:b/>
                      <w:sz w:val="22"/>
                      <w:szCs w:val="22"/>
                    </w:rPr>
                    <w:t>4</w:t>
                  </w:r>
                </w:p>
                <w:p w:rsidR="004B46B0" w:rsidRPr="005157E7" w:rsidRDefault="004B46B0" w:rsidP="0071312A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71312A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00</w:t>
                  </w:r>
                </w:p>
                <w:p w:rsidR="004B46B0" w:rsidRPr="005157E7" w:rsidRDefault="004B46B0" w:rsidP="0071312A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71312A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71312A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196,3</w:t>
                  </w:r>
                </w:p>
                <w:p w:rsidR="004B46B0" w:rsidRPr="005157E7" w:rsidRDefault="004B46B0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110,5</w:t>
                  </w:r>
                </w:p>
                <w:p w:rsidR="004B46B0" w:rsidRPr="005157E7" w:rsidRDefault="004B46B0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110,5</w:t>
                  </w:r>
                </w:p>
                <w:p w:rsidR="004B46B0" w:rsidRPr="005157E7" w:rsidRDefault="004B46B0" w:rsidP="0071312A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6B0" w:rsidRPr="005157E7" w:rsidTr="00913C13">
              <w:trPr>
                <w:trHeight w:val="363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Дорожное хозяйство (дорожные фонды)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</w:pPr>
                  <w:r w:rsidRPr="00033F6E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196,3</w:t>
                  </w: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110,5</w:t>
                  </w: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110,5</w:t>
                  </w: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6B0" w:rsidRPr="005157E7" w:rsidTr="00913C13">
              <w:trPr>
                <w:trHeight w:val="65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024DF4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</w:t>
                  </w:r>
                  <w:r w:rsidRPr="005157E7">
                    <w:rPr>
                      <w:sz w:val="22"/>
                      <w:szCs w:val="22"/>
                    </w:rPr>
                    <w:t xml:space="preserve">рограмма « Комплексного развития </w:t>
                  </w:r>
                  <w:r>
                    <w:rPr>
                      <w:sz w:val="22"/>
                      <w:szCs w:val="22"/>
                    </w:rPr>
                    <w:t xml:space="preserve">транспортной </w:t>
                  </w:r>
                  <w:r w:rsidRPr="005157E7">
                    <w:rPr>
                      <w:sz w:val="22"/>
                      <w:szCs w:val="22"/>
                    </w:rPr>
                    <w:t xml:space="preserve"> инфраструктуры </w:t>
                  </w:r>
                  <w:r>
                    <w:rPr>
                      <w:sz w:val="22"/>
                      <w:szCs w:val="22"/>
                    </w:rPr>
                    <w:t>Анненковского</w:t>
                  </w:r>
                  <w:r w:rsidRPr="005157E7">
                    <w:rPr>
                      <w:sz w:val="22"/>
                      <w:szCs w:val="22"/>
                    </w:rPr>
                    <w:t xml:space="preserve"> сельского поселения Ромодановского муниципального района Республики Мордовия на 2018-202</w:t>
                  </w:r>
                  <w:r>
                    <w:rPr>
                      <w:sz w:val="22"/>
                      <w:szCs w:val="22"/>
                    </w:rPr>
                    <w:t>8</w:t>
                  </w:r>
                  <w:r w:rsidRPr="005157E7">
                    <w:rPr>
                      <w:sz w:val="22"/>
                      <w:szCs w:val="22"/>
                    </w:rPr>
                    <w:t xml:space="preserve"> </w:t>
                  </w:r>
                  <w:r>
                    <w:rPr>
                      <w:sz w:val="22"/>
                      <w:szCs w:val="22"/>
                    </w:rPr>
                    <w:t>г</w:t>
                  </w:r>
                  <w:r w:rsidRPr="005157E7">
                    <w:rPr>
                      <w:sz w:val="22"/>
                      <w:szCs w:val="22"/>
                    </w:rPr>
                    <w:t>»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71312A">
                  <w:pPr>
                    <w:jc w:val="center"/>
                  </w:pPr>
                  <w:r w:rsidRPr="00033F6E">
                    <w:rPr>
                      <w:sz w:val="22"/>
                      <w:szCs w:val="22"/>
                    </w:rPr>
                    <w:t>9</w:t>
                  </w:r>
                  <w:r>
                    <w:rPr>
                      <w:sz w:val="22"/>
                      <w:szCs w:val="22"/>
                    </w:rPr>
                    <w:t>1</w:t>
                  </w:r>
                  <w:r w:rsidRPr="00033F6E">
                    <w:rPr>
                      <w:sz w:val="22"/>
                      <w:szCs w:val="22"/>
                    </w:rPr>
                    <w:t>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</w:t>
                  </w:r>
                  <w:r w:rsidRPr="005157E7">
                    <w:rPr>
                      <w:sz w:val="22"/>
                      <w:szCs w:val="22"/>
                    </w:rPr>
                    <w:t>0 1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196,3</w:t>
                  </w: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110,5</w:t>
                  </w: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110,5</w:t>
                  </w: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 xml:space="preserve"> Основные мероприятия « </w:t>
                  </w:r>
                  <w:r>
                    <w:rPr>
                      <w:sz w:val="22"/>
                      <w:szCs w:val="22"/>
                    </w:rPr>
                    <w:t>Мероприятия по р</w:t>
                  </w:r>
                  <w:r w:rsidRPr="005157E7">
                    <w:rPr>
                      <w:sz w:val="22"/>
                      <w:szCs w:val="22"/>
                    </w:rPr>
                    <w:t>емонт</w:t>
                  </w:r>
                  <w:r>
                    <w:rPr>
                      <w:sz w:val="22"/>
                      <w:szCs w:val="22"/>
                    </w:rPr>
                    <w:t>у автомобильных</w:t>
                  </w:r>
                  <w:r w:rsidRPr="005157E7">
                    <w:rPr>
                      <w:sz w:val="22"/>
                      <w:szCs w:val="22"/>
                    </w:rPr>
                    <w:t xml:space="preserve"> дорог </w:t>
                  </w:r>
                  <w:r>
                    <w:rPr>
                      <w:sz w:val="22"/>
                      <w:szCs w:val="22"/>
                    </w:rPr>
                    <w:t>общего пользования в границах поселения»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033F6E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10 1 0</w:t>
                  </w:r>
                  <w:r>
                    <w:rPr>
                      <w:sz w:val="22"/>
                      <w:szCs w:val="22"/>
                    </w:rPr>
                    <w:t>1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913C1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196,3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110,5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110,5</w:t>
                  </w:r>
                </w:p>
              </w:tc>
            </w:tr>
            <w:tr w:rsidR="004B46B0" w:rsidRPr="005157E7" w:rsidTr="00473435">
              <w:trPr>
                <w:trHeight w:val="1001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033F6E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10 1 0</w:t>
                  </w:r>
                  <w:r>
                    <w:rPr>
                      <w:sz w:val="22"/>
                      <w:szCs w:val="22"/>
                    </w:rPr>
                    <w:t>1</w:t>
                  </w:r>
                  <w:r w:rsidRPr="005157E7">
                    <w:rPr>
                      <w:sz w:val="22"/>
                      <w:szCs w:val="22"/>
                    </w:rPr>
                    <w:t xml:space="preserve"> 44 1 02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913C1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196,3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110,5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110,5</w:t>
                  </w: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i/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государственных(муниципальных)нужд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473435">
                  <w:pPr>
                    <w:jc w:val="center"/>
                  </w:pPr>
                  <w:r w:rsidRPr="00033F6E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10 1 01</w:t>
                  </w:r>
                  <w:r w:rsidRPr="005157E7">
                    <w:rPr>
                      <w:sz w:val="22"/>
                      <w:szCs w:val="22"/>
                    </w:rPr>
                    <w:t>44 1 02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913C1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196,3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110,5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110,5</w:t>
                  </w: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закупки товаров,работ и услуг для обеспечения государственных(муниципальных)нужд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71312A">
                  <w:pPr>
                    <w:jc w:val="center"/>
                  </w:pPr>
                  <w:r w:rsidRPr="007402E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04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09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10 1 01</w:t>
                  </w:r>
                  <w:r w:rsidRPr="005157E7">
                    <w:rPr>
                      <w:sz w:val="22"/>
                      <w:szCs w:val="22"/>
                    </w:rPr>
                    <w:t xml:space="preserve"> 44 1 02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913C13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196,3</w:t>
                  </w:r>
                </w:p>
                <w:p w:rsidR="004B46B0" w:rsidRDefault="004B46B0" w:rsidP="00913C13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913C13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110,5</w:t>
                  </w: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110,5</w:t>
                  </w:r>
                </w:p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6B0" w:rsidRPr="005157E7" w:rsidTr="00473435">
              <w:trPr>
                <w:trHeight w:val="339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Жилищно-коммунальное хозяйство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71312A" w:rsidRDefault="004B46B0" w:rsidP="0071312A">
                  <w:pPr>
                    <w:jc w:val="center"/>
                    <w:rPr>
                      <w:b/>
                    </w:rPr>
                  </w:pPr>
                  <w:r w:rsidRPr="0071312A">
                    <w:rPr>
                      <w:b/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05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75,0</w:t>
                  </w:r>
                </w:p>
                <w:p w:rsidR="004B46B0" w:rsidRPr="005157E7" w:rsidRDefault="004B46B0" w:rsidP="0035201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115,0</w:t>
                  </w:r>
                </w:p>
                <w:p w:rsidR="004B46B0" w:rsidRPr="005157E7" w:rsidRDefault="004B46B0" w:rsidP="0035201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100,0</w:t>
                  </w:r>
                </w:p>
                <w:p w:rsidR="004B46B0" w:rsidRPr="005157E7" w:rsidRDefault="004B46B0" w:rsidP="00352019">
                  <w:pPr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</w:tr>
            <w:tr w:rsidR="004B46B0" w:rsidRPr="005157E7" w:rsidTr="00913C13">
              <w:trPr>
                <w:trHeight w:val="175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bCs/>
                      <w:color w:val="000000"/>
                      <w:sz w:val="22"/>
                      <w:szCs w:val="22"/>
                    </w:rPr>
                    <w:t>Благоустройство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71312A">
                  <w:pPr>
                    <w:jc w:val="center"/>
                  </w:pPr>
                  <w:r w:rsidRPr="007402E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bCs/>
                      <w:color w:val="000000"/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 w:rsidRPr="005157E7">
                    <w:rPr>
                      <w:bCs/>
                      <w:color w:val="000000"/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75,0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115,0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100,0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П</w:t>
                  </w:r>
                  <w:r w:rsidRPr="005157E7">
                    <w:rPr>
                      <w:sz w:val="22"/>
                      <w:szCs w:val="22"/>
                    </w:rPr>
                    <w:t xml:space="preserve">рограмма комплексного развития социальной инфраструктуры </w:t>
                  </w:r>
                  <w:r>
                    <w:rPr>
                      <w:sz w:val="22"/>
                      <w:szCs w:val="22"/>
                    </w:rPr>
                    <w:t>Анненковского</w:t>
                  </w:r>
                  <w:r w:rsidRPr="005157E7">
                    <w:rPr>
                      <w:sz w:val="22"/>
                      <w:szCs w:val="22"/>
                    </w:rPr>
                    <w:t xml:space="preserve">  сельского поселения Ромодановского муниципального   Мордовия на 2018-202</w:t>
                  </w:r>
                  <w:r>
                    <w:rPr>
                      <w:sz w:val="22"/>
                      <w:szCs w:val="22"/>
                    </w:rPr>
                    <w:t>8</w:t>
                  </w:r>
                  <w:r w:rsidRPr="005157E7">
                    <w:rPr>
                      <w:sz w:val="22"/>
                      <w:szCs w:val="22"/>
                    </w:rPr>
                    <w:t xml:space="preserve"> год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71312A">
                  <w:pPr>
                    <w:jc w:val="center"/>
                  </w:pPr>
                  <w:r w:rsidRPr="007402E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10 0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75,0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115,0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100,0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Основные мероприятия «</w:t>
                  </w:r>
                  <w:r>
                    <w:rPr>
                      <w:sz w:val="22"/>
                      <w:szCs w:val="22"/>
                    </w:rPr>
                    <w:t xml:space="preserve">Мероприятия по </w:t>
                  </w:r>
                  <w:r w:rsidRPr="005157E7">
                    <w:rPr>
                      <w:sz w:val="22"/>
                      <w:szCs w:val="22"/>
                    </w:rPr>
                    <w:t xml:space="preserve">Благоустройство </w:t>
                  </w:r>
                  <w:r>
                    <w:rPr>
                      <w:sz w:val="22"/>
                      <w:szCs w:val="22"/>
                    </w:rPr>
                    <w:t>в границах населенных пунктов поселения</w:t>
                  </w:r>
                  <w:r w:rsidRPr="005157E7">
                    <w:rPr>
                      <w:sz w:val="22"/>
                      <w:szCs w:val="22"/>
                    </w:rPr>
                    <w:t>»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>
                  <w:r w:rsidRPr="007402E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10 1 01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75,0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115,0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100,0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6B0" w:rsidRPr="005157E7" w:rsidTr="00024DF4">
              <w:trPr>
                <w:trHeight w:val="283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Уличное освещение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>
                  <w:r w:rsidRPr="007402E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10 1 01 43010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bCs/>
                      <w:color w:val="000000"/>
                      <w:sz w:val="22"/>
                      <w:szCs w:val="22"/>
                    </w:rPr>
                  </w:pPr>
                  <w:r>
                    <w:rPr>
                      <w:bCs/>
                      <w:color w:val="000000"/>
                      <w:sz w:val="22"/>
                      <w:szCs w:val="22"/>
                    </w:rPr>
                    <w:t>100,0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80,0</w:t>
                  </w: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>
                  <w:r w:rsidRPr="007402E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101 01 43010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100,0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80,0</w:t>
                  </w: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>
                  <w:r w:rsidRPr="007402E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101 0143010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50,0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100,0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80,0</w:t>
                  </w: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Организация и содержание мест захоронения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7402EA" w:rsidRDefault="004B46B0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05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10 1 01 43030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7402EA" w:rsidRDefault="004B46B0" w:rsidP="00352019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05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10 1 01 43030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200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7402EA" w:rsidRDefault="004B46B0" w:rsidP="00352019">
                  <w:pPr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05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03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10 1 01 43030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240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Прочие мероприятия по благоустройству городских округов и поселений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>
                  <w:r w:rsidRPr="007402EA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10 101 43040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20,0</w:t>
                  </w: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101 07 43040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200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15,0</w:t>
                  </w: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15,0</w:t>
                  </w:r>
                </w:p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46B0" w:rsidRPr="005157E7" w:rsidRDefault="004B46B0" w:rsidP="00352019">
                  <w:pPr>
                    <w:tabs>
                      <w:tab w:val="left" w:pos="180"/>
                      <w:tab w:val="center" w:pos="456"/>
                    </w:tabs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ab/>
                  </w:r>
                  <w:r w:rsidRPr="005157E7">
                    <w:rPr>
                      <w:sz w:val="22"/>
                      <w:szCs w:val="22"/>
                    </w:rPr>
                    <w:tab/>
                  </w:r>
                  <w:r>
                    <w:rPr>
                      <w:sz w:val="22"/>
                      <w:szCs w:val="22"/>
                    </w:rPr>
                    <w:t>20,0</w:t>
                  </w: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Иные 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05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03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101 0143040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240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15,0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15,0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20,0</w:t>
                  </w: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Социальная политика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71312A" w:rsidRDefault="004B46B0">
                  <w:pPr>
                    <w:rPr>
                      <w:b/>
                    </w:rPr>
                  </w:pPr>
                  <w:r w:rsidRPr="0071312A">
                    <w:rPr>
                      <w:b/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5157E7">
                    <w:rPr>
                      <w:b/>
                      <w:sz w:val="22"/>
                      <w:szCs w:val="22"/>
                    </w:rPr>
                    <w:t>10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68,8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71,2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73,8</w:t>
                  </w: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E34E5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E34E5">
                    <w:rPr>
                      <w:color w:val="000000"/>
                      <w:sz w:val="22"/>
                      <w:szCs w:val="22"/>
                    </w:rPr>
                    <w:t xml:space="preserve">Непрограммные расходы главных распорядителей бюджетных средств 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Анненковского сельского поселения Ромодановского муниципального района </w:t>
                  </w:r>
                  <w:r w:rsidRPr="005E34E5">
                    <w:rPr>
                      <w:color w:val="000000"/>
                      <w:sz w:val="22"/>
                      <w:szCs w:val="22"/>
                    </w:rPr>
                    <w:t>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>
                  <w:r w:rsidRPr="0066278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89 0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68,8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71,2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73,8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</w:tr>
            <w:tr w:rsidR="004B46B0" w:rsidRPr="005157E7" w:rsidTr="00473435">
              <w:trPr>
                <w:trHeight w:val="1019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E34E5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 w:rsidRPr="005E34E5">
                    <w:rPr>
                      <w:color w:val="000000"/>
                      <w:sz w:val="22"/>
                      <w:szCs w:val="22"/>
                    </w:rPr>
                    <w:t>Непрограммные расходы в рамках обеспечения деятельности главных распорядителей бюджетных средств</w:t>
                  </w:r>
                  <w:r>
                    <w:rPr>
                      <w:color w:val="000000"/>
                      <w:sz w:val="22"/>
                      <w:szCs w:val="22"/>
                    </w:rPr>
                    <w:t xml:space="preserve"> Анненковского сельского поселения Ромодановского муниципального района</w:t>
                  </w:r>
                  <w:r w:rsidRPr="005E34E5">
                    <w:rPr>
                      <w:color w:val="000000"/>
                      <w:sz w:val="22"/>
                      <w:szCs w:val="22"/>
                    </w:rPr>
                    <w:t xml:space="preserve">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>
                  <w:r w:rsidRPr="0066278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DA64C6" w:rsidRDefault="004B46B0" w:rsidP="00352019">
                  <w:pPr>
                    <w:pStyle w:val="NoSpacing"/>
                    <w:jc w:val="center"/>
                  </w:pPr>
                  <w:r w:rsidRPr="00DA64C6">
                    <w:rPr>
                      <w:sz w:val="22"/>
                      <w:szCs w:val="22"/>
                    </w:rPr>
                    <w:t>68,8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</w:pPr>
                  <w:r w:rsidRPr="0041371A">
                    <w:rPr>
                      <w:sz w:val="22"/>
                      <w:szCs w:val="22"/>
                    </w:rPr>
                    <w:t>71,2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</w:pPr>
                  <w:r w:rsidRPr="00254D9D">
                    <w:rPr>
                      <w:sz w:val="22"/>
                      <w:szCs w:val="22"/>
                    </w:rPr>
                    <w:t>73,8</w:t>
                  </w:r>
                </w:p>
              </w:tc>
            </w:tr>
            <w:tr w:rsidR="004B46B0" w:rsidRPr="005157E7" w:rsidTr="00473435">
              <w:trPr>
                <w:trHeight w:val="480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E34E5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Доплата к пенсиям муниципальных служащих Республики Мордовия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71312A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71312A">
                  <w:pPr>
                    <w:jc w:val="center"/>
                  </w:pPr>
                  <w:r w:rsidRPr="0066278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01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89 1 00 03010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DA64C6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68,8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41371A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71,2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254D9D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73,8</w:t>
                  </w:r>
                </w:p>
              </w:tc>
            </w:tr>
            <w:tr w:rsidR="004B46B0" w:rsidRPr="005157E7" w:rsidTr="00913C13">
              <w:trPr>
                <w:trHeight w:val="520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Социальное обеспечение и иные выплаты населению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71312A">
                  <w:pPr>
                    <w:jc w:val="center"/>
                  </w:pPr>
                  <w:r w:rsidRPr="0066278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89 1 00 03010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300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8B72E4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8B72E4">
                    <w:rPr>
                      <w:sz w:val="22"/>
                      <w:szCs w:val="22"/>
                    </w:rPr>
                    <w:t>68,8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</w:pPr>
                  <w:r w:rsidRPr="0041371A">
                    <w:rPr>
                      <w:sz w:val="22"/>
                      <w:szCs w:val="22"/>
                    </w:rPr>
                    <w:t>71,2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</w:pPr>
                  <w:r w:rsidRPr="00254D9D">
                    <w:rPr>
                      <w:sz w:val="22"/>
                      <w:szCs w:val="22"/>
                    </w:rPr>
                    <w:t>73,8</w:t>
                  </w: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Публичные нормативные социальные выплаты гражданам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71312A">
                  <w:pPr>
                    <w:jc w:val="center"/>
                  </w:pPr>
                  <w:r w:rsidRPr="0066278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10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01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89 1 00 03010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5157E7">
                    <w:rPr>
                      <w:sz w:val="22"/>
                      <w:szCs w:val="22"/>
                    </w:rPr>
                    <w:t>310</w:t>
                  </w:r>
                </w:p>
                <w:p w:rsidR="004B46B0" w:rsidRPr="005157E7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DA64C6" w:rsidRDefault="004B46B0" w:rsidP="00352019">
                  <w:pPr>
                    <w:pStyle w:val="NoSpacing"/>
                    <w:jc w:val="center"/>
                  </w:pPr>
                  <w:r w:rsidRPr="00DA64C6">
                    <w:rPr>
                      <w:sz w:val="22"/>
                      <w:szCs w:val="22"/>
                    </w:rPr>
                    <w:t>68,8</w:t>
                  </w: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</w:pPr>
                  <w:r w:rsidRPr="0041371A">
                    <w:rPr>
                      <w:sz w:val="22"/>
                      <w:szCs w:val="22"/>
                    </w:rPr>
                    <w:t>71,2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</w:pPr>
                  <w:r w:rsidRPr="00254D9D">
                    <w:rPr>
                      <w:sz w:val="22"/>
                      <w:szCs w:val="22"/>
                    </w:rPr>
                    <w:t>73,8</w:t>
                  </w:r>
                </w:p>
              </w:tc>
            </w:tr>
            <w:tr w:rsidR="004B46B0" w:rsidRPr="005157E7" w:rsidTr="00473435">
              <w:trPr>
                <w:trHeight w:val="364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D06601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06601">
                    <w:rPr>
                      <w:b/>
                      <w:sz w:val="22"/>
                      <w:szCs w:val="22"/>
                    </w:rPr>
                    <w:t xml:space="preserve">Условно утвержденные расходы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71312A">
                  <w:pPr>
                    <w:jc w:val="center"/>
                  </w:pPr>
                  <w:r w:rsidRPr="0066278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06601">
                    <w:rPr>
                      <w:b/>
                      <w:sz w:val="22"/>
                      <w:szCs w:val="22"/>
                    </w:rPr>
                    <w:t>99</w:t>
                  </w:r>
                </w:p>
                <w:p w:rsidR="004B46B0" w:rsidRPr="00D06601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 w:rsidRPr="00D06601">
                    <w:rPr>
                      <w:b/>
                      <w:sz w:val="22"/>
                      <w:szCs w:val="22"/>
                    </w:rPr>
                    <w:t>00</w:t>
                  </w:r>
                </w:p>
                <w:p w:rsidR="004B46B0" w:rsidRPr="00D06601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D06601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D06601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D06601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D06601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21,2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D06601" w:rsidRDefault="004B46B0" w:rsidP="00352019">
                  <w:pPr>
                    <w:pStyle w:val="NoSpacing"/>
                    <w:jc w:val="center"/>
                    <w:rPr>
                      <w:b/>
                      <w:sz w:val="22"/>
                      <w:szCs w:val="22"/>
                    </w:rPr>
                  </w:pPr>
                  <w:r>
                    <w:rPr>
                      <w:b/>
                      <w:sz w:val="22"/>
                      <w:szCs w:val="22"/>
                    </w:rPr>
                    <w:t>43,1</w:t>
                  </w: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Условно утвержденные расходы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71312A">
                  <w:pPr>
                    <w:jc w:val="center"/>
                  </w:pPr>
                  <w:r w:rsidRPr="0066278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3C3B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  <w:vAlign w:val="center"/>
                </w:tcPr>
                <w:p w:rsidR="004B46B0" w:rsidRPr="003C3B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21,2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4B46B0" w:rsidRPr="003C3B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43,1</w:t>
                  </w: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 xml:space="preserve">Обеспечение деятельности Администрации 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71312A">
                  <w:pPr>
                    <w:jc w:val="center"/>
                  </w:pPr>
                  <w:r w:rsidRPr="0066278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65 0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3C3B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</w:pPr>
                  <w:r w:rsidRPr="0056755A">
                    <w:rPr>
                      <w:sz w:val="22"/>
                      <w:szCs w:val="22"/>
                    </w:rPr>
                    <w:t>21,2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Default="004B46B0" w:rsidP="00352019">
                  <w:pPr>
                    <w:jc w:val="center"/>
                  </w:pPr>
                  <w:r w:rsidRPr="00655502">
                    <w:rPr>
                      <w:sz w:val="22"/>
                      <w:szCs w:val="22"/>
                    </w:rPr>
                    <w:t>43,1</w:t>
                  </w:r>
                </w:p>
              </w:tc>
            </w:tr>
            <w:tr w:rsidR="004B46B0" w:rsidRPr="005157E7" w:rsidTr="00473435">
              <w:trPr>
                <w:trHeight w:val="309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Высшее должностное лицо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71312A">
                  <w:pPr>
                    <w:jc w:val="center"/>
                  </w:pPr>
                  <w:r w:rsidRPr="00662786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65 1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3C3B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</w:pPr>
                  <w:r w:rsidRPr="0056755A">
                    <w:rPr>
                      <w:sz w:val="22"/>
                      <w:szCs w:val="22"/>
                    </w:rPr>
                    <w:t>21,2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</w:pPr>
                  <w:r w:rsidRPr="00655502">
                    <w:rPr>
                      <w:sz w:val="22"/>
                      <w:szCs w:val="22"/>
                    </w:rPr>
                    <w:t>43,1</w:t>
                  </w:r>
                </w:p>
              </w:tc>
            </w:tr>
            <w:tr w:rsidR="004B46B0" w:rsidRPr="005157E7" w:rsidTr="00473435">
              <w:trPr>
                <w:trHeight w:val="418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color w:val="000000"/>
                      <w:sz w:val="22"/>
                      <w:szCs w:val="22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Условно утвержденные расходы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71312A">
                  <w:pPr>
                    <w:jc w:val="center"/>
                  </w:pPr>
                  <w:r w:rsidRPr="00110DFE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65 1 00 41</w:t>
                  </w:r>
                  <w:r>
                    <w:rPr>
                      <w:sz w:val="22"/>
                      <w:szCs w:val="22"/>
                    </w:rPr>
                    <w:t>990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3C3B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</w:pPr>
                  <w:r w:rsidRPr="0056755A">
                    <w:rPr>
                      <w:sz w:val="22"/>
                      <w:szCs w:val="22"/>
                    </w:rPr>
                    <w:t>21,2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</w:pPr>
                  <w:r w:rsidRPr="00655502">
                    <w:rPr>
                      <w:sz w:val="22"/>
                      <w:szCs w:val="22"/>
                    </w:rPr>
                    <w:t>43,1</w:t>
                  </w:r>
                </w:p>
              </w:tc>
            </w:tr>
            <w:tr w:rsidR="004B46B0" w:rsidRPr="005157E7" w:rsidTr="00473435">
              <w:trPr>
                <w:trHeight w:val="215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Иные бюджетные ассигнования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71312A">
                  <w:pPr>
                    <w:jc w:val="center"/>
                  </w:pPr>
                  <w:r w:rsidRPr="00110DFE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99</w:t>
                  </w: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 w:rsidRPr="00C3264A">
                    <w:rPr>
                      <w:sz w:val="22"/>
                      <w:szCs w:val="22"/>
                    </w:rPr>
                    <w:t>65 1 00 41</w:t>
                  </w:r>
                  <w:r>
                    <w:rPr>
                      <w:sz w:val="22"/>
                      <w:szCs w:val="22"/>
                    </w:rPr>
                    <w:t>990</w:t>
                  </w: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800</w:t>
                  </w: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3C3B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</w:pPr>
                  <w:r w:rsidRPr="0056755A">
                    <w:rPr>
                      <w:sz w:val="22"/>
                      <w:szCs w:val="22"/>
                    </w:rPr>
                    <w:t>21,2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</w:pPr>
                  <w:r w:rsidRPr="00655502">
                    <w:rPr>
                      <w:sz w:val="22"/>
                      <w:szCs w:val="22"/>
                    </w:rPr>
                    <w:t>43,1</w:t>
                  </w:r>
                </w:p>
              </w:tc>
            </w:tr>
            <w:tr w:rsidR="004B46B0" w:rsidRPr="005157E7" w:rsidTr="00473435">
              <w:trPr>
                <w:trHeight w:val="233"/>
              </w:trPr>
              <w:tc>
                <w:tcPr>
                  <w:tcW w:w="3970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Резервные средства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</w:tcPr>
                <w:p w:rsidR="004B46B0" w:rsidRDefault="004B46B0" w:rsidP="00473435">
                  <w:pPr>
                    <w:jc w:val="center"/>
                  </w:pPr>
                  <w:r w:rsidRPr="00110DFE">
                    <w:rPr>
                      <w:sz w:val="22"/>
                      <w:szCs w:val="22"/>
                    </w:rPr>
                    <w:t>910</w:t>
                  </w: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99</w:t>
                  </w:r>
                </w:p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567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bottom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99</w:t>
                  </w:r>
                </w:p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683" w:type="dxa"/>
                  <w:gridSpan w:val="3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65 1 00 41990</w:t>
                  </w:r>
                </w:p>
                <w:p w:rsidR="004B46B0" w:rsidRPr="00C3264A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753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sz w:val="22"/>
                      <w:szCs w:val="22"/>
                    </w:rPr>
                    <w:t>870</w:t>
                  </w:r>
                </w:p>
                <w:p w:rsidR="004B46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104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6" w:space="0" w:color="auto"/>
                  </w:tcBorders>
                  <w:vAlign w:val="center"/>
                </w:tcPr>
                <w:p w:rsidR="004B46B0" w:rsidRPr="003C3BB0" w:rsidRDefault="004B46B0" w:rsidP="00352019">
                  <w:pPr>
                    <w:pStyle w:val="NoSpacing"/>
                    <w:jc w:val="center"/>
                    <w:rPr>
                      <w:sz w:val="22"/>
                      <w:szCs w:val="22"/>
                    </w:rPr>
                  </w:pPr>
                </w:p>
              </w:tc>
              <w:tc>
                <w:tcPr>
                  <w:tcW w:w="1022" w:type="dxa"/>
                  <w:tcBorders>
                    <w:top w:val="single" w:sz="6" w:space="0" w:color="auto"/>
                    <w:left w:val="single" w:sz="6" w:space="0" w:color="auto"/>
                    <w:bottom w:val="single" w:sz="6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</w:pPr>
                  <w:r w:rsidRPr="0056755A">
                    <w:rPr>
                      <w:sz w:val="22"/>
                      <w:szCs w:val="22"/>
                    </w:rPr>
                    <w:t>21,2</w:t>
                  </w:r>
                </w:p>
              </w:tc>
              <w:tc>
                <w:tcPr>
                  <w:tcW w:w="96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4B46B0" w:rsidRDefault="004B46B0" w:rsidP="00352019">
                  <w:pPr>
                    <w:jc w:val="center"/>
                  </w:pPr>
                  <w:r w:rsidRPr="00655502">
                    <w:rPr>
                      <w:sz w:val="22"/>
                      <w:szCs w:val="22"/>
                    </w:rPr>
                    <w:t>43,1</w:t>
                  </w:r>
                </w:p>
              </w:tc>
            </w:tr>
          </w:tbl>
          <w:p w:rsidR="004B46B0" w:rsidRPr="00A013D4" w:rsidRDefault="004B46B0" w:rsidP="00334DD2">
            <w:pPr>
              <w:jc w:val="center"/>
            </w:pPr>
          </w:p>
        </w:tc>
      </w:tr>
    </w:tbl>
    <w:p w:rsidR="004B46B0" w:rsidRPr="002A5063" w:rsidRDefault="004B46B0" w:rsidP="00682484">
      <w:pPr>
        <w:ind w:firstLine="708"/>
      </w:pPr>
    </w:p>
    <w:p w:rsidR="004B46B0" w:rsidRPr="005157E7" w:rsidRDefault="004B46B0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4B46B0" w:rsidRPr="002A5063" w:rsidRDefault="004B46B0" w:rsidP="00682484">
      <w:pPr>
        <w:ind w:firstLine="708"/>
      </w:pPr>
    </w:p>
    <w:p w:rsidR="004B46B0" w:rsidRDefault="004B46B0" w:rsidP="00F906E4">
      <w:pPr>
        <w:ind w:firstLine="708"/>
      </w:pPr>
      <w:r>
        <w:t xml:space="preserve">                                                                                                      </w:t>
      </w:r>
    </w:p>
    <w:p w:rsidR="004B46B0" w:rsidRDefault="004B46B0" w:rsidP="00EC4B75">
      <w:pPr>
        <w:ind w:firstLine="708"/>
        <w:jc w:val="right"/>
      </w:pPr>
    </w:p>
    <w:p w:rsidR="004B46B0" w:rsidRDefault="004B46B0" w:rsidP="00EC4B75">
      <w:pPr>
        <w:ind w:firstLine="708"/>
        <w:jc w:val="right"/>
      </w:pPr>
    </w:p>
    <w:p w:rsidR="004B46B0" w:rsidRDefault="004B46B0" w:rsidP="00EC4B75">
      <w:pPr>
        <w:ind w:firstLine="708"/>
        <w:jc w:val="right"/>
      </w:pPr>
    </w:p>
    <w:p w:rsidR="004B46B0" w:rsidRDefault="004B46B0" w:rsidP="00EC4B75">
      <w:pPr>
        <w:ind w:firstLine="708"/>
        <w:jc w:val="right"/>
      </w:pPr>
    </w:p>
    <w:p w:rsidR="004B46B0" w:rsidRDefault="004B46B0" w:rsidP="00EC4B75">
      <w:pPr>
        <w:ind w:firstLine="708"/>
        <w:jc w:val="right"/>
      </w:pPr>
    </w:p>
    <w:p w:rsidR="004B46B0" w:rsidRDefault="004B46B0" w:rsidP="00EC4B75">
      <w:pPr>
        <w:ind w:firstLine="708"/>
        <w:jc w:val="right"/>
      </w:pPr>
    </w:p>
    <w:p w:rsidR="004B46B0" w:rsidRDefault="004B46B0" w:rsidP="00EC4B75">
      <w:pPr>
        <w:ind w:firstLine="708"/>
        <w:jc w:val="right"/>
      </w:pPr>
    </w:p>
    <w:p w:rsidR="004B46B0" w:rsidRDefault="004B46B0" w:rsidP="00EC4B75">
      <w:pPr>
        <w:ind w:firstLine="708"/>
        <w:jc w:val="right"/>
      </w:pPr>
    </w:p>
    <w:p w:rsidR="004B46B0" w:rsidRDefault="004B46B0" w:rsidP="00EC4B75">
      <w:pPr>
        <w:ind w:firstLine="708"/>
        <w:jc w:val="right"/>
      </w:pPr>
    </w:p>
    <w:p w:rsidR="004B46B0" w:rsidRDefault="004B46B0" w:rsidP="00FC7322">
      <w:pPr>
        <w:shd w:val="clear" w:color="auto" w:fill="FFFFFF"/>
        <w:ind w:right="26"/>
        <w:jc w:val="right"/>
        <w:rPr>
          <w:bCs/>
          <w:spacing w:val="-2"/>
        </w:rPr>
      </w:pPr>
    </w:p>
    <w:p w:rsidR="004B46B0" w:rsidRDefault="004B46B0" w:rsidP="00FC7322">
      <w:pPr>
        <w:shd w:val="clear" w:color="auto" w:fill="FFFFFF"/>
        <w:ind w:right="26"/>
        <w:jc w:val="right"/>
        <w:rPr>
          <w:bCs/>
          <w:spacing w:val="-2"/>
        </w:rPr>
      </w:pPr>
    </w:p>
    <w:p w:rsidR="004B46B0" w:rsidRDefault="004B46B0" w:rsidP="00FC7322">
      <w:pPr>
        <w:shd w:val="clear" w:color="auto" w:fill="FFFFFF"/>
        <w:ind w:right="26"/>
        <w:jc w:val="right"/>
        <w:rPr>
          <w:bCs/>
          <w:spacing w:val="-2"/>
        </w:rPr>
      </w:pPr>
    </w:p>
    <w:p w:rsidR="004B46B0" w:rsidRDefault="004B46B0" w:rsidP="00FC7322">
      <w:pPr>
        <w:shd w:val="clear" w:color="auto" w:fill="FFFFFF"/>
        <w:ind w:right="26"/>
        <w:jc w:val="right"/>
        <w:rPr>
          <w:bCs/>
          <w:spacing w:val="-2"/>
        </w:rPr>
      </w:pPr>
    </w:p>
    <w:p w:rsidR="004B46B0" w:rsidRDefault="004B46B0" w:rsidP="00FC7322">
      <w:pPr>
        <w:shd w:val="clear" w:color="auto" w:fill="FFFFFF"/>
        <w:ind w:right="26"/>
        <w:jc w:val="right"/>
        <w:rPr>
          <w:bCs/>
          <w:spacing w:val="-2"/>
        </w:rPr>
      </w:pPr>
    </w:p>
    <w:p w:rsidR="004B46B0" w:rsidRDefault="004B46B0" w:rsidP="00FC7322">
      <w:pPr>
        <w:shd w:val="clear" w:color="auto" w:fill="FFFFFF"/>
        <w:ind w:right="26"/>
        <w:jc w:val="right"/>
        <w:rPr>
          <w:bCs/>
          <w:spacing w:val="-2"/>
        </w:rPr>
      </w:pPr>
    </w:p>
    <w:p w:rsidR="004B46B0" w:rsidRDefault="004B46B0" w:rsidP="00FC7322">
      <w:pPr>
        <w:shd w:val="clear" w:color="auto" w:fill="FFFFFF"/>
        <w:ind w:right="26"/>
        <w:jc w:val="right"/>
        <w:rPr>
          <w:bCs/>
          <w:spacing w:val="-2"/>
        </w:rPr>
      </w:pPr>
    </w:p>
    <w:p w:rsidR="004B46B0" w:rsidRDefault="004B46B0" w:rsidP="00FC7322">
      <w:pPr>
        <w:shd w:val="clear" w:color="auto" w:fill="FFFFFF"/>
        <w:ind w:right="26"/>
        <w:jc w:val="right"/>
        <w:rPr>
          <w:bCs/>
          <w:spacing w:val="-2"/>
        </w:rPr>
      </w:pPr>
    </w:p>
    <w:p w:rsidR="004B46B0" w:rsidRDefault="004B46B0" w:rsidP="00FC7322">
      <w:pPr>
        <w:shd w:val="clear" w:color="auto" w:fill="FFFFFF"/>
        <w:ind w:right="26"/>
        <w:jc w:val="right"/>
        <w:rPr>
          <w:bCs/>
          <w:spacing w:val="-2"/>
        </w:rPr>
      </w:pPr>
    </w:p>
    <w:p w:rsidR="004B46B0" w:rsidRDefault="004B46B0" w:rsidP="00FC7322">
      <w:pPr>
        <w:shd w:val="clear" w:color="auto" w:fill="FFFFFF"/>
        <w:ind w:right="26"/>
        <w:jc w:val="right"/>
        <w:rPr>
          <w:bCs/>
          <w:spacing w:val="-2"/>
        </w:rPr>
      </w:pPr>
    </w:p>
    <w:p w:rsidR="004B46B0" w:rsidRDefault="004B46B0" w:rsidP="00FC7322">
      <w:pPr>
        <w:shd w:val="clear" w:color="auto" w:fill="FFFFFF"/>
        <w:ind w:right="26"/>
        <w:jc w:val="right"/>
        <w:rPr>
          <w:bCs/>
          <w:spacing w:val="-2"/>
        </w:rPr>
      </w:pPr>
    </w:p>
    <w:p w:rsidR="004B46B0" w:rsidRDefault="004B46B0" w:rsidP="00FC7322">
      <w:pPr>
        <w:shd w:val="clear" w:color="auto" w:fill="FFFFFF"/>
        <w:ind w:right="26"/>
        <w:jc w:val="right"/>
        <w:rPr>
          <w:bCs/>
          <w:spacing w:val="-2"/>
        </w:rPr>
      </w:pPr>
    </w:p>
    <w:p w:rsidR="004B46B0" w:rsidRPr="0062252E" w:rsidRDefault="004B46B0" w:rsidP="00FC7322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4</w:t>
      </w:r>
    </w:p>
    <w:p w:rsidR="004B46B0" w:rsidRPr="0062252E" w:rsidRDefault="004B46B0" w:rsidP="00FC7322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rPr>
          <w:bCs/>
          <w:spacing w:val="-1"/>
        </w:rPr>
        <w:t xml:space="preserve">                        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</w:p>
    <w:p w:rsidR="004B46B0" w:rsidRPr="0062252E" w:rsidRDefault="004B46B0" w:rsidP="00FC7322">
      <w:pPr>
        <w:shd w:val="clear" w:color="auto" w:fill="FFFFFF"/>
        <w:ind w:left="4496" w:right="26"/>
        <w:jc w:val="right"/>
        <w:rPr>
          <w:bCs/>
          <w:spacing w:val="3"/>
        </w:rPr>
      </w:pPr>
      <w:r>
        <w:rPr>
          <w:bCs/>
          <w:spacing w:val="-1"/>
        </w:rPr>
        <w:t>Анненковского</w:t>
      </w:r>
      <w:r w:rsidRPr="0062252E">
        <w:rPr>
          <w:bCs/>
          <w:spacing w:val="-1"/>
        </w:rPr>
        <w:t xml:space="preserve"> сельского поселения</w:t>
      </w:r>
    </w:p>
    <w:p w:rsidR="004B46B0" w:rsidRDefault="004B46B0" w:rsidP="00FC7322">
      <w:pPr>
        <w:shd w:val="clear" w:color="auto" w:fill="FFFFFF"/>
        <w:ind w:left="4496" w:right="26"/>
        <w:jc w:val="right"/>
        <w:rPr>
          <w:bCs/>
          <w:spacing w:val="-1"/>
        </w:rPr>
      </w:pPr>
      <w:r w:rsidRPr="0062252E">
        <w:t xml:space="preserve">                      Ромодановского муниципального района</w:t>
      </w:r>
      <w:r w:rsidRPr="0062252E">
        <w:rPr>
          <w:bCs/>
          <w:spacing w:val="-1"/>
        </w:rPr>
        <w:t xml:space="preserve">                                                                                                                   Республики Мордовия</w:t>
      </w:r>
      <w:r>
        <w:rPr>
          <w:bCs/>
          <w:spacing w:val="-1"/>
        </w:rPr>
        <w:t xml:space="preserve"> </w:t>
      </w:r>
      <w:r w:rsidRPr="0090787E">
        <w:rPr>
          <w:bCs/>
          <w:spacing w:val="-1"/>
        </w:rPr>
        <w:t>от</w:t>
      </w:r>
      <w:r>
        <w:rPr>
          <w:bCs/>
          <w:spacing w:val="-1"/>
        </w:rPr>
        <w:t xml:space="preserve"> «14»</w:t>
      </w:r>
      <w:r w:rsidRPr="0090787E">
        <w:rPr>
          <w:bCs/>
          <w:spacing w:val="-1"/>
        </w:rPr>
        <w:t>.</w:t>
      </w:r>
      <w:r>
        <w:rPr>
          <w:bCs/>
          <w:spacing w:val="-1"/>
        </w:rPr>
        <w:t>05</w:t>
      </w:r>
      <w:r w:rsidRPr="0090787E">
        <w:rPr>
          <w:bCs/>
          <w:spacing w:val="-1"/>
        </w:rPr>
        <w:t>.2021г№</w:t>
      </w:r>
      <w:r>
        <w:rPr>
          <w:bCs/>
          <w:spacing w:val="-1"/>
        </w:rPr>
        <w:t>8</w:t>
      </w:r>
    </w:p>
    <w:p w:rsidR="004B46B0" w:rsidRDefault="004B46B0" w:rsidP="00FC7322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>« О внесение изменени</w:t>
      </w:r>
      <w:r>
        <w:rPr>
          <w:rFonts w:ascii="Times New Roman" w:hAnsi="Times New Roman"/>
          <w:sz w:val="20"/>
        </w:rPr>
        <w:t>й</w:t>
      </w:r>
      <w:r w:rsidRPr="0090787E">
        <w:rPr>
          <w:rFonts w:ascii="Times New Roman" w:hAnsi="Times New Roman"/>
          <w:sz w:val="20"/>
        </w:rPr>
        <w:t xml:space="preserve"> в решение </w:t>
      </w:r>
    </w:p>
    <w:p w:rsidR="004B46B0" w:rsidRPr="0090787E" w:rsidRDefault="004B46B0" w:rsidP="00FC7322">
      <w:pPr>
        <w:pStyle w:val="ConsPlusNormal0"/>
        <w:widowControl/>
        <w:ind w:left="5103"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Совета депутатов  </w:t>
      </w:r>
      <w:r>
        <w:rPr>
          <w:rFonts w:ascii="Times New Roman" w:hAnsi="Times New Roman"/>
          <w:sz w:val="20"/>
        </w:rPr>
        <w:t>Анненковского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 сельского поселения от 26.12.2020г №</w:t>
      </w:r>
      <w:r>
        <w:rPr>
          <w:rFonts w:ascii="Times New Roman" w:hAnsi="Times New Roman"/>
          <w:sz w:val="20"/>
        </w:rPr>
        <w:t>115</w:t>
      </w:r>
      <w:r w:rsidRPr="0090787E">
        <w:rPr>
          <w:rFonts w:ascii="Times New Roman" w:hAnsi="Times New Roman"/>
          <w:sz w:val="20"/>
        </w:rPr>
        <w:t xml:space="preserve">  </w:t>
      </w:r>
    </w:p>
    <w:p w:rsidR="004B46B0" w:rsidRPr="0090787E" w:rsidRDefault="004B46B0" w:rsidP="00FC7322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</w:t>
      </w:r>
      <w:r w:rsidRPr="0090787E">
        <w:rPr>
          <w:rFonts w:ascii="Times New Roman" w:hAnsi="Times New Roman"/>
          <w:sz w:val="20"/>
        </w:rPr>
        <w:t xml:space="preserve"> «О бюджете </w:t>
      </w:r>
      <w:r>
        <w:rPr>
          <w:rFonts w:ascii="Times New Roman" w:hAnsi="Times New Roman"/>
          <w:sz w:val="20"/>
        </w:rPr>
        <w:t>Анненковского</w:t>
      </w:r>
      <w:r w:rsidRPr="0090787E">
        <w:rPr>
          <w:rFonts w:ascii="Times New Roman" w:hAnsi="Times New Roman"/>
          <w:sz w:val="20"/>
        </w:rPr>
        <w:t xml:space="preserve">  сельского                    </w:t>
      </w:r>
    </w:p>
    <w:p w:rsidR="004B46B0" w:rsidRPr="0090787E" w:rsidRDefault="004B46B0" w:rsidP="00FC7322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поселения </w:t>
      </w:r>
      <w:r w:rsidRPr="0090787E">
        <w:rPr>
          <w:rFonts w:ascii="Times New Roman" w:hAnsi="Times New Roman" w:cs="Times New Roman"/>
          <w:sz w:val="20"/>
        </w:rPr>
        <w:t xml:space="preserve">Ромодановского  муниципального                                      </w:t>
      </w:r>
    </w:p>
    <w:p w:rsidR="004B46B0" w:rsidRPr="0090787E" w:rsidRDefault="004B46B0" w:rsidP="00FC7322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района Республики Мордовия на 2021 год и на        </w:t>
      </w:r>
    </w:p>
    <w:p w:rsidR="004B46B0" w:rsidRDefault="004B46B0" w:rsidP="00FC7322">
      <w:pPr>
        <w:ind w:firstLine="708"/>
        <w:jc w:val="right"/>
      </w:pPr>
      <w:r w:rsidRPr="0090787E">
        <w:t xml:space="preserve">                                                                                                   </w:t>
      </w:r>
      <w:r>
        <w:t xml:space="preserve">        </w:t>
      </w:r>
      <w:r w:rsidRPr="0090787E">
        <w:t xml:space="preserve">  плановый период  2022 и 2023 годов»</w:t>
      </w:r>
    </w:p>
    <w:p w:rsidR="004B46B0" w:rsidRDefault="004B46B0" w:rsidP="00EC4B75">
      <w:pPr>
        <w:ind w:firstLine="708"/>
        <w:jc w:val="right"/>
      </w:pPr>
    </w:p>
    <w:p w:rsidR="004B46B0" w:rsidRPr="00DE15B2" w:rsidRDefault="004B46B0" w:rsidP="00FC7322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>АННЕНКОВСКОГО</w:t>
      </w:r>
      <w:r w:rsidRPr="00DE15B2">
        <w:rPr>
          <w:b/>
          <w:bCs/>
        </w:rPr>
        <w:t xml:space="preserve"> СЕЛЬСКОГО ПОСЕЛЕНИЯ  РОМОДАНОВСКОГО МУНИЦИПАЛЬНОГО РАЙОНА РЕСПУБЛИКИ МОРДОВИЯ</w:t>
      </w:r>
    </w:p>
    <w:p w:rsidR="004B46B0" w:rsidRDefault="004B46B0" w:rsidP="00FC7322">
      <w:pPr>
        <w:tabs>
          <w:tab w:val="left" w:pos="2160"/>
        </w:tabs>
        <w:jc w:val="center"/>
        <w:rPr>
          <w:b/>
          <w:bCs/>
        </w:rPr>
      </w:pPr>
      <w:r w:rsidRPr="00DE15B2">
        <w:rPr>
          <w:b/>
          <w:bCs/>
        </w:rPr>
        <w:t>НА 2021 ГОД  И  НА ПЛАНОВЫЙ ПЕРИОД  2022 И 2023 ГОДОВ</w:t>
      </w:r>
    </w:p>
    <w:p w:rsidR="004B46B0" w:rsidRDefault="004B46B0" w:rsidP="00FC7322">
      <w:pPr>
        <w:tabs>
          <w:tab w:val="left" w:pos="2160"/>
        </w:tabs>
        <w:jc w:val="center"/>
        <w:rPr>
          <w:b/>
          <w:bCs/>
        </w:rPr>
      </w:pPr>
    </w:p>
    <w:p w:rsidR="004B46B0" w:rsidRDefault="004B46B0" w:rsidP="00FC7322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(тыс.рулей)</w:t>
      </w:r>
    </w:p>
    <w:tbl>
      <w:tblPr>
        <w:tblW w:w="1132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6"/>
        <w:gridCol w:w="3118"/>
        <w:gridCol w:w="1560"/>
        <w:gridCol w:w="1018"/>
        <w:gridCol w:w="1528"/>
        <w:gridCol w:w="1269"/>
      </w:tblGrid>
      <w:tr w:rsidR="004B46B0" w:rsidTr="00FC7322">
        <w:tc>
          <w:tcPr>
            <w:tcW w:w="2836" w:type="dxa"/>
          </w:tcPr>
          <w:p w:rsidR="004B46B0" w:rsidRPr="007126C3" w:rsidRDefault="004B46B0" w:rsidP="00FC7322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4B46B0" w:rsidRPr="007126C3" w:rsidRDefault="004B46B0" w:rsidP="00FC7322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118" w:type="dxa"/>
            <w:vAlign w:val="center"/>
          </w:tcPr>
          <w:p w:rsidR="004B46B0" w:rsidRDefault="004B46B0" w:rsidP="00FC7322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</w:tcPr>
          <w:p w:rsidR="004B46B0" w:rsidRPr="007126C3" w:rsidRDefault="004B46B0" w:rsidP="00FC7322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4B46B0" w:rsidRPr="007126C3" w:rsidRDefault="004B46B0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4B46B0" w:rsidRPr="007126C3" w:rsidRDefault="004B46B0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2023</w:t>
            </w:r>
          </w:p>
        </w:tc>
        <w:tc>
          <w:tcPr>
            <w:tcW w:w="1269" w:type="dxa"/>
          </w:tcPr>
          <w:p w:rsidR="004B46B0" w:rsidRPr="007126C3" w:rsidRDefault="004B46B0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4B46B0" w:rsidTr="00FC7322">
        <w:tc>
          <w:tcPr>
            <w:tcW w:w="2836" w:type="dxa"/>
          </w:tcPr>
          <w:p w:rsidR="004B46B0" w:rsidRPr="00502C15" w:rsidRDefault="004B46B0" w:rsidP="00FC7322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</w:t>
            </w:r>
            <w:r w:rsidRPr="00502C15">
              <w:rPr>
                <w:b/>
                <w:sz w:val="18"/>
                <w:szCs w:val="18"/>
              </w:rPr>
              <w:t>000 01 00 00 00 00 0000 000</w:t>
            </w:r>
          </w:p>
        </w:tc>
        <w:tc>
          <w:tcPr>
            <w:tcW w:w="3118" w:type="dxa"/>
          </w:tcPr>
          <w:p w:rsidR="004B46B0" w:rsidRDefault="004B46B0" w:rsidP="00FC732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4B46B0" w:rsidRPr="007126C3" w:rsidRDefault="004B46B0" w:rsidP="00FC7322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193,2</w:t>
            </w:r>
          </w:p>
        </w:tc>
        <w:tc>
          <w:tcPr>
            <w:tcW w:w="1018" w:type="dxa"/>
          </w:tcPr>
          <w:p w:rsidR="004B46B0" w:rsidRPr="007126C3" w:rsidRDefault="004B46B0" w:rsidP="00FC7322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4B46B0" w:rsidRPr="007126C3" w:rsidRDefault="004B46B0" w:rsidP="00FC7322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</w:tcPr>
          <w:p w:rsidR="004B46B0" w:rsidRPr="007126C3" w:rsidRDefault="004B46B0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4B46B0" w:rsidTr="00FC7322">
        <w:tc>
          <w:tcPr>
            <w:tcW w:w="2836" w:type="dxa"/>
          </w:tcPr>
          <w:p w:rsidR="004B46B0" w:rsidRDefault="004B46B0" w:rsidP="00FC732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3118" w:type="dxa"/>
          </w:tcPr>
          <w:p w:rsidR="004B46B0" w:rsidRDefault="004B46B0" w:rsidP="00FC732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4B46B0" w:rsidRPr="007126C3" w:rsidRDefault="004B46B0" w:rsidP="00FC7322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193,2</w:t>
            </w:r>
          </w:p>
        </w:tc>
        <w:tc>
          <w:tcPr>
            <w:tcW w:w="1018" w:type="dxa"/>
          </w:tcPr>
          <w:p w:rsidR="004B46B0" w:rsidRPr="007126C3" w:rsidRDefault="004B46B0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28" w:type="dxa"/>
          </w:tcPr>
          <w:p w:rsidR="004B46B0" w:rsidRPr="007126C3" w:rsidRDefault="004B46B0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9" w:type="dxa"/>
          </w:tcPr>
          <w:p w:rsidR="004B46B0" w:rsidRPr="007126C3" w:rsidRDefault="004B46B0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4B46B0" w:rsidTr="00FC7322">
        <w:tc>
          <w:tcPr>
            <w:tcW w:w="2836" w:type="dxa"/>
          </w:tcPr>
          <w:p w:rsidR="004B46B0" w:rsidRDefault="004B46B0" w:rsidP="00FC732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3118" w:type="dxa"/>
          </w:tcPr>
          <w:p w:rsidR="004B46B0" w:rsidRDefault="004B46B0" w:rsidP="00FC732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4B46B0" w:rsidRPr="00AF3DCE" w:rsidRDefault="004B46B0" w:rsidP="00942A9D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-1469,8</w:t>
            </w:r>
          </w:p>
        </w:tc>
        <w:tc>
          <w:tcPr>
            <w:tcW w:w="1018" w:type="dxa"/>
          </w:tcPr>
          <w:p w:rsidR="004B46B0" w:rsidRPr="007126C3" w:rsidRDefault="004B46B0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-935,2</w:t>
            </w:r>
          </w:p>
        </w:tc>
        <w:tc>
          <w:tcPr>
            <w:tcW w:w="1528" w:type="dxa"/>
          </w:tcPr>
          <w:p w:rsidR="004B46B0" w:rsidRPr="007126C3" w:rsidRDefault="004B46B0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-952,7</w:t>
            </w:r>
          </w:p>
        </w:tc>
        <w:tc>
          <w:tcPr>
            <w:tcW w:w="1269" w:type="dxa"/>
          </w:tcPr>
          <w:p w:rsidR="004B46B0" w:rsidRPr="007126C3" w:rsidRDefault="004B46B0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4B46B0" w:rsidTr="00FC7322">
        <w:tc>
          <w:tcPr>
            <w:tcW w:w="2836" w:type="dxa"/>
          </w:tcPr>
          <w:p w:rsidR="004B46B0" w:rsidRDefault="004B46B0" w:rsidP="00FC7322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3118" w:type="dxa"/>
          </w:tcPr>
          <w:p w:rsidR="004B46B0" w:rsidRDefault="004B46B0" w:rsidP="00FC7322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1560" w:type="dxa"/>
          </w:tcPr>
          <w:p w:rsidR="004B46B0" w:rsidRPr="007126C3" w:rsidRDefault="004B46B0" w:rsidP="00FC732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-1469,8</w:t>
            </w:r>
          </w:p>
          <w:p w:rsidR="004B46B0" w:rsidRPr="007126C3" w:rsidRDefault="004B46B0" w:rsidP="00FC7322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4B46B0" w:rsidRPr="00AF3DCE" w:rsidRDefault="004B46B0" w:rsidP="00FC732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-935,2</w:t>
            </w:r>
          </w:p>
        </w:tc>
        <w:tc>
          <w:tcPr>
            <w:tcW w:w="1528" w:type="dxa"/>
          </w:tcPr>
          <w:p w:rsidR="004B46B0" w:rsidRPr="00AF3DCE" w:rsidRDefault="004B46B0" w:rsidP="00FC732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-952,7</w:t>
            </w:r>
          </w:p>
        </w:tc>
        <w:tc>
          <w:tcPr>
            <w:tcW w:w="1269" w:type="dxa"/>
          </w:tcPr>
          <w:p w:rsidR="004B46B0" w:rsidRPr="007126C3" w:rsidRDefault="004B46B0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4B46B0" w:rsidTr="00FC7322">
        <w:tc>
          <w:tcPr>
            <w:tcW w:w="2836" w:type="dxa"/>
          </w:tcPr>
          <w:p w:rsidR="004B46B0" w:rsidRDefault="004B46B0" w:rsidP="00FC7322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3118" w:type="dxa"/>
          </w:tcPr>
          <w:p w:rsidR="004B46B0" w:rsidRDefault="004B46B0" w:rsidP="00FC7322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4B46B0" w:rsidRPr="00C330FA" w:rsidRDefault="004B46B0" w:rsidP="00942A9D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-1469,8</w:t>
            </w:r>
          </w:p>
        </w:tc>
        <w:tc>
          <w:tcPr>
            <w:tcW w:w="1018" w:type="dxa"/>
          </w:tcPr>
          <w:p w:rsidR="004B46B0" w:rsidRPr="00AF3DCE" w:rsidRDefault="004B46B0" w:rsidP="00FC732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-935,2</w:t>
            </w:r>
          </w:p>
        </w:tc>
        <w:tc>
          <w:tcPr>
            <w:tcW w:w="1528" w:type="dxa"/>
          </w:tcPr>
          <w:p w:rsidR="004B46B0" w:rsidRPr="00AF3DCE" w:rsidRDefault="004B46B0" w:rsidP="00FC732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-952,7</w:t>
            </w:r>
          </w:p>
        </w:tc>
        <w:tc>
          <w:tcPr>
            <w:tcW w:w="1269" w:type="dxa"/>
          </w:tcPr>
          <w:p w:rsidR="004B46B0" w:rsidRPr="007126C3" w:rsidRDefault="004B46B0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4B46B0" w:rsidTr="00FC7322">
        <w:tc>
          <w:tcPr>
            <w:tcW w:w="2836" w:type="dxa"/>
          </w:tcPr>
          <w:p w:rsidR="004B46B0" w:rsidRDefault="004B46B0" w:rsidP="00FC7322">
            <w:pPr>
              <w:jc w:val="center"/>
              <w:rPr>
                <w:sz w:val="24"/>
                <w:szCs w:val="24"/>
              </w:rPr>
            </w:pPr>
            <w:r>
              <w:t>000 01 05 02 01 05 0000 510</w:t>
            </w:r>
          </w:p>
        </w:tc>
        <w:tc>
          <w:tcPr>
            <w:tcW w:w="3118" w:type="dxa"/>
          </w:tcPr>
          <w:p w:rsidR="004B46B0" w:rsidRDefault="004B46B0" w:rsidP="00FC7322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4B46B0" w:rsidRPr="00C330FA" w:rsidRDefault="004B46B0" w:rsidP="00CD26B0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-1469,8</w:t>
            </w:r>
          </w:p>
        </w:tc>
        <w:tc>
          <w:tcPr>
            <w:tcW w:w="1018" w:type="dxa"/>
          </w:tcPr>
          <w:p w:rsidR="004B46B0" w:rsidRPr="00AF3DCE" w:rsidRDefault="004B46B0" w:rsidP="00CD26B0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</w:t>
            </w:r>
            <w:r>
              <w:rPr>
                <w:bCs/>
              </w:rPr>
              <w:t>935,2</w:t>
            </w:r>
          </w:p>
        </w:tc>
        <w:tc>
          <w:tcPr>
            <w:tcW w:w="1528" w:type="dxa"/>
          </w:tcPr>
          <w:p w:rsidR="004B46B0" w:rsidRPr="00AF3DCE" w:rsidRDefault="004B46B0" w:rsidP="00FC732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-952,7</w:t>
            </w:r>
          </w:p>
        </w:tc>
        <w:tc>
          <w:tcPr>
            <w:tcW w:w="1269" w:type="dxa"/>
          </w:tcPr>
          <w:p w:rsidR="004B46B0" w:rsidRPr="007126C3" w:rsidRDefault="004B46B0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4B46B0" w:rsidTr="00FC7322">
        <w:tc>
          <w:tcPr>
            <w:tcW w:w="2836" w:type="dxa"/>
          </w:tcPr>
          <w:p w:rsidR="004B46B0" w:rsidRDefault="004B46B0" w:rsidP="00FC732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3118" w:type="dxa"/>
          </w:tcPr>
          <w:p w:rsidR="004B46B0" w:rsidRDefault="004B46B0" w:rsidP="00FC7322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4B46B0" w:rsidRPr="00AF3DCE" w:rsidRDefault="004B46B0" w:rsidP="00942A9D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1663,0</w:t>
            </w:r>
          </w:p>
        </w:tc>
        <w:tc>
          <w:tcPr>
            <w:tcW w:w="1018" w:type="dxa"/>
          </w:tcPr>
          <w:p w:rsidR="004B46B0" w:rsidRPr="007126C3" w:rsidRDefault="004B46B0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935,2</w:t>
            </w:r>
          </w:p>
        </w:tc>
        <w:tc>
          <w:tcPr>
            <w:tcW w:w="1528" w:type="dxa"/>
          </w:tcPr>
          <w:p w:rsidR="004B46B0" w:rsidRPr="007126C3" w:rsidRDefault="004B46B0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952,7</w:t>
            </w:r>
          </w:p>
        </w:tc>
        <w:tc>
          <w:tcPr>
            <w:tcW w:w="1269" w:type="dxa"/>
          </w:tcPr>
          <w:p w:rsidR="004B46B0" w:rsidRPr="007126C3" w:rsidRDefault="004B46B0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4B46B0" w:rsidTr="00FC7322">
        <w:tc>
          <w:tcPr>
            <w:tcW w:w="2836" w:type="dxa"/>
          </w:tcPr>
          <w:p w:rsidR="004B46B0" w:rsidRDefault="004B46B0" w:rsidP="00FC7322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3118" w:type="dxa"/>
          </w:tcPr>
          <w:p w:rsidR="004B46B0" w:rsidRDefault="004B46B0" w:rsidP="00FC7322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4B46B0" w:rsidRPr="007126C3" w:rsidRDefault="004B46B0" w:rsidP="00CD26B0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1663,0</w:t>
            </w:r>
          </w:p>
        </w:tc>
        <w:tc>
          <w:tcPr>
            <w:tcW w:w="1018" w:type="dxa"/>
          </w:tcPr>
          <w:p w:rsidR="004B46B0" w:rsidRPr="00AF3DCE" w:rsidRDefault="004B46B0" w:rsidP="00FC732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935,2</w:t>
            </w:r>
          </w:p>
        </w:tc>
        <w:tc>
          <w:tcPr>
            <w:tcW w:w="1528" w:type="dxa"/>
          </w:tcPr>
          <w:p w:rsidR="004B46B0" w:rsidRPr="00AF3DCE" w:rsidRDefault="004B46B0" w:rsidP="00FC732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952,7</w:t>
            </w:r>
          </w:p>
        </w:tc>
        <w:tc>
          <w:tcPr>
            <w:tcW w:w="1269" w:type="dxa"/>
          </w:tcPr>
          <w:p w:rsidR="004B46B0" w:rsidRPr="007126C3" w:rsidRDefault="004B46B0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4B46B0" w:rsidTr="00FC7322">
        <w:tc>
          <w:tcPr>
            <w:tcW w:w="2836" w:type="dxa"/>
          </w:tcPr>
          <w:p w:rsidR="004B46B0" w:rsidRDefault="004B46B0" w:rsidP="00FC7322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3118" w:type="dxa"/>
          </w:tcPr>
          <w:p w:rsidR="004B46B0" w:rsidRDefault="004B46B0" w:rsidP="00FC7322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4B46B0" w:rsidRPr="007126C3" w:rsidRDefault="004B46B0" w:rsidP="00CD26B0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1663,0</w:t>
            </w:r>
          </w:p>
        </w:tc>
        <w:tc>
          <w:tcPr>
            <w:tcW w:w="1018" w:type="dxa"/>
          </w:tcPr>
          <w:p w:rsidR="004B46B0" w:rsidRPr="00AF3DCE" w:rsidRDefault="004B46B0" w:rsidP="00FC732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935,2</w:t>
            </w:r>
          </w:p>
        </w:tc>
        <w:tc>
          <w:tcPr>
            <w:tcW w:w="1528" w:type="dxa"/>
          </w:tcPr>
          <w:p w:rsidR="004B46B0" w:rsidRPr="00AF3DCE" w:rsidRDefault="004B46B0" w:rsidP="00FC7322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952,7</w:t>
            </w:r>
          </w:p>
        </w:tc>
        <w:tc>
          <w:tcPr>
            <w:tcW w:w="1269" w:type="dxa"/>
          </w:tcPr>
          <w:p w:rsidR="004B46B0" w:rsidRPr="007126C3" w:rsidRDefault="004B46B0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4B46B0" w:rsidTr="00AF0E39">
        <w:tc>
          <w:tcPr>
            <w:tcW w:w="2836" w:type="dxa"/>
            <w:vAlign w:val="center"/>
          </w:tcPr>
          <w:p w:rsidR="004B46B0" w:rsidRPr="00AF3DCE" w:rsidRDefault="004B46B0" w:rsidP="00AF0E39">
            <w:r>
              <w:t xml:space="preserve">  </w:t>
            </w:r>
            <w:r w:rsidRPr="00AF3DCE">
              <w:t xml:space="preserve">000 01 05 02 01 </w:t>
            </w:r>
            <w:r>
              <w:t>10</w:t>
            </w:r>
            <w:r w:rsidRPr="00AF3DCE">
              <w:t xml:space="preserve"> 0000 610</w:t>
            </w:r>
          </w:p>
        </w:tc>
        <w:tc>
          <w:tcPr>
            <w:tcW w:w="3118" w:type="dxa"/>
            <w:vAlign w:val="center"/>
          </w:tcPr>
          <w:p w:rsidR="004B46B0" w:rsidRDefault="004B46B0" w:rsidP="00AF0E39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 субъектов Российской Федерации</w:t>
            </w:r>
          </w:p>
          <w:p w:rsidR="004B46B0" w:rsidRDefault="004B46B0" w:rsidP="00AF0E39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4B46B0" w:rsidRPr="007126C3" w:rsidRDefault="004B46B0" w:rsidP="00AF0E39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1663,0</w:t>
            </w:r>
          </w:p>
        </w:tc>
        <w:tc>
          <w:tcPr>
            <w:tcW w:w="1018" w:type="dxa"/>
          </w:tcPr>
          <w:p w:rsidR="004B46B0" w:rsidRPr="00AF3DCE" w:rsidRDefault="004B46B0" w:rsidP="00AF0E39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935,2</w:t>
            </w:r>
          </w:p>
        </w:tc>
        <w:tc>
          <w:tcPr>
            <w:tcW w:w="1528" w:type="dxa"/>
          </w:tcPr>
          <w:p w:rsidR="004B46B0" w:rsidRPr="00AF3DCE" w:rsidRDefault="004B46B0" w:rsidP="00AF0E39">
            <w:pPr>
              <w:tabs>
                <w:tab w:val="left" w:pos="2160"/>
              </w:tabs>
              <w:jc w:val="center"/>
              <w:rPr>
                <w:bCs/>
              </w:rPr>
            </w:pPr>
            <w:r>
              <w:rPr>
                <w:bCs/>
              </w:rPr>
              <w:t>952,7</w:t>
            </w:r>
          </w:p>
        </w:tc>
        <w:tc>
          <w:tcPr>
            <w:tcW w:w="1269" w:type="dxa"/>
          </w:tcPr>
          <w:p w:rsidR="004B46B0" w:rsidRPr="007126C3" w:rsidRDefault="004B46B0" w:rsidP="00FC7322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4B46B0" w:rsidRDefault="004B46B0" w:rsidP="00EC4B75">
      <w:pPr>
        <w:ind w:firstLine="708"/>
        <w:jc w:val="right"/>
      </w:pPr>
    </w:p>
    <w:p w:rsidR="004B46B0" w:rsidRDefault="004B46B0" w:rsidP="00EC4B75">
      <w:pPr>
        <w:ind w:firstLine="708"/>
        <w:jc w:val="right"/>
      </w:pPr>
    </w:p>
    <w:p w:rsidR="004B46B0" w:rsidRDefault="004B46B0" w:rsidP="00EC4B75">
      <w:pPr>
        <w:ind w:firstLine="708"/>
        <w:jc w:val="right"/>
      </w:pPr>
    </w:p>
    <w:p w:rsidR="004B46B0" w:rsidRDefault="004B46B0" w:rsidP="00EC4B75">
      <w:pPr>
        <w:ind w:firstLine="708"/>
        <w:jc w:val="right"/>
      </w:pPr>
    </w:p>
    <w:p w:rsidR="004B46B0" w:rsidRDefault="004B46B0" w:rsidP="00EC4B75">
      <w:pPr>
        <w:ind w:firstLine="708"/>
        <w:jc w:val="right"/>
      </w:pPr>
    </w:p>
    <w:p w:rsidR="004B46B0" w:rsidRDefault="004B46B0" w:rsidP="00B838E1">
      <w:pPr>
        <w:ind w:firstLine="708"/>
        <w:jc w:val="right"/>
        <w:rPr>
          <w:rFonts w:ascii="Arial" w:hAnsi="Arial" w:cs="Arial"/>
          <w:sz w:val="24"/>
          <w:szCs w:val="24"/>
        </w:rPr>
      </w:pPr>
    </w:p>
    <w:p w:rsidR="004B46B0" w:rsidRDefault="004B46B0" w:rsidP="00473435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</w:p>
    <w:sectPr w:rsidR="004B46B0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46B0" w:rsidRDefault="004B46B0" w:rsidP="00DE1BA3">
      <w:r>
        <w:separator/>
      </w:r>
    </w:p>
  </w:endnote>
  <w:endnote w:type="continuationSeparator" w:id="0">
    <w:p w:rsidR="004B46B0" w:rsidRDefault="004B46B0" w:rsidP="00DE1BA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46B0" w:rsidRDefault="004B46B0" w:rsidP="00DE1BA3">
      <w:r>
        <w:separator/>
      </w:r>
    </w:p>
  </w:footnote>
  <w:footnote w:type="continuationSeparator" w:id="0">
    <w:p w:rsidR="004B46B0" w:rsidRDefault="004B46B0" w:rsidP="00DE1BA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6950"/>
    <w:rsid w:val="00017574"/>
    <w:rsid w:val="00024DF4"/>
    <w:rsid w:val="00031D16"/>
    <w:rsid w:val="00033F6E"/>
    <w:rsid w:val="00066D4B"/>
    <w:rsid w:val="00084D8E"/>
    <w:rsid w:val="000A3529"/>
    <w:rsid w:val="000A502D"/>
    <w:rsid w:val="000B03AC"/>
    <w:rsid w:val="000B3F8F"/>
    <w:rsid w:val="000E5892"/>
    <w:rsid w:val="00110DFE"/>
    <w:rsid w:val="00117BAC"/>
    <w:rsid w:val="00121261"/>
    <w:rsid w:val="0013729F"/>
    <w:rsid w:val="00150FD0"/>
    <w:rsid w:val="00150FD6"/>
    <w:rsid w:val="00175E86"/>
    <w:rsid w:val="00180B5B"/>
    <w:rsid w:val="00183E76"/>
    <w:rsid w:val="00195BE6"/>
    <w:rsid w:val="00195F46"/>
    <w:rsid w:val="001A2849"/>
    <w:rsid w:val="001B3BB1"/>
    <w:rsid w:val="001B45CA"/>
    <w:rsid w:val="001D0F8A"/>
    <w:rsid w:val="00210D1C"/>
    <w:rsid w:val="002206DA"/>
    <w:rsid w:val="002216BA"/>
    <w:rsid w:val="00246B38"/>
    <w:rsid w:val="00254321"/>
    <w:rsid w:val="00254D9D"/>
    <w:rsid w:val="00261702"/>
    <w:rsid w:val="002618E0"/>
    <w:rsid w:val="002867D4"/>
    <w:rsid w:val="00296ADC"/>
    <w:rsid w:val="00296CE3"/>
    <w:rsid w:val="00297915"/>
    <w:rsid w:val="002A5063"/>
    <w:rsid w:val="002B2F91"/>
    <w:rsid w:val="002C3169"/>
    <w:rsid w:val="002C3A40"/>
    <w:rsid w:val="002D33C1"/>
    <w:rsid w:val="002F0167"/>
    <w:rsid w:val="00300A5A"/>
    <w:rsid w:val="00301918"/>
    <w:rsid w:val="00310BD6"/>
    <w:rsid w:val="0031303F"/>
    <w:rsid w:val="0031783F"/>
    <w:rsid w:val="00334DD2"/>
    <w:rsid w:val="00351583"/>
    <w:rsid w:val="00352019"/>
    <w:rsid w:val="003721BE"/>
    <w:rsid w:val="00375E01"/>
    <w:rsid w:val="0038789D"/>
    <w:rsid w:val="00397487"/>
    <w:rsid w:val="003A11DB"/>
    <w:rsid w:val="003A5A67"/>
    <w:rsid w:val="003C3BB0"/>
    <w:rsid w:val="003D5A80"/>
    <w:rsid w:val="00405474"/>
    <w:rsid w:val="0041371A"/>
    <w:rsid w:val="00456BE4"/>
    <w:rsid w:val="004634CC"/>
    <w:rsid w:val="00473435"/>
    <w:rsid w:val="00474E2C"/>
    <w:rsid w:val="0049172A"/>
    <w:rsid w:val="004A150E"/>
    <w:rsid w:val="004B0CA6"/>
    <w:rsid w:val="004B46B0"/>
    <w:rsid w:val="004C30B1"/>
    <w:rsid w:val="00502C15"/>
    <w:rsid w:val="0050333A"/>
    <w:rsid w:val="00513A2D"/>
    <w:rsid w:val="005157E7"/>
    <w:rsid w:val="005307D7"/>
    <w:rsid w:val="00553FE1"/>
    <w:rsid w:val="0056755A"/>
    <w:rsid w:val="00571780"/>
    <w:rsid w:val="00574E11"/>
    <w:rsid w:val="0057605E"/>
    <w:rsid w:val="00591E1C"/>
    <w:rsid w:val="0059767C"/>
    <w:rsid w:val="005A5D0F"/>
    <w:rsid w:val="005B0404"/>
    <w:rsid w:val="005C663E"/>
    <w:rsid w:val="005E34E5"/>
    <w:rsid w:val="005F0DC8"/>
    <w:rsid w:val="005F1D08"/>
    <w:rsid w:val="005F7E86"/>
    <w:rsid w:val="00602009"/>
    <w:rsid w:val="0061139E"/>
    <w:rsid w:val="0062252E"/>
    <w:rsid w:val="0062532A"/>
    <w:rsid w:val="00632EC7"/>
    <w:rsid w:val="0063392E"/>
    <w:rsid w:val="00655502"/>
    <w:rsid w:val="00656A02"/>
    <w:rsid w:val="0066035E"/>
    <w:rsid w:val="00662786"/>
    <w:rsid w:val="006645E1"/>
    <w:rsid w:val="006703E3"/>
    <w:rsid w:val="00674C6C"/>
    <w:rsid w:val="006759DB"/>
    <w:rsid w:val="00682484"/>
    <w:rsid w:val="006A207F"/>
    <w:rsid w:val="006B03FD"/>
    <w:rsid w:val="006B3CA7"/>
    <w:rsid w:val="006C22D0"/>
    <w:rsid w:val="006C7CAD"/>
    <w:rsid w:val="006D356D"/>
    <w:rsid w:val="00704FF0"/>
    <w:rsid w:val="00705B51"/>
    <w:rsid w:val="007126C3"/>
    <w:rsid w:val="007130B2"/>
    <w:rsid w:val="0071312A"/>
    <w:rsid w:val="00715E94"/>
    <w:rsid w:val="007213D0"/>
    <w:rsid w:val="007262E7"/>
    <w:rsid w:val="0073312C"/>
    <w:rsid w:val="007402EA"/>
    <w:rsid w:val="00754FEC"/>
    <w:rsid w:val="0077589A"/>
    <w:rsid w:val="00783113"/>
    <w:rsid w:val="00786BA1"/>
    <w:rsid w:val="007A1EF9"/>
    <w:rsid w:val="007A4212"/>
    <w:rsid w:val="007A7C0C"/>
    <w:rsid w:val="007B3051"/>
    <w:rsid w:val="007C7A00"/>
    <w:rsid w:val="007F6445"/>
    <w:rsid w:val="00821F74"/>
    <w:rsid w:val="00824DA1"/>
    <w:rsid w:val="00852288"/>
    <w:rsid w:val="00883E34"/>
    <w:rsid w:val="008861DB"/>
    <w:rsid w:val="008978B4"/>
    <w:rsid w:val="008A2400"/>
    <w:rsid w:val="008B72E4"/>
    <w:rsid w:val="008C00E2"/>
    <w:rsid w:val="008C693C"/>
    <w:rsid w:val="0090787E"/>
    <w:rsid w:val="00913C13"/>
    <w:rsid w:val="00916A02"/>
    <w:rsid w:val="00922D41"/>
    <w:rsid w:val="0092300E"/>
    <w:rsid w:val="009270E9"/>
    <w:rsid w:val="009334BD"/>
    <w:rsid w:val="00936B43"/>
    <w:rsid w:val="00937F94"/>
    <w:rsid w:val="00942A9D"/>
    <w:rsid w:val="00944425"/>
    <w:rsid w:val="009615A1"/>
    <w:rsid w:val="00974FC2"/>
    <w:rsid w:val="009753D6"/>
    <w:rsid w:val="00975C72"/>
    <w:rsid w:val="00981F09"/>
    <w:rsid w:val="00986FE1"/>
    <w:rsid w:val="009A5519"/>
    <w:rsid w:val="009B04E4"/>
    <w:rsid w:val="009B15C8"/>
    <w:rsid w:val="009C781B"/>
    <w:rsid w:val="009D0E3D"/>
    <w:rsid w:val="009D1A88"/>
    <w:rsid w:val="009D3932"/>
    <w:rsid w:val="009D4F48"/>
    <w:rsid w:val="009E7153"/>
    <w:rsid w:val="009F2758"/>
    <w:rsid w:val="00A00393"/>
    <w:rsid w:val="00A013D4"/>
    <w:rsid w:val="00A02804"/>
    <w:rsid w:val="00A16DDF"/>
    <w:rsid w:val="00A17E13"/>
    <w:rsid w:val="00A20F96"/>
    <w:rsid w:val="00A33CF8"/>
    <w:rsid w:val="00A41724"/>
    <w:rsid w:val="00A50775"/>
    <w:rsid w:val="00A90609"/>
    <w:rsid w:val="00AA0264"/>
    <w:rsid w:val="00AA6EE3"/>
    <w:rsid w:val="00AA7EBD"/>
    <w:rsid w:val="00AC31BC"/>
    <w:rsid w:val="00AD08BD"/>
    <w:rsid w:val="00AD7F1F"/>
    <w:rsid w:val="00AE1208"/>
    <w:rsid w:val="00AE374A"/>
    <w:rsid w:val="00AF0E39"/>
    <w:rsid w:val="00AF3DCE"/>
    <w:rsid w:val="00AF7315"/>
    <w:rsid w:val="00B0524D"/>
    <w:rsid w:val="00B1083C"/>
    <w:rsid w:val="00B122EF"/>
    <w:rsid w:val="00B35712"/>
    <w:rsid w:val="00B41366"/>
    <w:rsid w:val="00B4709D"/>
    <w:rsid w:val="00B50E65"/>
    <w:rsid w:val="00B51032"/>
    <w:rsid w:val="00B52573"/>
    <w:rsid w:val="00B73F57"/>
    <w:rsid w:val="00B77AB6"/>
    <w:rsid w:val="00B838E1"/>
    <w:rsid w:val="00BA1779"/>
    <w:rsid w:val="00BC4924"/>
    <w:rsid w:val="00BC4E9A"/>
    <w:rsid w:val="00BC5E82"/>
    <w:rsid w:val="00C2741B"/>
    <w:rsid w:val="00C3264A"/>
    <w:rsid w:val="00C330FA"/>
    <w:rsid w:val="00C34878"/>
    <w:rsid w:val="00C40445"/>
    <w:rsid w:val="00C531A8"/>
    <w:rsid w:val="00C6170D"/>
    <w:rsid w:val="00C91158"/>
    <w:rsid w:val="00C920D8"/>
    <w:rsid w:val="00CB3961"/>
    <w:rsid w:val="00CD26B0"/>
    <w:rsid w:val="00CE6E97"/>
    <w:rsid w:val="00D06601"/>
    <w:rsid w:val="00D15B80"/>
    <w:rsid w:val="00D23774"/>
    <w:rsid w:val="00D246B4"/>
    <w:rsid w:val="00D32E97"/>
    <w:rsid w:val="00D44D84"/>
    <w:rsid w:val="00D52668"/>
    <w:rsid w:val="00D73504"/>
    <w:rsid w:val="00D8403B"/>
    <w:rsid w:val="00D9723D"/>
    <w:rsid w:val="00DA4DF4"/>
    <w:rsid w:val="00DA64C6"/>
    <w:rsid w:val="00DC14D7"/>
    <w:rsid w:val="00DD5F3A"/>
    <w:rsid w:val="00DE15B2"/>
    <w:rsid w:val="00DE1BA3"/>
    <w:rsid w:val="00DE3886"/>
    <w:rsid w:val="00DE5DB6"/>
    <w:rsid w:val="00DF61C2"/>
    <w:rsid w:val="00E1012B"/>
    <w:rsid w:val="00E10313"/>
    <w:rsid w:val="00E26D0A"/>
    <w:rsid w:val="00E274FE"/>
    <w:rsid w:val="00E41B3C"/>
    <w:rsid w:val="00E711E8"/>
    <w:rsid w:val="00E7509D"/>
    <w:rsid w:val="00E8100A"/>
    <w:rsid w:val="00EA1099"/>
    <w:rsid w:val="00EA4D8F"/>
    <w:rsid w:val="00EB72E3"/>
    <w:rsid w:val="00EC4B75"/>
    <w:rsid w:val="00EE49B0"/>
    <w:rsid w:val="00EF4528"/>
    <w:rsid w:val="00F066F1"/>
    <w:rsid w:val="00F14D63"/>
    <w:rsid w:val="00F1578B"/>
    <w:rsid w:val="00F233AF"/>
    <w:rsid w:val="00F25C39"/>
    <w:rsid w:val="00F504EC"/>
    <w:rsid w:val="00F53B48"/>
    <w:rsid w:val="00F6293B"/>
    <w:rsid w:val="00F72896"/>
    <w:rsid w:val="00F906E4"/>
    <w:rsid w:val="00FB5877"/>
    <w:rsid w:val="00FC7322"/>
    <w:rsid w:val="00FE1AF6"/>
    <w:rsid w:val="00FE27F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uiPriority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uiPriority="0" w:qFormat="1"/>
    <w:lsdException w:name="heading 7" w:semiHidden="0" w:uiPriority="0" w:unhideWhenUsed="0" w:qFormat="1"/>
    <w:lsdException w:name="heading 8" w:uiPriority="0" w:qFormat="1"/>
    <w:lsdException w:name="heading 9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locked="1"/>
    <w:lsdException w:name="footnote text" w:locked="1"/>
    <w:lsdException w:name="annotation text" w:locked="1"/>
    <w:lsdException w:name="header" w:locked="1"/>
    <w:lsdException w:name="footer" w:locked="1"/>
    <w:lsdException w:name="index heading" w:locked="1"/>
    <w:lsdException w:name="caption" w:uiPriority="0" w:qFormat="1"/>
    <w:lsdException w:name="table of figures" w:locked="1"/>
    <w:lsdException w:name="envelope address" w:locked="1"/>
    <w:lsdException w:name="envelope return" w:locked="1"/>
    <w:lsdException w:name="footnote reference" w:locked="1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 w:unhideWhenUsed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0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Times New Roman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Times New Roman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  <w:b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dnoteText">
    <w:name w:val="endnote text"/>
    <w:basedOn w:val="Normal"/>
    <w:link w:val="EndnoteTextChar"/>
    <w:uiPriority w:val="99"/>
    <w:semiHidden/>
    <w:rsid w:val="00DE1BA3"/>
  </w:style>
  <w:style w:type="character" w:customStyle="1" w:styleId="EndnoteTextChar">
    <w:name w:val="Endnote Text Char"/>
    <w:basedOn w:val="DefaultParagraphFont"/>
    <w:link w:val="EndnoteText"/>
    <w:uiPriority w:val="99"/>
    <w:semiHidden/>
    <w:locked/>
    <w:rsid w:val="00DE1BA3"/>
    <w:rPr>
      <w:rFonts w:ascii="Times New Roman" w:hAnsi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rsid w:val="00DE1BA3"/>
    <w:rPr>
      <w:rFonts w:cs="Times New Roman"/>
      <w:vertAlign w:val="superscript"/>
    </w:rPr>
  </w:style>
  <w:style w:type="paragraph" w:customStyle="1" w:styleId="10">
    <w:name w:val="Без интервала1"/>
    <w:uiPriority w:val="99"/>
    <w:rsid w:val="00E274FE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42756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857</TotalTime>
  <Pages>16</Pages>
  <Words>5254</Words>
  <Characters>29952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58</cp:revision>
  <cp:lastPrinted>2021-06-03T11:37:00Z</cp:lastPrinted>
  <dcterms:created xsi:type="dcterms:W3CDTF">2020-12-05T15:20:00Z</dcterms:created>
  <dcterms:modified xsi:type="dcterms:W3CDTF">2021-07-28T09:23:00Z</dcterms:modified>
</cp:coreProperties>
</file>